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19FAE" w14:textId="77777777" w:rsidR="00457C88" w:rsidRDefault="00457C88" w:rsidP="00212734">
      <w:pPr>
        <w:tabs>
          <w:tab w:val="clear" w:pos="992"/>
        </w:tabs>
        <w:spacing w:line="400" w:lineRule="exact"/>
        <w:ind w:left="288" w:hanging="288"/>
        <w:rPr>
          <w:sz w:val="28"/>
          <w:szCs w:val="28"/>
        </w:rPr>
      </w:pPr>
    </w:p>
    <w:p w14:paraId="1077B30D" w14:textId="77777777" w:rsidR="00457C88" w:rsidRDefault="00457C88" w:rsidP="00212734">
      <w:pPr>
        <w:tabs>
          <w:tab w:val="clear" w:pos="992"/>
        </w:tabs>
        <w:spacing w:line="400" w:lineRule="exact"/>
        <w:ind w:left="288" w:hanging="288"/>
        <w:rPr>
          <w:sz w:val="28"/>
          <w:szCs w:val="28"/>
        </w:rPr>
      </w:pPr>
    </w:p>
    <w:p w14:paraId="5B1CAF38" w14:textId="77777777" w:rsidR="00457C88" w:rsidRDefault="00457C88" w:rsidP="00212734">
      <w:pPr>
        <w:tabs>
          <w:tab w:val="clear" w:pos="992"/>
        </w:tabs>
        <w:spacing w:line="400" w:lineRule="exact"/>
        <w:ind w:left="288" w:hanging="288"/>
        <w:rPr>
          <w:sz w:val="28"/>
          <w:szCs w:val="28"/>
        </w:rPr>
      </w:pPr>
    </w:p>
    <w:p w14:paraId="767AEBB4" w14:textId="77777777" w:rsidR="00457C88" w:rsidRDefault="00457C88" w:rsidP="00212734">
      <w:pPr>
        <w:tabs>
          <w:tab w:val="clear" w:pos="992"/>
        </w:tabs>
        <w:spacing w:line="400" w:lineRule="exact"/>
        <w:ind w:left="288" w:hanging="288"/>
        <w:rPr>
          <w:sz w:val="28"/>
          <w:szCs w:val="28"/>
        </w:rPr>
      </w:pPr>
    </w:p>
    <w:p w14:paraId="64B15BF6" w14:textId="77777777" w:rsidR="00457C88" w:rsidRDefault="00457C88" w:rsidP="00212734">
      <w:pPr>
        <w:tabs>
          <w:tab w:val="clear" w:pos="992"/>
        </w:tabs>
        <w:spacing w:line="400" w:lineRule="exact"/>
        <w:ind w:left="288" w:hanging="288"/>
        <w:rPr>
          <w:sz w:val="28"/>
          <w:szCs w:val="28"/>
        </w:rPr>
      </w:pPr>
    </w:p>
    <w:p w14:paraId="3C1D9200" w14:textId="77F8399D" w:rsidR="004E4BA0" w:rsidRPr="00C27208" w:rsidRDefault="00B95501" w:rsidP="00212734">
      <w:pPr>
        <w:tabs>
          <w:tab w:val="clear" w:pos="992"/>
        </w:tabs>
        <w:spacing w:line="400" w:lineRule="exact"/>
        <w:ind w:left="288" w:hanging="288"/>
        <w:rPr>
          <w:color w:val="0000FF"/>
          <w:sz w:val="28"/>
          <w:szCs w:val="28"/>
        </w:rPr>
      </w:pPr>
      <w:r w:rsidRPr="00212734">
        <w:rPr>
          <w:sz w:val="28"/>
          <w:szCs w:val="28"/>
        </w:rPr>
        <w:t xml:space="preserve">Dictionary </w:t>
      </w:r>
      <w:r w:rsidR="00261FBE" w:rsidRPr="00212734">
        <w:rPr>
          <w:sz w:val="28"/>
          <w:szCs w:val="28"/>
        </w:rPr>
        <w:t>Humburi Senni (Songhay of Hombori</w:t>
      </w:r>
      <w:r w:rsidRPr="00212734">
        <w:rPr>
          <w:sz w:val="28"/>
          <w:szCs w:val="28"/>
        </w:rPr>
        <w:t>, Mali</w:t>
      </w:r>
      <w:r w:rsidR="00261FBE" w:rsidRPr="00212734">
        <w:rPr>
          <w:sz w:val="28"/>
          <w:szCs w:val="28"/>
        </w:rPr>
        <w:t>) - English - French</w:t>
      </w:r>
    </w:p>
    <w:p w14:paraId="5576CF4F" w14:textId="08C7259D" w:rsidR="004E4BA0" w:rsidRPr="00212734" w:rsidRDefault="007B254E" w:rsidP="00212734">
      <w:pPr>
        <w:tabs>
          <w:tab w:val="clear" w:pos="992"/>
          <w:tab w:val="left" w:pos="8190"/>
        </w:tabs>
        <w:spacing w:line="400" w:lineRule="exact"/>
        <w:ind w:left="288" w:hanging="288"/>
        <w:rPr>
          <w:rFonts w:ascii="Garamond" w:hAnsi="Garamond"/>
          <w:sz w:val="28"/>
          <w:szCs w:val="28"/>
        </w:rPr>
      </w:pPr>
      <w:r w:rsidRPr="00212734">
        <w:rPr>
          <w:rFonts w:ascii="Garamond" w:hAnsi="Garamond"/>
          <w:sz w:val="28"/>
          <w:szCs w:val="28"/>
        </w:rPr>
        <w:t xml:space="preserve">Dictionnaire </w:t>
      </w:r>
      <w:r w:rsidR="00261FBE" w:rsidRPr="00212734">
        <w:rPr>
          <w:rFonts w:ascii="Garamond" w:hAnsi="Garamond"/>
          <w:sz w:val="28"/>
          <w:szCs w:val="28"/>
        </w:rPr>
        <w:t>Humburi Senni</w:t>
      </w:r>
      <w:r w:rsidR="00CB2E15" w:rsidRPr="00212734">
        <w:rPr>
          <w:rFonts w:ascii="Garamond" w:hAnsi="Garamond"/>
          <w:sz w:val="28"/>
          <w:szCs w:val="28"/>
        </w:rPr>
        <w:t xml:space="preserve"> (songhay de Hombori</w:t>
      </w:r>
      <w:r w:rsidR="00B95501" w:rsidRPr="00212734">
        <w:rPr>
          <w:rFonts w:ascii="Garamond" w:hAnsi="Garamond"/>
          <w:sz w:val="28"/>
          <w:szCs w:val="28"/>
        </w:rPr>
        <w:t>, Mali</w:t>
      </w:r>
      <w:r w:rsidR="00CB2E15" w:rsidRPr="00212734">
        <w:rPr>
          <w:rFonts w:ascii="Garamond" w:hAnsi="Garamond"/>
          <w:sz w:val="28"/>
          <w:szCs w:val="28"/>
        </w:rPr>
        <w:t>)</w:t>
      </w:r>
      <w:r w:rsidR="00261FBE" w:rsidRPr="00212734">
        <w:rPr>
          <w:rFonts w:ascii="Garamond" w:hAnsi="Garamond"/>
          <w:sz w:val="28"/>
          <w:szCs w:val="28"/>
        </w:rPr>
        <w:t xml:space="preserve"> - anglais - français</w:t>
      </w:r>
    </w:p>
    <w:p w14:paraId="5FF4DB57" w14:textId="77777777" w:rsidR="00212734" w:rsidRDefault="00212734" w:rsidP="008319BA">
      <w:pPr>
        <w:tabs>
          <w:tab w:val="clear" w:pos="992"/>
        </w:tabs>
        <w:spacing w:line="320" w:lineRule="exact"/>
      </w:pPr>
    </w:p>
    <w:p w14:paraId="0321EB13" w14:textId="77777777" w:rsidR="00457C88" w:rsidRDefault="00457C88" w:rsidP="008319BA">
      <w:pPr>
        <w:tabs>
          <w:tab w:val="clear" w:pos="992"/>
        </w:tabs>
        <w:spacing w:line="320" w:lineRule="exact"/>
      </w:pPr>
    </w:p>
    <w:p w14:paraId="4743F14C" w14:textId="77777777" w:rsidR="00457C88" w:rsidRDefault="00457C88" w:rsidP="008319BA">
      <w:pPr>
        <w:tabs>
          <w:tab w:val="clear" w:pos="992"/>
        </w:tabs>
        <w:spacing w:line="320" w:lineRule="exact"/>
      </w:pPr>
    </w:p>
    <w:p w14:paraId="49FBE436" w14:textId="77777777" w:rsidR="004E4BA0" w:rsidRDefault="00261FBE" w:rsidP="00457C88">
      <w:pPr>
        <w:tabs>
          <w:tab w:val="clear" w:pos="992"/>
        </w:tabs>
        <w:spacing w:line="320" w:lineRule="exact"/>
        <w:jc w:val="center"/>
      </w:pPr>
      <w:r>
        <w:t>Jeffrey Heath, University of Michigan</w:t>
      </w:r>
    </w:p>
    <w:p w14:paraId="148CCFB3" w14:textId="77777777" w:rsidR="00457C88" w:rsidRDefault="00457C88" w:rsidP="00457C88">
      <w:pPr>
        <w:tabs>
          <w:tab w:val="clear" w:pos="992"/>
        </w:tabs>
        <w:spacing w:line="320" w:lineRule="exact"/>
        <w:jc w:val="center"/>
      </w:pPr>
    </w:p>
    <w:p w14:paraId="7908BD65" w14:textId="77777777" w:rsidR="00457C88" w:rsidRDefault="00457C88" w:rsidP="00457C88">
      <w:pPr>
        <w:tabs>
          <w:tab w:val="clear" w:pos="992"/>
        </w:tabs>
        <w:spacing w:line="320" w:lineRule="exact"/>
        <w:jc w:val="center"/>
      </w:pPr>
    </w:p>
    <w:p w14:paraId="40048C6E" w14:textId="77777777" w:rsidR="00457C88" w:rsidRDefault="00457C88" w:rsidP="00457C88">
      <w:pPr>
        <w:tabs>
          <w:tab w:val="clear" w:pos="992"/>
        </w:tabs>
        <w:spacing w:line="320" w:lineRule="exact"/>
        <w:jc w:val="center"/>
      </w:pPr>
      <w:r>
        <w:t>Language Description Heritage Library (online, open source)</w:t>
      </w:r>
    </w:p>
    <w:p w14:paraId="02EA81AC" w14:textId="098C2CDC" w:rsidR="00457C88" w:rsidRDefault="00457C88" w:rsidP="00457C88">
      <w:pPr>
        <w:tabs>
          <w:tab w:val="clear" w:pos="992"/>
        </w:tabs>
        <w:spacing w:line="320" w:lineRule="exact"/>
        <w:jc w:val="center"/>
      </w:pPr>
      <w:r>
        <w:t>Max Planck Institute</w:t>
      </w:r>
    </w:p>
    <w:p w14:paraId="76DAED60" w14:textId="77777777" w:rsidR="00457C88" w:rsidRDefault="00457C88" w:rsidP="00457C88">
      <w:pPr>
        <w:tabs>
          <w:tab w:val="clear" w:pos="992"/>
        </w:tabs>
        <w:spacing w:line="320" w:lineRule="exact"/>
        <w:jc w:val="center"/>
      </w:pPr>
      <w:r>
        <w:t>2015</w:t>
      </w:r>
    </w:p>
    <w:p w14:paraId="31FDF634" w14:textId="77777777" w:rsidR="00457C88" w:rsidRDefault="00457C88" w:rsidP="008319BA">
      <w:pPr>
        <w:tabs>
          <w:tab w:val="clear" w:pos="992"/>
        </w:tabs>
        <w:spacing w:line="320" w:lineRule="exact"/>
      </w:pPr>
    </w:p>
    <w:p w14:paraId="5A6A11D4" w14:textId="77777777" w:rsidR="00FC3BEB" w:rsidRDefault="00FC3BEB" w:rsidP="008319BA">
      <w:pPr>
        <w:tabs>
          <w:tab w:val="clear" w:pos="992"/>
        </w:tabs>
        <w:spacing w:line="320" w:lineRule="exact"/>
      </w:pPr>
    </w:p>
    <w:p w14:paraId="6B429A12" w14:textId="77777777" w:rsidR="00457C88" w:rsidRPr="00457C88" w:rsidRDefault="00457C88">
      <w:pPr>
        <w:tabs>
          <w:tab w:val="clear" w:pos="992"/>
        </w:tabs>
        <w:ind w:left="0" w:firstLine="0"/>
      </w:pPr>
      <w:r w:rsidRPr="00457C88">
        <w:br w:type="page"/>
      </w:r>
    </w:p>
    <w:p w14:paraId="22629C59" w14:textId="178F3074" w:rsidR="00CB2E15" w:rsidRPr="00967322" w:rsidRDefault="00CB2E15" w:rsidP="008319BA">
      <w:pPr>
        <w:tabs>
          <w:tab w:val="clear" w:pos="992"/>
        </w:tabs>
        <w:spacing w:line="320" w:lineRule="exact"/>
        <w:rPr>
          <w:b/>
        </w:rPr>
      </w:pPr>
      <w:r w:rsidRPr="00967322">
        <w:rPr>
          <w:b/>
        </w:rPr>
        <w:lastRenderedPageBreak/>
        <w:t>Introduction</w:t>
      </w:r>
    </w:p>
    <w:p w14:paraId="69909285" w14:textId="77777777" w:rsidR="00CB2E15" w:rsidRDefault="00CB2E15" w:rsidP="008319BA">
      <w:pPr>
        <w:tabs>
          <w:tab w:val="clear" w:pos="992"/>
        </w:tabs>
        <w:spacing w:line="320" w:lineRule="exact"/>
      </w:pPr>
    </w:p>
    <w:p w14:paraId="004B699B" w14:textId="593313E5" w:rsidR="00CB2E15" w:rsidRDefault="00CB2E15" w:rsidP="00CB2E15">
      <w:pPr>
        <w:tabs>
          <w:tab w:val="clear" w:pos="992"/>
        </w:tabs>
        <w:spacing w:line="320" w:lineRule="exact"/>
        <w:ind w:left="0" w:firstLine="0"/>
      </w:pPr>
      <w:r>
        <w:t xml:space="preserve">This dictionary is a companion for </w:t>
      </w:r>
      <w:r w:rsidRPr="00CB2E15">
        <w:rPr>
          <w:i/>
        </w:rPr>
        <w:t>Grammar of Humburi Senni</w:t>
      </w:r>
      <w:r>
        <w:t xml:space="preserve"> and for </w:t>
      </w:r>
      <w:r w:rsidR="00457C88">
        <w:t xml:space="preserve">the forthcoming </w:t>
      </w:r>
      <w:r w:rsidRPr="00CB2E15">
        <w:rPr>
          <w:i/>
        </w:rPr>
        <w:t>Humburi Senni Texts</w:t>
      </w:r>
      <w:r>
        <w:t>, all to be published electronically in open format by the Language Des</w:t>
      </w:r>
      <w:r w:rsidR="00212734">
        <w:t>cription Heritage library and on</w:t>
      </w:r>
      <w:r>
        <w:t xml:space="preserve"> the author’s personal site at University of Michigan. For the fine points, some knowledge of HS phonology and morphology is presupposed (consult the grammar).</w:t>
      </w:r>
      <w:r w:rsidR="00D80141">
        <w:t xml:space="preserve"> Cognates in other Songhay languages, and related forms in Fulfulde and other languages, are given selectively.</w:t>
      </w:r>
    </w:p>
    <w:p w14:paraId="00C47BD9" w14:textId="2DE47BB6" w:rsidR="00A07F24" w:rsidRDefault="00D80141" w:rsidP="00CB2E15">
      <w:pPr>
        <w:tabs>
          <w:tab w:val="clear" w:pos="992"/>
        </w:tabs>
        <w:spacing w:line="320" w:lineRule="exact"/>
        <w:ind w:left="0" w:firstLine="0"/>
      </w:pPr>
      <w:r>
        <w:tab/>
        <w:t>Headword transcriptions</w:t>
      </w:r>
      <w:r w:rsidR="00CB2E15">
        <w:t xml:space="preserve"> are</w:t>
      </w:r>
      <w:r>
        <w:t xml:space="preserve"> “underlying,”</w:t>
      </w:r>
      <w:r w:rsidR="00CB2E15">
        <w:t xml:space="preserve"> prior to tonal interactions with </w:t>
      </w:r>
      <w:r w:rsidR="00796330">
        <w:t>adjacent</w:t>
      </w:r>
      <w:r w:rsidR="00CB2E15">
        <w:t xml:space="preserve"> words. </w:t>
      </w:r>
      <w:r w:rsidR="00796330">
        <w:t>In phrases and sentences,</w:t>
      </w:r>
      <w:r w:rsidR="00CB2E15">
        <w:t xml:space="preserve"> verbs undergo tonal changes triggered by preceding constituents including </w:t>
      </w:r>
      <w:r w:rsidR="00212734">
        <w:t>some types of NP</w:t>
      </w:r>
      <w:r w:rsidR="00CB2E15">
        <w:t xml:space="preserve">, </w:t>
      </w:r>
      <w:r w:rsidR="00212734">
        <w:t xml:space="preserve">several subject and object </w:t>
      </w:r>
      <w:r w:rsidR="00CB2E15">
        <w:t xml:space="preserve">pronominals, and </w:t>
      </w:r>
      <w:r w:rsidR="00212734">
        <w:t xml:space="preserve">certain </w:t>
      </w:r>
      <w:r w:rsidR="00CB2E15">
        <w:t xml:space="preserve">inflectional particles. </w:t>
      </w:r>
      <w:r>
        <w:t>Often these elements</w:t>
      </w:r>
      <w:r w:rsidR="00CB2E15">
        <w:t xml:space="preserve"> induce raising of the tone of the </w:t>
      </w:r>
      <w:r>
        <w:t xml:space="preserve">verb’s </w:t>
      </w:r>
      <w:r w:rsidR="00CB2E15">
        <w:t>initial syllable (or mora, for monosyllabic stems) from L[ow] to H[igh]. In the dictionary</w:t>
      </w:r>
      <w:r w:rsidR="00EB19BB">
        <w:t xml:space="preserve"> entries,</w:t>
      </w:r>
      <w:r w:rsidR="00CB2E15">
        <w:t xml:space="preserve"> I omit “+H” at the end of words and particles that induce this raising, to avoid clutter; full details are given in the grammar. </w:t>
      </w:r>
      <w:r w:rsidR="00212734">
        <w:t>Singular-subject imperative</w:t>
      </w:r>
      <w:r>
        <w:t>s</w:t>
      </w:r>
      <w:r w:rsidR="00212734">
        <w:t xml:space="preserve"> also show tone changes due to </w:t>
      </w:r>
      <w:r w:rsidR="00A07F24">
        <w:t xml:space="preserve">a final </w:t>
      </w:r>
      <w:r w:rsidR="00A07F24" w:rsidRPr="00A07F24">
        <w:rPr>
          <w:rFonts w:ascii="Doulos SIL" w:hAnsi="Doulos SIL"/>
          <w:i/>
          <w:color w:val="0000FF"/>
        </w:rPr>
        <w:t>-ŋ̂</w:t>
      </w:r>
      <w:r w:rsidR="00A07F24">
        <w:t xml:space="preserve"> suffix that is segmentally deleted after a consonant. For intransitive verbs, the frame that </w:t>
      </w:r>
      <w:r>
        <w:t>reveals</w:t>
      </w:r>
      <w:r w:rsidR="00A07F24">
        <w:t xml:space="preserve"> the verb’s lexical tone</w:t>
      </w:r>
      <w:r>
        <w:t>s</w:t>
      </w:r>
      <w:r w:rsidR="00A07F24">
        <w:t xml:space="preserve"> 3Sg subject </w:t>
      </w:r>
      <w:r w:rsidR="00A07F24" w:rsidRPr="00A07F24">
        <w:rPr>
          <w:rFonts w:ascii="Doulos SIL" w:hAnsi="Doulos SIL"/>
          <w:i/>
          <w:color w:val="0000FF"/>
        </w:rPr>
        <w:t>à</w:t>
      </w:r>
      <w:r>
        <w:t xml:space="preserve"> plus verb.</w:t>
      </w:r>
      <w:r w:rsidR="00A07F24">
        <w:t xml:space="preserve"> For transitive verbs, the best frame is one with 3Sg object allomorph </w:t>
      </w:r>
      <w:r w:rsidR="00A07F24" w:rsidRPr="00A07F24">
        <w:rPr>
          <w:rFonts w:ascii="Doulos SIL" w:hAnsi="Doulos SIL"/>
          <w:i/>
          <w:color w:val="0000FF"/>
        </w:rPr>
        <w:t>-à:</w:t>
      </w:r>
      <w:r w:rsidR="00A07F24">
        <w:t xml:space="preserve">. </w:t>
      </w:r>
    </w:p>
    <w:p w14:paraId="19323931" w14:textId="42786F61" w:rsidR="005126D3" w:rsidRPr="00060018" w:rsidRDefault="00CB2E15" w:rsidP="00CB2E15">
      <w:pPr>
        <w:tabs>
          <w:tab w:val="clear" w:pos="992"/>
        </w:tabs>
        <w:spacing w:line="320" w:lineRule="exact"/>
        <w:ind w:left="0" w:firstLine="0"/>
      </w:pPr>
      <w:r>
        <w:tab/>
        <w:t xml:space="preserve">In example phrases and headwords for compounds, up-arrow </w:t>
      </w:r>
      <w:r w:rsidRPr="005D30C6">
        <w:rPr>
          <w:rFonts w:ascii="Doulos SIL" w:hAnsi="Doulos SIL"/>
          <w:i/>
          <w:color w:val="0000FF"/>
        </w:rPr>
        <w:sym w:font="Symbol" w:char="F0AD"/>
      </w:r>
      <w:r>
        <w:t xml:space="preserve"> at the beginning of a word or morpheme is an index that initial-syllable tone-raising has occurred under the influence of the preceding element</w:t>
      </w:r>
      <w:r w:rsidR="005126D3">
        <w:t xml:space="preserve">, as in </w:t>
      </w:r>
      <w:r w:rsidR="005126D3" w:rsidRPr="005D30C6">
        <w:rPr>
          <w:rFonts w:ascii="Doulos SIL" w:hAnsi="Doulos SIL"/>
          <w:i/>
          <w:color w:val="0000FF"/>
        </w:rPr>
        <w:t xml:space="preserve">gàŋgà [ẁ </w:t>
      </w:r>
      <w:r w:rsidR="005126D3" w:rsidRPr="005D30C6">
        <w:rPr>
          <w:rFonts w:ascii="Doulos SIL" w:hAnsi="Doulos SIL"/>
          <w:i/>
          <w:color w:val="0000FF"/>
        </w:rPr>
        <w:sym w:font="Symbol" w:char="F0AD"/>
      </w:r>
      <w:r w:rsidR="005126D3" w:rsidRPr="005D30C6">
        <w:rPr>
          <w:rFonts w:ascii="Doulos SIL" w:hAnsi="Doulos SIL"/>
          <w:i/>
          <w:color w:val="0000FF"/>
        </w:rPr>
        <w:t xml:space="preserve">dú </w:t>
      </w:r>
      <w:r w:rsidR="00C921CF">
        <w:rPr>
          <w:rFonts w:ascii="Doulos SIL" w:hAnsi="Doulos SIL"/>
          <w:i/>
          <w:color w:val="0000FF"/>
        </w:rPr>
        <w:t>c</w:t>
      </w:r>
      <w:r w:rsidR="005126D3" w:rsidRPr="005D30C6">
        <w:rPr>
          <w:rFonts w:ascii="Doulos SIL" w:hAnsi="Doulos SIL"/>
          <w:i/>
          <w:color w:val="0000FF"/>
        </w:rPr>
        <w:t>ìɲà]</w:t>
      </w:r>
      <w:r w:rsidR="005126D3">
        <w:t xml:space="preserve"> ‘prevented from having rain’. </w:t>
      </w:r>
      <w:r w:rsidR="005126D3" w:rsidRPr="005D30C6">
        <w:rPr>
          <w:rFonts w:ascii="Doulos SIL" w:hAnsi="Doulos SIL"/>
          <w:i/>
          <w:color w:val="0000FF"/>
        </w:rPr>
        <w:sym w:font="Symbol" w:char="F0AD"/>
      </w:r>
      <w:r w:rsidR="005126D3">
        <w:t xml:space="preserve"> is not a phonetic diacritic and it can be omitted, as the affected syllable (here </w:t>
      </w:r>
      <w:r w:rsidR="005126D3" w:rsidRPr="005D30C6">
        <w:rPr>
          <w:rFonts w:ascii="Doulos SIL" w:hAnsi="Doulos SIL"/>
          <w:i/>
          <w:color w:val="0000FF"/>
        </w:rPr>
        <w:sym w:font="Symbol" w:char="F0AD"/>
      </w:r>
      <w:r w:rsidR="005126D3" w:rsidRPr="005D30C6">
        <w:rPr>
          <w:rFonts w:ascii="Doulos SIL" w:hAnsi="Doulos SIL"/>
          <w:i/>
          <w:color w:val="0000FF"/>
        </w:rPr>
        <w:t>dú</w:t>
      </w:r>
      <w:r w:rsidR="005126D3">
        <w:t xml:space="preserve">, from underlying </w:t>
      </w:r>
      <w:r w:rsidR="005126D3" w:rsidRPr="005D30C6">
        <w:rPr>
          <w:rFonts w:ascii="Doulos SIL" w:hAnsi="Doulos SIL"/>
          <w:i/>
          <w:color w:val="0000FF"/>
        </w:rPr>
        <w:t>dù</w:t>
      </w:r>
      <w:r w:rsidR="005126D3">
        <w:t xml:space="preserve">) already shows the H-tone induced by infinitival </w:t>
      </w:r>
      <w:r w:rsidR="005126D3" w:rsidRPr="005D30C6">
        <w:rPr>
          <w:rFonts w:ascii="Doulos SIL" w:hAnsi="Doulos SIL"/>
          <w:i/>
          <w:color w:val="0000FF"/>
        </w:rPr>
        <w:t>ẁ+H</w:t>
      </w:r>
      <w:r w:rsidR="005126D3">
        <w:t>. Similarly,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>
        <w:t xml:space="preserve"> at the end of a word or morpheme indicates that the following element has induced tone-raising of the final syllable</w:t>
      </w:r>
      <w:r w:rsidR="005126D3">
        <w:t xml:space="preserve">, as in </w:t>
      </w:r>
      <w:r w:rsidR="005126D3" w:rsidRPr="005D30C6">
        <w:rPr>
          <w:rFonts w:ascii="Doulos SIL" w:hAnsi="Doulos SIL"/>
          <w:i/>
          <w:color w:val="0000FF"/>
        </w:rPr>
        <w:t>kú↑=ŋ́=ŋ́ ꜜdêy</w:t>
      </w:r>
      <w:r w:rsidR="005126D3">
        <w:t xml:space="preserve"> ‘to buy it’ from </w:t>
      </w:r>
      <w:r w:rsidR="005126D3" w:rsidRPr="005D30C6">
        <w:rPr>
          <w:rFonts w:ascii="Doulos SIL" w:hAnsi="Doulos SIL"/>
          <w:i/>
          <w:color w:val="0000FF"/>
        </w:rPr>
        <w:t>kù=ŋ̂=ŋ̂</w:t>
      </w:r>
      <w:r w:rsidR="005126D3">
        <w:t xml:space="preserve">. This </w:t>
      </w:r>
      <w:r w:rsidR="009F4055">
        <w:t>is very common</w:t>
      </w:r>
      <w:r w:rsidR="005126D3">
        <w:t xml:space="preserve"> when an enclitic sonorant beginning with H</w:t>
      </w:r>
      <w:r w:rsidR="009F4055">
        <w:t>-</w:t>
      </w:r>
      <w:r w:rsidR="005126D3">
        <w:t xml:space="preserve"> or &lt;HL&gt; tone</w:t>
      </w:r>
      <w:r w:rsidR="009F4055">
        <w:t xml:space="preserve">, like any of the </w:t>
      </w:r>
      <w:r w:rsidR="009F4055" w:rsidRPr="005D30C6">
        <w:rPr>
          <w:rFonts w:ascii="Doulos SIL" w:hAnsi="Doulos SIL"/>
          <w:i/>
          <w:color w:val="0000FF"/>
        </w:rPr>
        <w:t>=ŋ̂</w:t>
      </w:r>
      <w:r w:rsidR="009F4055">
        <w:t xml:space="preserve"> or </w:t>
      </w:r>
      <w:r w:rsidR="009F4055" w:rsidRPr="005D30C6">
        <w:rPr>
          <w:rFonts w:ascii="Doulos SIL" w:hAnsi="Doulos SIL"/>
          <w:i/>
          <w:color w:val="0000FF"/>
        </w:rPr>
        <w:t>=</w:t>
      </w:r>
      <w:r w:rsidR="009F4055">
        <w:rPr>
          <w:rFonts w:ascii="Doulos SIL" w:hAnsi="Doulos SIL"/>
          <w:i/>
          <w:color w:val="0000FF"/>
        </w:rPr>
        <w:t>m̂</w:t>
      </w:r>
      <w:r w:rsidR="009F4055">
        <w:t xml:space="preserve"> enclitics (object, 3Sg object, subjunctive),</w:t>
      </w:r>
      <w:r w:rsidR="005126D3">
        <w:t xml:space="preserve"> </w:t>
      </w:r>
      <w:r w:rsidR="00D80141">
        <w:t>syllabifies with the</w:t>
      </w:r>
      <w:r w:rsidR="009F4055">
        <w:t xml:space="preserve"> preceding word-final CV. </w:t>
      </w:r>
      <w:r w:rsidR="00D80141">
        <w:t>Here</w:t>
      </w:r>
      <w:r w:rsidR="005126D3">
        <w:t xml:space="preserve"> </w:t>
      </w:r>
      <w:r w:rsidR="009F4055">
        <w:t>the tone-raising</w:t>
      </w:r>
      <w:r w:rsidR="005126D3">
        <w:t xml:space="preserve"> is phonologically automatic, </w:t>
      </w:r>
      <w:r w:rsidR="009F4055">
        <w:t>since</w:t>
      </w:r>
      <w:r w:rsidR="005126D3">
        <w:t xml:space="preserve"> rising-toned syllables </w:t>
      </w:r>
      <w:r w:rsidR="009F4055">
        <w:t xml:space="preserve">are not allowed </w:t>
      </w:r>
      <w:r w:rsidR="005126D3">
        <w:t>in HS.</w:t>
      </w:r>
      <w:r w:rsidR="009F4055">
        <w:t xml:space="preserve"> There are also a few other cases of word-final tone-raising, such as that affecting a L-toned noun before </w:t>
      </w:r>
      <w:r w:rsidR="00744E7F">
        <w:t xml:space="preserve">strong </w:t>
      </w:r>
      <w:r w:rsidR="009F4055">
        <w:t xml:space="preserve">definite </w:t>
      </w:r>
      <w:r w:rsidR="009F4055" w:rsidRPr="004E3E8D">
        <w:rPr>
          <w:rFonts w:ascii="Doulos SIL" w:hAnsi="Doulos SIL"/>
          <w:i/>
          <w:color w:val="0000FF"/>
        </w:rPr>
        <w:t>dì</w:t>
      </w:r>
      <w:r w:rsidR="00060018">
        <w:t xml:space="preserve">, demonstrative </w:t>
      </w:r>
      <w:r w:rsidR="00060018" w:rsidRPr="00060018">
        <w:rPr>
          <w:rFonts w:ascii="Doulos SIL" w:hAnsi="Doulos SIL"/>
          <w:i/>
          <w:color w:val="0000FF"/>
        </w:rPr>
        <w:t>wô</w:t>
      </w:r>
      <w:r w:rsidR="00060018">
        <w:t xml:space="preserve">, or some forms of </w:t>
      </w:r>
      <w:r w:rsidR="00060018" w:rsidRPr="00060018">
        <w:rPr>
          <w:rFonts w:ascii="Doulos SIL" w:hAnsi="Doulos SIL"/>
          <w:i/>
          <w:color w:val="0000FF"/>
        </w:rPr>
        <w:t>gò:</w:t>
      </w:r>
      <w:r w:rsidR="00060018">
        <w:t xml:space="preserve"> ‘be’. </w:t>
      </w:r>
    </w:p>
    <w:p w14:paraId="580FB4B1" w14:textId="149A0A53" w:rsidR="005126D3" w:rsidRDefault="005126D3" w:rsidP="00CB2E15">
      <w:pPr>
        <w:tabs>
          <w:tab w:val="clear" w:pos="992"/>
        </w:tabs>
        <w:spacing w:line="320" w:lineRule="exact"/>
        <w:ind w:left="0" w:firstLine="0"/>
      </w:pPr>
      <w:r>
        <w:tab/>
      </w:r>
      <w:r w:rsidR="00CB2E15">
        <w:t xml:space="preserve">By contrast,  </w:t>
      </w:r>
      <w:r>
        <w:t xml:space="preserve">downstep </w:t>
      </w:r>
      <w:r w:rsidR="00CB2E15" w:rsidRPr="005D30C6">
        <w:rPr>
          <w:rFonts w:ascii="Doulos SIL" w:hAnsi="Doulos SIL"/>
          <w:i/>
          <w:color w:val="0000FF"/>
        </w:rPr>
        <w:t>ꜜ</w:t>
      </w:r>
      <w:r w:rsidR="00CB2E15">
        <w:t xml:space="preserve">  before a word </w:t>
      </w:r>
      <w:r w:rsidR="009B0008">
        <w:t>or syllable beginning</w:t>
      </w:r>
      <w:r w:rsidR="00CB2E15">
        <w:t xml:space="preserve"> with H-tone</w:t>
      </w:r>
      <w:r>
        <w:t xml:space="preserve">, and upstep </w:t>
      </w:r>
      <w:r w:rsidRPr="005D30C6">
        <w:rPr>
          <w:rFonts w:ascii="Doulos SIL" w:hAnsi="Doulos SIL"/>
          <w:i/>
          <w:color w:val="0000FF"/>
        </w:rPr>
        <w:t>ꜛ</w:t>
      </w:r>
      <w:r>
        <w:t xml:space="preserve"> after a word ending in L-tone, indicate a (full or partial) pitch raising or lowering, respectively, of the input, which is transcribed with underlying tones. </w:t>
      </w:r>
      <w:r w:rsidRPr="00E75F38">
        <w:rPr>
          <w:b/>
        </w:rPr>
        <w:t>Downstep</w:t>
      </w:r>
      <w:r>
        <w:t xml:space="preserve"> occurs when a final &lt;HL&gt;-toned syllable has its L-tone del</w:t>
      </w:r>
      <w:r w:rsidR="00F46FD7">
        <w:t>inked</w:t>
      </w:r>
      <w:r>
        <w:t xml:space="preserve"> and realized </w:t>
      </w:r>
      <w:r w:rsidR="00F46FD7">
        <w:t>as</w:t>
      </w:r>
      <w:r>
        <w:t xml:space="preserve"> pitch lowering on a following H-tone, as in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íjín </w:t>
      </w:r>
      <w:r w:rsidR="00F46FD7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kûl</w:t>
      </w:r>
      <w:r>
        <w:t xml:space="preserve"> ‘every night’ from </w:t>
      </w:r>
      <w:r w:rsidRPr="005D30C6">
        <w:rPr>
          <w:rFonts w:ascii="Doulos SIL" w:hAnsi="Doulos SIL"/>
          <w:i/>
          <w:color w:val="0000FF"/>
        </w:rPr>
        <w:t>cíjîn kûl</w:t>
      </w:r>
      <w:r>
        <w:t xml:space="preserve">. Downstep is </w:t>
      </w:r>
      <w:r w:rsidR="00E75F38">
        <w:t>extremely</w:t>
      </w:r>
      <w:r>
        <w:t xml:space="preserve"> common in HS because of the </w:t>
      </w:r>
      <w:r w:rsidR="00E75F38">
        <w:t>huge number of</w:t>
      </w:r>
      <w:r>
        <w:t xml:space="preserve"> words and particles that end with a &lt;HL&gt;-toned syllab</w:t>
      </w:r>
      <w:r w:rsidR="00FF6758">
        <w:t>l</w:t>
      </w:r>
      <w:r>
        <w:t>e</w:t>
      </w:r>
      <w:r w:rsidR="00E75F38">
        <w:t>, either lexically or after a monosyllable gets a H-tone from the left</w:t>
      </w:r>
      <w:r>
        <w:t xml:space="preserve">. </w:t>
      </w:r>
      <w:r w:rsidRPr="00E75F38">
        <w:rPr>
          <w:b/>
        </w:rPr>
        <w:t>Upstep</w:t>
      </w:r>
      <w:r>
        <w:t xml:space="preserve"> is more </w:t>
      </w:r>
      <w:r w:rsidR="00E75F38">
        <w:t>restricted</w:t>
      </w:r>
      <w:r>
        <w:t xml:space="preserve">; it affects 3Sg pronoun </w:t>
      </w:r>
      <w:r w:rsidRPr="005D30C6">
        <w:rPr>
          <w:rFonts w:ascii="Doulos SIL" w:hAnsi="Doulos SIL"/>
          <w:i/>
          <w:color w:val="0000FF"/>
        </w:rPr>
        <w:t>à</w:t>
      </w:r>
      <w:r>
        <w:t xml:space="preserve"> </w:t>
      </w:r>
      <w:r w:rsidR="0068675B">
        <w:t xml:space="preserve">and 2Pl imperative </w:t>
      </w:r>
      <w:r w:rsidR="0068675B" w:rsidRPr="0068675B">
        <w:rPr>
          <w:rFonts w:ascii="Doulos SIL" w:hAnsi="Doulos SIL"/>
          <w:i/>
          <w:color w:val="0000FF"/>
        </w:rPr>
        <w:t>wò</w:t>
      </w:r>
      <w:r w:rsidR="0068675B">
        <w:t xml:space="preserve"> </w:t>
      </w:r>
      <w:r>
        <w:t xml:space="preserve">before certain L-toned </w:t>
      </w:r>
      <w:r w:rsidR="00E75F38">
        <w:t>postpositions and verbs</w:t>
      </w:r>
      <w:r>
        <w:t xml:space="preserve">, as in </w:t>
      </w:r>
      <w:r w:rsidRPr="005D30C6">
        <w:rPr>
          <w:rFonts w:ascii="Doulos SIL" w:hAnsi="Doulos SIL"/>
          <w:i/>
          <w:color w:val="0000FF"/>
        </w:rPr>
        <w:t>àꜛ gà:</w:t>
      </w:r>
      <w:r>
        <w:t xml:space="preserve"> ‘on him/her’. &lt;HL&gt;-toned postpositions like </w:t>
      </w:r>
      <w:r w:rsidRPr="005D30C6">
        <w:rPr>
          <w:rFonts w:ascii="Doulos SIL" w:hAnsi="Doulos SIL"/>
          <w:i/>
          <w:color w:val="0000FF"/>
        </w:rPr>
        <w:t>sê</w:t>
      </w:r>
      <w:r>
        <w:t xml:space="preserve"> (dative) are treated</w:t>
      </w:r>
      <w:r w:rsidR="00E75F38">
        <w:t xml:space="preserve"> in prepausal position</w:t>
      </w:r>
      <w:r>
        <w:t xml:space="preserve"> as L-toned for this purpose: </w:t>
      </w:r>
      <w:r w:rsidRPr="005D30C6">
        <w:rPr>
          <w:rFonts w:ascii="Doulos SIL" w:hAnsi="Doulos SIL"/>
          <w:i/>
          <w:color w:val="0000FF"/>
        </w:rPr>
        <w:t>àꜛ sê</w:t>
      </w:r>
      <w:r>
        <w:t xml:space="preserve">, pronounced </w:t>
      </w:r>
      <w:r w:rsidRPr="005D30C6">
        <w:rPr>
          <w:rFonts w:ascii="Doulos SIL" w:hAnsi="Doulos SIL"/>
          <w:i/>
          <w:color w:val="0000FF"/>
        </w:rPr>
        <w:t>àꜛ sè</w:t>
      </w:r>
      <w:r w:rsidR="00E75F38">
        <w:t xml:space="preserve"> prepausally</w:t>
      </w:r>
      <w:r>
        <w:t xml:space="preserve"> </w:t>
      </w:r>
    </w:p>
    <w:p w14:paraId="7036AA92" w14:textId="10888877" w:rsidR="00A65371" w:rsidRDefault="00A65371" w:rsidP="00CB2E15">
      <w:pPr>
        <w:tabs>
          <w:tab w:val="clear" w:pos="992"/>
        </w:tabs>
        <w:spacing w:line="320" w:lineRule="exact"/>
        <w:ind w:left="0" w:firstLine="0"/>
      </w:pPr>
      <w:r>
        <w:tab/>
        <w:t>= is used (without spaces on either side)</w:t>
      </w:r>
      <w:r w:rsidR="007E031C">
        <w:t xml:space="preserve"> in transcriptions</w:t>
      </w:r>
      <w:r>
        <w:t xml:space="preserve"> as an </w:t>
      </w:r>
      <w:r w:rsidRPr="004A770A">
        <w:rPr>
          <w:b/>
        </w:rPr>
        <w:t>enclitic</w:t>
      </w:r>
      <w:r>
        <w:t xml:space="preserve"> boundary instead of -</w:t>
      </w:r>
      <w:r w:rsidR="004A770A">
        <w:t xml:space="preserve"> (morpheme boundary)</w:t>
      </w:r>
      <w:r w:rsidR="007E031C">
        <w:t>.</w:t>
      </w:r>
    </w:p>
    <w:p w14:paraId="6B9C778E" w14:textId="0D409198" w:rsidR="00A32929" w:rsidRPr="00A32929" w:rsidRDefault="00A32929" w:rsidP="00CB2E15">
      <w:pPr>
        <w:tabs>
          <w:tab w:val="clear" w:pos="992"/>
        </w:tabs>
        <w:spacing w:line="320" w:lineRule="exact"/>
        <w:ind w:left="0" w:firstLine="0"/>
      </w:pPr>
      <w:r>
        <w:tab/>
        <w:t>As an example</w:t>
      </w:r>
      <w:r w:rsidR="00810521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mè fó=</w:t>
      </w:r>
      <w:r w:rsidRPr="008678EF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ŋ́</w:t>
      </w:r>
      <w:r w:rsidRPr="005D30C6">
        <w:rPr>
          <w:rFonts w:ascii="Doulos SIL" w:hAnsi="Doulos SIL"/>
          <w:i/>
          <w:color w:val="0000FF"/>
        </w:rPr>
        <w:t xml:space="preserve">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>
        <w:t xml:space="preserve"> ?  ‘when are you-Sg coming’ is from “underlying” /</w:t>
      </w:r>
      <w:r w:rsidRPr="00A32929">
        <w:rPr>
          <w:rFonts w:ascii="Doulos SIL" w:hAnsi="Doulos SIL"/>
          <w:color w:val="008000"/>
        </w:rPr>
        <w:t>mè fô ŋ̀+H bò w</w:t>
      </w:r>
      <w:r>
        <w:rPr>
          <w:rFonts w:ascii="Doulos SIL" w:hAnsi="Doulos SIL"/>
          <w:color w:val="008000"/>
        </w:rPr>
        <w:t>̀</w:t>
      </w:r>
      <w:r w:rsidRPr="00A32929">
        <w:rPr>
          <w:rFonts w:ascii="Doulos SIL" w:hAnsi="Doulos SIL"/>
          <w:color w:val="008000"/>
        </w:rPr>
        <w:t>+H kà</w:t>
      </w:r>
      <w:r>
        <w:t>/. The floating H-toned attach to the right, indexed by the arrows: /</w:t>
      </w:r>
      <w:r w:rsidRPr="00A32929">
        <w:rPr>
          <w:rFonts w:ascii="Doulos SIL" w:hAnsi="Doulos SIL"/>
          <w:color w:val="008000"/>
        </w:rPr>
        <w:t>mè fô ŋ̀</w:t>
      </w:r>
      <w:r>
        <w:rPr>
          <w:rFonts w:ascii="Doulos SIL" w:hAnsi="Doulos SIL"/>
          <w:color w:val="008000"/>
        </w:rPr>
        <w:t xml:space="preserve"> </w:t>
      </w:r>
      <w:r w:rsidRPr="00A32929">
        <w:rPr>
          <w:rFonts w:ascii="Doulos SIL" w:hAnsi="Doulos SIL"/>
          <w:color w:val="008000"/>
        </w:rPr>
        <w:sym w:font="Symbol" w:char="F0AD"/>
      </w:r>
      <w:r>
        <w:rPr>
          <w:rFonts w:ascii="Doulos SIL" w:hAnsi="Doulos SIL"/>
          <w:color w:val="008000"/>
        </w:rPr>
        <w:t>bó</w:t>
      </w:r>
      <w:r w:rsidRPr="00A32929">
        <w:rPr>
          <w:rFonts w:ascii="Doulos SIL" w:hAnsi="Doulos SIL"/>
          <w:color w:val="008000"/>
        </w:rPr>
        <w:t xml:space="preserve"> w</w:t>
      </w:r>
      <w:r>
        <w:rPr>
          <w:rFonts w:ascii="Doulos SIL" w:hAnsi="Doulos SIL"/>
          <w:color w:val="008000"/>
        </w:rPr>
        <w:t>̀</w:t>
      </w:r>
      <w:r w:rsidRPr="00A32929">
        <w:rPr>
          <w:rFonts w:ascii="Doulos SIL" w:hAnsi="Doulos SIL"/>
          <w:color w:val="008000"/>
        </w:rPr>
        <w:t xml:space="preserve"> </w:t>
      </w:r>
      <w:r w:rsidRPr="00A32929">
        <w:rPr>
          <w:rFonts w:ascii="Doulos SIL" w:hAnsi="Doulos SIL"/>
          <w:color w:val="008000"/>
        </w:rPr>
        <w:sym w:font="Symbol" w:char="F0AD"/>
      </w:r>
      <w:r w:rsidRPr="00A32929">
        <w:rPr>
          <w:rFonts w:ascii="Doulos SIL" w:hAnsi="Doulos SIL"/>
          <w:color w:val="008000"/>
        </w:rPr>
        <w:t>ka</w:t>
      </w:r>
      <w:r>
        <w:rPr>
          <w:rFonts w:ascii="Doulos SIL" w:hAnsi="Doulos SIL"/>
          <w:color w:val="008000"/>
        </w:rPr>
        <w:t>̂</w:t>
      </w:r>
      <w:r>
        <w:t>/. Then /</w:t>
      </w:r>
      <w:r w:rsidRPr="00A32929">
        <w:rPr>
          <w:rFonts w:ascii="Doulos SIL" w:hAnsi="Doulos SIL"/>
          <w:color w:val="008000"/>
        </w:rPr>
        <w:t>fô ŋ̀</w:t>
      </w:r>
      <w:r w:rsidR="00EE2BEB">
        <w:t>/ fuses</w:t>
      </w:r>
      <w:r>
        <w:t xml:space="preserve"> into one syllable as /</w:t>
      </w:r>
      <w:r w:rsidRPr="00A32929">
        <w:rPr>
          <w:rFonts w:ascii="Doulos SIL" w:hAnsi="Doulos SIL"/>
          <w:color w:val="008000"/>
        </w:rPr>
        <w:t>fó=</w:t>
      </w:r>
      <w:r w:rsidR="00810521" w:rsidRPr="00810521">
        <w:rPr>
          <w:rFonts w:ascii="Doulos SIL" w:hAnsi="Doulos SIL"/>
          <w:color w:val="008000"/>
        </w:rPr>
        <w:sym w:font="Symbol" w:char="F0AD"/>
      </w:r>
      <w:r w:rsidRPr="00A32929">
        <w:rPr>
          <w:rFonts w:ascii="Doulos SIL" w:hAnsi="Doulos SIL"/>
          <w:color w:val="008000"/>
        </w:rPr>
        <w:t>ŋ̀</w:t>
      </w:r>
      <w:r>
        <w:t>/ (</w:t>
      </w:r>
      <w:r w:rsidR="00EE2BEB">
        <w:t>with</w:t>
      </w:r>
      <w:r>
        <w:t xml:space="preserve"> enclitic boundary</w:t>
      </w:r>
      <w:r w:rsidR="00EE2BEB">
        <w:t xml:space="preserve"> =). Then the final L-tone of</w:t>
      </w:r>
      <w:r>
        <w:t xml:space="preserve"> this syllable delinks to the right, downstepping </w:t>
      </w:r>
      <w:r w:rsidR="00EE2BEB">
        <w:t>the following /</w:t>
      </w:r>
      <w:r w:rsidR="00EE2BEB" w:rsidRPr="00A32929">
        <w:rPr>
          <w:rFonts w:ascii="Doulos SIL" w:hAnsi="Doulos SIL"/>
          <w:color w:val="008000"/>
        </w:rPr>
        <w:sym w:font="Symbol" w:char="F0AD"/>
      </w:r>
      <w:r w:rsidR="00EE2BEB">
        <w:rPr>
          <w:rFonts w:ascii="Doulos SIL" w:hAnsi="Doulos SIL"/>
          <w:color w:val="008000"/>
        </w:rPr>
        <w:t>bó</w:t>
      </w:r>
      <w:r w:rsidR="00EE2BEB" w:rsidRPr="00A32929">
        <w:rPr>
          <w:rFonts w:ascii="Doulos SIL" w:hAnsi="Doulos SIL"/>
          <w:color w:val="008000"/>
        </w:rPr>
        <w:t xml:space="preserve"> w</w:t>
      </w:r>
      <w:r w:rsidR="00EE2BEB">
        <w:rPr>
          <w:rFonts w:ascii="Doulos SIL" w:hAnsi="Doulos SIL"/>
          <w:color w:val="008000"/>
        </w:rPr>
        <w:t>̀</w:t>
      </w:r>
      <w:r w:rsidR="00EE2BEB">
        <w:t xml:space="preserve">/ to </w:t>
      </w:r>
      <w:r w:rsidR="00EE2BEB" w:rsidRPr="00EE2BEB">
        <w:rPr>
          <w:rFonts w:ascii="Doulos SIL" w:hAnsi="Doulos SIL"/>
          <w:i/>
          <w:color w:val="0000FF"/>
        </w:rPr>
        <w:t>ꜜ bó ẁ</w:t>
      </w:r>
      <w:r w:rsidR="00EE2BEB">
        <w:t>. A rough phonetic transcription: [</w:t>
      </w:r>
      <w:r w:rsidR="00EE2BEB" w:rsidRPr="00EE2BEB">
        <w:rPr>
          <w:rFonts w:ascii="Doulos SIL" w:hAnsi="Doulos SIL"/>
          <w:color w:val="008000"/>
        </w:rPr>
        <w:t>mèfóm</w:t>
      </w:r>
      <w:r w:rsidR="00810521">
        <w:rPr>
          <w:rFonts w:ascii="Doulos SIL" w:hAnsi="Doulos SIL"/>
          <w:color w:val="008000"/>
        </w:rPr>
        <w:t>́</w:t>
      </w:r>
      <w:r w:rsidR="00EE2BEB" w:rsidRPr="00EE2BEB">
        <w:rPr>
          <w:rFonts w:ascii="Doulos SIL" w:hAnsi="Doulos SIL"/>
          <w:color w:val="008000"/>
        </w:rPr>
        <w:t>bōw</w:t>
      </w:r>
      <w:r w:rsidR="00810521">
        <w:rPr>
          <w:rFonts w:ascii="Doulos SIL" w:hAnsi="Doulos SIL"/>
          <w:color w:val="008000"/>
        </w:rPr>
        <w:t>̄</w:t>
      </w:r>
      <w:r w:rsidR="00EE2BEB" w:rsidRPr="00EE2BEB">
        <w:rPr>
          <w:rFonts w:ascii="Doulos SIL" w:hAnsi="Doulos SIL"/>
          <w:color w:val="008000"/>
        </w:rPr>
        <w:t>kâ</w:t>
      </w:r>
      <w:r w:rsidR="00EE2BEB">
        <w:t>].</w:t>
      </w:r>
    </w:p>
    <w:p w14:paraId="17BD3D72" w14:textId="5E1BCC39" w:rsidR="00A07F24" w:rsidRDefault="00A07F24" w:rsidP="00CB2E15">
      <w:pPr>
        <w:tabs>
          <w:tab w:val="clear" w:pos="992"/>
        </w:tabs>
        <w:spacing w:line="320" w:lineRule="exact"/>
        <w:ind w:left="0" w:firstLine="0"/>
      </w:pPr>
      <w:r>
        <w:tab/>
        <w:t>Tonal interactions between verbs and following constituents (such as postpositional phrases) are more inconsistent and difficult to analyse and my text transcriptions are only approximate.</w:t>
      </w:r>
      <w:r w:rsidR="00B341D2">
        <w:t xml:space="preserve"> I have also struggled with tonal markings of trisyllabic words, often hesitating between L.H.L and H.H.L in particular. Many Fulfulde loanwords of this shape have given me trouble</w:t>
      </w:r>
      <w:r w:rsidR="00C743D0">
        <w:t>, as H.H.L words tend to have a pitch rise on the second syllable to accentuate the tone break.</w:t>
      </w:r>
    </w:p>
    <w:p w14:paraId="4E8E41C4" w14:textId="13740756" w:rsidR="00E4244E" w:rsidRDefault="00796330" w:rsidP="00CB2E15">
      <w:pPr>
        <w:tabs>
          <w:tab w:val="clear" w:pos="992"/>
        </w:tabs>
        <w:spacing w:line="320" w:lineRule="exact"/>
        <w:ind w:left="0" w:firstLine="0"/>
      </w:pPr>
      <w:r>
        <w:tab/>
      </w:r>
      <w:r w:rsidR="00EE2BEB">
        <w:t>The headword for each noun is</w:t>
      </w:r>
      <w:r w:rsidR="00E4244E">
        <w:t xml:space="preserve"> the most common form used in isolation. In many cases this is etymologically the old definite singular form</w:t>
      </w:r>
      <w:r w:rsidR="00C92186">
        <w:t xml:space="preserve"> with *</w:t>
      </w:r>
      <w:r w:rsidR="00C92186" w:rsidRPr="00C92186">
        <w:rPr>
          <w:color w:val="008000"/>
        </w:rPr>
        <w:noBreakHyphen/>
        <w:t>o:</w:t>
      </w:r>
      <w:r w:rsidR="00C92186">
        <w:t xml:space="preserve"> or *</w:t>
      </w:r>
      <w:r w:rsidR="00C92186" w:rsidRPr="00C92186">
        <w:rPr>
          <w:color w:val="008000"/>
        </w:rPr>
        <w:noBreakHyphen/>
        <w:t>a</w:t>
      </w:r>
      <w:r w:rsidR="00C92186" w:rsidRPr="00A82BA9">
        <w:rPr>
          <w:color w:val="008000"/>
          <w:spacing w:val="20"/>
          <w:szCs w:val="24"/>
        </w:rPr>
        <w:t>:</w:t>
      </w:r>
      <w:r w:rsidR="00E4244E">
        <w:t xml:space="preserve">, now generalized as </w:t>
      </w:r>
      <w:r w:rsidR="00FF6758">
        <w:t>the final singular (</w:t>
      </w:r>
      <w:r w:rsidR="00FF6758" w:rsidRPr="00EE2BEB">
        <w:rPr>
          <w:b/>
        </w:rPr>
        <w:t>FinSg</w:t>
      </w:r>
      <w:r w:rsidR="00FF6758">
        <w:t>) form</w:t>
      </w:r>
      <w:r w:rsidR="00C92186">
        <w:t>, i.e. used in the absence of a following modifier regardless of definiteness</w:t>
      </w:r>
      <w:r w:rsidR="00FF6758">
        <w:t xml:space="preserve">. In this case, a form derived from the </w:t>
      </w:r>
      <w:r w:rsidR="00C92186">
        <w:t>original</w:t>
      </w:r>
      <w:r w:rsidR="00FF6758">
        <w:t xml:space="preserve"> unsuffixed indefinite singular is now</w:t>
      </w:r>
      <w:r w:rsidR="00E4244E">
        <w:t xml:space="preserve"> </w:t>
      </w:r>
      <w:r w:rsidR="00FF6758">
        <w:t>the nonfinal (</w:t>
      </w:r>
      <w:r w:rsidR="00FF6758" w:rsidRPr="00EE2BEB">
        <w:rPr>
          <w:b/>
        </w:rPr>
        <w:t>NF</w:t>
      </w:r>
      <w:r w:rsidR="00FF6758">
        <w:t>) form used before a</w:t>
      </w:r>
      <w:r w:rsidR="00E4244E">
        <w:t xml:space="preserve"> follo</w:t>
      </w:r>
      <w:r w:rsidR="00FF6758">
        <w:t>wing modifier</w:t>
      </w:r>
      <w:r w:rsidR="00C92186">
        <w:t xml:space="preserve">, though the tendency is to reshape all such NF forms with final </w:t>
      </w:r>
      <w:r w:rsidR="00C92186" w:rsidRPr="00C92186">
        <w:rPr>
          <w:rFonts w:ascii="Doulos SIL" w:hAnsi="Doulos SIL"/>
          <w:i/>
          <w:color w:val="0000FF"/>
        </w:rPr>
        <w:noBreakHyphen/>
        <w:t>u</w:t>
      </w:r>
      <w:r w:rsidR="00C92186">
        <w:t>.</w:t>
      </w:r>
      <w:r w:rsidR="00FF6758">
        <w:t xml:space="preserve"> In other cases the headword</w:t>
      </w:r>
      <w:r w:rsidR="00C92186">
        <w:t xml:space="preserve"> for a noun</w:t>
      </w:r>
      <w:r w:rsidR="00E4244E">
        <w:t xml:space="preserve"> is the original unsuffixed indefinite singular, and is distinct from the </w:t>
      </w:r>
      <w:r w:rsidR="00FF6758">
        <w:t>(synchronic)</w:t>
      </w:r>
      <w:r w:rsidR="00EB19BB">
        <w:t xml:space="preserve"> definite singular (</w:t>
      </w:r>
      <w:r w:rsidR="00EB19BB" w:rsidRPr="00EE2BEB">
        <w:rPr>
          <w:b/>
        </w:rPr>
        <w:t>DefSg</w:t>
      </w:r>
      <w:r w:rsidR="00EB19BB">
        <w:t>) form.</w:t>
      </w:r>
      <w:r w:rsidR="00FF6758">
        <w:t xml:space="preserve"> Forms other than the headword </w:t>
      </w:r>
      <w:r w:rsidR="00E4244E">
        <w:t>are given in parentheses.</w:t>
      </w:r>
      <w:r w:rsidR="00C92186">
        <w:t xml:space="preserve"> For verbs there are no similar issues </w:t>
      </w:r>
      <w:r w:rsidR="004001FF">
        <w:t>due to the lack of tense-aspect suffixation</w:t>
      </w:r>
      <w:r w:rsidR="00C92186">
        <w:t>.</w:t>
      </w:r>
    </w:p>
    <w:p w14:paraId="45DDD098" w14:textId="6F985AC1" w:rsidR="00796330" w:rsidRDefault="00E4244E" w:rsidP="00CB2E15">
      <w:pPr>
        <w:tabs>
          <w:tab w:val="clear" w:pos="992"/>
        </w:tabs>
        <w:spacing w:line="320" w:lineRule="exact"/>
        <w:ind w:left="0" w:firstLine="0"/>
      </w:pPr>
      <w:r>
        <w:tab/>
      </w:r>
      <w:r w:rsidR="00796330">
        <w:t xml:space="preserve">Nouns undergo tonal as well as suffixal changes when possessed. </w:t>
      </w:r>
      <w:r>
        <w:t xml:space="preserve">For example, </w:t>
      </w: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‘mortar’ has a third-person possessor form </w:t>
      </w: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FF6758">
        <w:t>. This in turn</w:t>
      </w:r>
      <w:r>
        <w:t xml:space="preserve"> has its initial tone raised by </w:t>
      </w:r>
      <w:r w:rsidR="00EE2BEB">
        <w:t xml:space="preserve">a preceding </w:t>
      </w:r>
      <w:r>
        <w:t xml:space="preserve">3Pl possessor </w:t>
      </w:r>
      <w:r w:rsidRPr="005D30C6">
        <w:rPr>
          <w:rFonts w:ascii="Doulos SIL" w:hAnsi="Doulos SIL"/>
          <w:i/>
          <w:color w:val="0000FF"/>
        </w:rPr>
        <w:t>ɲòŋ+H</w:t>
      </w:r>
      <w:r>
        <w:t xml:space="preserve">, hence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="004A7F09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húmbùr-ô</w:t>
      </w:r>
      <w:r w:rsidR="00FF6758">
        <w:t xml:space="preserve"> ‘their mortar’.</w:t>
      </w:r>
      <w:r>
        <w:t xml:space="preserve"> For inalienables (kin terms, body parts) there is also a special tonal form for the pronominal 3Sg possessor as opposed </w:t>
      </w:r>
      <w:r w:rsidR="004A7F09">
        <w:t xml:space="preserve">to </w:t>
      </w:r>
      <w:r w:rsidR="00EE2BEB">
        <w:t xml:space="preserve">all </w:t>
      </w:r>
      <w:r>
        <w:t>other third-person possessors</w:t>
      </w:r>
      <w:r w:rsidR="00FF6758">
        <w:t xml:space="preserve">, as in </w:t>
      </w:r>
      <w:r w:rsidR="00FF6758" w:rsidRPr="005D30C6">
        <w:rPr>
          <w:rFonts w:ascii="Doulos SIL" w:hAnsi="Doulos SIL"/>
          <w:i/>
          <w:color w:val="0000FF"/>
        </w:rPr>
        <w:t>bùŋ-ò+H</w:t>
      </w:r>
      <w:r w:rsidR="00FF6758">
        <w:t xml:space="preserve"> ‘his/her head’ versus logophoric possessor </w:t>
      </w:r>
      <w:r w:rsidR="00FF6758" w:rsidRPr="005D30C6">
        <w:rPr>
          <w:rFonts w:ascii="Doulos SIL" w:hAnsi="Doulos SIL"/>
          <w:i/>
          <w:color w:val="0000FF"/>
        </w:rPr>
        <w:t>ʔáŋgá bùŋ</w:t>
      </w:r>
      <w:r w:rsidR="00FF6758"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. </w:t>
      </w:r>
      <w:r w:rsidR="00FF6758">
        <w:t>Readers coming to HS from other Songhay languag</w:t>
      </w:r>
      <w:r w:rsidR="003B2FE4">
        <w:t xml:space="preserve">es should be warned that final </w:t>
      </w:r>
      <w:r w:rsidR="003B2FE4">
        <w:rPr>
          <w:rFonts w:ascii="Doulos SIL" w:hAnsi="Doulos SIL"/>
          <w:i/>
          <w:color w:val="0000FF"/>
        </w:rPr>
        <w:noBreakHyphen/>
      </w:r>
      <w:r w:rsidR="00FF6758" w:rsidRPr="005D30C6">
        <w:rPr>
          <w:rFonts w:ascii="Doulos SIL" w:hAnsi="Doulos SIL"/>
          <w:i/>
          <w:color w:val="0000FF"/>
        </w:rPr>
        <w:t>o</w:t>
      </w:r>
      <w:r w:rsidR="003B2FE4">
        <w:t xml:space="preserve">  or </w:t>
      </w:r>
      <w:r w:rsidR="003B2FE4">
        <w:rPr>
          <w:rFonts w:ascii="Doulos SIL" w:hAnsi="Doulos SIL"/>
          <w:i/>
          <w:color w:val="0000FF"/>
        </w:rPr>
        <w:noBreakHyphen/>
      </w:r>
      <w:r w:rsidR="00FF6758" w:rsidRPr="005D30C6">
        <w:rPr>
          <w:rFonts w:ascii="Doulos SIL" w:hAnsi="Doulos SIL"/>
          <w:i/>
          <w:color w:val="0000FF"/>
        </w:rPr>
        <w:t>a:</w:t>
      </w:r>
      <w:r w:rsidR="00FF6758">
        <w:t xml:space="preserve"> on a noun (or adjective) may be any of two, three, or more segmentally homophonous (but often tonally distinct) look-alike morphemes. </w:t>
      </w:r>
      <w:r w:rsidR="00EB19BB">
        <w:t>The details are</w:t>
      </w:r>
      <w:r w:rsidR="00796330">
        <w:t xml:space="preserve"> explained in the grammar</w:t>
      </w:r>
      <w:r w:rsidR="00FF6758">
        <w:t xml:space="preserve"> (synchronically)</w:t>
      </w:r>
      <w:r w:rsidR="00EB19BB">
        <w:t>,</w:t>
      </w:r>
      <w:r w:rsidR="00FF6758">
        <w:t xml:space="preserve"> and in my </w:t>
      </w:r>
      <w:r w:rsidR="00FF6758" w:rsidRPr="00FF6758">
        <w:rPr>
          <w:i/>
        </w:rPr>
        <w:t>Diachronica</w:t>
      </w:r>
      <w:r w:rsidR="00FF6758">
        <w:t xml:space="preserve"> paper (historically).</w:t>
      </w:r>
      <w:r w:rsidR="00FF6758">
        <w:rPr>
          <w:rStyle w:val="FootnoteReference"/>
        </w:rPr>
        <w:footnoteReference w:id="1"/>
      </w:r>
      <w:r w:rsidR="00FF6758">
        <w:t xml:space="preserve"> N</w:t>
      </w:r>
      <w:r w:rsidR="00796330">
        <w:t xml:space="preserve">o diacritics are used in transcriptions to index such changes. </w:t>
      </w:r>
    </w:p>
    <w:p w14:paraId="3FB1F83D" w14:textId="7A5D92FC" w:rsidR="00841DE0" w:rsidRDefault="00841DE0" w:rsidP="00CB2E15">
      <w:pPr>
        <w:tabs>
          <w:tab w:val="clear" w:pos="992"/>
        </w:tabs>
        <w:spacing w:line="320" w:lineRule="exact"/>
        <w:ind w:left="0" w:firstLine="0"/>
      </w:pPr>
      <w:r>
        <w:tab/>
        <w:t xml:space="preserve">Brackets [ ] </w:t>
      </w:r>
      <w:r w:rsidR="004A7F09">
        <w:t>organize lengthy</w:t>
      </w:r>
      <w:r>
        <w:t xml:space="preserve"> examples</w:t>
      </w:r>
      <w:r w:rsidR="004A7F09">
        <w:t xml:space="preserve"> into </w:t>
      </w:r>
      <w:r w:rsidR="003B2FE4">
        <w:t xml:space="preserve">syntactic </w:t>
      </w:r>
      <w:r w:rsidR="004A7F09">
        <w:t>phrases</w:t>
      </w:r>
      <w:r>
        <w:t xml:space="preserve">, and </w:t>
      </w:r>
      <w:r w:rsidR="004A7F09">
        <w:t xml:space="preserve">lengthy words (compounds) into </w:t>
      </w:r>
      <w:r>
        <w:t xml:space="preserve">morphological components. The brackets are optional </w:t>
      </w:r>
      <w:r w:rsidR="003B2FE4">
        <w:t>and may be omitted in text transcriptions</w:t>
      </w:r>
      <w:r>
        <w:t xml:space="preserve">. </w:t>
      </w:r>
    </w:p>
    <w:p w14:paraId="2410A0F5" w14:textId="761E22AE" w:rsidR="00C6679A" w:rsidRDefault="00C6679A" w:rsidP="00CB2E15">
      <w:pPr>
        <w:tabs>
          <w:tab w:val="clear" w:pos="992"/>
        </w:tabs>
        <w:spacing w:line="320" w:lineRule="exact"/>
        <w:ind w:left="0" w:firstLine="0"/>
      </w:pPr>
      <w:r>
        <w:tab/>
        <w:t>There is extensive HS-Fulfulde bilingualism in Hombori and almost any Fulfulde noun or verb can be borrowed spontaneously. In such borrowings, Fulfulde “implosives” (really preglottalized voiced stops) {</w:t>
      </w:r>
      <w:r>
        <w:rPr>
          <w:rFonts w:ascii="Doulos SIL" w:hAnsi="Doulos SIL"/>
          <w:i/>
          <w:color w:val="008000"/>
        </w:rPr>
        <w:t>ɓ </w:t>
      </w:r>
      <w:r w:rsidRPr="00C6679A">
        <w:rPr>
          <w:rFonts w:ascii="Doulos SIL" w:hAnsi="Doulos SIL"/>
          <w:i/>
          <w:color w:val="008000"/>
        </w:rPr>
        <w:t>ɗ</w:t>
      </w:r>
      <w:r>
        <w:rPr>
          <w:rFonts w:ascii="Doulos SIL" w:hAnsi="Doulos SIL"/>
          <w:i/>
          <w:color w:val="008000"/>
        </w:rPr>
        <w:t> </w:t>
      </w:r>
      <w:r w:rsidRPr="00C6679A">
        <w:rPr>
          <w:rFonts w:ascii="Doulos SIL" w:hAnsi="Doulos SIL"/>
          <w:i/>
          <w:color w:val="008000"/>
        </w:rPr>
        <w:t>ʄ</w:t>
      </w:r>
      <w:r>
        <w:rPr>
          <w:rFonts w:ascii="Doulos SIL" w:hAnsi="Doulos SIL"/>
          <w:i/>
          <w:color w:val="008000"/>
        </w:rPr>
        <w:t> </w:t>
      </w:r>
      <w:r w:rsidRPr="00C6679A">
        <w:rPr>
          <w:rFonts w:ascii="Doulos SIL" w:hAnsi="Doulos SIL"/>
          <w:i/>
          <w:color w:val="008000"/>
        </w:rPr>
        <w:t>ɠ</w:t>
      </w:r>
      <w:r>
        <w:t>} can either be retained as such or nativized as {</w:t>
      </w:r>
      <w:r>
        <w:rPr>
          <w:rFonts w:ascii="Doulos SIL" w:hAnsi="Doulos SIL"/>
          <w:i/>
          <w:color w:val="0000FF"/>
        </w:rPr>
        <w:t>b d j </w:t>
      </w:r>
      <w:r w:rsidRPr="00C6679A">
        <w:rPr>
          <w:rFonts w:ascii="Doulos SIL" w:hAnsi="Doulos SIL"/>
          <w:i/>
          <w:color w:val="0000FF"/>
        </w:rPr>
        <w:t>g</w:t>
      </w:r>
      <w:r>
        <w:t xml:space="preserve">}. </w:t>
      </w:r>
    </w:p>
    <w:p w14:paraId="246A189E" w14:textId="0E2EC57F" w:rsidR="005126D3" w:rsidRDefault="00796330" w:rsidP="00CB2E15">
      <w:pPr>
        <w:tabs>
          <w:tab w:val="clear" w:pos="992"/>
        </w:tabs>
        <w:spacing w:line="320" w:lineRule="exact"/>
        <w:ind w:left="0" w:firstLine="0"/>
      </w:pPr>
      <w:r>
        <w:tab/>
        <w:t>Alphabetical order</w:t>
      </w:r>
      <w:r w:rsidR="005126D3">
        <w:t>: because of variation between {</w:t>
      </w:r>
      <w:r w:rsidR="005126D3" w:rsidRPr="005D30C6">
        <w:rPr>
          <w:rFonts w:ascii="Doulos SIL" w:hAnsi="Doulos SIL"/>
          <w:i/>
          <w:color w:val="0000FF"/>
        </w:rPr>
        <w:t>ki ke</w:t>
      </w:r>
      <w:r w:rsidR="005126D3">
        <w:t>} and {</w:t>
      </w:r>
      <w:r w:rsidR="005126D3" w:rsidRPr="005D30C6">
        <w:rPr>
          <w:rFonts w:ascii="Doulos SIL" w:hAnsi="Doulos SIL"/>
          <w:i/>
          <w:color w:val="0000FF"/>
        </w:rPr>
        <w:t>ci ce</w:t>
      </w:r>
      <w:r w:rsidR="005126D3">
        <w:t>}, and between {</w:t>
      </w:r>
      <w:r w:rsidR="005126D3" w:rsidRPr="005D30C6">
        <w:rPr>
          <w:rFonts w:ascii="Doulos SIL" w:hAnsi="Doulos SIL"/>
          <w:i/>
          <w:color w:val="0000FF"/>
        </w:rPr>
        <w:t>gi ge</w:t>
      </w:r>
      <w:r w:rsidR="005126D3">
        <w:t>} and {</w:t>
      </w:r>
      <w:r w:rsidR="005126D3" w:rsidRPr="005D30C6">
        <w:rPr>
          <w:rFonts w:ascii="Doulos SIL" w:hAnsi="Doulos SIL"/>
          <w:i/>
          <w:color w:val="0000FF"/>
        </w:rPr>
        <w:t>ji je</w:t>
      </w:r>
      <w:r w:rsidR="005126D3">
        <w:t>}, {</w:t>
      </w:r>
      <w:r w:rsidR="005126D3" w:rsidRPr="005D30C6">
        <w:rPr>
          <w:rFonts w:ascii="Doulos SIL" w:hAnsi="Doulos SIL"/>
          <w:i/>
          <w:color w:val="0000FF"/>
        </w:rPr>
        <w:t>ki ke</w:t>
      </w:r>
      <w:r w:rsidR="005126D3">
        <w:t>} are alphabetized as though {</w:t>
      </w:r>
      <w:r w:rsidR="005126D3" w:rsidRPr="005D30C6">
        <w:rPr>
          <w:rFonts w:ascii="Doulos SIL" w:hAnsi="Doulos SIL"/>
          <w:i/>
          <w:color w:val="0000FF"/>
        </w:rPr>
        <w:t>ci ce</w:t>
      </w:r>
      <w:r w:rsidR="005126D3">
        <w:t>} and {</w:t>
      </w:r>
      <w:r w:rsidR="005126D3" w:rsidRPr="005D30C6">
        <w:rPr>
          <w:rFonts w:ascii="Doulos SIL" w:hAnsi="Doulos SIL"/>
          <w:i/>
          <w:color w:val="0000FF"/>
        </w:rPr>
        <w:t>gi ge</w:t>
      </w:r>
      <w:r w:rsidR="005126D3">
        <w:t>} are alphabetized as though {</w:t>
      </w:r>
      <w:r w:rsidR="005126D3" w:rsidRPr="005D30C6">
        <w:rPr>
          <w:rFonts w:ascii="Doulos SIL" w:hAnsi="Doulos SIL"/>
          <w:i/>
          <w:color w:val="0000FF"/>
        </w:rPr>
        <w:t>ji je</w:t>
      </w:r>
      <w:r w:rsidR="005126D3">
        <w:t xml:space="preserve">}. For example, to find </w:t>
      </w:r>
      <w:r w:rsidR="005126D3" w:rsidRPr="005D30C6">
        <w:rPr>
          <w:rFonts w:ascii="Doulos SIL" w:hAnsi="Doulos SIL"/>
          <w:i/>
          <w:color w:val="0000FF"/>
        </w:rPr>
        <w:t>gèsùm</w:t>
      </w:r>
      <w:r w:rsidR="005126D3" w:rsidRPr="005D30C6">
        <w:rPr>
          <w:rFonts w:ascii="Doulos SIL" w:hAnsi="Doulos SIL"/>
          <w:i/>
          <w:color w:val="0000FF"/>
        </w:rPr>
        <w:noBreakHyphen/>
        <w:t>ò</w:t>
      </w:r>
      <w:r w:rsidR="005126D3">
        <w:t xml:space="preserve"> ‘roselle’, look for </w:t>
      </w:r>
      <w:r w:rsidR="005126D3" w:rsidRPr="005D30C6">
        <w:rPr>
          <w:rFonts w:ascii="Doulos SIL" w:hAnsi="Doulos SIL"/>
          <w:i/>
          <w:color w:val="0000FF"/>
        </w:rPr>
        <w:t>jèsùm</w:t>
      </w:r>
      <w:r w:rsidR="005126D3" w:rsidRPr="005D30C6">
        <w:rPr>
          <w:rFonts w:ascii="Doulos SIL" w:hAnsi="Doulos SIL"/>
          <w:i/>
          <w:color w:val="0000FF"/>
        </w:rPr>
        <w:noBreakHyphen/>
        <w:t>ò</w:t>
      </w:r>
      <w:r w:rsidR="005126D3">
        <w:t xml:space="preserve">. Because of </w:t>
      </w:r>
      <w:r w:rsidR="00D9779C">
        <w:t xml:space="preserve">syllable-final </w:t>
      </w:r>
      <w:r w:rsidR="005126D3">
        <w:t xml:space="preserve">alternations between </w:t>
      </w:r>
      <w:r w:rsidR="005126D3" w:rsidRPr="005D30C6">
        <w:rPr>
          <w:rFonts w:ascii="Doulos SIL" w:hAnsi="Doulos SIL"/>
          <w:i/>
          <w:color w:val="0000FF"/>
        </w:rPr>
        <w:t>n</w:t>
      </w:r>
      <w:r w:rsidR="005126D3">
        <w:t xml:space="preserve"> and </w:t>
      </w:r>
      <w:r w:rsidR="005126D3" w:rsidRPr="005D30C6">
        <w:rPr>
          <w:rFonts w:ascii="Doulos SIL" w:hAnsi="Doulos SIL"/>
          <w:i/>
          <w:color w:val="0000FF"/>
        </w:rPr>
        <w:t>ŋ</w:t>
      </w:r>
      <w:r w:rsidR="00D9779C">
        <w:t xml:space="preserve"> and vocalic nasalization</w:t>
      </w:r>
      <w:r w:rsidR="005126D3">
        <w:t xml:space="preserve">, </w:t>
      </w:r>
      <w:r w:rsidR="00941BF7">
        <w:t xml:space="preserve">velar nasal </w:t>
      </w:r>
      <w:r w:rsidR="005126D3" w:rsidRPr="005D30C6">
        <w:rPr>
          <w:rFonts w:ascii="Doulos SIL" w:hAnsi="Doulos SIL"/>
          <w:i/>
          <w:color w:val="0000FF"/>
        </w:rPr>
        <w:t>ŋ</w:t>
      </w:r>
      <w:r w:rsidR="00D9779C">
        <w:t xml:space="preserve"> is </w:t>
      </w:r>
      <w:r w:rsidR="00D9779C" w:rsidRPr="00A35663">
        <w:t>alphabetized as</w:t>
      </w:r>
      <w:r w:rsidR="00D9779C">
        <w:t xml:space="preserve"> though </w:t>
      </w:r>
      <w:r w:rsidR="00D9779C" w:rsidRPr="005D30C6">
        <w:rPr>
          <w:rFonts w:ascii="Doulos SIL" w:hAnsi="Doulos SIL"/>
          <w:i/>
          <w:color w:val="0000FF"/>
        </w:rPr>
        <w:t>n</w:t>
      </w:r>
      <w:r w:rsidR="00D9779C">
        <w:t xml:space="preserve"> even word-initially,</w:t>
      </w:r>
      <w:r w:rsidR="005126D3">
        <w:t xml:space="preserve"> so </w:t>
      </w:r>
      <w:r w:rsidR="005126D3" w:rsidRPr="005D30C6">
        <w:rPr>
          <w:rFonts w:ascii="Doulos SIL" w:hAnsi="Doulos SIL"/>
          <w:i/>
          <w:color w:val="0000FF"/>
        </w:rPr>
        <w:t>ŋùnìŋúnì</w:t>
      </w:r>
      <w:r w:rsidR="005126D3">
        <w:t xml:space="preserve"> ‘mumble’ </w:t>
      </w:r>
      <w:r w:rsidR="00941BF7">
        <w:t>can be found immediately after</w:t>
      </w:r>
      <w:r w:rsidR="005126D3">
        <w:t xml:space="preserve"> </w:t>
      </w:r>
      <w:r w:rsidR="005126D3" w:rsidRPr="005D30C6">
        <w:rPr>
          <w:rFonts w:ascii="Doulos SIL" w:hAnsi="Doulos SIL"/>
          <w:i/>
          <w:color w:val="0000FF"/>
        </w:rPr>
        <w:t>nùkùr-ò</w:t>
      </w:r>
      <w:r w:rsidR="005126D3">
        <w:t xml:space="preserve"> ‘belly-strap’</w:t>
      </w:r>
      <w:r w:rsidR="00941BF7">
        <w:t xml:space="preserve">. Palatoalveolar </w:t>
      </w:r>
      <w:r w:rsidR="00941BF7" w:rsidRPr="005D30C6">
        <w:rPr>
          <w:rFonts w:ascii="Doulos SIL" w:hAnsi="Doulos SIL"/>
          <w:i/>
          <w:color w:val="0000FF"/>
        </w:rPr>
        <w:t>ɲ</w:t>
      </w:r>
      <w:r w:rsidR="00941BF7">
        <w:t xml:space="preserve">, by contrast, has its own alphabetical slot after </w:t>
      </w:r>
      <w:r w:rsidR="00941BF7" w:rsidRPr="005D30C6">
        <w:rPr>
          <w:rFonts w:ascii="Doulos SIL" w:hAnsi="Doulos SIL"/>
          <w:i/>
          <w:color w:val="0000FF"/>
        </w:rPr>
        <w:t>n/ŋ</w:t>
      </w:r>
      <w:r w:rsidR="00941BF7">
        <w:t xml:space="preserve">. </w:t>
      </w:r>
      <w:r w:rsidR="00F3760E">
        <w:t xml:space="preserve">Nasalized vowels are alphabetized as though vowel plus </w:t>
      </w:r>
      <w:r w:rsidR="00F3760E" w:rsidRPr="005D30C6">
        <w:rPr>
          <w:rFonts w:ascii="Doulos SIL" w:hAnsi="Doulos SIL"/>
          <w:i/>
          <w:color w:val="0000FF"/>
        </w:rPr>
        <w:t>n</w:t>
      </w:r>
      <w:r w:rsidR="00F3760E">
        <w:t xml:space="preserve">. </w:t>
      </w:r>
      <w:r w:rsidR="004E3E8D">
        <w:t>Words beginning with nasal-obstruent clusters: the nasal is disr</w:t>
      </w:r>
      <w:r w:rsidR="00F3760E">
        <w:t>egarded in alphabetization (</w:t>
      </w:r>
      <w:r w:rsidR="004E3E8D" w:rsidRPr="004E3E8D">
        <w:rPr>
          <w:rFonts w:ascii="Doulos SIL" w:hAnsi="Doulos SIL"/>
          <w:i/>
          <w:color w:val="0000FF"/>
        </w:rPr>
        <w:t>n</w:t>
      </w:r>
      <w:r w:rsidR="00F3760E">
        <w:rPr>
          <w:rFonts w:ascii="Doulos SIL" w:hAnsi="Doulos SIL"/>
          <w:i/>
          <w:color w:val="0000FF"/>
        </w:rPr>
        <w:t>́</w:t>
      </w:r>
      <w:r w:rsidR="004E3E8D" w:rsidRPr="004E3E8D">
        <w:rPr>
          <w:rFonts w:ascii="Doulos SIL" w:hAnsi="Doulos SIL"/>
          <w:i/>
          <w:color w:val="0000FF"/>
        </w:rPr>
        <w:t>d</w:t>
      </w:r>
      <w:r w:rsidR="00F3760E">
        <w:rPr>
          <w:rFonts w:ascii="Doulos SIL" w:hAnsi="Doulos SIL"/>
          <w:i/>
          <w:color w:val="0000FF"/>
        </w:rPr>
        <w:t>ù</w:t>
      </w:r>
      <w:r w:rsidR="004E3E8D">
        <w:t xml:space="preserve"> </w:t>
      </w:r>
      <w:r w:rsidR="00F3760E">
        <w:t>can be found next to</w:t>
      </w:r>
      <w:r w:rsidR="004E3E8D">
        <w:t xml:space="preserve"> </w:t>
      </w:r>
      <w:r w:rsidR="004E3E8D" w:rsidRPr="004E3E8D">
        <w:rPr>
          <w:rFonts w:ascii="Doulos SIL" w:hAnsi="Doulos SIL"/>
          <w:i/>
          <w:color w:val="0000FF"/>
        </w:rPr>
        <w:t>d</w:t>
      </w:r>
      <w:r w:rsidR="00F3760E">
        <w:rPr>
          <w:rFonts w:ascii="Doulos SIL" w:hAnsi="Doulos SIL"/>
          <w:i/>
          <w:color w:val="0000FF"/>
        </w:rPr>
        <w:t>ù</w:t>
      </w:r>
      <w:r w:rsidR="004E3E8D">
        <w:t xml:space="preserve">). </w:t>
      </w:r>
      <w:r w:rsidR="00B70816">
        <w:t>Long and short vowels are not distinguished in alphabetization. Headwords for separate entries involving homonyms, or near-homonyms differing only in tone, are assigned numbers like 1 and 2 for easy cross-reference, sometimes subdivided (1a, 1b) if they be</w:t>
      </w:r>
      <w:r w:rsidR="00A4387B">
        <w:t>long to the same word-family.</w:t>
      </w:r>
    </w:p>
    <w:p w14:paraId="7B58C786" w14:textId="6D06B860" w:rsidR="00A4387B" w:rsidRDefault="00A4387B" w:rsidP="00CB2E15">
      <w:pPr>
        <w:tabs>
          <w:tab w:val="clear" w:pos="992"/>
        </w:tabs>
        <w:spacing w:line="320" w:lineRule="exact"/>
        <w:ind w:left="0" w:firstLine="0"/>
      </w:pPr>
      <w:r>
        <w:tab/>
        <w:t>Most of the work for this dictionary was done as a by-product of grant-supported fieldwork focused on other Songhay and non-Songhay Malian languages between 1991 and 2005, with some mopping-up and editing done subsequently. The funding most relevant to Humburi Senni was from the National Science Foundation and the National Endowment for the Humanities.</w:t>
      </w:r>
      <w:r w:rsidR="00E31F6B">
        <w:t xml:space="preserve"> Full details on the grants were given in the Humburi Senni grammar.</w:t>
      </w:r>
    </w:p>
    <w:p w14:paraId="0452B810" w14:textId="77777777" w:rsidR="00CB2E15" w:rsidRDefault="00CB2E15" w:rsidP="00CB2E15">
      <w:pPr>
        <w:tabs>
          <w:tab w:val="clear" w:pos="992"/>
        </w:tabs>
        <w:spacing w:line="320" w:lineRule="exact"/>
        <w:ind w:left="0" w:firstLine="0"/>
      </w:pPr>
    </w:p>
    <w:p w14:paraId="50B3547C" w14:textId="77777777" w:rsidR="000A0DC0" w:rsidRDefault="000A0DC0">
      <w:pPr>
        <w:tabs>
          <w:tab w:val="clear" w:pos="992"/>
        </w:tabs>
        <w:ind w:left="0" w:firstLine="0"/>
        <w:rPr>
          <w:b/>
        </w:rPr>
      </w:pPr>
      <w:r>
        <w:rPr>
          <w:b/>
        </w:rPr>
        <w:br w:type="page"/>
      </w:r>
    </w:p>
    <w:p w14:paraId="323ACA0F" w14:textId="751D8CC3" w:rsidR="00FC3BEB" w:rsidRPr="005126D3" w:rsidRDefault="00FC3BEB" w:rsidP="008319BA">
      <w:pPr>
        <w:tabs>
          <w:tab w:val="clear" w:pos="992"/>
        </w:tabs>
        <w:spacing w:line="320" w:lineRule="exact"/>
        <w:rPr>
          <w:b/>
        </w:rPr>
      </w:pPr>
      <w:r w:rsidRPr="005126D3">
        <w:rPr>
          <w:b/>
        </w:rPr>
        <w:t>Abbreviations</w:t>
      </w:r>
    </w:p>
    <w:p w14:paraId="232D8593" w14:textId="77777777" w:rsidR="005126D3" w:rsidRDefault="005126D3" w:rsidP="008319BA">
      <w:pPr>
        <w:tabs>
          <w:tab w:val="clear" w:pos="992"/>
        </w:tabs>
        <w:spacing w:line="320" w:lineRule="exact"/>
      </w:pPr>
    </w:p>
    <w:p w14:paraId="32DD3680" w14:textId="6B809627" w:rsidR="00710788" w:rsidRDefault="00710788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Absol</w:t>
      </w:r>
      <w:r>
        <w:tab/>
        <w:t>absolute (prefix on adjective or numeral)</w:t>
      </w:r>
    </w:p>
    <w:p w14:paraId="5CBD6401" w14:textId="4BB3A86B" w:rsidR="00461AA1" w:rsidRDefault="001D768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a</w:t>
      </w:r>
      <w:r w:rsidR="00461AA1">
        <w:t>dj</w:t>
      </w:r>
      <w:r w:rsidR="00461AA1">
        <w:tab/>
        <w:t>adjective</w:t>
      </w:r>
    </w:p>
    <w:p w14:paraId="5F9A72B2" w14:textId="432F0017" w:rsidR="001D768D" w:rsidRDefault="001D768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adv</w:t>
      </w:r>
      <w:r>
        <w:tab/>
        <w:t>adverb</w:t>
      </w:r>
    </w:p>
    <w:p w14:paraId="5FAD89A8" w14:textId="1F86CF65" w:rsidR="00E069FC" w:rsidRDefault="00E069FC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ant</w:t>
      </w:r>
      <w:r>
        <w:tab/>
        <w:t>antonym (semantic opposite)</w:t>
      </w:r>
    </w:p>
    <w:p w14:paraId="3C07DCED" w14:textId="14B3454B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Ar</w:t>
      </w:r>
      <w:r>
        <w:tab/>
        <w:t>Arabic</w:t>
      </w:r>
    </w:p>
    <w:p w14:paraId="49EB7286" w14:textId="68955213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Bam</w:t>
      </w:r>
      <w:r>
        <w:tab/>
        <w:t>Bambara (language of southern Mali)</w:t>
      </w:r>
    </w:p>
    <w:p w14:paraId="3BC633A8" w14:textId="3DB897C3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Caus</w:t>
      </w:r>
      <w:r>
        <w:tab/>
        <w:t>causative</w:t>
      </w:r>
    </w:p>
    <w:p w14:paraId="3F130B56" w14:textId="58A6C871" w:rsidR="008A232A" w:rsidRDefault="008A232A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cpd</w:t>
      </w:r>
      <w:r>
        <w:tab/>
        <w:t>compound</w:t>
      </w:r>
    </w:p>
    <w:p w14:paraId="3890D445" w14:textId="272C1F8D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Def</w:t>
      </w:r>
      <w:r>
        <w:tab/>
        <w:t>definite</w:t>
      </w:r>
    </w:p>
    <w:p w14:paraId="1236A846" w14:textId="55E239BB" w:rsidR="00710788" w:rsidRDefault="00710788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Dimin</w:t>
      </w:r>
      <w:r>
        <w:tab/>
        <w:t>diminutive</w:t>
      </w:r>
    </w:p>
    <w:p w14:paraId="5369636B" w14:textId="0D17E301" w:rsidR="00CB49EC" w:rsidRDefault="00CB49EC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DN95</w:t>
      </w:r>
      <w:r>
        <w:tab/>
        <w:t>1995 lexicon of Koyraboro Senni by DNAFLA, Bamako</w:t>
      </w:r>
    </w:p>
    <w:p w14:paraId="02F1BA0A" w14:textId="0E7AC543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Eng</w:t>
      </w:r>
      <w:r>
        <w:tab/>
        <w:t>English</w:t>
      </w:r>
    </w:p>
    <w:p w14:paraId="72397028" w14:textId="53AD8075" w:rsidR="00AE6CCB" w:rsidRDefault="00AE6CC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Fact</w:t>
      </w:r>
      <w:r>
        <w:tab/>
        <w:t>factitive (deadjectival transitive verb: ‘cause X to be ADJ’)</w:t>
      </w:r>
    </w:p>
    <w:p w14:paraId="243BECC3" w14:textId="29F6BC8C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FinSg</w:t>
      </w:r>
      <w:r>
        <w:tab/>
        <w:t>final singular (form of singular noun not followed by a modifier)</w:t>
      </w:r>
    </w:p>
    <w:p w14:paraId="4FC493CC" w14:textId="4366C756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Fr</w:t>
      </w:r>
      <w:r>
        <w:tab/>
        <w:t>French</w:t>
      </w:r>
    </w:p>
    <w:p w14:paraId="437A831C" w14:textId="4E04ABB4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Ful</w:t>
      </w:r>
      <w:r>
        <w:tab/>
        <w:t>Fulfulde (language of Fulbe people, traditionally cattle herders)</w:t>
      </w:r>
    </w:p>
    <w:p w14:paraId="1B05D0E6" w14:textId="492BDB06" w:rsidR="00710788" w:rsidRDefault="00710788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Hass</w:t>
      </w:r>
      <w:r>
        <w:tab/>
        <w:t>Hassaniya Arabic</w:t>
      </w:r>
    </w:p>
    <w:p w14:paraId="3676A51B" w14:textId="00A8D394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HS</w:t>
      </w:r>
      <w:r>
        <w:tab/>
        <w:t>Humburi Senni</w:t>
      </w:r>
    </w:p>
    <w:p w14:paraId="32713550" w14:textId="3C171BCC" w:rsidR="00C81B92" w:rsidRDefault="00C81B92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Impf</w:t>
      </w:r>
      <w:r>
        <w:tab/>
        <w:t>imperfective</w:t>
      </w:r>
    </w:p>
    <w:p w14:paraId="6D5365C8" w14:textId="3374987A" w:rsidR="00A262CA" w:rsidRDefault="00A262CA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Imprt</w:t>
      </w:r>
      <w:r>
        <w:tab/>
        <w:t>imperative</w:t>
      </w:r>
    </w:p>
    <w:p w14:paraId="18477576" w14:textId="0871E645" w:rsidR="003606C7" w:rsidRDefault="003606C7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inal</w:t>
      </w:r>
      <w:r>
        <w:tab/>
        <w:t>inalienable (noun), such as kin or body-part term</w:t>
      </w:r>
    </w:p>
    <w:p w14:paraId="14666556" w14:textId="6BC33CFE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Intens</w:t>
      </w:r>
      <w:r>
        <w:tab/>
        <w:t>intensifier (of adjective etc.)</w:t>
      </w:r>
    </w:p>
    <w:p w14:paraId="0040A118" w14:textId="657B8279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interj</w:t>
      </w:r>
      <w:r>
        <w:tab/>
        <w:t>interjection</w:t>
      </w:r>
    </w:p>
    <w:p w14:paraId="79AC1A2D" w14:textId="5A752FF3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intr</w:t>
      </w:r>
      <w:r>
        <w:tab/>
        <w:t>intransitive verb</w:t>
      </w:r>
    </w:p>
    <w:p w14:paraId="62C33ECF" w14:textId="54A51404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Ka</w:t>
      </w:r>
      <w:r>
        <w:tab/>
        <w:t>Kaado (Songhay variety in western Rep. of Niger)</w:t>
      </w:r>
    </w:p>
    <w:p w14:paraId="6CC44FFE" w14:textId="51D526DE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KCh</w:t>
      </w:r>
      <w:r>
        <w:tab/>
        <w:t>Koyra Chiini (Songhay of Timbuktu)</w:t>
      </w:r>
    </w:p>
    <w:p w14:paraId="423DA44E" w14:textId="7940E704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KS</w:t>
      </w:r>
      <w:r>
        <w:tab/>
        <w:t>Koyraboro Senni (Songhay of Gao)</w:t>
      </w:r>
    </w:p>
    <w:p w14:paraId="4DCA4600" w14:textId="63EC56F9" w:rsidR="00040FFF" w:rsidRDefault="00040FFF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Logo</w:t>
      </w:r>
      <w:r>
        <w:tab/>
        <w:t>logophoric pronoun</w:t>
      </w:r>
    </w:p>
    <w:p w14:paraId="0007D5C3" w14:textId="47A03D6E" w:rsidR="00FE62AD" w:rsidRDefault="00FE62A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n</w:t>
      </w:r>
      <w:r>
        <w:tab/>
        <w:t>noun</w:t>
      </w:r>
    </w:p>
    <w:p w14:paraId="18A28FED" w14:textId="5AF95ED5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NF</w:t>
      </w:r>
      <w:r>
        <w:tab/>
        <w:t>nonfinal form of noun (e.g. before adjective)</w:t>
      </w:r>
    </w:p>
    <w:p w14:paraId="6F516E7D" w14:textId="2208B5BC" w:rsidR="00323DE0" w:rsidRDefault="00323DE0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NP</w:t>
      </w:r>
      <w:r>
        <w:tab/>
        <w:t>noun phrase</w:t>
      </w:r>
    </w:p>
    <w:p w14:paraId="51B7EC17" w14:textId="445806C0" w:rsidR="00FE62AD" w:rsidRDefault="00FE62A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O</w:t>
      </w:r>
      <w:r>
        <w:tab/>
        <w:t>object (in 3SgO, etc.)</w:t>
      </w:r>
    </w:p>
    <w:p w14:paraId="58F9F9FE" w14:textId="72BCC538" w:rsidR="00461AA1" w:rsidRDefault="00D91A89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Partpl</w:t>
      </w:r>
      <w:r w:rsidR="00461AA1">
        <w:tab/>
        <w:t>participle</w:t>
      </w:r>
    </w:p>
    <w:p w14:paraId="34F63DE1" w14:textId="65B0BFE5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Pl</w:t>
      </w:r>
      <w:r>
        <w:tab/>
        <w:t>plural</w:t>
      </w:r>
    </w:p>
    <w:p w14:paraId="69618984" w14:textId="5DE56B49" w:rsidR="00FE62AD" w:rsidRDefault="00FE62A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poss</w:t>
      </w:r>
      <w:r>
        <w:tab/>
        <w:t>possessed</w:t>
      </w:r>
    </w:p>
    <w:p w14:paraId="11648DF7" w14:textId="59A6FA52" w:rsidR="008A232A" w:rsidRDefault="008A232A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postp</w:t>
      </w:r>
      <w:r>
        <w:tab/>
        <w:t>postposition</w:t>
      </w:r>
    </w:p>
    <w:p w14:paraId="69BA56AB" w14:textId="2C9BC7EC" w:rsidR="00323DE0" w:rsidRDefault="00323DE0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PP</w:t>
      </w:r>
      <w:r>
        <w:tab/>
        <w:t>postpositional phrase</w:t>
      </w:r>
    </w:p>
    <w:p w14:paraId="068ABEE4" w14:textId="4657FCFA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PotPass</w:t>
      </w:r>
      <w:r>
        <w:tab/>
        <w:t>potential passive (suffixal derivation of transitive verbs: ‘be VERB-able’)</w:t>
      </w:r>
    </w:p>
    <w:p w14:paraId="21FEC52D" w14:textId="45DF0E5D" w:rsidR="001D768D" w:rsidRDefault="001D768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Rdp</w:t>
      </w:r>
      <w:r>
        <w:tab/>
        <w:t>reduplicated</w:t>
      </w:r>
    </w:p>
    <w:p w14:paraId="22A3E5E4" w14:textId="04B7317A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ResPass</w:t>
      </w:r>
      <w:r>
        <w:tab/>
        <w:t>resultative passive (suffixal derivation of transitive verbs)</w:t>
      </w:r>
    </w:p>
    <w:p w14:paraId="5D9243DD" w14:textId="4F425E8F" w:rsidR="00C81B92" w:rsidRDefault="00C81B92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servb</w:t>
      </w:r>
      <w:r>
        <w:tab/>
        <w:t>serial verb</w:t>
      </w:r>
    </w:p>
    <w:p w14:paraId="4F1677DA" w14:textId="2C00C79B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Sg</w:t>
      </w:r>
      <w:r>
        <w:tab/>
        <w:t>singular</w:t>
      </w:r>
    </w:p>
    <w:p w14:paraId="16EE5497" w14:textId="502FE6A4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Sp</w:t>
      </w:r>
      <w:r>
        <w:tab/>
        <w:t>Spanish</w:t>
      </w:r>
    </w:p>
    <w:p w14:paraId="411B33AA" w14:textId="4B99D161" w:rsidR="000432DA" w:rsidRDefault="000432DA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sp.</w:t>
      </w:r>
      <w:r>
        <w:tab/>
        <w:t>species (plural: spp.)</w:t>
      </w:r>
    </w:p>
    <w:p w14:paraId="704B88E4" w14:textId="1CCF81A6" w:rsidR="00E069FC" w:rsidRDefault="00E069FC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syn</w:t>
      </w:r>
      <w:r>
        <w:tab/>
        <w:t>synonym</w:t>
      </w:r>
    </w:p>
    <w:p w14:paraId="0B155650" w14:textId="4C9CFBE0" w:rsidR="002028D5" w:rsidRDefault="002028D5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Tam</w:t>
      </w:r>
      <w:r>
        <w:tab/>
        <w:t>Tamashek (Tuareg language of northern Mali)</w:t>
      </w:r>
    </w:p>
    <w:p w14:paraId="5BFDB365" w14:textId="2ED810A5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tr</w:t>
      </w:r>
      <w:r>
        <w:tab/>
        <w:t>transitive verb</w:t>
      </w:r>
    </w:p>
    <w:p w14:paraId="67C99547" w14:textId="3B70ADB2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TSK</w:t>
      </w:r>
      <w:r>
        <w:tab/>
        <w:t>Tondi Songway Kiini (Songhay language of Kikara, Mali)</w:t>
      </w:r>
    </w:p>
    <w:p w14:paraId="48BEA841" w14:textId="5549AD50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UnspecO</w:t>
      </w:r>
      <w:r>
        <w:tab/>
        <w:t>unspecified-object (suffixal derivative of transitive verbs)</w:t>
      </w:r>
    </w:p>
    <w:p w14:paraId="6DA2E49C" w14:textId="1D292D89" w:rsidR="00461AA1" w:rsidRDefault="00461AA1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VblN</w:t>
      </w:r>
      <w:r>
        <w:tab/>
        <w:t>verbal noun</w:t>
      </w:r>
    </w:p>
    <w:p w14:paraId="4650E05F" w14:textId="027A1EDD" w:rsidR="001D768D" w:rsidRDefault="001D768D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VO</w:t>
      </w:r>
      <w:r>
        <w:tab/>
        <w:t>transitive verb that is regularly followed by the object</w:t>
      </w:r>
    </w:p>
    <w:p w14:paraId="4330BEBE" w14:textId="401269DF" w:rsidR="00323DE0" w:rsidRDefault="00323DE0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VP</w:t>
      </w:r>
      <w:r>
        <w:tab/>
        <w:t>verb phrase</w:t>
      </w:r>
    </w:p>
    <w:p w14:paraId="32035372" w14:textId="450E224E" w:rsidR="00FC3BEB" w:rsidRDefault="00FC3BEB" w:rsidP="00FC3BEB">
      <w:pPr>
        <w:tabs>
          <w:tab w:val="clear" w:pos="992"/>
          <w:tab w:val="left" w:pos="1800"/>
        </w:tabs>
        <w:spacing w:line="320" w:lineRule="exact"/>
        <w:ind w:left="0" w:firstLine="0"/>
      </w:pPr>
      <w:r>
        <w:t>Za</w:t>
      </w:r>
      <w:r>
        <w:tab/>
        <w:t>Zarma (Songhay language of Rep. of Niger)</w:t>
      </w:r>
    </w:p>
    <w:p w14:paraId="01EC3B6F" w14:textId="77777777" w:rsidR="00457C88" w:rsidRDefault="00457C88" w:rsidP="008319BA">
      <w:pPr>
        <w:pStyle w:val="letter"/>
        <w:tabs>
          <w:tab w:val="clear" w:pos="992"/>
        </w:tabs>
        <w:spacing w:line="320" w:lineRule="exact"/>
        <w:sectPr w:rsidR="00457C88" w:rsidSect="00457C88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04" w:h="16836"/>
          <w:pgMar w:top="1440" w:right="1440" w:bottom="1253" w:left="1440" w:header="720" w:footer="720" w:gutter="0"/>
          <w:pgNumType w:fmt="lowerRoman"/>
          <w:cols w:space="720"/>
          <w:titlePg/>
        </w:sectPr>
      </w:pPr>
    </w:p>
    <w:p w14:paraId="32494F1F" w14:textId="500C4628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A</w:t>
      </w:r>
    </w:p>
    <w:p w14:paraId="416D2AAF" w14:textId="70F44D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à</w:t>
      </w:r>
      <w:r w:rsidRPr="002C3CD0">
        <w:t xml:space="preserve"> 1</w:t>
      </w:r>
      <w:r>
        <w:t xml:space="preserve">a </w:t>
      </w:r>
      <w:r w:rsidRPr="003E4524">
        <w:t xml:space="preserve"> </w:t>
      </w:r>
      <w:r>
        <w:rPr>
          <w:rFonts w:ascii="Wingdings" w:hAnsi="Wingdings"/>
          <w:sz w:val="18"/>
        </w:rPr>
        <w:t></w:t>
      </w:r>
      <w:r>
        <w:t xml:space="preserve"> [3Sg pronoun, as subject, possessor, or postpositional complement; upstepped variant </w:t>
      </w:r>
      <w:r w:rsidRPr="005D30C6">
        <w:rPr>
          <w:rFonts w:ascii="Doulos SIL" w:hAnsi="Doulos SIL"/>
          <w:i/>
          <w:color w:val="0000FF"/>
        </w:rPr>
        <w:t>àꜛ</w:t>
      </w:r>
      <w:r>
        <w:t xml:space="preserve"> by dissimilation to following L</w:t>
      </w:r>
      <w:r>
        <w:noBreakHyphen/>
        <w:t xml:space="preserve">toned syllable; raised to </w:t>
      </w:r>
      <w:r w:rsidRPr="005D30C6">
        <w:rPr>
          <w:rFonts w:ascii="Doulos SIL" w:hAnsi="Doulos SIL"/>
          <w:i/>
          <w:color w:val="0000FF"/>
        </w:rPr>
        <w:t>á</w:t>
      </w:r>
      <w:r>
        <w:t xml:space="preserve"> before tautosyllabic H</w:t>
      </w:r>
      <w:r>
        <w:noBreakHyphen/>
        <w:t xml:space="preserve">toned morpheme such as </w:t>
      </w:r>
      <w:r w:rsidR="009578A8">
        <w:t>subjunctive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ŋ̂</w:t>
      </w:r>
      <w:r>
        <w:t xml:space="preserve"> or </w:t>
      </w:r>
      <w:r w:rsidR="009578A8">
        <w:t>transitive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>
        <w:t xml:space="preserve"> ; for 3Sg preverbal object see </w:t>
      </w:r>
      <w:r w:rsidRPr="005D30C6">
        <w:rPr>
          <w:rFonts w:ascii="Doulos SIL" w:hAnsi="Doulos SIL"/>
          <w:i/>
          <w:color w:val="0000FF"/>
        </w:rPr>
        <w:t>ŋ̂</w:t>
      </w:r>
      <w:r w:rsidR="009578A8">
        <w:t> 3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140B4DEC" w14:textId="7E54CE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1b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3E4524"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 object suffix after VO verbs or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 </w:t>
      </w:r>
      <w:r w:rsidR="007B254E">
        <w:t>‘</w:t>
      </w:r>
      <w:r>
        <w:t>and, with</w:t>
      </w:r>
      <w:r w:rsidR="007B254E">
        <w:t>’</w:t>
      </w:r>
      <w:r>
        <w:t xml:space="preserve">; </w:t>
      </w:r>
      <w:r w:rsidR="00FF6758">
        <w:t>&lt;HL&gt;-tone</w:t>
      </w:r>
      <w:r>
        <w:t xml:space="preserve">d 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used after low-toned verb]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to obtain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obtenir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to see it</w:t>
      </w:r>
      <w:r w:rsidRPr="005D30C6">
        <w:rPr>
          <w:rFonts w:ascii="Doulos SIL" w:hAnsi="Doulos SIL"/>
          <w:i/>
          <w:color w:val="0000FF"/>
        </w:rPr>
        <w:t>/</w:t>
      </w:r>
      <w:r>
        <w:t xml:space="preserve">him/her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le/la voir</w:t>
      </w:r>
      <w:r>
        <w:t>.</w:t>
      </w:r>
    </w:p>
    <w:p w14:paraId="10B9221E" w14:textId="0AE4E2B1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ab/>
      </w:r>
      <w:r>
        <w:rPr>
          <w:rFonts w:ascii="Wingdings" w:hAnsi="Wingdings"/>
          <w:sz w:val="18"/>
        </w:rPr>
        <w:t></w:t>
      </w:r>
      <w:r>
        <w:t xml:space="preserve"> [</w:t>
      </w:r>
      <w:r w:rsidR="009578A8">
        <w:t>absolute</w:t>
      </w:r>
      <w:r>
        <w:t xml:space="preserve"> prefix before </w:t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ô</w:t>
      </w:r>
      <w:r w:rsidR="008319BA">
        <w:t xml:space="preserve"> 1</w:t>
      </w:r>
      <w:r>
        <w:t xml:space="preserve"> </w:t>
      </w:r>
      <w:r w:rsidR="007B254E">
        <w:t>‘</w:t>
      </w:r>
      <w:r>
        <w:t>which</w:t>
      </w:r>
      <w:r w:rsidR="007B254E">
        <w:t>’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7B254E">
        <w:t>‘</w:t>
      </w:r>
      <w:r>
        <w:rPr>
          <w:rFonts w:ascii="Garamond" w:hAnsi="Garamond"/>
        </w:rPr>
        <w:t>quel?</w:t>
      </w:r>
      <w:r w:rsidR="007B254E">
        <w:rPr>
          <w:rFonts w:ascii="Garamond" w:hAnsi="Garamond"/>
        </w:rPr>
        <w:t>’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kûl</w:t>
      </w:r>
      <w:r>
        <w:t xml:space="preserve"> </w:t>
      </w:r>
      <w:r w:rsidR="007B254E">
        <w:t>‘</w:t>
      </w:r>
      <w:r>
        <w:t>all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</w:t>
      </w:r>
      <w:r w:rsidR="009578A8">
        <w:t>2</w:t>
      </w:r>
      <w:r>
        <w:t>].</w:t>
      </w:r>
    </w:p>
    <w:p w14:paraId="295E8209" w14:textId="735B54D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3</w:t>
      </w:r>
      <w:r>
        <w:tab/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9578A8">
        <w:t>unspecified</w:t>
      </w:r>
      <w:r>
        <w:t xml:space="preserve"> </w:t>
      </w:r>
      <w:r w:rsidR="009578A8">
        <w:t>object</w:t>
      </w:r>
      <w:r>
        <w:t xml:space="preserve"> (UnspecO) suffix after transitive verb stem]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8319BA">
        <w:t>resultative</w:t>
      </w:r>
      <w:r>
        <w:t xml:space="preserve"> </w:t>
      </w:r>
      <w:r w:rsidR="009578A8">
        <w:t>passive</w:t>
      </w:r>
      <w:r>
        <w:t xml:space="preserve"> (ResPass) suffix after transitive verb stem] [in both (a) and (b), the entire verb stem undergoes tone-dropping].</w:t>
      </w:r>
    </w:p>
    <w:p w14:paraId="29AF6265" w14:textId="7525B6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</w:t>
      </w:r>
      <w:r w:rsidR="00BB3C1D">
        <w:t xml:space="preserve">1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[allomorph of 3Sg </w:t>
      </w:r>
      <w:r w:rsidR="009578A8">
        <w:t>object</w:t>
      </w:r>
      <w:r>
        <w:t xml:space="preserve"> morpheme </w:t>
      </w:r>
      <w:r w:rsidRPr="005D30C6">
        <w:rPr>
          <w:rFonts w:ascii="Doulos SIL" w:hAnsi="Doulos SIL"/>
          <w:i/>
          <w:color w:val="0000FF"/>
        </w:rPr>
        <w:t>ŋ̂</w:t>
      </w:r>
      <w:r w:rsidR="009578A8">
        <w:t xml:space="preserve"> 3a</w:t>
      </w:r>
      <w:r>
        <w:t xml:space="preserve"> after </w:t>
      </w:r>
      <w:r w:rsidR="009578A8">
        <w:t>subjunctive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Pr="002C3CD0">
        <w:t xml:space="preserve"> 1</w:t>
      </w:r>
      <w:r>
        <w:t xml:space="preserve">a or </w:t>
      </w:r>
      <w:r w:rsidR="009578A8">
        <w:t>perfective</w:t>
      </w:r>
      <w:r>
        <w:t xml:space="preserve"> </w:t>
      </w:r>
      <w:r w:rsidR="009578A8">
        <w:t>negative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màn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 m=à: kárú</w:t>
      </w:r>
      <w:r>
        <w:t xml:space="preserve"> that I hit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je le frappe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à màn=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ꜜwí:</w:t>
      </w:r>
      <w:r>
        <w:t xml:space="preserve"> she didn</w:t>
      </w:r>
      <w:r w:rsidR="007B254E">
        <w:t>’</w:t>
      </w:r>
      <w:r>
        <w:t xml:space="preserve">t kill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tué</w:t>
      </w:r>
      <w:r>
        <w:t>.</w:t>
      </w:r>
    </w:p>
    <w:p w14:paraId="71BADF09" w14:textId="77777777" w:rsidR="00AD0CB0" w:rsidRDefault="00AD0CB0" w:rsidP="00AD0CB0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noBreakHyphen/>
        <w:t>a</w:t>
      </w:r>
      <w:r w:rsidRPr="005D30C6">
        <w:rPr>
          <w:rFonts w:ascii="Doulos SIL" w:hAnsi="Doulos SIL"/>
          <w:i/>
          <w:color w:val="0000FF"/>
        </w:rPr>
        <w:t>:</w:t>
      </w:r>
      <w:r>
        <w:t xml:space="preserve"> 2  </w:t>
      </w:r>
      <w:r>
        <w:rPr>
          <w:rFonts w:ascii="Wingdings" w:hAnsi="Wingdings"/>
          <w:sz w:val="18"/>
        </w:rPr>
        <w:t></w:t>
      </w:r>
      <w:r>
        <w:t xml:space="preserve"> [variant of suffix </w:t>
      </w:r>
      <w:r w:rsidRPr="00BB3C1D">
        <w:rPr>
          <w:rFonts w:ascii="Doulos SIL" w:hAnsi="Doulos SIL"/>
          <w:i/>
          <w:color w:val="0000FF"/>
        </w:rPr>
        <w:t>-o</w:t>
      </w:r>
      <w:r>
        <w:t xml:space="preserve"> for nouns ending in </w:t>
      </w:r>
      <w:r w:rsidRPr="00BB3C1D">
        <w:rPr>
          <w:rFonts w:ascii="Doulos SIL" w:hAnsi="Doulos SIL"/>
          <w:i/>
          <w:color w:val="0000FF"/>
        </w:rPr>
        <w:t>a</w:t>
      </w:r>
      <w:r>
        <w:t xml:space="preserve">, most common variant is </w:t>
      </w:r>
      <w:r w:rsidRPr="00BB3C1D">
        <w:rPr>
          <w:rFonts w:ascii="Doulos SIL" w:hAnsi="Doulos SIL"/>
          <w:i/>
          <w:color w:val="0000FF"/>
        </w:rPr>
        <w:t>-à:</w:t>
      </w:r>
      <w:r>
        <w:t xml:space="preserve"> for the many nouns ending in </w:t>
      </w:r>
      <w:r w:rsidRPr="00BB3C1D">
        <w:rPr>
          <w:rFonts w:ascii="Doulos SIL" w:hAnsi="Doulos SIL"/>
          <w:i/>
          <w:color w:val="0000FF"/>
        </w:rPr>
        <w:t>â</w:t>
      </w:r>
      <w:r>
        <w:t>].</w:t>
      </w:r>
    </w:p>
    <w:p w14:paraId="468A7CB8" w14:textId="662716BA" w:rsidR="00BB3C1D" w:rsidRDefault="00BB3C1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a</w:t>
      </w:r>
      <w:r w:rsidR="00AD0CB0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</w:t>
      </w:r>
      <w:r w:rsidR="00AD0CB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31C2D">
        <w:t>lengthened form of</w:t>
      </w:r>
      <w:r w:rsidR="00AD0CB0">
        <w:t xml:space="preserve"> 3Sg pronominal </w:t>
      </w:r>
      <w:r w:rsidR="00AD0CB0" w:rsidRPr="00731C2D">
        <w:rPr>
          <w:rFonts w:ascii="Doulos SIL" w:hAnsi="Doulos SIL"/>
          <w:i/>
          <w:color w:val="0000FF"/>
        </w:rPr>
        <w:t>à</w:t>
      </w:r>
      <w:r w:rsidR="00AD0CB0">
        <w:t xml:space="preserve"> after some </w:t>
      </w:r>
      <w:r w:rsidR="00AD0CB0" w:rsidRPr="00731C2D">
        <w:rPr>
          <w:rFonts w:ascii="Doulos SIL" w:hAnsi="Doulos SIL"/>
          <w:i/>
          <w:color w:val="0000FF"/>
        </w:rPr>
        <w:t>CvC</w:t>
      </w:r>
      <w:r w:rsidR="00AD0CB0">
        <w:t xml:space="preserve"> words</w:t>
      </w:r>
      <w:r>
        <w:t>].</w:t>
      </w:r>
    </w:p>
    <w:p w14:paraId="485E8F56" w14:textId="2DF13F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ʔàbádá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never; (not) at 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jamais; (pas) du tout</w:t>
      </w:r>
      <w:r>
        <w:t xml:space="preserve"> [with negative or as exclamation; for experiential perfect </w:t>
      </w:r>
      <w:r w:rsidR="007B254E">
        <w:t>‘</w:t>
      </w:r>
      <w:r>
        <w:t>have never VPed</w:t>
      </w:r>
      <w:r w:rsidR="007B254E">
        <w:t>’</w:t>
      </w:r>
      <w:r>
        <w:t xml:space="preserve"> a negation of </w:t>
      </w:r>
      <w:r w:rsidRPr="005D30C6">
        <w:rPr>
          <w:rFonts w:ascii="Doulos SIL" w:hAnsi="Doulos SIL"/>
          <w:i/>
          <w:color w:val="0000FF"/>
        </w:rPr>
        <w:t>béy</w:t>
      </w:r>
      <w:r>
        <w:t xml:space="preserve"> is more common] [&lt;Ar]</w:t>
      </w:r>
      <w:r w:rsidRPr="00590ABD">
        <w:t xml:space="preserve"> - </w:t>
      </w:r>
      <w:r>
        <w:t xml:space="preserve">phrase (emphatic): </w:t>
      </w:r>
      <w:r w:rsidRPr="005D30C6">
        <w:rPr>
          <w:rFonts w:ascii="Doulos SIL" w:hAnsi="Doulos SIL"/>
          <w:i/>
          <w:color w:val="0000FF"/>
        </w:rPr>
        <w:t>ʔàbádá yá:ràsú:rùllâ:y</w:t>
      </w:r>
      <w:r>
        <w:t xml:space="preserve"> </w:t>
      </w:r>
      <w:r w:rsidR="00731C2D">
        <w:t xml:space="preserve"> </w:t>
      </w:r>
      <w:r>
        <w:t xml:space="preserve">never, by God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jamais, au nom de Dieu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ɲò né ꜜ[njéy màn díy</w:t>
      </w:r>
      <w:r w:rsidRPr="005D30C6">
        <w:rPr>
          <w:rFonts w:ascii="Doulos SIL" w:hAnsi="Doulos SIL"/>
          <w:i/>
          <w:color w:val="0000FF"/>
        </w:rPr>
        <w:noBreakHyphen/>
        <w:t>à ʔàbádá]</w:t>
      </w:r>
      <w:r>
        <w:t xml:space="preserve"> </w:t>
      </w:r>
      <w:r w:rsidR="00731C2D">
        <w:t xml:space="preserve"> </w:t>
      </w:r>
      <w:r>
        <w:t xml:space="preserve">they said they had never seen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dit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avaient jamais vu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zá: ʔàbádá</w:t>
      </w:r>
      <w:r>
        <w:t xml:space="preserve"> </w:t>
      </w:r>
      <w:r w:rsidR="00731C2D">
        <w:t xml:space="preserve"> </w:t>
      </w:r>
      <w:r>
        <w:t xml:space="preserve">all along, </w:t>
      </w:r>
      <w:r w:rsidR="008319BA">
        <w:t>since</w:t>
      </w:r>
      <w:r>
        <w:t xml:space="preserve"> time immemorial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(depuis) toujours, depuis le début</w:t>
      </w:r>
      <w:r>
        <w:t>.</w:t>
      </w:r>
    </w:p>
    <w:p w14:paraId="6EADBD7E" w14:textId="769B2B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ʔàbájáddâ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alphabet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alphabet</w:t>
      </w:r>
      <w:r>
        <w:t>.</w:t>
      </w:r>
    </w:p>
    <w:p w14:paraId="1A4B7027" w14:textId="6E2489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ʔàbáykô:r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rude </w:t>
      </w:r>
      <w:r w:rsidRPr="00BB673A">
        <w:t>person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impolie</w:t>
      </w:r>
      <w:r>
        <w:t xml:space="preserve"> [semantically vague, generally used as an insult; &lt;Tam].</w:t>
      </w:r>
    </w:p>
    <w:p w14:paraId="5B1A58D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ʔábbâ!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chiefly vocative] Dad! </w:t>
      </w:r>
      <w:r>
        <w:rPr>
          <w:rFonts w:ascii="Wingdings" w:hAnsi="Wingdings"/>
          <w:sz w:val="18"/>
        </w:rPr>
        <w:t></w:t>
      </w:r>
      <w:r>
        <w:t xml:space="preserve"> </w:t>
      </w:r>
      <w:r w:rsidRPr="00BB673A">
        <w:rPr>
          <w:rFonts w:ascii="Garamond" w:hAnsi="Garamond"/>
        </w:rPr>
        <w:t>papa!</w:t>
      </w:r>
      <w:r>
        <w:t xml:space="preserve"> [also used as initial of cpd names]</w:t>
      </w:r>
      <w:r w:rsidRPr="00590ABD">
        <w:t xml:space="preserve"> - </w:t>
      </w:r>
      <w:r>
        <w:t xml:space="preserve">poss: 3Sg </w:t>
      </w:r>
      <w:r w:rsidRPr="005D30C6">
        <w:rPr>
          <w:rFonts w:ascii="Doulos SIL" w:hAnsi="Doulos SIL"/>
          <w:i/>
          <w:color w:val="0000FF"/>
        </w:rPr>
        <w:t>à ʔább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1CD0082E" w14:textId="2B7628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ʔàdá:z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ʔàdá:zâ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bunch of thorny branches tied together (used for sweeping)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faisceau de branches épineuses attachées (utilisé pour balayer)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contributions made to an association member by other members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cotisations (« tontines ») données à un member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association par ses confrères</w:t>
      </w:r>
      <w:r>
        <w:t>.</w:t>
      </w:r>
    </w:p>
    <w:p w14:paraId="73D683C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ʔádd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ʔáddâ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machete blade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coupe-coupe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àddá</w:t>
      </w:r>
      <w:r>
        <w:t>, &lt;Tam].</w:t>
      </w:r>
    </w:p>
    <w:p w14:paraId="078A7CE8" w14:textId="65224B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ʔàddáhâ:r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banquet, feast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262D7">
        <w:rPr>
          <w:rFonts w:ascii="Garamond" w:hAnsi="Garamond"/>
        </w:rPr>
        <w:t xml:space="preserve">fête à </w:t>
      </w:r>
      <w:r>
        <w:rPr>
          <w:rFonts w:ascii="Garamond" w:hAnsi="Garamond"/>
        </w:rPr>
        <w:t>nourriture abondante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dhr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ʔàddáhá:r bò:-b-òw</w:t>
      </w:r>
      <w:r>
        <w:t>.</w:t>
      </w:r>
    </w:p>
    <w:p w14:paraId="66E67D76" w14:textId="34861816" w:rsidR="004E4BA0" w:rsidRPr="00DC2B8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ʔàddúhá:</w:t>
      </w:r>
      <w:r>
        <w:t xml:space="preserve">  (NF &amp; FinSg, IndefPl </w:t>
      </w:r>
      <w:r w:rsidRPr="005D30C6">
        <w:rPr>
          <w:rFonts w:ascii="Doulos SIL" w:hAnsi="Doulos SIL"/>
          <w:i/>
          <w:color w:val="0000FF"/>
        </w:rPr>
        <w:t>ʔàddúhá:-ɲóŋ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morning around 10 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matin vers 10 h.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àdùhá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àddùhá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ḍħw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ʔàddúhá: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ʔàddúhá: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àꜛ ʔàddúhá: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àꜛ ʔàddúhá:</w:t>
      </w:r>
      <w:r>
        <w:t>.</w:t>
      </w:r>
    </w:p>
    <w:p w14:paraId="33680603" w14:textId="79DF6D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ʔá:dî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promise, solemn oath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serment, promesse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ʕhd</w:t>
      </w:r>
      <w:r w:rsidRPr="003E4524">
        <w:t>]</w:t>
      </w:r>
      <w:r>
        <w:t xml:space="preserve"> [</w:t>
      </w:r>
      <w:r w:rsidR="00C673CD" w:rsidRPr="00C673CD">
        <w:rPr>
          <w:smallCaps/>
        </w:rPr>
        <w:t>syn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là:hídû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ʔàmá:ná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zé: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ʔá:d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ʔá:dí ꜜsámbú </w:t>
      </w:r>
      <w:r w:rsidR="002262D7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sê</w:t>
      </w:r>
      <w:r w:rsidR="002262D7" w:rsidRPr="005D30C6">
        <w:rPr>
          <w:rFonts w:ascii="Doulos SIL" w:hAnsi="Doulos SIL"/>
          <w:i/>
          <w:color w:val="0000FF"/>
        </w:rPr>
        <w:t>]</w:t>
      </w:r>
      <w:r>
        <w:t xml:space="preserve">  to swear an oath to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lui faire un serment</w:t>
      </w:r>
      <w:r w:rsidRPr="00590ABD">
        <w:t xml:space="preserve"> - </w:t>
      </w:r>
      <w:r>
        <w:t>ex.:</w:t>
      </w:r>
      <w:r w:rsidRPr="005D30C6">
        <w:rPr>
          <w:rFonts w:ascii="Doulos SIL" w:hAnsi="Doulos SIL"/>
          <w:i/>
          <w:color w:val="0000FF"/>
        </w:rPr>
        <w:t xml:space="preserve"> à nê ꜜá=ḿ ʔá:dí ꜜnó:</w:t>
      </w:r>
      <w:r>
        <w:t xml:space="preserve"> she told him to give an oath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lui a dit de faire un serment</w:t>
      </w:r>
      <w:r>
        <w:t>.</w:t>
      </w:r>
    </w:p>
    <w:p w14:paraId="38BB7B6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ʔággá:r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brute, giant, fearsome warrior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géant, guerrier féroce</w:t>
      </w:r>
      <w:r>
        <w:t>.</w:t>
      </w:r>
    </w:p>
    <w:p w14:paraId="0B790D5C" w14:textId="4C7127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ʔàgò:jì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ágò:gì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ʔágò:j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invariant form] neem tree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nime (arbre)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Azadirachta indica</w:t>
      </w:r>
      <w:r>
        <w:t>, Meliaceae, planted in towns] [ultimately &lt; Guggisberg, name of a Gold Coast governor in the 1920</w:t>
      </w:r>
      <w:r w:rsidR="007B254E">
        <w:t>’</w:t>
      </w:r>
      <w:r>
        <w:t xml:space="preserve">s;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mílíyâ</w:t>
      </w:r>
      <w:r w:rsidR="002262D7" w:rsidRPr="005D30C6">
        <w:rPr>
          <w:rFonts w:ascii="Doulos SIL" w:hAnsi="Doulos SIL"/>
          <w:i/>
          <w:color w:val="0000FF"/>
        </w:rPr>
        <w:t> </w:t>
      </w:r>
      <w:r>
        <w:t>].</w:t>
      </w:r>
    </w:p>
    <w:p w14:paraId="3E024316" w14:textId="3FCB4A2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ʔàháⁿy!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shoo! (to donkey)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pschtt! (à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âne)</w:t>
      </w:r>
      <w:r>
        <w:t>.</w:t>
      </w:r>
    </w:p>
    <w:p w14:paraId="77D47376" w14:textId="2BC5B3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ʔáj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ʔájâ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well apparatus (bucket</w:t>
      </w:r>
      <w:r w:rsidR="00DF315C">
        <w:t xml:space="preserve"> with attached rope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puisette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ʔáj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2262D7" w:rsidRPr="005D30C6">
        <w:rPr>
          <w:rFonts w:ascii="Doulos SIL" w:hAnsi="Doulos SIL"/>
          <w:i/>
          <w:color w:val="0000FF"/>
        </w:rPr>
        <w:t>: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lòk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C5E79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ʔàlà:búddà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[utterance-initial adverb-like element] frankly, </w:t>
      </w:r>
      <w:r>
        <w:sym w:font="Symbol" w:char="F0BC"/>
      </w:r>
      <w:r>
        <w:t xml:space="preserve"> ; truly,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à vrai dire, </w:t>
      </w:r>
      <w:r>
        <w:rPr>
          <w:rFonts w:ascii="Garamond" w:hAnsi="Garamond"/>
        </w:rPr>
        <w:sym w:font="Symbol" w:char="F0BC"/>
      </w:r>
      <w:r>
        <w:t xml:space="preserve"> [&lt;Ar </w:t>
      </w:r>
      <w:r w:rsidRPr="00BB673A">
        <w:rPr>
          <w:rFonts w:ascii="Arial Unicode MS" w:eastAsia="Arial Unicode MS" w:hAnsi="Arial Unicode MS"/>
          <w:i/>
          <w:color w:val="008000"/>
        </w:rPr>
        <w:t>laa budd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</w:t>
      </w:r>
      <w:r>
        <w:t>].</w:t>
      </w:r>
    </w:p>
    <w:p w14:paraId="3F5D1CDB" w14:textId="127055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ʔàlá:d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ʔàlá:dâ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custom, traditional practice, ritual; pagan (non-Islamic) custom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coutume, rite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àlá:dà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ʔàlǎ:dà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ʕwd</w:t>
      </w:r>
      <w:r w:rsidRPr="003E4524">
        <w:rPr>
          <w:color w:val="993300"/>
        </w:rPr>
        <w:t>]</w:t>
      </w:r>
      <w:r w:rsidRPr="00590ABD">
        <w:t xml:space="preserve"> - </w:t>
      </w:r>
      <w:r>
        <w:t xml:space="preserve">poss: 1Sg </w:t>
      </w:r>
      <w:r>
        <w:rPr>
          <w:i/>
        </w:rPr>
        <w:t>?</w:t>
      </w:r>
      <w:r w:rsidRPr="005D30C6">
        <w:rPr>
          <w:rFonts w:ascii="Doulos SIL" w:hAnsi="Doulos SIL"/>
          <w:i/>
          <w:color w:val="0000FF"/>
        </w:rPr>
        <w:t>àlá:d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2262D7" w:rsidRPr="005D30C6">
        <w:rPr>
          <w:rFonts w:ascii="Doulos SIL" w:hAnsi="Doulos SIL"/>
          <w:i/>
          <w:color w:val="0000FF"/>
        </w:rPr>
        <w:t>:</w:t>
      </w:r>
      <w:r>
        <w:t xml:space="preserve"> </w:t>
      </w:r>
      <w:r w:rsidRPr="00590ABD">
        <w:t xml:space="preserve"> - </w:t>
      </w:r>
      <w:r>
        <w:t xml:space="preserve">phrases: </w:t>
      </w:r>
      <w:r>
        <w:rPr>
          <w:i/>
        </w:rPr>
        <w:t>?</w:t>
      </w:r>
      <w:r w:rsidRPr="005D30C6">
        <w:rPr>
          <w:rFonts w:ascii="Doulos SIL" w:hAnsi="Doulos SIL"/>
          <w:i/>
          <w:color w:val="0000FF"/>
        </w:rPr>
        <w:t>àlá:d</w:t>
      </w:r>
      <w:r w:rsidRPr="005D30C6">
        <w:rPr>
          <w:rFonts w:ascii="Doulos SIL" w:hAnsi="Doulos SIL"/>
          <w:i/>
          <w:color w:val="0000FF"/>
        </w:rPr>
        <w:noBreakHyphen/>
        <w:t>à: wátê</w:t>
      </w:r>
      <w:r>
        <w:t xml:space="preserve">  (in) the era of traditional customs (i.e. before Islam)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dans le temps des coutumes (préislamiques)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ʔàlá:d</w:t>
      </w:r>
      <w:r w:rsidRPr="005D30C6">
        <w:rPr>
          <w:rFonts w:ascii="Doulos SIL" w:hAnsi="Doulos SIL"/>
          <w:i/>
          <w:color w:val="0000FF"/>
        </w:rPr>
        <w:noBreakHyphen/>
        <w:t>à: húw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mosque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mosquée</w:t>
      </w:r>
      <w:r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228CA48" w14:textId="6D75D83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peace, well-being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paix, bien-être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ʕfw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ʔàlà: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íyà</w:t>
      </w:r>
      <w:r w:rsidRPr="003E4524">
        <w:rPr>
          <w:color w:val="008000"/>
        </w:rPr>
        <w:t> </w:t>
      </w:r>
      <w:r>
        <w:t xml:space="preserve"> ; see related verb </w:t>
      </w: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ìyá</w:t>
      </w:r>
      <w:r>
        <w:t xml:space="preserve"> ; for phrase see </w:t>
      </w:r>
      <w:r w:rsidR="00397F76" w:rsidRPr="005D30C6">
        <w:rPr>
          <w:rFonts w:ascii="Doulos SIL" w:hAnsi="Doulos SIL"/>
          <w:i/>
          <w:color w:val="0000FF"/>
        </w:rPr>
        <w:t>bà</w:t>
      </w:r>
      <w:r w:rsidR="00DF315C" w:rsidRPr="005D30C6">
        <w:rPr>
          <w:rFonts w:ascii="Doulos SIL" w:hAnsi="Doulos SIL"/>
          <w:i/>
          <w:color w:val="0000FF"/>
        </w:rPr>
        <w:t>:</w:t>
      </w:r>
      <w:r w:rsidR="00397F76" w:rsidRPr="005D30C6">
        <w:rPr>
          <w:rFonts w:ascii="Doulos SIL" w:hAnsi="Doulos SIL"/>
          <w:i/>
          <w:color w:val="0000FF"/>
        </w:rPr>
        <w:t>n-ì</w:t>
      </w:r>
      <w:r>
        <w:t> 1]</w:t>
      </w:r>
      <w:r w:rsidRPr="00590ABD">
        <w:t xml:space="preserve"> - </w:t>
      </w:r>
      <w:r>
        <w:t xml:space="preserve">all-purpose greeting: </w:t>
      </w:r>
      <w:r w:rsidRPr="005D30C6">
        <w:rPr>
          <w:rFonts w:ascii="Doulos SIL" w:hAnsi="Doulos SIL"/>
          <w:i/>
          <w:color w:val="0000FF"/>
        </w:rPr>
        <w:t>nà 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íyâ!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là 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íyâ!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íyâ!</w:t>
      </w:r>
      <w:r w:rsidRPr="00590ABD">
        <w:t xml:space="preserve"> - </w:t>
      </w:r>
      <w:r>
        <w:t xml:space="preserve">greeting: </w:t>
      </w:r>
      <w:r w:rsidR="00C26522" w:rsidRPr="005D30C6">
        <w:rPr>
          <w:rFonts w:ascii="Doulos SIL" w:hAnsi="Doulos SIL"/>
          <w:i/>
          <w:color w:val="0000FF"/>
        </w:rPr>
        <w:t>bà:n</w:t>
      </w:r>
      <w:r w:rsidR="00C26522" w:rsidRPr="005D30C6">
        <w:rPr>
          <w:rFonts w:ascii="Doulos SIL" w:hAnsi="Doulos SIL"/>
          <w:i/>
          <w:color w:val="0000FF"/>
        </w:rPr>
        <w:noBreakHyphen/>
        <w:t>í</w:t>
      </w:r>
      <w:r w:rsidR="00C26522" w:rsidRPr="005D30C6">
        <w:rPr>
          <w:rFonts w:ascii="Doulos SIL" w:hAnsi="Doulos SIL"/>
          <w:i/>
          <w:color w:val="0000FF"/>
        </w:rPr>
        <w:sym w:font="Symbol" w:char="F0AD"/>
      </w:r>
      <w:r w:rsidR="00C26522" w:rsidRPr="005D30C6">
        <w:rPr>
          <w:rFonts w:ascii="Doulos SIL" w:hAnsi="Doulos SIL"/>
          <w:i/>
          <w:color w:val="0000FF"/>
        </w:rPr>
        <w:t xml:space="preserve"> ńdù </w:t>
      </w:r>
      <w:r w:rsidR="00C26522" w:rsidRPr="005D30C6">
        <w:rPr>
          <w:rFonts w:ascii="Doulos SIL" w:hAnsi="Doulos SIL"/>
          <w:i/>
          <w:color w:val="0000FF"/>
        </w:rPr>
        <w:sym w:font="Symbol" w:char="F0AD"/>
      </w:r>
      <w:r w:rsidR="00C26522">
        <w:rPr>
          <w:rFonts w:ascii="Doulos SIL" w:hAnsi="Doulos SIL"/>
          <w:i/>
          <w:color w:val="0000FF"/>
        </w:rPr>
        <w:t>lá</w:t>
      </w:r>
      <w:r w:rsidR="00C26522" w:rsidRPr="005D30C6">
        <w:rPr>
          <w:rFonts w:ascii="Doulos SIL" w:hAnsi="Doulos SIL"/>
          <w:i/>
          <w:color w:val="0000FF"/>
        </w:rPr>
        <w:t>:ꜜfíyâ</w:t>
      </w:r>
      <w:r w:rsidR="00C26522">
        <w:t xml:space="preserve"> </w:t>
      </w:r>
      <w:r>
        <w:t xml:space="preserve">  peace and calm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paix et tranquilité</w:t>
      </w:r>
      <w:r w:rsidRPr="00590ABD">
        <w:t xml:space="preserve"> - </w:t>
      </w:r>
      <w:r>
        <w:t xml:space="preserve">idiom: </w:t>
      </w:r>
      <w:r w:rsidRPr="005D30C6">
        <w:rPr>
          <w:rFonts w:ascii="Doulos SIL" w:hAnsi="Doulos SIL"/>
          <w:i/>
          <w:color w:val="0000FF"/>
        </w:rPr>
        <w:t>nèy nó:</w:t>
      </w:r>
      <w:r w:rsidRPr="005D30C6">
        <w:rPr>
          <w:rFonts w:ascii="Doulos SIL" w:hAnsi="Doulos SIL"/>
          <w:i/>
          <w:color w:val="0000FF"/>
        </w:rPr>
        <w:noBreakHyphen/>
        <w:t>ŋ ʔàlà: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íyâ</w:t>
      </w:r>
      <w:r>
        <w:t xml:space="preserve">  give me (=leave me in) peace!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donnez-moi la (=laissez-moi en) paix!</w:t>
      </w:r>
      <w:r>
        <w:t>.</w:t>
      </w:r>
    </w:p>
    <w:p w14:paraId="21E52C5C" w14:textId="3D32E53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ʔàlà:hárâ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là:hárâ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afterworld, (the) hereafter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(le) monde de demain,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au-delà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ʔàlá:kárà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àlá:hárà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ʔxr</w:t>
      </w:r>
      <w:r>
        <w:t>].</w:t>
      </w:r>
    </w:p>
    <w:p w14:paraId="6FE3972B" w14:textId="67FF4AD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ʔàlàmbí:nâ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bí:n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offensive, brazen, and evil deed or behavior; (an) outrage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F315C">
        <w:rPr>
          <w:rFonts w:ascii="Garamond" w:hAnsi="Garamond"/>
        </w:rPr>
        <w:t>acte</w:t>
      </w:r>
      <w:r>
        <w:rPr>
          <w:rFonts w:ascii="Garamond" w:hAnsi="Garamond"/>
        </w:rPr>
        <w:t xml:space="preserve"> offensif, méchant et bizarre; outrage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nèy wí: ʔàlàmbí:nâ</w:t>
      </w:r>
      <w:r>
        <w:t xml:space="preserve">  he killed (=infuriated) me (with) his outrageous behavior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tué (=rendu furieux) avec son comportement atroce</w:t>
      </w:r>
      <w:r>
        <w:t>.</w:t>
      </w:r>
    </w:p>
    <w:p w14:paraId="092B2CF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ʔàlà:rbâ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ʔàlà:rúb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5869637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ʔàlà:rù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have or acquire a physical defect or handicap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ou acquérir un défaut (physique)</w:t>
      </w:r>
      <w:r>
        <w:t xml:space="preserve"> [perhaps &lt;Ar √</w:t>
      </w:r>
      <w:r w:rsidRPr="00BB673A">
        <w:rPr>
          <w:rFonts w:ascii="Arial Unicode MS" w:eastAsia="Arial Unicode MS" w:hAnsi="Arial Unicode MS"/>
          <w:color w:val="008000"/>
        </w:rPr>
        <w:t>ʕwr</w:t>
      </w:r>
      <w:r>
        <w:t>].</w:t>
      </w:r>
    </w:p>
    <w:p w14:paraId="5E1899C0" w14:textId="3FE485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ʔàlà:rù</w:t>
      </w:r>
      <w:r w:rsidRPr="002C3CD0">
        <w:t xml:space="preserve"> 1</w:t>
      </w:r>
      <w:r>
        <w:t xml:space="preserve">b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(physical) defect or handicap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défaut (physique)</w:t>
      </w:r>
      <w:r>
        <w:t>.</w:t>
      </w:r>
    </w:p>
    <w:p w14:paraId="70CF415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ʔàlà:rúb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rúbâ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Wednesday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mercredi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àlárbà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ʔàlárbà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rbʕ</w:t>
      </w:r>
      <w:r>
        <w:t>].</w:t>
      </w:r>
    </w:p>
    <w:p w14:paraId="5A0A008A" w14:textId="394BE0DA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ʔàlà:rùbà</w:t>
      </w:r>
      <w:r w:rsidRPr="005D30C6">
        <w:rPr>
          <w:rFonts w:ascii="Doulos SIL" w:hAnsi="Doulos SIL"/>
          <w:i/>
          <w:color w:val="0000FF"/>
        </w:rPr>
        <w:noBreakHyphen/>
        <w:t>kárí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last Wedn</w:t>
      </w:r>
      <w:r w:rsidR="00DF315C">
        <w:t xml:space="preserve">esday of the month (ritual day on which </w:t>
      </w:r>
      <w:r>
        <w:t xml:space="preserve">laundry </w:t>
      </w:r>
      <w:r w:rsidR="00DF315C">
        <w:t xml:space="preserve">is </w:t>
      </w:r>
      <w:r>
        <w:t xml:space="preserve">not washed)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dernie</w:t>
      </w:r>
      <w:r w:rsidR="00DF315C">
        <w:rPr>
          <w:rFonts w:ascii="Garamond" w:hAnsi="Garamond"/>
        </w:rPr>
        <w:t xml:space="preserve">r mercredi du mois (jour sacré où </w:t>
      </w:r>
      <w:r>
        <w:rPr>
          <w:rFonts w:ascii="Garamond" w:hAnsi="Garamond"/>
        </w:rPr>
        <w:t>on ne fait pas la lessive)</w:t>
      </w:r>
      <w:r w:rsidRPr="00590ABD">
        <w:t xml:space="preserve"> - </w:t>
      </w:r>
      <w:r>
        <w:t xml:space="preserve">poss: 1Sg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noBreakHyphen/>
        <w:t>káríy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4CC3A3D8" w14:textId="763199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ʔàlàsâl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ʔàlàsál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làsál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8717D06" w14:textId="17D6D2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ʔàlà:sárâ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afternoon prayer (around 4PM)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prière</w:t>
      </w:r>
      <w:r w:rsidR="00397F76">
        <w:rPr>
          <w:rFonts w:ascii="Garamond" w:hAnsi="Garamond"/>
        </w:rPr>
        <w:t xml:space="preserve"> de l’après-midi</w:t>
      </w:r>
      <w:r>
        <w:rPr>
          <w:rFonts w:ascii="Garamond" w:hAnsi="Garamond"/>
        </w:rPr>
        <w:t xml:space="preserve"> (vers 16:00 h.)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àlá:sàr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ʔàlá:sárà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ʕṣr</w:t>
      </w:r>
      <w:r>
        <w:t>].</w:t>
      </w:r>
    </w:p>
    <w:p w14:paraId="04D603B5" w14:textId="2E5C2C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ʔàlbánn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(master) builder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maçon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bny</w:t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ìnà</w:t>
      </w:r>
      <w:r w:rsidRPr="005D30C6">
        <w:rPr>
          <w:rFonts w:ascii="Doulos SIL" w:hAnsi="Doulos SIL"/>
          <w:i/>
          <w:color w:val="0000FF"/>
        </w:rPr>
        <w:noBreakHyphen/>
        <w:t>kò</w:t>
      </w:r>
      <w:r>
        <w:t xml:space="preserve">,  </w:t>
      </w:r>
      <w:r w:rsidRPr="005D30C6">
        <w:rPr>
          <w:rFonts w:ascii="Doulos SIL" w:hAnsi="Doulos SIL"/>
          <w:i/>
          <w:color w:val="0000FF"/>
        </w:rPr>
        <w:t xml:space="preserve">bárê </w:t>
      </w:r>
      <w:r>
        <w:t>(the most common term)].</w:t>
      </w:r>
    </w:p>
    <w:p w14:paraId="2158F6E5" w14:textId="3C49BCB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ʔàlbárkâ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thanks!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merci!</w:t>
      </w:r>
      <w:r>
        <w:t xml:space="preserve"> [</w:t>
      </w:r>
      <w:r w:rsidR="00DF315C">
        <w:t>same etymon as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ʔàlbárk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also used as a polite </w:t>
      </w:r>
      <w:r w:rsidR="00397F76">
        <w:t>refusal to buy</w:t>
      </w:r>
      <w:r>
        <w:t xml:space="preserve"> in bargaining, cf. </w:t>
      </w:r>
      <w:r w:rsidRPr="005D30C6">
        <w:rPr>
          <w:rFonts w:ascii="Doulos SIL" w:hAnsi="Doulos SIL"/>
          <w:i/>
          <w:color w:val="0000FF"/>
        </w:rPr>
        <w:t>tà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àlbárkà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brk</w:t>
      </w:r>
      <w:r>
        <w:t>, cf. following entries].</w:t>
      </w:r>
    </w:p>
    <w:p w14:paraId="6D04753F" w14:textId="5999812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ʔàlbàrk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blessed (with success)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béni (avec le succès)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ʔìzé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ʔàlbàrk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>
        <w:t xml:space="preserve"> blessed child </w:t>
      </w:r>
      <w:r w:rsidRPr="0033636C">
        <w:rPr>
          <w:rFonts w:ascii="Wingdings" w:hAnsi="Wingdings"/>
        </w:rPr>
        <w:t></w:t>
      </w:r>
      <w:r>
        <w:rPr>
          <w:sz w:val="18"/>
        </w:rPr>
        <w:t xml:space="preserve"> </w:t>
      </w:r>
      <w:r>
        <w:rPr>
          <w:rFonts w:ascii="Garamond" w:hAnsi="Garamond"/>
        </w:rPr>
        <w:t>un enfant béni</w:t>
      </w:r>
      <w:r>
        <w:t>.</w:t>
      </w:r>
    </w:p>
    <w:p w14:paraId="5F12EBB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ʔàlbàrkànt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bdellium (similar to myrrh), a tree gum used as incense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encense à base de gomme </w:t>
      </w:r>
      <w: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from tree </w:t>
      </w:r>
      <w:r>
        <w:rPr>
          <w:rFonts w:ascii="Garamond" w:hAnsi="Garamond"/>
          <w:i/>
        </w:rPr>
        <w:t>Commiphora africana</w:t>
      </w:r>
      <w:r>
        <w:t>, see (</w:t>
      </w:r>
      <w:r w:rsidRPr="005D30C6">
        <w:rPr>
          <w:rFonts w:ascii="Doulos SIL" w:hAnsi="Doulos SIL"/>
          <w:i/>
          <w:color w:val="0000FF"/>
        </w:rPr>
        <w:t>kòlònf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)].</w:t>
      </w:r>
    </w:p>
    <w:p w14:paraId="73E9D92B" w14:textId="1230E0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ʔàlbárkâ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benefit, value (of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valeur, utilité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="00DF315C">
        <w:t xml:space="preserve"> [less common than </w:t>
      </w:r>
      <w:r w:rsidR="00DF315C" w:rsidRPr="005D30C6">
        <w:rPr>
          <w:rFonts w:ascii="Doulos SIL" w:hAnsi="Doulos SIL"/>
          <w:i/>
          <w:color w:val="0000FF"/>
        </w:rPr>
        <w:t>náfâ</w:t>
      </w:r>
      <w:r w:rsidR="007D6845" w:rsidRPr="005D30C6">
        <w:rPr>
          <w:rFonts w:ascii="Doulos SIL" w:hAnsi="Doulos SIL"/>
          <w:i/>
          <w:color w:val="0000FF"/>
        </w:rPr>
        <w:t> </w:t>
      </w:r>
      <w:r w:rsidR="00DF315C">
        <w:t>]</w:t>
      </w:r>
      <w:r>
        <w:t>.</w:t>
      </w:r>
    </w:p>
    <w:p w14:paraId="6D3D32F7" w14:textId="6BA6AE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ʔàlbázár</w:t>
      </w:r>
      <w:r w:rsidR="003813D9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zâr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onion(s)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oignon(s)</w:t>
      </w:r>
      <w:r>
        <w:t xml:space="preserve"> [fresh or dried; Ka </w:t>
      </w:r>
      <w:r w:rsidRPr="00BB673A">
        <w:rPr>
          <w:rFonts w:ascii="Arial Unicode MS" w:eastAsia="Arial Unicode MS" w:hAnsi="Arial Unicode MS"/>
          <w:i/>
          <w:color w:val="008000"/>
        </w:rPr>
        <w:t>àlbésèl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àlbásàn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bṣl</w:t>
      </w:r>
      <w:r>
        <w:t>]</w:t>
      </w:r>
      <w:r w:rsidRPr="00590ABD">
        <w:t xml:space="preserve"> - </w:t>
      </w:r>
      <w:r>
        <w:t xml:space="preserve">n+adj phrases: </w:t>
      </w:r>
      <w:r w:rsidRPr="005D30C6">
        <w:rPr>
          <w:rFonts w:ascii="Doulos SIL" w:hAnsi="Doulos SIL"/>
          <w:i/>
          <w:color w:val="0000FF"/>
        </w:rPr>
        <w:t>ʔàlbázár tà:y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(fresh) onions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oignon (frais)</w:t>
      </w:r>
      <w:r>
        <w:t xml:space="preserve"> [i.e. not dried]; </w:t>
      </w:r>
      <w:r w:rsidRPr="005D30C6">
        <w:rPr>
          <w:rFonts w:ascii="Doulos SIL" w:hAnsi="Doulos SIL"/>
          <w:i/>
          <w:color w:val="0000FF"/>
        </w:rPr>
        <w:t>ʔàlbázár 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dried onions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oignon séché</w:t>
      </w:r>
      <w:r w:rsidRPr="00590ABD">
        <w:t xml:space="preserve"> - </w:t>
      </w:r>
      <w:r>
        <w:t xml:space="preserve">cpds: </w:t>
      </w:r>
      <w:r w:rsidRPr="005D30C6">
        <w:rPr>
          <w:rFonts w:ascii="Doulos SIL" w:hAnsi="Doulos SIL"/>
          <w:i/>
          <w:color w:val="0000FF"/>
        </w:rPr>
        <w:t>ʔàlbázár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52681C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onion sauce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sauce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oignon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ʔàlbázár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52681C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crushed onion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oignon écrasé, poudre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oignon</w:t>
      </w:r>
      <w:r>
        <w:t>.</w:t>
      </w:r>
    </w:p>
    <w:p w14:paraId="5FD920BE" w14:textId="00B7B9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ʔàlbídíyá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[also: </w:t>
      </w:r>
      <w:r w:rsidRPr="005D30C6">
        <w:rPr>
          <w:rFonts w:ascii="Doulos SIL" w:hAnsi="Doulos SIL"/>
          <w:i/>
          <w:color w:val="0000FF"/>
        </w:rPr>
        <w:t>bídíyá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magic trick, illusion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magie, illusion, prestidigitation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bdʕ</w:t>
      </w:r>
      <w:r>
        <w:t>].</w:t>
      </w:r>
    </w:p>
    <w:p w14:paraId="27CA1256" w14:textId="036B735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ʔàlbùsíyâ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a) absent</w:t>
      </w:r>
      <w:r>
        <w:noBreakHyphen/>
        <w:t>mindedness</w:t>
      </w:r>
      <w:r w:rsidR="007D6845">
        <w:t>, mind wandering</w:t>
      </w:r>
      <w:r>
        <w:t xml:space="preserve"> (esp. after eating)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oubli, distraction (surtout après avoir mangé)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ʔàlbùsíyá=ŋ́ nàn dîn</w:t>
      </w:r>
      <w:r w:rsidRPr="002C3CD0">
        <w:t xml:space="preserve"> a</w:t>
      </w:r>
      <w:r>
        <w:t xml:space="preserve">bsent-mindedness struck you (=you became distracted)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distraction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frappé</w:t>
      </w:r>
      <w:r>
        <w:t>.</w:t>
      </w:r>
    </w:p>
    <w:p w14:paraId="0E2E23A5" w14:textId="77C0B478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ʔàl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ʔàlkéb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stirrup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étrier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àlcébù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àlcábù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rkb</w:t>
      </w:r>
      <w:r>
        <w:t>].</w:t>
      </w:r>
    </w:p>
    <w:p w14:paraId="1B1A1F79" w14:textId="228343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ʔàlèymá:n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DC2B8D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fatty tissue around animal intestines leading to </w:t>
      </w:r>
      <w:r w:rsidR="00397F76">
        <w:t xml:space="preserve">the </w:t>
      </w:r>
      <w:r>
        <w:t>base of</w:t>
      </w:r>
      <w:r w:rsidR="00397F76">
        <w:t xml:space="preserve"> the</w:t>
      </w:r>
      <w:r>
        <w:t xml:space="preserve"> tail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tissu graisseux autour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intestin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animal, menant à la base de la queue</w:t>
      </w:r>
      <w:r>
        <w:t>.</w:t>
      </w:r>
    </w:p>
    <w:p w14:paraId="54363714" w14:textId="20C74F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ʔál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[Za </w:t>
      </w:r>
      <w:r w:rsidRPr="00BB673A">
        <w:rPr>
          <w:rFonts w:ascii="Arial Unicode MS" w:eastAsia="Arial Unicode MS" w:hAnsi="Arial Unicode MS"/>
          <w:i/>
          <w:color w:val="008000"/>
        </w:rPr>
        <w:t>àl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â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àl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â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â: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fqh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[n] Koranic schoolmaster; Muslim holy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maître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école coranique; marabout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(by extension:) butterfly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papillon</w:t>
      </w:r>
      <w:r>
        <w:t>.</w:t>
      </w:r>
    </w:p>
    <w:p w14:paraId="3EEBD71A" w14:textId="2F36A30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ʔàlfá:lî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souhait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fʔl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 xml:space="preserve">ʔàlfá:lí </w:t>
      </w:r>
      <w:r w:rsidRPr="005D30C6">
        <w:rPr>
          <w:rFonts w:ascii="Doulos SIL" w:hAnsi="Doulos SIL"/>
          <w:i/>
          <w:color w:val="0000FF"/>
          <w:spacing w:val="20"/>
        </w:rPr>
        <w:t>f</w:t>
      </w:r>
      <w:r w:rsidRPr="005D30C6">
        <w:rPr>
          <w:rFonts w:ascii="Doulos SIL" w:hAnsi="Doulos SIL"/>
          <w:i/>
          <w:color w:val="0000FF"/>
        </w:rPr>
        <w:t>ùtù</w:t>
      </w:r>
      <w:r w:rsidRPr="002C3CD0">
        <w:t xml:space="preserve"> a</w:t>
      </w:r>
      <w:r>
        <w:t xml:space="preserve">n evil (=malevolent) wish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mauvais souhait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ʔàlfá:lí bòr-y</w:t>
      </w:r>
      <w:r w:rsidRPr="005D30C6">
        <w:rPr>
          <w:rFonts w:ascii="Doulos SIL" w:hAnsi="Doulos SIL"/>
          <w:i/>
          <w:color w:val="0000FF"/>
        </w:rPr>
        <w:noBreakHyphen/>
        <w:t>ôw</w:t>
      </w:r>
      <w:r w:rsidRPr="002C3CD0">
        <w:t xml:space="preserve"> a</w:t>
      </w:r>
      <w:r>
        <w:t xml:space="preserve"> good (=beneficent) wish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bon souhait</w:t>
      </w:r>
      <w:r>
        <w:t>.</w:t>
      </w:r>
    </w:p>
    <w:p w14:paraId="78A7DC4E" w14:textId="2364A38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ʔàlfá:síkî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fá:síkî</w:t>
      </w:r>
      <w:r>
        <w:t xml:space="preserve">  (FinSg = NF,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sík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badly-behaved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effrontée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àlfá:síkì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fsq</w:t>
      </w:r>
      <w:r>
        <w:t>, probably via Ful].</w:t>
      </w:r>
    </w:p>
    <w:p w14:paraId="5ABB90B3" w14:textId="31A0C2C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ʔàlfázár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ʔàlfázâr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pre-dawn hours, wee hours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D6845">
        <w:rPr>
          <w:rFonts w:ascii="Garamond" w:hAnsi="Garamond"/>
        </w:rPr>
        <w:t>le m</w:t>
      </w:r>
      <w:r>
        <w:rPr>
          <w:rFonts w:ascii="Garamond" w:hAnsi="Garamond"/>
        </w:rPr>
        <w:t>atin 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àlfázàr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fjr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ʔàlfázár sùnfàléynî</w:t>
      </w:r>
      <w:r>
        <w:t xml:space="preserve">  middle of the nuight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milieu de la nuit</w:t>
      </w:r>
      <w:r>
        <w:t xml:space="preserve"> [around 1</w:t>
      </w:r>
      <w:r w:rsidR="00260C05">
        <w:t>-2 AM when everything is still]</w:t>
      </w:r>
      <w:r>
        <w:t>.</w:t>
      </w:r>
    </w:p>
    <w:p w14:paraId="68AB0050" w14:textId="27AB483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ʔàlféydâ</w:t>
      </w:r>
      <w:r>
        <w:t xml:space="preserve">  (FinSg=NF,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advantage, benefit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avantage, profit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àlféydà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fyd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ʔàlféydá ꜜsí: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gâ: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ŋ</w:t>
      </w:r>
      <w:r w:rsidRPr="00DC2B8D">
        <w:t xml:space="preserve">  y</w:t>
      </w:r>
      <w:r>
        <w:t xml:space="preserve">ou-Sg </w:t>
      </w:r>
      <w:r w:rsidR="007D6845">
        <w:t>do not contribute anything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apporte</w:t>
      </w:r>
      <w:r w:rsidR="007D6845">
        <w:rPr>
          <w:rFonts w:ascii="Garamond" w:hAnsi="Garamond"/>
        </w:rPr>
        <w:t>s</w:t>
      </w:r>
      <w:r>
        <w:rPr>
          <w:rFonts w:ascii="Garamond" w:hAnsi="Garamond"/>
        </w:rPr>
        <w:t xml:space="preserve"> </w:t>
      </w:r>
      <w:r w:rsidR="007D6845">
        <w:rPr>
          <w:rFonts w:ascii="Garamond" w:hAnsi="Garamond"/>
        </w:rPr>
        <w:t>rien</w:t>
      </w:r>
      <w:r>
        <w:t xml:space="preserve"> [said e.g. of a brother who has no job].</w:t>
      </w:r>
    </w:p>
    <w:p w14:paraId="110E0427" w14:textId="207C15B4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ʔàlfínt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ńtâ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rice or millet cake(s)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galettes de riz ou de mil</w:t>
      </w:r>
      <w:r>
        <w:t>.</w:t>
      </w:r>
    </w:p>
    <w:p w14:paraId="50322836" w14:textId="77777777" w:rsidR="00612674" w:rsidRDefault="00612674" w:rsidP="00612674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ìnt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pan with cavities for frying rice cakes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poêle à galettes</w:t>
      </w:r>
      <w:r>
        <w:t>.</w:t>
      </w:r>
    </w:p>
    <w:p w14:paraId="61C2054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ʔàlgàlà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not be worth the price, be too meager for the price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ne pas valoir le prix, ê. trop dérisoire pour le prix</w:t>
      </w:r>
      <w:r>
        <w:t>.</w:t>
      </w:r>
    </w:p>
    <w:p w14:paraId="6B50DBEA" w14:textId="6428EEA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ʔàlgàl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813D9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Dimin </w:t>
      </w:r>
      <w:r w:rsidRPr="005D30C6">
        <w:rPr>
          <w:rFonts w:ascii="Doulos SIL" w:hAnsi="Doulos SIL"/>
          <w:i/>
          <w:color w:val="0000FF"/>
        </w:rPr>
        <w:t>ʔàlgàl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3E4524">
        <w:rPr>
          <w:color w:val="993300"/>
        </w:rPr>
        <w:t> </w:t>
      </w:r>
      <w:r>
        <w:t xml:space="preserve">) [cf. </w:t>
      </w:r>
      <w:r w:rsidRPr="005D30C6">
        <w:rPr>
          <w:rFonts w:ascii="Doulos SIL" w:hAnsi="Doulos SIL"/>
          <w:i/>
          <w:color w:val="0000FF"/>
        </w:rPr>
        <w:t>ʔàlgàlà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inadequate, meager (for the price)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dérisoire, trop peu (pour le prix)</w:t>
      </w:r>
      <w:r w:rsidRPr="00590ABD">
        <w:t xml:space="preserve"> - </w:t>
      </w:r>
      <w:r>
        <w:t xml:space="preserve">weak and skinny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(personne) faible et maigre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="007D6845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hâ: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ʔálgàl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7D6845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né:rê</w:t>
      </w:r>
      <w:r>
        <w:t xml:space="preserve">  he sells junky stuff (at high prices)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vend des choses dérisoires (à haut prix)</w:t>
      </w:r>
      <w:r>
        <w:t>.</w:t>
      </w:r>
    </w:p>
    <w:p w14:paraId="1811948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ʔàlgéyt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 </w:t>
      </w:r>
      <w:r w:rsidRPr="005D30C6">
        <w:rPr>
          <w:rFonts w:ascii="Doulos SIL" w:hAnsi="Doulos SIL"/>
          <w:i/>
          <w:color w:val="0000FF"/>
        </w:rPr>
        <w:t>àljéyt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57B9D89" w14:textId="3F96409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ʔálgúrâ</w:t>
      </w:r>
      <w:r w:rsidRPr="00B532D6">
        <w:t xml:space="preserve">  (N</w:t>
      </w:r>
      <w:r>
        <w:t xml:space="preserve">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joint slaughter of an animal (e.g. cow) with meat shared by several households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D6845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 w:rsidR="0029262E">
        <w:rPr>
          <w:rFonts w:ascii="Garamond" w:hAnsi="Garamond"/>
        </w:rPr>
        <w:t xml:space="preserve">égorger un animal </w:t>
      </w:r>
      <w:r>
        <w:rPr>
          <w:rFonts w:ascii="Garamond" w:hAnsi="Garamond"/>
        </w:rPr>
        <w:t>(vache etc.) dont la viande sera partagée entre plusieurs familles</w:t>
      </w:r>
      <w:r>
        <w:t xml:space="preserve"> [perhaps &lt;Ar √</w:t>
      </w:r>
      <w:r w:rsidRPr="00BB673A">
        <w:rPr>
          <w:rFonts w:ascii="Arial Unicode MS" w:eastAsia="Arial Unicode MS" w:hAnsi="Arial Unicode MS"/>
          <w:color w:val="008000"/>
        </w:rPr>
        <w:t>qrʕ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ʔálgúr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ʔálgúr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22578E34" w14:textId="40E3FC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ʔálgúrâ</w:t>
      </w:r>
      <w:r>
        <w:t xml:space="preserve"> 1b  </w:t>
      </w:r>
      <w:r>
        <w:rPr>
          <w:rFonts w:ascii="Wingdings" w:hAnsi="Wingdings"/>
          <w:sz w:val="18"/>
        </w:rPr>
        <w:t></w:t>
      </w:r>
      <w:r>
        <w:t xml:space="preserve"> [tr] slaughter (animal) collectively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égorger (</w:t>
      </w:r>
      <w:r w:rsidR="0029262E">
        <w:rPr>
          <w:rFonts w:ascii="Garamond" w:hAnsi="Garamond"/>
        </w:rPr>
        <w:t>animal</w:t>
      </w:r>
      <w:r>
        <w:rPr>
          <w:rFonts w:ascii="Garamond" w:hAnsi="Garamond"/>
        </w:rPr>
        <w:t>) en commun</w:t>
      </w:r>
      <w:r>
        <w:t>.</w:t>
      </w:r>
    </w:p>
    <w:p w14:paraId="13F71711" w14:textId="3D5F5D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ʔàlgùrá:n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Koran (as text, not as </w:t>
      </w:r>
      <w:r w:rsidR="007D6845">
        <w:t>printed volume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Coran (en tant que texte)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àlkùrá:nà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qrʔ</w:t>
      </w:r>
      <w:r>
        <w:t>].</w:t>
      </w:r>
    </w:p>
    <w:p w14:paraId="093CA72B" w14:textId="0EA4D7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ʔàlhábár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news, information; (secret) lore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nouvelle(s), renseignements</w:t>
      </w:r>
      <w:r w:rsidR="007D6845">
        <w:rPr>
          <w:rFonts w:ascii="Garamond" w:hAnsi="Garamond"/>
        </w:rPr>
        <w:t>; connaissance traditionnelle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àlkàbá:rù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àlhàbá:rù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xbr</w:t>
      </w:r>
      <w:r>
        <w:t>].</w:t>
      </w:r>
    </w:p>
    <w:p w14:paraId="76E5D4BD" w14:textId="254381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ʔàlhádd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ddî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Sunday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dimanche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àlàhádì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àlhádì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ʔħd</w:t>
      </w:r>
      <w:r>
        <w:t>].</w:t>
      </w:r>
    </w:p>
    <w:p w14:paraId="6A1F58BC" w14:textId="7C0E118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ʔàlhágî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ʔàlhájî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7D6845">
        <w:t>pilgrim, one who has made the pilgrimage to Mecca</w:t>
      </w:r>
      <w:r>
        <w:t xml:space="preserve">; pilgrimage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pèlerin</w:t>
      </w:r>
      <w:r w:rsidR="007D6845">
        <w:rPr>
          <w:rFonts w:ascii="Garamond" w:hAnsi="Garamond"/>
        </w:rPr>
        <w:t>, celui qui a fait le pélerinage à la Macque</w:t>
      </w:r>
      <w:r>
        <w:rPr>
          <w:rFonts w:ascii="Garamond" w:hAnsi="Garamond"/>
        </w:rPr>
        <w:t>; pélerinage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ħjj</w:t>
      </w:r>
      <w:r w:rsidRPr="00724ECB">
        <w:t>,</w:t>
      </w:r>
      <w:r>
        <w:t xml:space="preserve"> cf. </w:t>
      </w:r>
      <w:r w:rsidRPr="005D30C6">
        <w:rPr>
          <w:rFonts w:ascii="Doulos SIL" w:hAnsi="Doulos SIL"/>
          <w:i/>
          <w:color w:val="0000FF"/>
        </w:rPr>
        <w:t>hijji</w:t>
      </w:r>
      <w:r>
        <w:t>].</w:t>
      </w:r>
    </w:p>
    <w:p w14:paraId="4F9C0AB9" w14:textId="7FA861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ʔàlhákû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sz w:val="18"/>
        </w:rPr>
        <w:t></w:t>
      </w:r>
      <w:r>
        <w:rPr>
          <w:sz w:val="18"/>
        </w:rPr>
        <w:t></w:t>
      </w:r>
      <w:r>
        <w:rPr>
          <w:rFonts w:ascii="Wingdings" w:hAnsi="Wingdings"/>
          <w:sz w:val="18"/>
        </w:rPr>
        <w:t></w:t>
      </w:r>
      <w:r>
        <w:t xml:space="preserve"> [n] sin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péché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àlhàkkù</w:t>
      </w:r>
      <w:r>
        <w:t xml:space="preserve"> and </w:t>
      </w:r>
      <w:r w:rsidRPr="00BB673A">
        <w:rPr>
          <w:rFonts w:ascii="Arial Unicode MS" w:eastAsia="Arial Unicode MS" w:hAnsi="Arial Unicode MS"/>
          <w:i/>
          <w:color w:val="008000"/>
        </w:rPr>
        <w:t>àlhá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àlhá:kú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ħqq</w:t>
      </w:r>
      <w:r>
        <w:t>]</w:t>
      </w:r>
      <w:r w:rsidRPr="00590ABD">
        <w:t xml:space="preserve"> - </w:t>
      </w:r>
      <w:r>
        <w:t xml:space="preserve">very common phrase: </w:t>
      </w:r>
      <w:r w:rsidRPr="005D30C6">
        <w:rPr>
          <w:rFonts w:ascii="Doulos SIL" w:hAnsi="Doulos SIL"/>
          <w:i/>
          <w:color w:val="0000FF"/>
        </w:rPr>
        <w:t>ʔàlhákû nán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remove sin from me! (=excuse me!)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ôtez-moi le péché! (=pardonnez-moi!)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[hál ʔàlhák</w:t>
      </w:r>
      <w:r w:rsidRPr="005D30C6">
        <w:rPr>
          <w:rFonts w:ascii="Doulos SIL" w:hAnsi="Doulos SIL"/>
          <w:i/>
          <w:color w:val="0000FF"/>
        </w:rPr>
        <w:noBreakHyphen/>
      </w:r>
      <w:r w:rsidR="008A232A" w:rsidRPr="005D30C6">
        <w:rPr>
          <w:rFonts w:ascii="Doulos SIL" w:hAnsi="Doulos SIL"/>
          <w:i/>
          <w:color w:val="0000FF"/>
        </w:rPr>
        <w:t>ò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8A232A" w:rsidRPr="005D30C6">
        <w:rPr>
          <w:rFonts w:ascii="Doulos SIL" w:hAnsi="Doulos SIL"/>
          <w:i/>
          <w:color w:val="0000FF"/>
        </w:rPr>
        <w:t>hú</w:t>
      </w:r>
      <w:r w:rsidRPr="005D30C6">
        <w:rPr>
          <w:rFonts w:ascii="Doulos SIL" w:hAnsi="Doulos SIL"/>
          <w:i/>
          <w:color w:val="0000FF"/>
        </w:rPr>
        <w:t>n gà:</w:t>
      </w:r>
      <w:r w:rsidRPr="005D30C6">
        <w:rPr>
          <w:rFonts w:ascii="Doulos SIL" w:hAnsi="Doulos SIL"/>
          <w:i/>
          <w:color w:val="0000FF"/>
        </w:rPr>
        <w:noBreakHyphen/>
        <w:t>ŋ] [</w:t>
      </w:r>
      <w:r w:rsidR="008A232A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ꜜdíꜜy</w:t>
      </w:r>
      <w:r w:rsidRPr="005D30C6">
        <w:rPr>
          <w:rFonts w:ascii="Doulos SIL" w:hAnsi="Doulos SIL"/>
          <w:i/>
          <w:color w:val="0000FF"/>
        </w:rPr>
        <w:noBreakHyphen/>
        <w:t>â]</w:t>
      </w:r>
      <w:r w:rsidRPr="00DC2B8D">
        <w:t xml:space="preserve">  if/</w:t>
      </w:r>
      <w:r>
        <w:t xml:space="preserve">when </w:t>
      </w:r>
      <w:r w:rsidR="008A232A">
        <w:t>sin leaves you</w:t>
      </w:r>
      <w:r>
        <w:t xml:space="preserve"> (=</w:t>
      </w:r>
      <w:r w:rsidR="008A232A">
        <w:t>is</w:t>
      </w:r>
      <w:r>
        <w:t xml:space="preserve"> expiated, by repaying victims) you will see it (=results)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si/quand </w:t>
      </w:r>
      <w:r w:rsidR="008A232A">
        <w:rPr>
          <w:rFonts w:ascii="Garamond" w:hAnsi="Garamond"/>
        </w:rPr>
        <w:t>le péché</w:t>
      </w:r>
      <w:r>
        <w:rPr>
          <w:rFonts w:ascii="Garamond" w:hAnsi="Garamond"/>
        </w:rPr>
        <w:t xml:space="preserve"> </w:t>
      </w:r>
      <w:r w:rsidR="008A232A">
        <w:rPr>
          <w:rFonts w:ascii="Garamond" w:hAnsi="Garamond"/>
        </w:rPr>
        <w:t>te laissera</w:t>
      </w:r>
      <w:r>
        <w:rPr>
          <w:rFonts w:ascii="Garamond" w:hAnsi="Garamond"/>
        </w:rPr>
        <w:t xml:space="preserve"> (=</w:t>
      </w:r>
      <w:r w:rsidR="008A232A">
        <w:rPr>
          <w:rFonts w:ascii="Garamond" w:hAnsi="Garamond"/>
        </w:rPr>
        <w:t>sera expié</w:t>
      </w:r>
      <w:r>
        <w:rPr>
          <w:rFonts w:ascii="Garamond" w:hAnsi="Garamond"/>
        </w:rPr>
        <w:t>, en récompensant les victimes), tu le verras (=les conséquences)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ʔàlhákú </w:t>
      </w:r>
      <w:r w:rsidR="008A232A" w:rsidRPr="005D30C6">
        <w:rPr>
          <w:rFonts w:ascii="Doulos SIL" w:hAnsi="Doulos SIL"/>
          <w:i/>
          <w:color w:val="0000FF"/>
        </w:rPr>
        <w:t>ŋà</w:t>
      </w:r>
      <w:r w:rsidRPr="005D30C6">
        <w:rPr>
          <w:rFonts w:ascii="Doulos SIL" w:hAnsi="Doulos SIL"/>
          <w:i/>
          <w:color w:val="0000FF"/>
        </w:rPr>
        <w:t>:</w:t>
      </w:r>
      <w:r w:rsidRPr="00DC2B8D">
        <w:t xml:space="preserve"> mist</w:t>
      </w:r>
      <w:r>
        <w:t xml:space="preserve">reat (e.g. pay poorly)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maltraiter (par ex., mal payer)</w:t>
      </w:r>
      <w:r>
        <w:t>.</w:t>
      </w:r>
    </w:p>
    <w:p w14:paraId="305440A9" w14:textId="3FC7F4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lî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character, nature, image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caractère, image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àlhá:lì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ħwl</w:t>
      </w:r>
      <w:r>
        <w:t>]</w:t>
      </w:r>
      <w:r w:rsidRPr="00590ABD">
        <w:t xml:space="preserve"> - </w:t>
      </w:r>
      <w:r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ìɲ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020312">
        <w:rPr>
          <w:rFonts w:ascii="Doulos SIL" w:hAnsi="Doulos SIL"/>
          <w:i/>
          <w:color w:val="0000FF"/>
        </w:rPr>
        <w:t>ʔâlhá:l</w:t>
      </w:r>
      <w:r w:rsidR="00020312">
        <w:rPr>
          <w:rFonts w:ascii="Doulos SIL" w:hAnsi="Doulos SIL"/>
          <w:i/>
          <w:color w:val="0000FF"/>
        </w:rPr>
        <w:noBreakHyphen/>
        <w:t>ò gó:=</w:t>
      </w:r>
      <w:r w:rsidRPr="005D30C6">
        <w:rPr>
          <w:rFonts w:ascii="Doulos SIL" w:hAnsi="Doulos SIL"/>
          <w:i/>
          <w:color w:val="0000FF"/>
        </w:rPr>
        <w:t>nò</w:t>
      </w:r>
      <w:r>
        <w:t xml:space="preserve">  looks like rain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on dirait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allait pleuvoir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[ʔàlhá:lí ꜜbóryá] gò: [àꜛ sê]</w:t>
      </w:r>
      <w:r w:rsidRPr="00DC2B8D">
        <w:t xml:space="preserve">  h</w:t>
      </w:r>
      <w:r>
        <w:t xml:space="preserve">e has a (=is of) good character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 bon caractère</w:t>
      </w:r>
      <w:r>
        <w:t>.</w:t>
      </w:r>
    </w:p>
    <w:p w14:paraId="2B416AFD" w14:textId="1E2763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ʔàlhámdílè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wonderful! congratulations! good work!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félicitations!</w:t>
      </w:r>
      <w:r>
        <w:t xml:space="preserve"> [reduced &lt; </w:t>
      </w:r>
      <w:r w:rsidRPr="005D30C6">
        <w:rPr>
          <w:rFonts w:ascii="Doulos SIL" w:hAnsi="Doulos SIL"/>
          <w:i/>
          <w:color w:val="0000FF"/>
        </w:rPr>
        <w:t>ʔàlhámdìlìllá:hì</w:t>
      </w:r>
      <w:r>
        <w:t>]</w:t>
      </w:r>
      <w:r w:rsidRPr="00590ABD">
        <w:t xml:space="preserve"> - </w:t>
      </w:r>
      <w:r>
        <w:t xml:space="preserve">normal reply to </w:t>
      </w:r>
      <w:r w:rsidRPr="005D30C6">
        <w:rPr>
          <w:rFonts w:ascii="Doulos SIL" w:hAnsi="Doulos SIL"/>
          <w:i/>
          <w:color w:val="0000FF"/>
        </w:rPr>
        <w:t>ʔàlhámdílè!</w:t>
      </w:r>
      <w:r>
        <w:t xml:space="preserve">  is: </w:t>
      </w:r>
      <w:r w:rsidRPr="005D30C6">
        <w:rPr>
          <w:rFonts w:ascii="Doulos SIL" w:hAnsi="Doulos SIL"/>
          <w:i/>
          <w:color w:val="0000FF"/>
        </w:rPr>
        <w:t xml:space="preserve">ʔàlhámdílè sí: </w:t>
      </w:r>
      <w:r w:rsidR="008A232A" w:rsidRPr="005D30C6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ní ꜜʔíbérê</w:t>
      </w:r>
      <w:r w:rsidR="008A232A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sê</w:t>
      </w:r>
      <w:r w:rsidR="008A232A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>!</w:t>
      </w:r>
      <w:r>
        <w:t xml:space="preserve">  may your enemy have no congratulations (=success)!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ton ennemi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aie pas de félicitations (=de succès)!</w:t>
      </w:r>
      <w:r>
        <w:t>.</w:t>
      </w:r>
    </w:p>
    <w:p w14:paraId="07B22C5A" w14:textId="69F435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ʔàlhámdìlìllá:hì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ʔàlhámdìlìllâ:y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ʔàlhámdìrìllâ:y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God be praised!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mon dieu!</w:t>
      </w:r>
      <w:r>
        <w:t xml:space="preserve"> [expresses amazement]</w:t>
      </w:r>
      <w:r>
        <w:rPr>
          <w:rFonts w:ascii="Garamond" w:hAnsi="Garamond"/>
        </w:rPr>
        <w:t xml:space="preserve"> </w:t>
      </w:r>
      <w:r>
        <w:t xml:space="preserve">[&lt;Ar </w:t>
      </w:r>
      <w:r w:rsidRPr="00BB673A">
        <w:rPr>
          <w:rFonts w:ascii="Arial Unicode MS" w:eastAsia="Arial Unicode MS" w:hAnsi="Arial Unicode MS"/>
          <w:i/>
          <w:color w:val="008000"/>
        </w:rPr>
        <w:t>al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ħamdu li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llaahi</w:t>
      </w:r>
      <w:r w:rsidR="00670B32">
        <w:t> ;</w:t>
      </w:r>
      <w:r>
        <w:t xml:space="preserve"> related to </w:t>
      </w:r>
      <w:r w:rsidRPr="005D30C6">
        <w:rPr>
          <w:rFonts w:ascii="Doulos SIL" w:hAnsi="Doulos SIL"/>
          <w:i/>
          <w:color w:val="0000FF"/>
        </w:rPr>
        <w:t>àlhámdìlé</w:t>
      </w:r>
      <w:r>
        <w:t>].</w:t>
      </w:r>
    </w:p>
    <w:p w14:paraId="595C3443" w14:textId="72404D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hân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bronze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bronze</w:t>
      </w:r>
      <w:r>
        <w:t>.</w:t>
      </w:r>
    </w:p>
    <w:p w14:paraId="414DD7B0" w14:textId="5AE7C1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ʔàlhàràm</w:t>
      </w:r>
      <w:r w:rsidRPr="005D30C6">
        <w:rPr>
          <w:rFonts w:ascii="Doulos SIL" w:hAnsi="Doulos SIL"/>
          <w:i/>
          <w:color w:val="0000FF"/>
        </w:rPr>
        <w:noBreakHyphen/>
      </w:r>
      <w:r w:rsidR="003813D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813D9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AC7F30">
        <w:t>, D</w:t>
      </w:r>
      <w:r>
        <w:t xml:space="preserve">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949">
        <w:t xml:space="preserve">cpd </w:t>
      </w:r>
      <w:r>
        <w:t xml:space="preserve">n] son of a bastard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fils de bâtard</w:t>
      </w:r>
      <w:r>
        <w:t xml:space="preserve"> [insulting expression; Ka </w:t>
      </w:r>
      <w:r w:rsidRPr="00BB673A">
        <w:rPr>
          <w:rFonts w:ascii="Arial Unicode MS" w:eastAsia="Arial Unicode MS" w:hAnsi="Arial Unicode MS"/>
          <w:i/>
          <w:color w:val="008000"/>
        </w:rPr>
        <w:t>àlhàrá:m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í:zè</w:t>
      </w:r>
      <w:r>
        <w:t>].</w:t>
      </w:r>
    </w:p>
    <w:p w14:paraId="6258639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ʔàlhárám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râm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bastard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bâtard</w:t>
      </w:r>
      <w:r>
        <w:t xml:space="preserve"> [common male insult].</w:t>
      </w:r>
    </w:p>
    <w:p w14:paraId="73F24E5B" w14:textId="0D664D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ʔàlhà:sídî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hà:sídî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síd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[less common variant of  </w:t>
      </w:r>
      <w:r w:rsidRPr="005D30C6">
        <w:rPr>
          <w:rFonts w:ascii="Doulos SIL" w:hAnsi="Doulos SIL"/>
          <w:i/>
          <w:color w:val="0000FF"/>
        </w:rPr>
        <w:t>ʔàlhà:zírî</w:t>
      </w:r>
      <w:r>
        <w:t>, re-Arabized].</w:t>
      </w:r>
    </w:p>
    <w:p w14:paraId="31B4EE79" w14:textId="63A931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ʔàlhàwà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desire, craving (for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envie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avoir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), passion (pour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hwy</w:t>
      </w:r>
      <w:r>
        <w:t xml:space="preserve">, perhaps Ka </w:t>
      </w:r>
      <w:r w:rsidRPr="00BB673A">
        <w:rPr>
          <w:rFonts w:ascii="Arial Unicode MS" w:eastAsia="Arial Unicode MS" w:hAnsi="Arial Unicode MS"/>
          <w:i/>
          <w:color w:val="008000"/>
        </w:rPr>
        <w:t>àlhàwà</w:t>
      </w:r>
      <w:r>
        <w:t xml:space="preserve"> </w:t>
      </w:r>
      <w:r>
        <w:rPr>
          <w:rFonts w:ascii="Garamond" w:hAnsi="Garamond"/>
        </w:rPr>
        <w:t>« calomnie »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ʔàlhàwà húrá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2C3CD0">
        <w:t xml:space="preserve"> I</w:t>
      </w:r>
      <w:r>
        <w:t xml:space="preserve"> have a craving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éprouve un fort désir</w:t>
      </w:r>
      <w:r>
        <w:t>.</w:t>
      </w:r>
    </w:p>
    <w:p w14:paraId="052D63B7" w14:textId="7BE5B4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ʔàlhà:zírî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selfish or self-centered 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égoïste</w:t>
      </w:r>
      <w:r>
        <w:t xml:space="preserve"> [variants </w:t>
      </w:r>
      <w:r w:rsidRPr="005D30C6">
        <w:rPr>
          <w:rFonts w:ascii="Doulos SIL" w:hAnsi="Doulos SIL"/>
          <w:i/>
          <w:color w:val="0000FF"/>
        </w:rPr>
        <w:t>ʔàlhà:sídî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hà:sídî</w:t>
      </w:r>
      <w:r>
        <w:t> ; &lt;Ar √</w:t>
      </w:r>
      <w:r w:rsidRPr="00BB673A">
        <w:rPr>
          <w:rFonts w:ascii="Arial Unicode MS" w:eastAsia="Arial Unicode MS" w:hAnsi="Arial Unicode MS"/>
          <w:color w:val="008000"/>
        </w:rPr>
        <w:t>ħsd</w:t>
      </w:r>
      <w:r>
        <w:t>].</w:t>
      </w:r>
    </w:p>
    <w:p w14:paraId="39570918" w14:textId="20F6DC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ʔàlhà:zìrì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  [</w:t>
      </w:r>
      <w:r w:rsidR="00670B32">
        <w:t xml:space="preserve">cpd </w:t>
      </w:r>
      <w:r>
        <w:t xml:space="preserve">n] selfishness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égoïsme</w:t>
      </w:r>
      <w:r>
        <w:t>.</w:t>
      </w:r>
    </w:p>
    <w:p w14:paraId="5B04BE9A" w14:textId="32EA58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àlhínâ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àlhín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010EE76" w14:textId="78DF8BE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ʔàlhíndî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ʔàlhínd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magnet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aimant (magnétique)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hnd</w:t>
      </w:r>
      <w:r>
        <w:t>].</w:t>
      </w:r>
    </w:p>
    <w:p w14:paraId="049920E1" w14:textId="25844FC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ʔàlhìnì</w:t>
      </w:r>
      <w:r w:rsidRPr="005D30C6">
        <w:rPr>
          <w:rFonts w:ascii="Doulos SIL" w:hAnsi="Doulos SIL"/>
          <w:i/>
          <w:color w:val="0000FF"/>
        </w:rPr>
        <w:noBreakHyphen/>
        <w:t>[hàw</w:t>
      </w:r>
      <w:r w:rsidRPr="005D30C6">
        <w:rPr>
          <w:rFonts w:ascii="Doulos SIL" w:hAnsi="Doulos SIL"/>
          <w:i/>
          <w:color w:val="0000FF"/>
        </w:rPr>
        <w:noBreakHyphen/>
        <w:t>k-íyà]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ʔàlhìn</w:t>
      </w:r>
      <w:r w:rsidRPr="005D30C6">
        <w:rPr>
          <w:rFonts w:ascii="Doulos SIL" w:hAnsi="Doulos SIL"/>
          <w:i/>
          <w:color w:val="0000FF"/>
        </w:rPr>
        <w:noBreakHyphen/>
        <w:t>[hàw</w:t>
      </w:r>
      <w:r w:rsidRPr="005D30C6">
        <w:rPr>
          <w:rFonts w:ascii="Doulos SIL" w:hAnsi="Doulos SIL"/>
          <w:i/>
          <w:color w:val="0000FF"/>
        </w:rPr>
        <w:noBreakHyphen/>
        <w:t>k-íyà]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lit. “henne-tie[apply]-Agentive-</w:t>
      </w:r>
      <w:r w:rsidR="00E13509">
        <w:rPr>
          <w:smallCaps/>
        </w:rPr>
        <w:t>dimin</w:t>
      </w:r>
      <w:r>
        <w:t>”] black-</w:t>
      </w:r>
      <w:r w:rsidR="006E547B">
        <w:t>faced dioch (grain-eating bird)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travailleur à bec rouge, mange-mil (oiseau)</w:t>
      </w:r>
      <w:r>
        <w:t xml:space="preserve"> 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Quelea quelea</w:t>
      </w:r>
      <w:r>
        <w:t>, attacks grain crops in large flocks; name relates to black areas on male]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kóbbálgítê</w:t>
      </w:r>
      <w:r>
        <w:t>].</w:t>
      </w:r>
    </w:p>
    <w:p w14:paraId="018EFC75" w14:textId="72A743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ʔàlhínâ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henna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henné</w:t>
      </w:r>
      <w:r>
        <w:t xml:space="preserve"> [from the bush </w:t>
      </w:r>
      <w:r>
        <w:rPr>
          <w:rFonts w:ascii="Garamond" w:hAnsi="Garamond"/>
          <w:i/>
        </w:rPr>
        <w:t>Lawsonia inermis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àlhínnà</w:t>
      </w:r>
      <w:r>
        <w:rPr>
          <w:i/>
        </w:rPr>
        <w:t>,</w:t>
      </w:r>
      <w:r>
        <w:t xml:space="preserve"> &lt;Ar √</w:t>
      </w:r>
      <w:r w:rsidRPr="00BB673A">
        <w:rPr>
          <w:rFonts w:ascii="Arial Unicode MS" w:eastAsia="Arial Unicode MS" w:hAnsi="Arial Unicode MS"/>
          <w:color w:val="008000"/>
        </w:rPr>
        <w:t>ħnn</w:t>
      </w:r>
      <w:r>
        <w:t>]</w:t>
      </w:r>
      <w:r w:rsidRPr="00590ABD">
        <w:t xml:space="preserve"> - </w:t>
      </w:r>
      <w:r>
        <w:t>see cpd above.</w:t>
      </w:r>
    </w:p>
    <w:p w14:paraId="6577C821" w14:textId="2BAAA92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ʔàlhùbbá:r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sackcloth; sackcloth robe worn by pilgrims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burnous; robe en burnous portée par les pèlerins</w:t>
      </w:r>
      <w:r>
        <w:t>.</w:t>
      </w:r>
    </w:p>
    <w:p w14:paraId="3F45799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ʔàljánnâ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ʔàljénnâ</w:t>
      </w:r>
      <w:r>
        <w:t>].</w:t>
      </w:r>
    </w:p>
    <w:p w14:paraId="6756BF31" w14:textId="31A052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ʔàljém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jêm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bit (in horse</w:t>
      </w:r>
      <w:r w:rsidR="007B254E">
        <w:t>’</w:t>
      </w:r>
      <w:r>
        <w:t xml:space="preserve">s mouth)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mors (de cheval)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álzàm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lzm</w:t>
      </w:r>
      <w:r>
        <w:t>].</w:t>
      </w:r>
    </w:p>
    <w:p w14:paraId="05F1A820" w14:textId="0E024E64" w:rsidR="004E4BA0" w:rsidRPr="00DC2B8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ʔàljénnâ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ʔàlgénnâ</w:t>
      </w:r>
      <w:r>
        <w:t xml:space="preserve">  (FinSg=NF)  </w:t>
      </w:r>
      <w:r>
        <w:rPr>
          <w:rFonts w:ascii="Wingdings" w:hAnsi="Wingdings"/>
          <w:sz w:val="18"/>
        </w:rPr>
        <w:t></w:t>
      </w:r>
      <w:r>
        <w:t xml:space="preserve"> [n] heaven, paradise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paradis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jnn</w:t>
      </w:r>
      <w:r>
        <w:t xml:space="preserve">] - cpd: </w:t>
      </w:r>
      <w:r w:rsidRPr="005D30C6">
        <w:rPr>
          <w:rFonts w:ascii="Doulos SIL" w:hAnsi="Doulos SIL"/>
          <w:i/>
          <w:color w:val="0000FF"/>
        </w:rPr>
        <w:t>ʔàljénná-ỳzê</w:t>
      </w:r>
      <w:r>
        <w:t xml:space="preserve">  child of heaven (person who is in heaven)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enfant du paradis (personne qui est au paradis)</w:t>
      </w:r>
      <w:r w:rsidR="00670B32">
        <w:rPr>
          <w:rFonts w:ascii="Garamond" w:hAnsi="Garamond"/>
        </w:rPr>
        <w:t>.</w:t>
      </w:r>
    </w:p>
    <w:p w14:paraId="22CB87A1" w14:textId="507AF2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ʔàljénná</w:t>
      </w:r>
      <w:r w:rsidRPr="005D30C6">
        <w:rPr>
          <w:rFonts w:ascii="Doulos SIL" w:hAnsi="Doulos SIL"/>
          <w:i/>
          <w:color w:val="0000FF"/>
        </w:rPr>
        <w:noBreakHyphen/>
        <w:t>kìkìríyà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ʔàlgénná</w:t>
      </w:r>
      <w:r w:rsidRPr="005D30C6">
        <w:rPr>
          <w:rFonts w:ascii="Doulos SIL" w:hAnsi="Doulos SIL"/>
          <w:i/>
          <w:color w:val="0000FF"/>
        </w:rPr>
        <w:noBreakHyphen/>
      </w:r>
      <w:r>
        <w:sym w:font="Symbol" w:char="F0BC"/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ìkìríyà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</w:t>
      </w:r>
      <w:r w:rsidR="006E547B">
        <w:t>lit. “paradise-bird”] firefinch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sénégali rouge (moineau)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Lagonosticta senegala</w:t>
      </w:r>
      <w:r>
        <w:t xml:space="preserve">, name alludes to bright red coat of male] [for </w:t>
      </w:r>
      <w:r w:rsidR="00670B32">
        <w:t xml:space="preserve">the </w:t>
      </w:r>
      <w:r>
        <w:t xml:space="preserve">cpd final see </w:t>
      </w:r>
      <w:r w:rsidRPr="005D30C6">
        <w:rPr>
          <w:rFonts w:ascii="Doulos SIL" w:hAnsi="Doulos SIL"/>
          <w:i/>
          <w:color w:val="0000FF"/>
        </w:rPr>
        <w:t>tìkríy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751EE135" w14:textId="63C2933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ʔàljéyt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ʔàlgéyt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oboe-like </w:t>
      </w:r>
      <w:r w:rsidR="00710788">
        <w:t xml:space="preserve">native </w:t>
      </w:r>
      <w:r>
        <w:t xml:space="preserve">musical instrument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instrument de musique qui ressemble au haut-hois</w:t>
      </w:r>
      <w:r>
        <w:t xml:space="preserve"> [played at Hombori coronations by musicians from Niger] [Ka </w:t>
      </w:r>
      <w:r w:rsidRPr="00BB673A">
        <w:rPr>
          <w:rFonts w:ascii="Arial Unicode MS" w:eastAsia="Arial Unicode MS" w:hAnsi="Arial Unicode MS"/>
          <w:i/>
          <w:color w:val="008000"/>
        </w:rPr>
        <w:t>àlgáytà</w:t>
      </w:r>
      <w:r w:rsidR="00710788">
        <w:t xml:space="preserve"> </w:t>
      </w:r>
      <w:r w:rsidR="00710788" w:rsidRPr="002E0A87">
        <w:rPr>
          <w:rFonts w:ascii="Garamond" w:hAnsi="Garamond"/>
        </w:rPr>
        <w:t>« haut-bois »</w:t>
      </w:r>
      <w:r w:rsidR="00710788">
        <w:t>; related to Moroccan</w:t>
      </w:r>
      <w:r>
        <w:t xml:space="preserve"> Ar </w:t>
      </w:r>
      <w:r w:rsidRPr="00BB673A">
        <w:rPr>
          <w:rFonts w:ascii="Arial Unicode MS" w:eastAsia="Arial Unicode MS" w:hAnsi="Arial Unicode MS"/>
          <w:i/>
          <w:color w:val="008000"/>
        </w:rPr>
        <w:t>ɣiṭ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a</w:t>
      </w:r>
      <w:r>
        <w:t>].</w:t>
      </w:r>
    </w:p>
    <w:p w14:paraId="3CB2B786" w14:textId="66E8066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ʔàlkà:fún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fûn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spice (for tea or millet cream)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épice (pour le thé ou pour la crème de mil)</w:t>
      </w:r>
      <w:r>
        <w:t xml:space="preserve"> 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710788">
        <w:t xml:space="preserve">seeds of </w:t>
      </w:r>
      <w:r>
        <w:rPr>
          <w:rFonts w:ascii="Garamond" w:hAnsi="Garamond"/>
          <w:i/>
        </w:rPr>
        <w:t>Ammodaucus leucothricus</w:t>
      </w:r>
      <w:r>
        <w:t xml:space="preserve">, </w:t>
      </w:r>
      <w:r w:rsidR="00710788">
        <w:t>Apiaceae</w:t>
      </w:r>
      <w:r>
        <w:t>, plant similar to cumin (</w:t>
      </w:r>
      <w:r>
        <w:rPr>
          <w:rFonts w:ascii="Garamond" w:hAnsi="Garamond"/>
          <w:i/>
        </w:rPr>
        <w:t>Cuminum</w:t>
      </w:r>
      <w:r>
        <w:t xml:space="preserve">)] [&lt;Mauritanian </w:t>
      </w:r>
      <w:r w:rsidR="00710788">
        <w:t>Hass</w:t>
      </w:r>
      <w:r>
        <w:t xml:space="preserve">; Za </w:t>
      </w:r>
      <w:r w:rsidRPr="00BB673A">
        <w:rPr>
          <w:rFonts w:ascii="Arial Unicode MS" w:eastAsia="Arial Unicode MS" w:hAnsi="Arial Unicode MS"/>
          <w:i/>
          <w:color w:val="008000"/>
        </w:rPr>
        <w:t>àlká:fún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àlkà:fún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ʔàlkàfûn</w:t>
      </w:r>
      <w:r>
        <w:t>].</w:t>
      </w:r>
    </w:p>
    <w:p w14:paraId="2F376087" w14:textId="5D0D62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ʔàlká:l</w:t>
      </w:r>
      <w:r w:rsidR="003813D9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ʔàlká:lî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judge (magistrate); second highest office in an association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juge; vice-président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association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qḍy</w:t>
      </w:r>
      <w:r>
        <w:t xml:space="preserve"> ; Ka </w:t>
      </w:r>
      <w:r w:rsidRPr="00BB673A">
        <w:rPr>
          <w:rFonts w:ascii="Arial Unicode MS" w:eastAsia="Arial Unicode MS" w:hAnsi="Arial Unicode MS"/>
          <w:i/>
          <w:color w:val="008000"/>
        </w:rPr>
        <w:t>àlká:lì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àlká:lí</w:t>
      </w:r>
      <w:r>
        <w:t xml:space="preserve">] - cpd: see </w:t>
      </w:r>
      <w:r w:rsidR="00710788" w:rsidRPr="005D30C6">
        <w:rPr>
          <w:rFonts w:ascii="Doulos SIL" w:hAnsi="Doulos SIL"/>
          <w:i/>
          <w:color w:val="0000FF"/>
        </w:rPr>
        <w:t>kónd-à:</w:t>
      </w:r>
      <w:r w:rsidRPr="00DC2B8D">
        <w:t>.</w:t>
      </w:r>
      <w:r>
        <w:t xml:space="preserve"> </w:t>
      </w:r>
    </w:p>
    <w:p w14:paraId="7A7EF48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ʔàlkàmí:s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mí:sâ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Thursday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jeudi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xms</w:t>
      </w:r>
      <w:r>
        <w:t>].</w:t>
      </w:r>
    </w:p>
    <w:p w14:paraId="7376F46B" w14:textId="22FFD7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kâm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kámâ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blé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Triticum aestivum</w:t>
      </w:r>
      <w:r>
        <w:t xml:space="preserve">, Poaceae; imported as flour] [Za </w:t>
      </w:r>
      <w:r w:rsidRPr="00BB673A">
        <w:rPr>
          <w:rFonts w:ascii="Arial Unicode MS" w:eastAsia="Arial Unicode MS" w:hAnsi="Arial Unicode MS"/>
          <w:i/>
          <w:color w:val="008000"/>
        </w:rPr>
        <w:t>àlkámà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qmħ</w:t>
      </w:r>
      <w:r>
        <w:t>].</w:t>
      </w:r>
    </w:p>
    <w:p w14:paraId="358B9AF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impôt</w:t>
      </w:r>
      <w:r>
        <w:t xml:space="preserve"> [probably &lt;Ar √</w:t>
      </w:r>
      <w:r w:rsidRPr="00BB673A">
        <w:rPr>
          <w:rFonts w:ascii="Arial Unicode MS" w:eastAsia="Arial Unicode MS" w:hAnsi="Arial Unicode MS"/>
          <w:color w:val="008000"/>
        </w:rPr>
        <w:t>xṣṣ</w:t>
      </w:r>
      <w:r>
        <w:t>].</w:t>
      </w:r>
    </w:p>
    <w:p w14:paraId="47C3E2F2" w14:textId="2610BF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ʔàlkéb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àl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0E63E1F" w14:textId="59A2F23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ʔàlkíllâ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íllâ</w:t>
      </w:r>
      <w:r>
        <w:t>].</w:t>
      </w:r>
    </w:p>
    <w:p w14:paraId="5BEA0DCB" w14:textId="243EB2E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ʔàlkót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blade with wooden handle</w:t>
      </w:r>
      <w:r w:rsidR="00123E41">
        <w:t xml:space="preserve"> attached to one hand,</w:t>
      </w:r>
      <w:r>
        <w:t xml:space="preserve"> used to harvest millet </w:t>
      </w:r>
      <w:r w:rsidR="00123E41">
        <w:t>grain spikes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lame à manche en bois</w:t>
      </w:r>
      <w:r w:rsidR="00123E41">
        <w:rPr>
          <w:rFonts w:ascii="Garamond" w:hAnsi="Garamond"/>
        </w:rPr>
        <w:t>, attachée à une main,</w:t>
      </w:r>
      <w:r>
        <w:rPr>
          <w:rFonts w:ascii="Garamond" w:hAnsi="Garamond"/>
        </w:rPr>
        <w:t xml:space="preserve"> qui sert à récolter les épis de mil</w:t>
      </w:r>
      <w:r>
        <w:t xml:space="preserve"> [perhaps &lt;Ar √</w:t>
      </w:r>
      <w:r w:rsidRPr="00BB673A">
        <w:rPr>
          <w:rFonts w:ascii="Arial Unicode MS" w:eastAsia="Arial Unicode MS" w:hAnsi="Arial Unicode MS"/>
          <w:color w:val="008000"/>
        </w:rPr>
        <w:t>qṭʕ</w:t>
      </w:r>
      <w:r>
        <w:t>].</w:t>
      </w:r>
    </w:p>
    <w:p w14:paraId="3D1FF91E" w14:textId="3816B8E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ʔàllá:wkùbâ:r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ʔàllá:kùbâr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ʔàllá:hùkùbâ:r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God is great!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Dieu est grand!</w:t>
      </w:r>
      <w:r>
        <w:t xml:space="preserve"> [&lt;Ar; used as exclamation of amazement].</w:t>
      </w:r>
    </w:p>
    <w:p w14:paraId="0EA4BB9C" w14:textId="68DE722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ʔàlmàlé:k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màlé:k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màlá:yk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angel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ange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mlk</w:t>
      </w:r>
      <w:r>
        <w:t>].</w:t>
      </w:r>
    </w:p>
    <w:p w14:paraId="60BDFCA1" w14:textId="2F01C6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ʔàlmá:mî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ʔàlmá:m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imam, Muslim </w:t>
      </w:r>
      <w:r w:rsidR="00123E41">
        <w:t>preacher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imam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ʔmm</w:t>
      </w:r>
      <w:r>
        <w:t>].</w:t>
      </w:r>
    </w:p>
    <w:p w14:paraId="739185BA" w14:textId="55F8E3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ʔàlmá:mú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kà:j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700F4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[infrequent mutation of </w:t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hàr</w:t>
      </w:r>
      <w:r w:rsidR="001A4120" w:rsidRPr="005D30C6">
        <w:rPr>
          <w:rFonts w:ascii="Doulos SIL" w:hAnsi="Doulos SIL"/>
          <w:i/>
          <w:color w:val="0000FF"/>
        </w:rPr>
        <w:noBreakHyphen/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mà:m</w:t>
      </w:r>
      <w:r w:rsidR="001A4120" w:rsidRPr="005D30C6">
        <w:rPr>
          <w:rFonts w:ascii="Doulos SIL" w:hAnsi="Doulos SIL"/>
          <w:i/>
          <w:color w:val="0000FF"/>
        </w:rPr>
        <w:noBreakHyphen/>
        <w:t>ù</w:t>
      </w:r>
      <w:r w:rsidR="001A4120">
        <w:rPr>
          <w:rFonts w:ascii="Doulos SIL" w:hAnsi="Doulos SIL"/>
          <w:i/>
          <w:color w:val="0000FF"/>
        </w:rPr>
        <w:t>]]</w:t>
      </w:r>
      <w:r w:rsidR="001A4120" w:rsidRPr="005D30C6">
        <w:rPr>
          <w:rFonts w:ascii="Doulos SIL" w:hAnsi="Doulos SIL"/>
          <w:i/>
          <w:color w:val="0000FF"/>
        </w:rPr>
        <w:noBreakHyphen/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kà:j</w:t>
      </w:r>
      <w:r w:rsidR="001A4120" w:rsidRPr="005D30C6">
        <w:rPr>
          <w:rFonts w:ascii="Doulos SIL" w:hAnsi="Doulos SIL"/>
          <w:i/>
          <w:color w:val="0000FF"/>
        </w:rPr>
        <w:noBreakHyphen/>
        <w:t>íyà</w:t>
      </w:r>
      <w:r w:rsidR="001A4120">
        <w:rPr>
          <w:rFonts w:ascii="Doulos SIL" w:hAnsi="Doulos SIL"/>
          <w:i/>
          <w:color w:val="0000FF"/>
        </w:rPr>
        <w:t>]</w:t>
      </w:r>
      <w:r>
        <w:t xml:space="preserve">, with a variant of </w:t>
      </w:r>
      <w:r w:rsidRPr="005D30C6">
        <w:rPr>
          <w:rFonts w:ascii="Doulos SIL" w:hAnsi="Doulos SIL"/>
          <w:i/>
          <w:color w:val="0000FF"/>
        </w:rPr>
        <w:t>ʔàlmá:mî</w:t>
      </w:r>
      <w:r w:rsidRPr="002C3CD0">
        <w:t xml:space="preserve"> a</w:t>
      </w:r>
      <w:r>
        <w:t>s cpd initial].</w:t>
      </w:r>
    </w:p>
    <w:p w14:paraId="30C41739" w14:textId="6880EDD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ʔàlmàn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1230A">
        <w:t xml:space="preserve">cpd </w:t>
      </w:r>
      <w:r>
        <w:t>n</w:t>
      </w:r>
      <w:r w:rsidR="0031230A">
        <w:t>, lit “goat-owner”</w:t>
      </w:r>
      <w:r>
        <w:t xml:space="preserve">] rich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richard</w:t>
      </w:r>
      <w:r w:rsidR="0031230A">
        <w:t xml:space="preserve"> [e.g. person</w:t>
      </w:r>
      <w:r>
        <w:t xml:space="preserve"> with a large herd of animals</w:t>
      </w:r>
      <w:r w:rsidR="0031230A">
        <w:t xml:space="preserve">; cf. </w:t>
      </w:r>
      <w:r w:rsidR="0031230A" w:rsidRPr="005D30C6">
        <w:rPr>
          <w:rFonts w:ascii="Doulos SIL" w:hAnsi="Doulos SIL"/>
          <w:i/>
          <w:color w:val="0000FF"/>
        </w:rPr>
        <w:t>tà:jír</w:t>
      </w:r>
      <w:r w:rsidR="0031230A"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DBBB9D9" w14:textId="3D44537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ʔálmán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D5347E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gônd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“goats</w:t>
      </w:r>
      <w:r w:rsidR="007B254E">
        <w:t>’</w:t>
      </w:r>
      <w:r>
        <w:t xml:space="preserve"> snake-</w:t>
      </w:r>
      <w:r w:rsidR="00E13509">
        <w:rPr>
          <w:smallCaps/>
        </w:rPr>
        <w:t>dimin</w:t>
      </w:r>
      <w:r>
        <w:t xml:space="preserve">”] small colubrid snake sp. with black transverse bars on head and neck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petite couleuvre sp. à traits transversaux noirs sur la tête et le cou </w:t>
      </w:r>
      <w:r>
        <w:t xml:space="preserve"> [</w:t>
      </w:r>
      <w:r w:rsidR="00147354" w:rsidRPr="00147354">
        <w:rPr>
          <w:smallCaps/>
        </w:rPr>
        <w:t>id</w:t>
      </w:r>
      <w:r>
        <w:t xml:space="preserve"> </w:t>
      </w:r>
      <w:r>
        <w:rPr>
          <w:rFonts w:ascii="Garamond" w:hAnsi="Garamond"/>
          <w:i/>
        </w:rPr>
        <w:t>Psammophis praeornatus</w:t>
      </w:r>
      <w:r>
        <w:t>, found near water].</w:t>
      </w:r>
    </w:p>
    <w:p w14:paraId="55D5B95C" w14:textId="159B3C8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ʔálmán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</w:t>
      </w:r>
      <w:r w:rsidR="0031230A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“goats</w:t>
      </w:r>
      <w:r w:rsidR="007B254E">
        <w:t>’</w:t>
      </w:r>
      <w:r>
        <w:t xml:space="preserve"> melon-</w:t>
      </w:r>
      <w:r w:rsidR="00E13509">
        <w:rPr>
          <w:smallCaps/>
        </w:rPr>
        <w:t>dimin</w:t>
      </w:r>
      <w:r>
        <w:t xml:space="preserve">”] inedible wild melon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melon sauvage non comestible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 </w:t>
      </w:r>
      <w:r>
        <w:rPr>
          <w:rFonts w:ascii="Garamond" w:hAnsi="Garamond"/>
          <w:i/>
        </w:rPr>
        <w:t>Cucumis prophetarum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</w:t>
      </w:r>
      <w:r w:rsidR="0031230A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0334DE42" w14:textId="5468FD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ʔálmán</w:t>
      </w:r>
      <w:r w:rsidR="001A4120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Pr="002C3CD0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ʔálmân</w:t>
      </w:r>
      <w:r>
        <w:t>)  [&lt;Ar √</w:t>
      </w:r>
      <w:r w:rsidRPr="00BB673A">
        <w:rPr>
          <w:rFonts w:ascii="Arial Unicode MS" w:eastAsia="Arial Unicode MS" w:hAnsi="Arial Unicode MS"/>
          <w:color w:val="008000"/>
        </w:rPr>
        <w:t>mwl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goat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chèvre</w:t>
      </w:r>
      <w:r w:rsidRPr="00590ABD">
        <w:t xml:space="preserve"> - </w:t>
      </w:r>
      <w:r>
        <w:t xml:space="preserve">wealth, possessions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biens, fortune</w:t>
      </w:r>
      <w:r>
        <w:t xml:space="preserve">  [Za </w:t>
      </w:r>
      <w:r w:rsidRPr="00BB673A">
        <w:rPr>
          <w:rFonts w:ascii="Arial Unicode MS" w:eastAsia="Arial Unicode MS" w:hAnsi="Arial Unicode MS"/>
          <w:i/>
          <w:color w:val="008000"/>
        </w:rPr>
        <w:t>àlmân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ʔàlmân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àlmên</w:t>
      </w:r>
      <w:r>
        <w:t xml:space="preserve"> ; </w:t>
      </w:r>
      <w:r w:rsidR="0031230A">
        <w:t xml:space="preserve">cpds above; </w:t>
      </w:r>
      <w:r>
        <w:t xml:space="preserve">cf. </w:t>
      </w:r>
      <w:r w:rsidRPr="005D30C6">
        <w:rPr>
          <w:rFonts w:ascii="Doulos SIL" w:hAnsi="Doulos SIL"/>
          <w:i/>
          <w:color w:val="0000FF"/>
        </w:rPr>
        <w:t>jáwdî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tà:jír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E3F49AB" w14:textId="75C5C9D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64111F">
        <w:t xml:space="preserve">  (N</w:t>
      </w:r>
      <w:r>
        <w:t xml:space="preserve">F </w:t>
      </w:r>
      <w:r w:rsidRPr="005D30C6">
        <w:rPr>
          <w:rFonts w:ascii="Doulos SIL" w:hAnsi="Doulos SIL"/>
          <w:i/>
          <w:color w:val="0000FF"/>
        </w:rPr>
        <w:t>ʔàlmá:rî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late afternoon (to dusk)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BF4514">
        <w:rPr>
          <w:rFonts w:ascii="Garamond" w:hAnsi="Garamond"/>
        </w:rPr>
        <w:t>fin d’a</w:t>
      </w:r>
      <w:r>
        <w:rPr>
          <w:rFonts w:ascii="Garamond" w:hAnsi="Garamond"/>
        </w:rPr>
        <w:t>près-midi (jusqu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 crépuscule)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ɣrb</w:t>
      </w:r>
      <w:r>
        <w:t xml:space="preserve">] - phrase: </w:t>
      </w:r>
      <w:r w:rsidRPr="005D30C6">
        <w:rPr>
          <w:rFonts w:ascii="Doulos SIL" w:hAnsi="Doulos SIL"/>
          <w:i/>
          <w:color w:val="0000FF"/>
        </w:rPr>
        <w:t>ʔàlmá:rí bù:n-íyà</w:t>
      </w:r>
      <w:r>
        <w:t xml:space="preserve"> very late afterno</w:t>
      </w:r>
      <w:r w:rsidR="00DD3171">
        <w:t>on when the sun is about to set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fin de l</w:t>
      </w:r>
      <w:r w:rsidR="007B254E">
        <w:rPr>
          <w:rFonts w:ascii="Garamond" w:hAnsi="Garamond"/>
        </w:rPr>
        <w:t>’</w:t>
      </w:r>
      <w:r w:rsidRPr="00BC7B34">
        <w:rPr>
          <w:rFonts w:ascii="Garamond" w:hAnsi="Garamond"/>
        </w:rPr>
        <w:t xml:space="preserve"> </w:t>
      </w:r>
      <w:r>
        <w:rPr>
          <w:rFonts w:ascii="Garamond" w:hAnsi="Garamond"/>
        </w:rPr>
        <w:t>après-midi quand le soleil est au point de coucher</w:t>
      </w:r>
      <w:r>
        <w:t>.</w:t>
      </w:r>
    </w:p>
    <w:p w14:paraId="7CF9E7BB" w14:textId="3EC022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ʔálmós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>)</w:t>
      </w:r>
      <w:r w:rsidRPr="00DC2B8D">
        <w:t xml:space="preserve">  </w:t>
      </w:r>
      <w:r w:rsidRPr="00DC2B8D">
        <w:rPr>
          <w:rFonts w:ascii="Wingdings" w:hAnsi="Wingdings"/>
          <w:sz w:val="18"/>
        </w:rPr>
        <w:t></w:t>
      </w:r>
      <w:r>
        <w:t xml:space="preserve">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4D18CD">
        <w:rPr>
          <w:rFonts w:ascii="Garamond" w:hAnsi="Garamond"/>
          <w:i/>
        </w:rPr>
        <w:t>Eragrostis tremula</w:t>
      </w:r>
      <w:r>
        <w:t>, Poaceae].</w:t>
      </w:r>
    </w:p>
    <w:p w14:paraId="1A3BF423" w14:textId="234CD3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skink lizard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salamandre » (scinque)</w:t>
      </w:r>
      <w:r>
        <w:t xml:space="preserve"> [</w:t>
      </w:r>
      <w:r w:rsidRPr="00FE62AD">
        <w:rPr>
          <w:smallCaps/>
        </w:rPr>
        <w:t>id</w:t>
      </w:r>
      <w:r>
        <w:t xml:space="preserve">: family Scincidae, including the five-lined skink </w:t>
      </w:r>
      <w:r>
        <w:rPr>
          <w:rFonts w:ascii="Garamond" w:hAnsi="Garamond"/>
          <w:i/>
        </w:rPr>
        <w:t>Trachylepis quinquetaeniata</w:t>
      </w:r>
      <w:r>
        <w:t xml:space="preserve"> and one other sp.]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kòtíy</w:t>
      </w:r>
      <w:r w:rsidRPr="005D30C6">
        <w:rPr>
          <w:rFonts w:ascii="Doulos SIL" w:hAnsi="Doulos SIL"/>
          <w:i/>
          <w:color w:val="0000FF"/>
        </w:rPr>
        <w:noBreakHyphen/>
        <w:t>èy bíy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[esp. in plural:]</w:t>
      </w:r>
      <w:r w:rsidR="00BF4514">
        <w:t xml:space="preserve"> small lizards, </w:t>
      </w:r>
      <w:r>
        <w:t>scorpions</w:t>
      </w:r>
      <w:r w:rsidR="00BF4514">
        <w:t>, etc.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petits lézards, scorpions, etc.</w:t>
      </w:r>
    </w:p>
    <w:p w14:paraId="0911984B" w14:textId="5C6F98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ʔàlmù:jí:bî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jí:b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muezzin; man who responds to imam</w:t>
      </w:r>
      <w:r w:rsidR="007B254E">
        <w:t>’</w:t>
      </w:r>
      <w:r>
        <w:t xml:space="preserve">s words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muezzin; homme qui répond aux mots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imam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jwb</w:t>
      </w:r>
      <w:r>
        <w:t>, perhaps crossed with Ar √</w:t>
      </w:r>
      <w:r w:rsidRPr="00BB673A">
        <w:rPr>
          <w:rFonts w:ascii="Arial Unicode MS" w:eastAsia="Arial Unicode MS" w:hAnsi="Arial Unicode MS"/>
          <w:color w:val="008000"/>
        </w:rPr>
        <w:t>ʔðn</w:t>
      </w:r>
      <w:r>
        <w:t>].</w:t>
      </w:r>
    </w:p>
    <w:p w14:paraId="030C23DB" w14:textId="6897E6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ʔàlmùkúrfû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kúrf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outlaw, outcast; reprehensible or disgusting (but not sacrilegious) action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hors la loi; acte répréhensible ou dégoûtant (</w:t>
      </w:r>
      <w:r w:rsidR="00150891">
        <w:rPr>
          <w:rFonts w:ascii="Garamond" w:hAnsi="Garamond"/>
        </w:rPr>
        <w:t>sans ê. un</w:t>
      </w:r>
      <w:r>
        <w:rPr>
          <w:rFonts w:ascii="Garamond" w:hAnsi="Garamond"/>
        </w:rPr>
        <w:t xml:space="preserve"> sacrilège)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krh</w:t>
      </w:r>
      <w:r>
        <w:t>].</w:t>
      </w:r>
    </w:p>
    <w:p w14:paraId="03C83B4A" w14:textId="26C82F7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ʔàlsìlà:mì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community of Muslims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communauté (ensemble) des musulmans</w:t>
      </w:r>
      <w:r>
        <w:t>.</w:t>
      </w:r>
    </w:p>
    <w:p w14:paraId="3397383D" w14:textId="63C5B3F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ʔàlsìlá:m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lá:mî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Muslim </w:t>
      </w:r>
      <w:r>
        <w:rPr>
          <w:rFonts w:ascii="Wingdings" w:hAnsi="Wingdings"/>
          <w:sz w:val="18"/>
        </w:rPr>
        <w:t></w:t>
      </w:r>
      <w:r>
        <w:t xml:space="preserve"> musulman [Za </w:t>
      </w:r>
      <w:r w:rsidRPr="00BB673A">
        <w:rPr>
          <w:rFonts w:ascii="Arial Unicode MS" w:eastAsia="Arial Unicode MS" w:hAnsi="Arial Unicode MS"/>
          <w:i/>
          <w:color w:val="008000"/>
        </w:rPr>
        <w:t>àlsìlá:mà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slm</w:t>
      </w:r>
      <w:r>
        <w:t>]</w:t>
      </w:r>
      <w:r w:rsidRPr="00590ABD">
        <w:t xml:space="preserve"> - </w:t>
      </w:r>
      <w:r>
        <w:t>cpd. above.</w:t>
      </w:r>
    </w:p>
    <w:p w14:paraId="4B554907" w14:textId="41C99E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ʔàlú:lâ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ʔàlú:l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early afternoon prayer</w:t>
      </w:r>
      <w:r w:rsidR="00987CEC">
        <w:t xml:space="preserve"> around 2 PM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prière d</w:t>
      </w:r>
      <w:r w:rsidR="007B254E">
        <w:rPr>
          <w:rFonts w:ascii="Garamond" w:hAnsi="Garamond"/>
        </w:rPr>
        <w:t>’</w:t>
      </w:r>
      <w:r w:rsidR="00150891">
        <w:rPr>
          <w:rFonts w:ascii="Garamond" w:hAnsi="Garamond"/>
        </w:rPr>
        <w:t>environ 14.00</w:t>
      </w:r>
      <w:r>
        <w:rPr>
          <w:rFonts w:ascii="Garamond" w:hAnsi="Garamond"/>
        </w:rPr>
        <w:t xml:space="preserve"> h.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ʔwl</w:t>
      </w:r>
      <w:r>
        <w:t>].</w:t>
      </w:r>
    </w:p>
    <w:p w14:paraId="21DF6A13" w14:textId="18BC565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ʔàlùmbá:n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bâ:n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mule; zebra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mulet; zèbre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alambanaare</w:t>
      </w:r>
      <w:r>
        <w:t>].</w:t>
      </w:r>
    </w:p>
    <w:p w14:paraId="12F51281" w14:textId="28ECD00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kátî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(moment in) time, (period of) time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temps, moment</w:t>
      </w:r>
      <w:r>
        <w:t xml:space="preserve">  [variants </w:t>
      </w:r>
      <w:r w:rsidRPr="005D30C6">
        <w:rPr>
          <w:rFonts w:ascii="Doulos SIL" w:hAnsi="Doulos SIL"/>
          <w:i/>
          <w:color w:val="0000FF"/>
        </w:rPr>
        <w:t>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ʔàlwá:t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wátê</w:t>
      </w:r>
      <w:r w:rsidR="00150891">
        <w:t> ; all variants &lt;Ar √</w:t>
      </w:r>
      <w:r w:rsidR="00150891" w:rsidRPr="00BB673A">
        <w:rPr>
          <w:rFonts w:ascii="Arial Unicode MS" w:eastAsia="Arial Unicode MS" w:hAnsi="Arial Unicode MS"/>
          <w:color w:val="008000"/>
        </w:rPr>
        <w:t>wqt</w:t>
      </w:r>
      <w:r w:rsidR="00150891">
        <w:t xml:space="preserve"> via various languages]</w:t>
      </w:r>
      <w:r>
        <w:t>.</w:t>
      </w:r>
    </w:p>
    <w:p w14:paraId="5ED389CC" w14:textId="4DF1ED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ʔàlwál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t>ʔàlwálâ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ablutions (before prayer</w:t>
      </w:r>
      <w:r w:rsidR="00150891">
        <w:t>, with water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ablutions</w:t>
      </w:r>
      <w:r w:rsidR="00150891">
        <w:rPr>
          <w:rFonts w:ascii="Garamond" w:hAnsi="Garamond"/>
        </w:rPr>
        <w:t xml:space="preserve"> (avec de l’eau)</w:t>
      </w:r>
      <w:r>
        <w:t xml:space="preserve">  [Za </w:t>
      </w:r>
      <w:r w:rsidRPr="00BB673A">
        <w:rPr>
          <w:rFonts w:ascii="Arial Unicode MS" w:eastAsia="Arial Unicode MS" w:hAnsi="Arial Unicode MS"/>
          <w:i/>
          <w:color w:val="008000"/>
        </w:rPr>
        <w:t>àlwàlà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àlwàlâ:</w:t>
      </w:r>
      <w:r>
        <w:t> ; &lt;Ar √</w:t>
      </w:r>
      <w:r w:rsidRPr="00BB673A">
        <w:rPr>
          <w:rFonts w:ascii="Arial Unicode MS" w:eastAsia="Arial Unicode MS" w:hAnsi="Arial Unicode MS"/>
          <w:color w:val="008000"/>
        </w:rPr>
        <w:t>wḍʔ</w:t>
      </w:r>
      <w:r w:rsidR="002563BC">
        <w:t xml:space="preserve"> ; cf. </w:t>
      </w:r>
      <w:r w:rsidR="002563BC" w:rsidRPr="005D30C6">
        <w:rPr>
          <w:rFonts w:ascii="Doulos SIL" w:hAnsi="Doulos SIL"/>
          <w:i/>
          <w:color w:val="0000FF"/>
        </w:rPr>
        <w:t>tá:mê</w:t>
      </w:r>
      <w:r w:rsidR="002563BC">
        <w:t> ]</w:t>
      </w:r>
      <w:r>
        <w:t>.</w:t>
      </w:r>
    </w:p>
    <w:p w14:paraId="745A3405" w14:textId="6BC0AD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ʔàlwàlâ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perform one</w:t>
      </w:r>
      <w:r w:rsidR="007B254E">
        <w:t>’</w:t>
      </w:r>
      <w:r>
        <w:t>s ablutions</w:t>
      </w:r>
      <w:r w:rsidR="00150891">
        <w:t xml:space="preserve"> (with water)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ses ablutions</w:t>
      </w:r>
      <w:r w:rsidR="00150891">
        <w:rPr>
          <w:rFonts w:ascii="Garamond" w:hAnsi="Garamond"/>
        </w:rPr>
        <w:t xml:space="preserve"> (avec de l’eau)</w:t>
      </w:r>
      <w:r>
        <w:t xml:space="preserve"> [Sg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ʔàlwàlâ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àlwàlà</w:t>
      </w:r>
      <w:r>
        <w:t xml:space="preserve">]  [cf. </w:t>
      </w:r>
      <w:r w:rsidRPr="005D30C6">
        <w:rPr>
          <w:rFonts w:ascii="Doulos SIL" w:hAnsi="Doulos SIL"/>
          <w:i/>
          <w:color w:val="0000FF"/>
        </w:rPr>
        <w:t>tá:mê</w:t>
      </w:r>
      <w:r w:rsidR="00150891" w:rsidRPr="005D30C6">
        <w:rPr>
          <w:rFonts w:ascii="Doulos SIL" w:hAnsi="Doulos SIL"/>
          <w:i/>
          <w:color w:val="0000FF"/>
        </w:rPr>
        <w:t> </w:t>
      </w:r>
      <w:r>
        <w:t>].</w:t>
      </w:r>
    </w:p>
    <w:p w14:paraId="438A86A6" w14:textId="3A50A9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àlwàlî: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ʔàlwàlíjî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wàlî:</w:t>
      </w:r>
      <w:r>
        <w:t>].</w:t>
      </w:r>
    </w:p>
    <w:p w14:paraId="345C5843" w14:textId="1E8B01F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ʔàlwà:líy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ʔàlwà:líyâ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Abdim</w:t>
      </w:r>
      <w:r w:rsidR="007B254E">
        <w:t>’</w:t>
      </w:r>
      <w:r>
        <w:t xml:space="preserve">s (=white-bellied) stork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cigogne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Abdim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Ciconia </w:t>
      </w:r>
      <w:r>
        <w:t>(=</w:t>
      </w:r>
      <w:r>
        <w:rPr>
          <w:rFonts w:ascii="Garamond" w:hAnsi="Garamond"/>
          <w:i/>
        </w:rPr>
        <w:t>Sphenorhync</w:t>
      </w:r>
      <w:r w:rsidR="00150891">
        <w:rPr>
          <w:rFonts w:ascii="Garamond" w:hAnsi="Garamond"/>
          <w:i/>
        </w:rPr>
        <w:t>h</w:t>
      </w:r>
      <w:r>
        <w:rPr>
          <w:rFonts w:ascii="Garamond" w:hAnsi="Garamond"/>
          <w:i/>
        </w:rPr>
        <w:t>us</w:t>
      </w:r>
      <w:r>
        <w:t>)</w:t>
      </w:r>
      <w:r>
        <w:rPr>
          <w:rFonts w:ascii="Garamond" w:hAnsi="Garamond"/>
          <w:i/>
        </w:rPr>
        <w:t xml:space="preserve"> abdimii</w:t>
      </w:r>
      <w:r>
        <w:t>].</w:t>
      </w:r>
    </w:p>
    <w:p w14:paraId="55B2C088" w14:textId="6A0366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ʔàlwà:líy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héyn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“stork</w:t>
      </w:r>
      <w:r w:rsidR="007B254E">
        <w:t>’</w:t>
      </w:r>
      <w:r>
        <w:t xml:space="preserve">s millet”] wild lily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lis sauvage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Pancratium trianthum</w:t>
      </w:r>
      <w:r w:rsidRPr="0005672C">
        <w:t>, Amaryllidaceae</w:t>
      </w:r>
      <w:r w:rsidR="00150891">
        <w:t>, has small onion-like bulb</w:t>
      </w:r>
      <w:r w:rsidRPr="0005672C">
        <w:t>].</w:t>
      </w:r>
    </w:p>
    <w:p w14:paraId="4590F21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wá:tî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4A4C156" w14:textId="6641FB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ʔàlwárk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rolled bundle of tobacco leaves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563BC">
        <w:rPr>
          <w:rFonts w:ascii="Garamond" w:hAnsi="Garamond"/>
        </w:rPr>
        <w:t>rouleau</w:t>
      </w:r>
      <w:r>
        <w:rPr>
          <w:rFonts w:ascii="Garamond" w:hAnsi="Garamond"/>
        </w:rPr>
        <w:t xml:space="preserve"> de </w:t>
      </w:r>
      <w:r w:rsidR="002563BC">
        <w:rPr>
          <w:rFonts w:ascii="Garamond" w:hAnsi="Garamond"/>
        </w:rPr>
        <w:t xml:space="preserve">feuilles de </w:t>
      </w:r>
      <w:r>
        <w:rPr>
          <w:rFonts w:ascii="Garamond" w:hAnsi="Garamond"/>
        </w:rPr>
        <w:t>tabac</w:t>
      </w:r>
      <w:r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wrq</w:t>
      </w:r>
      <w:r>
        <w:t>].</w:t>
      </w:r>
    </w:p>
    <w:p w14:paraId="1F99DDAE" w14:textId="50E4334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ʔàlyàtí:mî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tí:mû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tî:m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tí:m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orphan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orphelin(e)</w:t>
      </w:r>
      <w:r>
        <w:t xml:space="preserve"> [variants  </w:t>
      </w:r>
      <w:r w:rsidRPr="005D30C6">
        <w:rPr>
          <w:rFonts w:ascii="Doulos SIL" w:hAnsi="Doulos SIL"/>
          <w:i/>
          <w:color w:val="0000FF"/>
        </w:rPr>
        <w:t>yàtí:mî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yàtí:mê</w:t>
      </w:r>
      <w:r>
        <w:t> ; &lt;Ar √</w:t>
      </w:r>
      <w:r w:rsidRPr="00BB673A">
        <w:rPr>
          <w:rFonts w:ascii="Arial Unicode MS" w:eastAsia="Arial Unicode MS" w:hAnsi="Arial Unicode MS"/>
          <w:color w:val="008000"/>
        </w:rPr>
        <w:t>ytm</w:t>
      </w:r>
      <w:r>
        <w:t>].</w:t>
      </w:r>
    </w:p>
    <w:p w14:paraId="6CDA231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ʔàlzúm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zúmâ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Friday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vendredi</w:t>
      </w:r>
      <w:r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jmʕ</w:t>
      </w:r>
      <w:r>
        <w:t>].</w:t>
      </w:r>
    </w:p>
    <w:p w14:paraId="0781231E" w14:textId="47529D6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ʔàmá:nâ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ʔàmá:n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(sacred) agreement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accord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ʔmn</w:t>
      </w:r>
      <w:r>
        <w:t xml:space="preserve">] [cf. </w:t>
      </w:r>
      <w:r w:rsidR="00150891" w:rsidRPr="005D30C6">
        <w:rPr>
          <w:rFonts w:ascii="Doulos SIL" w:hAnsi="Doulos SIL"/>
          <w:i/>
          <w:color w:val="0000FF"/>
        </w:rPr>
        <w:t>ʔá:dî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náŋ dìnòw </w:t>
      </w:r>
      <w:r w:rsidR="002155BC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ʔàmá:ná </w:t>
      </w:r>
      <w:r w:rsidR="002155BC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ꜜgâ yó</w:t>
      </w:r>
      <w:r w:rsidRPr="005D30C6">
        <w:rPr>
          <w:rFonts w:ascii="Doulos SIL" w:hAnsi="Doulos SIL"/>
          <w:i/>
          <w:color w:val="0000FF"/>
        </w:rPr>
        <w:noBreakHyphen/>
        <w:t xml:space="preserve">ŋ́ ꜜhár </w:t>
      </w:r>
      <w:r w:rsidR="00150891"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 w:rsidR="00150891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r se</w:t>
      </w:r>
      <w:r w:rsidR="00150891" w:rsidRPr="005D30C6">
        <w:rPr>
          <w:rFonts w:ascii="Doulos SIL" w:hAnsi="Doulos SIL"/>
          <w:i/>
          <w:color w:val="0000FF"/>
        </w:rPr>
        <w:t>́]</w:t>
      </w:r>
      <w:r w:rsidRPr="005D30C6">
        <w:rPr>
          <w:rFonts w:ascii="Doulos SIL" w:hAnsi="Doulos SIL"/>
          <w:i/>
          <w:color w:val="0000FF"/>
        </w:rPr>
        <w:t xml:space="preserve"> di</w:t>
      </w:r>
      <w:r w:rsidR="00150891" w:rsidRPr="005D30C6">
        <w:rPr>
          <w:rFonts w:ascii="Doulos SIL" w:hAnsi="Doulos SIL"/>
          <w:i/>
          <w:color w:val="0000FF"/>
        </w:rPr>
        <w:t>̀</w:t>
      </w:r>
      <w:r w:rsidR="002155BC" w:rsidRPr="005D30C6">
        <w:rPr>
          <w:rFonts w:ascii="Doulos SIL" w:hAnsi="Doulos SIL"/>
          <w:i/>
          <w:color w:val="0000FF"/>
        </w:rPr>
        <w:t>]]</w:t>
      </w:r>
      <w:r w:rsidRPr="005D30C6">
        <w:rPr>
          <w:rFonts w:ascii="Doulos SIL" w:hAnsi="Doulos SIL"/>
          <w:i/>
          <w:color w:val="0000FF"/>
        </w:rPr>
        <w:t xml:space="preserve"> wàlà</w:t>
      </w:r>
      <w:r w:rsidRPr="00AF5E46">
        <w:t xml:space="preserve"> ? </w:t>
      </w:r>
      <w:r w:rsidR="002563BC">
        <w:t xml:space="preserve"> </w:t>
      </w:r>
      <w:r>
        <w:t xml:space="preserve">Have you forgotten the agreement that we </w:t>
      </w:r>
      <w:r w:rsidR="002563BC">
        <w:t>made to</w:t>
      </w:r>
      <w:r>
        <w:t xml:space="preserve"> each other?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as-tu oublié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fait?</w:t>
      </w:r>
      <w:r>
        <w:t>.</w:t>
      </w:r>
    </w:p>
    <w:p w14:paraId="002CEFD2" w14:textId="28E398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ʔàmí:r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chief, headman, king; presiding officer (of an association)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roi, chef; président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association)</w:t>
      </w:r>
      <w:r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ʔmr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ámí:rù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àmí:rù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ʔàsáld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6F90E6C" w14:textId="77777777" w:rsidR="004E4BA0" w:rsidRDefault="00261FBE" w:rsidP="008319BA">
      <w:pPr>
        <w:tabs>
          <w:tab w:val="clear" w:pos="992"/>
          <w:tab w:val="left" w:pos="891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ʔàmmá: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[phrase-initial particle] however, </w:t>
      </w:r>
      <w:r>
        <w:sym w:font="Symbol" w:char="F0BC"/>
      </w:r>
      <w:r>
        <w:t xml:space="preserve"> ; as for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mais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 ; quant à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 </w:t>
      </w:r>
      <w:r>
        <w:t xml:space="preserve">[&lt;Ar] [cf. </w:t>
      </w:r>
      <w:r w:rsidRPr="005D30C6">
        <w:rPr>
          <w:rFonts w:ascii="Doulos SIL" w:hAnsi="Doulos SIL"/>
          <w:i/>
          <w:color w:val="0000FF"/>
        </w:rPr>
        <w:t>mínê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kà:</w:t>
      </w:r>
      <w:r>
        <w:t> 3].</w:t>
      </w:r>
    </w:p>
    <w:p w14:paraId="2BAB3BD9" w14:textId="140B2E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ŋ̀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[2Sg pronominal suffix, as possessor of inalienable noun or as complement</w:t>
      </w:r>
      <w:r w:rsidR="00BE1007">
        <w:t xml:space="preserve"> of postposition, cf. alienable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nôŋ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 your mother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ta mère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àŋ</w:t>
      </w:r>
      <w:r>
        <w:t xml:space="preserve">  your father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ton père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for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pour toi</w:t>
      </w:r>
      <w:r>
        <w:t xml:space="preserve"> [</w:t>
      </w:r>
      <w:r w:rsidR="009578A8">
        <w:t>dative</w:t>
      </w:r>
      <w:r>
        <w:t xml:space="preserve"> postposition  </w:t>
      </w:r>
      <w:r w:rsidRPr="005D30C6">
        <w:rPr>
          <w:rFonts w:ascii="Doulos SIL" w:hAnsi="Doulos SIL"/>
          <w:i/>
          <w:color w:val="0000FF"/>
        </w:rPr>
        <w:t>sê</w:t>
      </w:r>
      <w:r>
        <w:t>].</w:t>
      </w:r>
    </w:p>
    <w:p w14:paraId="6323CA4C" w14:textId="5807515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ʔàná:nâ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ʔàná:n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menthe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nʕnʕ</w:t>
      </w:r>
      <w:r>
        <w:t>].</w:t>
      </w:r>
    </w:p>
    <w:p w14:paraId="6F14B6F9" w14:textId="737AC2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ʔàn-cèŋgèl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</w:t>
      </w:r>
      <w:r w:rsidR="00BE1007">
        <w:rPr>
          <w:rFonts w:ascii="Garamond" w:hAnsi="Garamond"/>
        </w:rPr>
        <w:t xml:space="preserve">. </w:t>
      </w:r>
      <w:r w:rsidR="00BE1007">
        <w:t>[unidentified]</w:t>
      </w:r>
      <w:r>
        <w:t>.</w:t>
      </w:r>
    </w:p>
    <w:p w14:paraId="08BC67D8" w14:textId="5093FB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[intransitive verbal suffix complex] [</w:t>
      </w:r>
      <w:r w:rsidR="00EF00AF">
        <w:t>ResPass or UnspecO</w:t>
      </w:r>
      <w:r>
        <w:t xml:space="preserve"> of Fact-Caus 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EF00AF">
        <w:t xml:space="preserve">, sometimes semantically specialized: </w:t>
      </w:r>
      <w:r>
        <w:t xml:space="preserve">see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bèn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sònt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zùr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3EE886D6" w14:textId="095B5860" w:rsidR="004E4BA0" w:rsidRDefault="003A57D6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ʔàndàm</w:t>
      </w:r>
      <w:r w:rsidR="00261FBE" w:rsidRPr="005D30C6">
        <w:rPr>
          <w:rFonts w:ascii="Doulos SIL" w:hAnsi="Doulos SIL"/>
          <w:i/>
          <w:color w:val="0000FF"/>
        </w:rPr>
        <w:noBreakHyphen/>
        <w:t>ì:zè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tàrêy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tàr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humanity, kindness; being human; (all) humankind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gentillesse;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humanité, qualité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ê. humain; ensemble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humanité</w:t>
      </w:r>
      <w:r w:rsidR="00261FBE">
        <w:t>.</w:t>
      </w:r>
    </w:p>
    <w:p w14:paraId="79899083" w14:textId="5E5FA6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ʔàndàm</w:t>
      </w:r>
      <w:r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 w:rsidRPr="00AC7F30">
        <w:t xml:space="preserve">  (NF </w:t>
      </w:r>
      <w:r w:rsidRPr="00AC7F30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ì:zê</w:t>
      </w:r>
      <w:r>
        <w:t xml:space="preserve">),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949">
        <w:t xml:space="preserve">frozen cpd </w:t>
      </w:r>
      <w:r>
        <w:t xml:space="preserve">n] human being,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personne, être humain</w:t>
      </w:r>
      <w:r>
        <w:t xml:space="preserve"> [originally “Adam</w:t>
      </w:r>
      <w:r w:rsidR="007B254E">
        <w:t>’</w:t>
      </w:r>
      <w:r>
        <w:t xml:space="preserve">s child”, calqued on </w:t>
      </w:r>
      <w:r w:rsidR="00710788">
        <w:t>Hass</w:t>
      </w:r>
      <w: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bn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aadəm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ʔàndàm</w:t>
      </w:r>
      <w:r w:rsidRPr="005D30C6">
        <w:rPr>
          <w:rFonts w:ascii="Doulos SIL" w:hAnsi="Doulos SIL"/>
          <w:i/>
          <w:color w:val="0000FF"/>
        </w:rPr>
        <w:noBreakHyphen/>
        <w:t>ì:zé ꜜfó:</w:t>
      </w:r>
      <w:r>
        <w:t xml:space="preserve">  one human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être humain</w:t>
      </w:r>
      <w:r>
        <w:t>.</w:t>
      </w:r>
    </w:p>
    <w:p w14:paraId="2D79EA73" w14:textId="698FBE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dà:m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chameleon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caméléon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Chamaeleo africanus</w:t>
      </w:r>
      <w:r>
        <w:t>].</w:t>
      </w:r>
    </w:p>
    <w:p w14:paraId="3924172B" w14:textId="4FC18AF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ʔàn-dórk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hammer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marteau</w:t>
      </w:r>
      <w:r>
        <w:t xml:space="preserve">  [cf. </w:t>
      </w:r>
      <w:r w:rsidRPr="005D30C6">
        <w:rPr>
          <w:rFonts w:ascii="Doulos SIL" w:hAnsi="Doulos SIL"/>
          <w:i/>
          <w:color w:val="0000FF"/>
        </w:rPr>
        <w:t>tá:ná:r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8999AD9" w14:textId="4774F42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ʔàndébî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Prophet (Muhammad), intermediary between God and people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Prophète (Mohamed), intermédiaire entre Dieu et les gens</w:t>
      </w:r>
      <w:r>
        <w:t xml:space="preserve"> [variant of </w:t>
      </w:r>
      <w:r w:rsidRPr="005D30C6">
        <w:rPr>
          <w:rFonts w:ascii="Doulos SIL" w:hAnsi="Doulos SIL"/>
          <w:i/>
          <w:color w:val="0000FF"/>
        </w:rPr>
        <w:t>ʔánnábî</w:t>
      </w:r>
      <w:r>
        <w:t xml:space="preserve">, form crossed with </w:t>
      </w:r>
      <w:r w:rsidRPr="005D30C6">
        <w:rPr>
          <w:rFonts w:ascii="Doulos SIL" w:hAnsi="Doulos SIL"/>
          <w:i/>
          <w:color w:val="0000FF"/>
        </w:rPr>
        <w:t>débî</w:t>
      </w:r>
      <w:r w:rsidR="00BE1007" w:rsidRPr="005D30C6">
        <w:rPr>
          <w:rFonts w:ascii="Doulos SIL" w:hAnsi="Doulos SIL"/>
          <w:i/>
          <w:color w:val="0000FF"/>
        </w:rPr>
        <w:t> 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envoy, messenger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représentant, messager</w:t>
      </w:r>
    </w:p>
    <w:p w14:paraId="77D64295" w14:textId="4B90A4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scorpion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scorpion</w:t>
      </w:r>
      <w:r>
        <w:t xml:space="preserve"> [cognate to KS </w:t>
      </w:r>
      <w:r w:rsidRPr="00BB673A">
        <w:rPr>
          <w:rFonts w:ascii="Arial Unicode MS" w:eastAsia="Arial Unicode MS" w:hAnsi="Arial Unicode MS"/>
          <w:i/>
          <w:color w:val="008000"/>
        </w:rPr>
        <w:t>ndeŋ</w:t>
      </w:r>
      <w:r>
        <w:t xml:space="preserve"> </w:t>
      </w:r>
      <w:r w:rsidR="007B254E">
        <w:t>‘</w:t>
      </w:r>
      <w:r>
        <w:t>mosquito</w:t>
      </w:r>
      <w:r w:rsidR="007B254E">
        <w:t>’</w:t>
      </w:r>
      <w:r>
        <w:t xml:space="preserve">, cf. </w:t>
      </w:r>
      <w:r w:rsidR="00D5347E" w:rsidRPr="005D30C6">
        <w:rPr>
          <w:rFonts w:ascii="Doulos SIL" w:hAnsi="Doulos SIL"/>
          <w:i/>
          <w:color w:val="0000FF"/>
        </w:rPr>
        <w:t>zà</w:t>
      </w:r>
      <w:r w:rsidR="00D5347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zàbìyà</w:t>
      </w:r>
      <w:r>
        <w:t xml:space="preserve">] [cpd: </w:t>
      </w:r>
      <w:r w:rsidR="00BE1007" w:rsidRPr="005D30C6">
        <w:rPr>
          <w:rFonts w:ascii="Doulos SIL" w:hAnsi="Doulos SIL"/>
          <w:i/>
          <w:color w:val="0000FF"/>
        </w:rPr>
        <w:t>[</w:t>
      </w:r>
      <w:r w:rsidR="00411D22"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t>hày-èy</w:t>
      </w:r>
      <w:r w:rsidR="00BE1007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D5347E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ʔán-dèŋ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05672C">
        <w:t>]</w:t>
      </w:r>
      <w:r>
        <w:t xml:space="preserve"> ; cpd (</w:t>
      </w:r>
      <w:r w:rsidR="00E13509">
        <w:rPr>
          <w:smallCaps/>
        </w:rPr>
        <w:t>dimin</w:t>
      </w:r>
      <w:r>
        <w:t xml:space="preserve">): </w:t>
      </w:r>
      <w:r w:rsidR="00411D22" w:rsidRPr="005D30C6">
        <w:rPr>
          <w:rFonts w:ascii="Doulos SIL" w:hAnsi="Doulos SIL"/>
          <w:i/>
          <w:color w:val="0000FF"/>
        </w:rPr>
        <w:t xml:space="preserve">[wòy </w:t>
      </w:r>
      <w:r w:rsidRPr="005D30C6">
        <w:rPr>
          <w:rFonts w:ascii="Doulos SIL" w:hAnsi="Doulos SIL"/>
          <w:i/>
          <w:color w:val="0000FF"/>
        </w:rPr>
        <w:t>hí:j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411D22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D5347E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ʔân-déɲ-ɲà</w:t>
      </w:r>
      <w:r>
        <w:t xml:space="preserve"> ].</w:t>
      </w:r>
    </w:p>
    <w:p w14:paraId="71C54077" w14:textId="0BE1B5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ʔàn-dèŋ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ká:g</w:t>
      </w:r>
      <w:r w:rsidR="00D5347E" w:rsidRPr="005D30C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cpd n, lit. “scorpion</w:t>
      </w:r>
      <w:r w:rsidR="007B254E">
        <w:t>’</w:t>
      </w:r>
      <w:r>
        <w:t xml:space="preserve">s grandfather”] wind scorpion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solifuge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Galeodes oliveri</w:t>
      </w:r>
      <w:r w:rsidRPr="0005672C">
        <w:t>, Solifugae]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gàráŋ</w:t>
      </w:r>
      <w:r w:rsidRPr="005D30C6">
        <w:rPr>
          <w:rFonts w:ascii="Doulos SIL" w:hAnsi="Doulos SIL"/>
          <w:i/>
          <w:color w:val="0000FF"/>
        </w:rPr>
        <w:noBreakHyphen/>
        <w:t>ꜜgárm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7471CA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ʔàn-dórk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ʔàn-dárk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E2208A8" w14:textId="1215B23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ant, especially the black stinging ant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fourmi, surtout la fourmi noire qui pique </w:t>
      </w:r>
      <w:r>
        <w:t xml:space="preserve">[KS </w:t>
      </w:r>
      <w:r w:rsidRPr="00BB673A">
        <w:rPr>
          <w:rFonts w:ascii="Arial Unicode MS" w:eastAsia="Arial Unicode MS" w:hAnsi="Arial Unicode MS"/>
          <w:i/>
          <w:color w:val="008000"/>
        </w:rPr>
        <w:t>nno:ri</w:t>
      </w:r>
      <w:r>
        <w:t>]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Pachychondyla</w:t>
      </w:r>
      <w:r w:rsidR="00BE1007">
        <w:rPr>
          <w:rFonts w:ascii="Garamond" w:hAnsi="Garamond"/>
          <w:i/>
        </w:rPr>
        <w:t xml:space="preserve"> </w:t>
      </w:r>
      <w:r w:rsidR="00BE1007">
        <w:t>(=</w:t>
      </w:r>
      <w:r w:rsidR="00BE1007" w:rsidRPr="00BE1007">
        <w:rPr>
          <w:rFonts w:ascii="Garamond" w:hAnsi="Garamond"/>
          <w:i/>
        </w:rPr>
        <w:t>Brachyponera</w:t>
      </w:r>
      <w:r w:rsidR="00BE1007">
        <w:t>)</w:t>
      </w:r>
      <w:r>
        <w:t xml:space="preserve"> sp., Ponerinae; cf. </w:t>
      </w:r>
      <w:r w:rsidR="00BE1007" w:rsidRPr="005D30C6">
        <w:rPr>
          <w:rFonts w:ascii="Doulos SIL" w:hAnsi="Doulos SIL"/>
          <w:i/>
          <w:color w:val="0000FF"/>
        </w:rPr>
        <w:t>ʔàn</w:t>
      </w:r>
      <w:r w:rsidR="00BE1007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dòr</w:t>
      </w:r>
      <w:r w:rsidR="00BE1007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ù 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AB2E96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ʔàndòr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ʔàndò:r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CB0DC1F" w14:textId="665D4E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ʔàn-dòr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gutter, drain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gouttière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ndorro</w:t>
      </w:r>
      <w:r>
        <w:t>].</w:t>
      </w:r>
    </w:p>
    <w:p w14:paraId="27F98AF2" w14:textId="464AD8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ʔàn-dòr</w:t>
      </w:r>
      <w:r w:rsidRPr="005D30C6">
        <w:rPr>
          <w:rFonts w:ascii="Doulos SIL" w:hAnsi="Doulos SIL"/>
          <w:i/>
          <w:color w:val="0000FF"/>
        </w:rPr>
        <w:noBreakHyphen/>
        <w:t>ù 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ʔàn-dòr 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winged form of </w:t>
      </w:r>
      <w:r w:rsidRPr="005D30C6">
        <w:rPr>
          <w:rFonts w:ascii="Doulos SIL" w:hAnsi="Doulos SIL"/>
          <w:i/>
          <w:color w:val="0000FF"/>
        </w:rPr>
        <w:t>ʔàndòr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ants (during early rainy season)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forme ailée des fourmis </w:t>
      </w:r>
      <w:r w:rsidRPr="005D30C6">
        <w:rPr>
          <w:rFonts w:ascii="Doulos SIL" w:hAnsi="Doulos SIL"/>
          <w:i/>
          <w:color w:val="0000FF"/>
        </w:rPr>
        <w:t>ʔàndòr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</w:t>
      </w:r>
      <w:r>
        <w:rPr>
          <w:rFonts w:ascii="Garamond" w:hAnsi="Garamond"/>
        </w:rPr>
        <w:t xml:space="preserve"> (pendant le début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hivernage)</w:t>
      </w:r>
      <w:r>
        <w:t>.</w:t>
      </w:r>
      <w:r>
        <w:rPr>
          <w:rFonts w:ascii="Garamond" w:hAnsi="Garamond"/>
        </w:rPr>
        <w:t xml:space="preserve"> </w:t>
      </w:r>
    </w:p>
    <w:p w14:paraId="2B543F28" w14:textId="622960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ʔàndúɲɲâ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life, world (of the living)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vie, monde (des vivants)</w:t>
      </w:r>
      <w:r>
        <w:t xml:space="preserve"> [as opposed to the afterlife] [&lt;Ar √</w:t>
      </w:r>
      <w:r w:rsidRPr="00BB673A">
        <w:rPr>
          <w:rFonts w:ascii="Arial Unicode MS" w:eastAsia="Arial Unicode MS" w:hAnsi="Arial Unicode MS"/>
          <w:color w:val="008000"/>
        </w:rPr>
        <w:t>dnw</w:t>
      </w:r>
      <w:r w:rsidR="0009344D" w:rsidRPr="0009344D">
        <w:t xml:space="preserve">  ~  </w:t>
      </w:r>
      <w:r>
        <w:t>√</w:t>
      </w:r>
      <w:r w:rsidRPr="00BB673A">
        <w:rPr>
          <w:rFonts w:ascii="Arial Unicode MS" w:eastAsia="Arial Unicode MS" w:hAnsi="Arial Unicode MS"/>
          <w:color w:val="008000"/>
        </w:rPr>
        <w:t>dny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àndúnnyá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àdùɲà</w:t>
      </w:r>
      <w:r>
        <w:t>]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 xml:space="preserve">[ʔàndúɲɲá </w:t>
      </w:r>
      <w:r w:rsidR="00FC64C5" w:rsidRPr="005D30C6">
        <w:rPr>
          <w:rFonts w:ascii="Doulos SIL" w:hAnsi="Doulos SIL"/>
          <w:i/>
          <w:color w:val="0000FF"/>
        </w:rPr>
        <w:t>gà</w:t>
      </w:r>
      <w:r w:rsidRPr="005D30C6">
        <w:rPr>
          <w:rFonts w:ascii="Doulos SIL" w:hAnsi="Doulos SIL"/>
          <w:i/>
          <w:color w:val="0000FF"/>
        </w:rPr>
        <w:t xml:space="preserve">] bòr-èy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cêr héɲɲê </w:t>
      </w:r>
      <w:r w:rsidRPr="00DC2B8D">
        <w:t xml:space="preserve"> </w:t>
      </w:r>
      <w:r>
        <w:t xml:space="preserve">in the world people help each other 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dans le monde, les gens se font des services</w:t>
      </w:r>
      <w:r w:rsidRPr="00590ABD">
        <w:t xml:space="preserve"> -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hál ʔàndúɲɲá=ḿ tùn</w:t>
      </w:r>
      <w:r>
        <w:t xml:space="preserve">  until the world arises (on the Judgement Day)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que le monde se lève</w:t>
      </w:r>
      <w:r>
        <w:t>.</w:t>
      </w:r>
    </w:p>
    <w:p w14:paraId="5A07A1D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ʔàndùsá:r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ʔànnàsá:r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1D7C948" w14:textId="6239698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ʔàn-dùs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termite </w:t>
      </w:r>
      <w:r w:rsidR="002028D5">
        <w:t>spp. that eat</w:t>
      </w:r>
      <w:r>
        <w:t xml:space="preserve"> wood and fabrics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termite </w:t>
      </w:r>
      <w:r w:rsidR="002028D5">
        <w:rPr>
          <w:rFonts w:ascii="Garamond" w:hAnsi="Garamond"/>
        </w:rPr>
        <w:t xml:space="preserve">spp. </w:t>
      </w:r>
      <w:r>
        <w:rPr>
          <w:rFonts w:ascii="Garamond" w:hAnsi="Garamond"/>
        </w:rPr>
        <w:t>qui mange</w:t>
      </w:r>
      <w:r w:rsidR="002028D5">
        <w:rPr>
          <w:rFonts w:ascii="Garamond" w:hAnsi="Garamond"/>
        </w:rPr>
        <w:t>nt</w:t>
      </w:r>
      <w:r>
        <w:rPr>
          <w:rFonts w:ascii="Garamond" w:hAnsi="Garamond"/>
        </w:rPr>
        <w:t xml:space="preserve"> le bois et le</w:t>
      </w:r>
      <w:r w:rsidR="002028D5">
        <w:rPr>
          <w:rFonts w:ascii="Garamond" w:hAnsi="Garamond"/>
        </w:rPr>
        <w:t>s</w:t>
      </w:r>
      <w:r>
        <w:rPr>
          <w:rFonts w:ascii="Garamond" w:hAnsi="Garamond"/>
        </w:rPr>
        <w:t xml:space="preserve"> tissu</w:t>
      </w:r>
      <w:r w:rsidR="002028D5">
        <w:rPr>
          <w:rFonts w:ascii="Garamond" w:hAnsi="Garamond"/>
        </w:rPr>
        <w:t>s</w:t>
      </w:r>
      <w:r>
        <w:t xml:space="preserve"> [general term including </w:t>
      </w:r>
      <w:r w:rsidRPr="005D30C6">
        <w:rPr>
          <w:rFonts w:ascii="Doulos SIL" w:hAnsi="Doulos SIL"/>
          <w:i/>
          <w:color w:val="0000FF"/>
        </w:rPr>
        <w:t>hèmm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ʔán-zág-ò</w:t>
      </w:r>
      <w:r>
        <w:t>].</w:t>
      </w:r>
    </w:p>
    <w:p w14:paraId="7E51C0BE" w14:textId="7840DF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ʔáŋgâ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ŋ́gâ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 Full pronoun; also used logophorically or reflexively in positions otherwise calling for a 3Sg clitic (subject, object, propositional complement, possessor)].</w:t>
      </w:r>
    </w:p>
    <w:p w14:paraId="215C4751" w14:textId="3634C7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ʔàŋgá:lâ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the last one (e.g. in a race)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dernier (dans une course etc.)</w:t>
      </w:r>
      <w:r>
        <w:t>.</w:t>
      </w:r>
    </w:p>
    <w:p w14:paraId="6C289F8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ʔàŋ-gà:r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pied crow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corbeau pie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Corvus albus</w:t>
      </w:r>
      <w:r>
        <w:t>].</w:t>
      </w:r>
    </w:p>
    <w:p w14:paraId="6D7BF0BA" w14:textId="46F9842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ʔàŋ-gòrb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crawling vine with sharp spiny fruits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à fruits épineux (croix de Malte)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Tribulus terrestris</w:t>
      </w:r>
      <w:r>
        <w:t>, the bane of barefoot walkers]</w:t>
      </w:r>
      <w:r w:rsidRPr="00590ABD">
        <w:t xml:space="preserve"> - </w:t>
      </w:r>
      <w:r>
        <w:t xml:space="preserve">insulting phrase: </w:t>
      </w:r>
      <w:r w:rsidRPr="005D30C6">
        <w:rPr>
          <w:rFonts w:ascii="Doulos SIL" w:hAnsi="Doulos SIL"/>
          <w:i/>
          <w:color w:val="0000FF"/>
        </w:rPr>
        <w:t>[ʔàŋgòrb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fá:r</w:t>
      </w:r>
      <w:r w:rsidRPr="005D30C6">
        <w:rPr>
          <w:rFonts w:ascii="Doulos SIL" w:hAnsi="Doulos SIL"/>
          <w:i/>
          <w:color w:val="0000FF"/>
        </w:rPr>
        <w:noBreakHyphen/>
        <w:t>ò] fáttá [[ɲá:</w:t>
      </w:r>
      <w:r w:rsidRPr="005D30C6">
        <w:rPr>
          <w:rFonts w:ascii="Doulos SIL" w:hAnsi="Doulos SIL"/>
          <w:i/>
          <w:color w:val="0000FF"/>
        </w:rPr>
        <w:noBreakHyphen/>
        <w:t>ŋ bùt</w:t>
      </w:r>
      <w:r w:rsidRPr="005D30C6">
        <w:rPr>
          <w:rFonts w:ascii="Doulos SIL" w:hAnsi="Doulos SIL"/>
          <w:i/>
          <w:color w:val="0000FF"/>
        </w:rPr>
        <w:noBreakHyphen/>
        <w:t>ó] gà]</w:t>
      </w:r>
      <w:r w:rsidRPr="002C3CD0">
        <w:t xml:space="preserve"> a</w:t>
      </w:r>
      <w:r>
        <w:t xml:space="preserve"> field of </w:t>
      </w:r>
      <w:r>
        <w:rPr>
          <w:rFonts w:ascii="Garamond" w:hAnsi="Garamond"/>
          <w:i/>
        </w:rPr>
        <w:t>Tribulus</w:t>
      </w:r>
      <w:r>
        <w:t xml:space="preserve"> has grown up in your mother</w:t>
      </w:r>
      <w:r w:rsidR="007B254E">
        <w:t>’</w:t>
      </w:r>
      <w:r>
        <w:t xml:space="preserve">s vagina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champ de </w:t>
      </w:r>
      <w:r>
        <w:rPr>
          <w:rFonts w:ascii="Garamond" w:hAnsi="Garamond"/>
          <w:i/>
        </w:rPr>
        <w:t>Tribulus</w:t>
      </w:r>
      <w:r>
        <w:rPr>
          <w:rFonts w:ascii="Garamond" w:hAnsi="Garamond"/>
        </w:rPr>
        <w:t xml:space="preserve"> est sorti dans le vagin de ta mère</w:t>
      </w:r>
      <w:r>
        <w:t>.</w:t>
      </w:r>
    </w:p>
    <w:p w14:paraId="46CEF9E5" w14:textId="41D1A6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ʔàŋ-gúw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ʔàŋgúwâ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immature water lily fruit (projecting above 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jeune fruit de nénuphar (au-dessus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Nymphaea</w:t>
      </w:r>
      <w:r>
        <w:t xml:space="preserve"> spp.</w:t>
      </w:r>
      <w:r w:rsidR="00FC64C5">
        <w:t xml:space="preserve">, especially </w:t>
      </w:r>
      <w:r w:rsidR="00FC64C5" w:rsidRPr="00FC64C5">
        <w:rPr>
          <w:rFonts w:ascii="Garamond" w:hAnsi="Garamond"/>
          <w:i/>
        </w:rPr>
        <w:t>N. lotus</w:t>
      </w:r>
      <w:r>
        <w:t xml:space="preserve">; </w:t>
      </w:r>
      <w:r w:rsidR="00FC64C5">
        <w:t>varieties</w:t>
      </w:r>
      <w:r>
        <w:t xml:space="preserve"> distinguished by cpds </w:t>
      </w:r>
      <w:r w:rsidRPr="005D30C6">
        <w:rPr>
          <w:rFonts w:ascii="Doulos SIL" w:hAnsi="Doulos SIL"/>
          <w:i/>
          <w:color w:val="0000FF"/>
        </w:rPr>
        <w:t>hèyn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ʔâŋgúw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ʔâŋgúw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based on resemblance to millet and sorghum, respectively; Za </w:t>
      </w:r>
      <w:r w:rsidRPr="00BB673A">
        <w:rPr>
          <w:rFonts w:ascii="Arial Unicode MS" w:eastAsia="Arial Unicode MS" w:hAnsi="Arial Unicode MS"/>
          <w:i/>
          <w:color w:val="008000"/>
        </w:rPr>
        <w:t>hàngwá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búlà:búlâ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bó:ló:d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D559671" w14:textId="514571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ʔàn-jèŋ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ʔàŋ-gèŋ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sore (on buttock)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FC64C5">
        <w:rPr>
          <w:rFonts w:ascii="Garamond" w:hAnsi="Garamond"/>
        </w:rPr>
        <w:t>gros</w:t>
      </w:r>
      <w:r>
        <w:rPr>
          <w:rFonts w:ascii="Garamond" w:hAnsi="Garamond"/>
        </w:rPr>
        <w:t xml:space="preserve"> bouton sur la fesse</w:t>
      </w:r>
      <w:r>
        <w:t>.</w:t>
      </w:r>
    </w:p>
    <w:p w14:paraId="27793522" w14:textId="4F0A9C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ʔán-jér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ʔáŋ-gér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earthworm; terrestrial bloodsucker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EE1D54">
        <w:rPr>
          <w:rFonts w:ascii="Garamond" w:hAnsi="Garamond"/>
        </w:rPr>
        <w:t>ver de terre</w:t>
      </w:r>
      <w:r w:rsidR="00385B1F">
        <w:rPr>
          <w:rFonts w:ascii="Garamond" w:hAnsi="Garamond"/>
        </w:rPr>
        <w:t>, lombric</w:t>
      </w:r>
      <w:r>
        <w:rPr>
          <w:rFonts w:ascii="Garamond" w:hAnsi="Garamond"/>
        </w:rPr>
        <w:t>; sang-sue terrestre</w:t>
      </w:r>
      <w:r>
        <w:t>.</w:t>
      </w:r>
    </w:p>
    <w:p w14:paraId="6FF82926" w14:textId="09590F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ʔáŋ-kák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ʔáŋ-kákâ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stone hearth (three large stones for placing pots over fire)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foyer de cuisine (à trois pierres)</w:t>
      </w:r>
      <w:r>
        <w:t xml:space="preserve"> [KCh </w:t>
      </w:r>
      <w:r w:rsidRPr="00BB673A">
        <w:rPr>
          <w:rFonts w:ascii="Arial Unicode MS" w:eastAsia="Arial Unicode MS" w:hAnsi="Arial Unicode MS"/>
          <w:i/>
          <w:color w:val="008000"/>
        </w:rPr>
        <w:t>haŋka:</w:t>
      </w:r>
      <w:r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alkaŋey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kàŋgèy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kǎngày</w:t>
      </w:r>
      <w:r>
        <w:t xml:space="preserve">, etc.] [cf. </w:t>
      </w: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1].</w:t>
      </w:r>
    </w:p>
    <w:p w14:paraId="1E4F81CE" w14:textId="4B40132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385B1F">
        <w:t xml:space="preserve"> [n] tick; any </w:t>
      </w:r>
      <w:r>
        <w:t xml:space="preserve">blood-sucking insect on cattle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385B1F">
        <w:rPr>
          <w:rFonts w:ascii="Garamond" w:hAnsi="Garamond"/>
        </w:rPr>
        <w:t>tique, taon; tout</w:t>
      </w:r>
      <w:r>
        <w:rPr>
          <w:rFonts w:ascii="Garamond" w:hAnsi="Garamond"/>
        </w:rPr>
        <w:t xml:space="preserve"> autre sang-sue sur le bétail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kànjí</w:t>
      </w:r>
      <w:r>
        <w:t>].</w:t>
      </w:r>
    </w:p>
    <w:p w14:paraId="6B337DFF" w14:textId="29A525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aŋk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aŋke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[Gentilic suffix forming names for members of ethnic groups] [see </w:t>
      </w:r>
      <w:r w:rsidRPr="005D30C6">
        <w:rPr>
          <w:rFonts w:ascii="Doulos SIL" w:hAnsi="Doulos SIL"/>
          <w:i/>
          <w:color w:val="0000FF"/>
        </w:rPr>
        <w:t>bàmbàr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hàws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sòŋ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175886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ʔáŋ-kók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thorny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épineux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Dichrostachys cinerea</w:t>
      </w:r>
      <w:r>
        <w:t>].</w:t>
      </w:r>
    </w:p>
    <w:p w14:paraId="04FE1569" w14:textId="088EBB6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grain-eating black ant sp.</w:t>
      </w:r>
      <w:r w:rsidR="00385B1F">
        <w:t xml:space="preserve"> with big head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fourmi granivore noire sp.</w:t>
      </w:r>
      <w:r w:rsidR="00385B1F">
        <w:rPr>
          <w:rFonts w:ascii="Garamond" w:hAnsi="Garamond"/>
        </w:rPr>
        <w:t xml:space="preserve"> à gross</w:t>
      </w:r>
      <w:r w:rsidR="007E7224">
        <w:rPr>
          <w:rFonts w:ascii="Garamond" w:hAnsi="Garamond"/>
        </w:rPr>
        <w:t>e</w:t>
      </w:r>
      <w:r w:rsidR="00385B1F">
        <w:rPr>
          <w:rFonts w:ascii="Garamond" w:hAnsi="Garamond"/>
        </w:rPr>
        <w:t xml:space="preserve"> tête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Messor</w:t>
      </w:r>
      <w:r>
        <w:t xml:space="preserve"> sp., Myrmicinae (builds large </w:t>
      </w:r>
      <w:r w:rsidR="00385B1F">
        <w:t>subterranean mounds near</w:t>
      </w:r>
      <w:r>
        <w:t xml:space="preserve"> fields)].</w:t>
      </w:r>
    </w:p>
    <w:p w14:paraId="22880FA6" w14:textId="1DEDEA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ʔáŋ-kón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DC2B8D"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ʔáŋkòn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 w:rsidR="003606C7">
        <w:t xml:space="preserve"> [n] bush</w:t>
      </w:r>
      <w:r>
        <w:t xml:space="preserve">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3606C7">
        <w:rPr>
          <w:rFonts w:ascii="Garamond" w:hAnsi="Garamond"/>
        </w:rPr>
        <w:t>buisson</w:t>
      </w:r>
      <w:r>
        <w:rPr>
          <w:rFonts w:ascii="Garamond" w:hAnsi="Garamond"/>
        </w:rPr>
        <w:t xml:space="preserve">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Sida alba</w:t>
      </w:r>
      <w:r>
        <w:t>].</w:t>
      </w:r>
    </w:p>
    <w:p w14:paraId="58CD171D" w14:textId="160476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ʔáŋkórá:</w:t>
      </w:r>
      <w:r>
        <w:t xml:space="preserve">  (FinSg=NF, DefPl </w:t>
      </w:r>
      <w:r w:rsidRPr="005D30C6">
        <w:rPr>
          <w:rFonts w:ascii="Doulos SIL" w:hAnsi="Doulos SIL"/>
          <w:i/>
          <w:color w:val="0000FF"/>
        </w:rPr>
        <w:t>ʔáŋkór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ʔáŋkórà: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hip; area including hip and thigh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hanche; zone qui comprend la hanche et la cuisse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ánkóró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ʔáŋkór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ʔáŋkór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E0015C">
        <w:t>,</w:t>
      </w:r>
      <w:r>
        <w:t xml:space="preserve"> 3Sg </w:t>
      </w:r>
      <w:r w:rsidRPr="005D30C6">
        <w:rPr>
          <w:rFonts w:ascii="Doulos SIL" w:hAnsi="Doulos SIL"/>
          <w:i/>
          <w:color w:val="0000FF"/>
        </w:rPr>
        <w:t xml:space="preserve">à ʔáŋkórá: </w:t>
      </w:r>
      <w:r>
        <w:t xml:space="preserve">- poss (alien): 1Sg </w:t>
      </w:r>
      <w:r w:rsidRPr="005D30C6">
        <w:rPr>
          <w:rFonts w:ascii="Doulos SIL" w:hAnsi="Doulos SIL"/>
          <w:i/>
          <w:color w:val="0000FF"/>
        </w:rPr>
        <w:t>ʔáŋkórá:-y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ʔáŋkór-è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ʔáŋkórá:-y-ò</w:t>
      </w:r>
      <w:r>
        <w:t>.</w:t>
      </w:r>
    </w:p>
    <w:p w14:paraId="4EFC9C22" w14:textId="16C007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frog, toad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grenouille, crapaud</w:t>
      </w:r>
      <w:r>
        <w:t xml:space="preserve"> [all spp., but toads (</w:t>
      </w:r>
      <w:r w:rsidR="003606C7">
        <w:t xml:space="preserve">family </w:t>
      </w:r>
      <w:r>
        <w:rPr>
          <w:rFonts w:ascii="Garamond" w:hAnsi="Garamond"/>
          <w:i/>
        </w:rPr>
        <w:t>Bufo</w:t>
      </w:r>
      <w:r w:rsidR="003606C7">
        <w:rPr>
          <w:rFonts w:ascii="Garamond" w:hAnsi="Garamond"/>
          <w:i/>
        </w:rPr>
        <w:t>nidae</w:t>
      </w:r>
      <w:r>
        <w:t>) are locally most conspicuous</w:t>
      </w:r>
      <w:r w:rsidR="00684144">
        <w:t xml:space="preserve">; cf. </w:t>
      </w:r>
      <w:r w:rsidR="00684144" w:rsidRPr="005D30C6">
        <w:rPr>
          <w:rFonts w:ascii="Doulos SIL" w:hAnsi="Doulos SIL"/>
          <w:i/>
          <w:color w:val="0000FF"/>
        </w:rPr>
        <w:t>bùtùkùl</w:t>
      </w:r>
      <w:r w:rsidR="00684144" w:rsidRPr="005D30C6">
        <w:rPr>
          <w:rFonts w:ascii="Doulos SIL" w:hAnsi="Doulos SIL"/>
          <w:i/>
          <w:color w:val="0000FF"/>
        </w:rPr>
        <w:noBreakHyphen/>
        <w:t>ò</w:t>
      </w:r>
      <w:r w:rsidR="00684144">
        <w:rPr>
          <w:rFonts w:ascii="Doulos SIL" w:hAnsi="Doulos SIL"/>
          <w:i/>
          <w:color w:val="0000FF"/>
        </w:rPr>
        <w:t> </w:t>
      </w:r>
      <w:r>
        <w:t xml:space="preserve">; TSK </w:t>
      </w:r>
      <w:r w:rsidRPr="00BB673A">
        <w:rPr>
          <w:rFonts w:ascii="Arial Unicode MS" w:eastAsia="Arial Unicode MS" w:hAnsi="Arial Unicode MS"/>
          <w:i/>
          <w:color w:val="008000"/>
        </w:rPr>
        <w:t>kɔ̀rɔ́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kò:ró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ʔàŋkò:r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jínd</w:t>
      </w:r>
      <w:r w:rsidRPr="005D30C6">
        <w:rPr>
          <w:rFonts w:ascii="Doulos SIL" w:hAnsi="Doulos SIL"/>
          <w:i/>
          <w:color w:val="0000FF"/>
        </w:rPr>
        <w:noBreakHyphen/>
        <w:t>ù hì:r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frogs eggs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œufs de grenouille</w:t>
      </w:r>
      <w:r>
        <w:t>.</w:t>
      </w:r>
    </w:p>
    <w:p w14:paraId="4BFEB412" w14:textId="458B9E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ʔàŋ-kò:r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lit., “frog</w:t>
      </w:r>
      <w:r w:rsidR="007B254E">
        <w:t>’</w:t>
      </w:r>
      <w:r w:rsidR="003606C7">
        <w:t xml:space="preserve">s leaf”] minor cuts on </w:t>
      </w:r>
      <w:r>
        <w:t xml:space="preserve">toes from walking barefoot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petites blessures </w:t>
      </w:r>
      <w:r w:rsidR="003606C7">
        <w:rPr>
          <w:rFonts w:ascii="Garamond" w:hAnsi="Garamond"/>
        </w:rPr>
        <w:t>sur</w:t>
      </w:r>
      <w:r>
        <w:rPr>
          <w:rFonts w:ascii="Garamond" w:hAnsi="Garamond"/>
        </w:rPr>
        <w:t xml:space="preserve"> les orteils après avoir marché les pieds nus</w:t>
      </w:r>
      <w:r>
        <w:t>.</w:t>
      </w:r>
    </w:p>
    <w:p w14:paraId="054EE9B7" w14:textId="3B94F3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ʔàŋ-kù:níyâ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ʔàŋ-kù:n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[originally </w:t>
      </w:r>
      <w:r w:rsidR="00E13509">
        <w:rPr>
          <w:smallCaps/>
        </w:rPr>
        <w:t>dimin</w:t>
      </w:r>
      <w:r>
        <w:t>].</w:t>
      </w:r>
    </w:p>
    <w:p w14:paraId="3F68B66C" w14:textId="118713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hedgehog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hérisson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Atelerix albiventris</w:t>
      </w:r>
      <w:r>
        <w:t xml:space="preserve">] [variant (originally </w:t>
      </w:r>
      <w:r w:rsidR="00E13509">
        <w:rPr>
          <w:smallCaps/>
        </w:rPr>
        <w:t>dimin</w:t>
      </w:r>
      <w:r>
        <w:t xml:space="preserve">) </w:t>
      </w:r>
      <w:r w:rsidRPr="005D30C6">
        <w:rPr>
          <w:rFonts w:ascii="Doulos SIL" w:hAnsi="Doulos SIL"/>
          <w:i/>
          <w:color w:val="0000FF"/>
        </w:rPr>
        <w:t>ʔàŋ-kù:níyâ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akugun</w:t>
      </w:r>
      <w:r>
        <w:t xml:space="preserve"> etc.].</w:t>
      </w:r>
    </w:p>
    <w:p w14:paraId="2F2B15C4" w14:textId="3FF28C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ʔàŋ-kùŋgùr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gùrà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tortoise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tortue</w:t>
      </w:r>
      <w:r>
        <w:t xml:space="preserve"> [</w:t>
      </w:r>
      <w:r w:rsidRPr="00FE62AD">
        <w:rPr>
          <w:smallCaps/>
        </w:rPr>
        <w:t>id</w:t>
      </w:r>
      <w:r>
        <w:t xml:space="preserve">: mainly the giant terrestrial tortoise </w:t>
      </w:r>
      <w:r w:rsidR="002A3147">
        <w:rPr>
          <w:rFonts w:ascii="Garamond" w:hAnsi="Garamond"/>
          <w:i/>
        </w:rPr>
        <w:t>Centrochelys</w:t>
      </w:r>
      <w:r w:rsidRPr="006A2EB6">
        <w:rPr>
          <w:rFonts w:ascii="Garamond" w:hAnsi="Garamond"/>
          <w:i/>
        </w:rPr>
        <w:t xml:space="preserve"> sulcata</w:t>
      </w:r>
      <w:r>
        <w:t xml:space="preserve">, but </w:t>
      </w:r>
      <w:r w:rsidR="00684144">
        <w:t xml:space="preserve">there is </w:t>
      </w:r>
      <w:r>
        <w:t xml:space="preserve">no separate term for the small aquatic tortoise </w:t>
      </w:r>
      <w:r w:rsidRPr="006A2EB6">
        <w:rPr>
          <w:rFonts w:ascii="Garamond" w:hAnsi="Garamond"/>
          <w:i/>
        </w:rPr>
        <w:t xml:space="preserve">Pelomedusa </w:t>
      </w:r>
      <w:r w:rsidR="002A3147">
        <w:rPr>
          <w:rFonts w:ascii="Garamond" w:hAnsi="Garamond"/>
          <w:i/>
        </w:rPr>
        <w:t>olivacea</w:t>
      </w:r>
      <w:r>
        <w:t xml:space="preserve">] [Dimin </w:t>
      </w:r>
      <w:r w:rsidRPr="005D30C6">
        <w:rPr>
          <w:rFonts w:ascii="Doulos SIL" w:hAnsi="Doulos SIL"/>
          <w:i/>
          <w:color w:val="0000FF"/>
        </w:rPr>
        <w:t>ʔàŋkùŋgùríyâ</w:t>
      </w:r>
      <w:r>
        <w:t xml:space="preserve"> ; Za </w:t>
      </w:r>
      <w:r w:rsidRPr="00BB673A">
        <w:rPr>
          <w:rFonts w:ascii="Arial Unicode MS" w:eastAsia="Arial Unicode MS" w:hAnsi="Arial Unicode MS"/>
          <w:i/>
          <w:color w:val="008000"/>
        </w:rPr>
        <w:t>ánkú:rá</w:t>
      </w:r>
      <w:r>
        <w:t>].</w:t>
      </w:r>
    </w:p>
    <w:p w14:paraId="22EED373" w14:textId="736F2A2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ʔánnábî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the Prophet (Muhammad)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Prophète (Muhammad)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ʔánnábí</w:t>
      </w:r>
      <w:r w:rsidRPr="005D30C6">
        <w:rPr>
          <w:rFonts w:ascii="Doulos SIL" w:hAnsi="Doulos SIL"/>
          <w:i/>
          <w:color w:val="0000FF"/>
        </w:rPr>
        <w:noBreakHyphen/>
        <w:t>yámmó</w:t>
      </w:r>
      <w:r>
        <w:t>] [&lt;Ar √</w:t>
      </w:r>
      <w:r w:rsidRPr="00BB673A">
        <w:rPr>
          <w:rFonts w:ascii="Arial Unicode MS" w:eastAsia="Arial Unicode MS" w:hAnsi="Arial Unicode MS"/>
          <w:color w:val="008000"/>
        </w:rPr>
        <w:t>nbw</w:t>
      </w:r>
      <w:r w:rsidRPr="003E4524">
        <w:t> </w:t>
      </w:r>
      <w:r>
        <w:t xml:space="preserve">; archaic variant </w:t>
      </w:r>
      <w:r w:rsidR="002A3147" w:rsidRPr="005D30C6">
        <w:rPr>
          <w:rFonts w:ascii="Doulos SIL" w:hAnsi="Doulos SIL"/>
          <w:i/>
          <w:color w:val="0000FF"/>
        </w:rPr>
        <w:t>àndébî </w:t>
      </w:r>
      <w:r>
        <w:t>].</w:t>
      </w:r>
    </w:p>
    <w:p w14:paraId="3F32B50D" w14:textId="6D5B20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ʔánnábí</w:t>
      </w:r>
      <w:r w:rsidRPr="005D30C6">
        <w:rPr>
          <w:rFonts w:ascii="Doulos SIL" w:hAnsi="Doulos SIL"/>
          <w:i/>
          <w:color w:val="0000FF"/>
        </w:rPr>
        <w:noBreakHyphen/>
        <w:t>yámm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A3147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ánnábî</w:t>
      </w:r>
      <w:r>
        <w:t>].</w:t>
      </w:r>
    </w:p>
    <w:p w14:paraId="17587823" w14:textId="1AAE62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ʔànnàsá:r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ʔànàsá:r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ʔàndùsá:r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ʔánsá:r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sá:rá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white (European 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blanc (européen)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nṣr</w:t>
      </w:r>
      <w:r>
        <w:t xml:space="preserve">, original sense </w:t>
      </w:r>
      <w:r w:rsidR="007B254E">
        <w:t>‘</w:t>
      </w:r>
      <w:r>
        <w:t xml:space="preserve">Christian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chrétien</w:t>
      </w:r>
      <w:r w:rsidR="007B254E">
        <w:rPr>
          <w:rFonts w:ascii="Garamond" w:hAnsi="Garamond"/>
        </w:rPr>
        <w:t>’</w:t>
      </w:r>
      <w:r>
        <w:t xml:space="preserve">] [cf. </w:t>
      </w:r>
      <w:r w:rsidR="002A3147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2A3147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2A3147"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A3147" w:rsidRPr="005D30C6">
        <w:rPr>
          <w:rFonts w:ascii="Doulos SIL" w:hAnsi="Doulos SIL"/>
          <w:i/>
          <w:color w:val="0000FF"/>
        </w:rPr>
        <w:t>]</w:t>
      </w:r>
      <w:r>
        <w:t xml:space="preserve"> </w:t>
      </w:r>
      <w:r w:rsidR="007B254E">
        <w:t>‘</w:t>
      </w:r>
      <w:r>
        <w:t xml:space="preserve">ear-red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oreille-rouge</w:t>
      </w:r>
      <w:r w:rsidR="007B254E">
        <w:rPr>
          <w:rFonts w:ascii="Garamond" w:hAnsi="Garamond"/>
        </w:rPr>
        <w:t>’</w:t>
      </w:r>
      <w:r>
        <w:t xml:space="preserve">, </w:t>
      </w:r>
      <w:r w:rsidR="002A3147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2A3147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2A3147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A3147" w:rsidRPr="005D30C6">
        <w:rPr>
          <w:rFonts w:ascii="Doulos SIL" w:hAnsi="Doulos SIL"/>
          <w:i/>
          <w:color w:val="0000FF"/>
        </w:rPr>
        <w:t>]</w:t>
      </w:r>
      <w:r>
        <w:t xml:space="preserve"> </w:t>
      </w:r>
      <w:r w:rsidR="007B254E">
        <w:t>‘</w:t>
      </w:r>
      <w:r>
        <w:t xml:space="preserve">skin-white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peau-blanche</w:t>
      </w:r>
      <w:r w:rsidR="007B254E">
        <w:rPr>
          <w:rFonts w:ascii="Garamond" w:hAnsi="Garamond"/>
        </w:rPr>
        <w:t>’</w:t>
      </w:r>
      <w:r>
        <w:t>].</w:t>
      </w:r>
    </w:p>
    <w:p w14:paraId="380583F9" w14:textId="2A62ED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ʔánníyâ</w:t>
      </w:r>
      <w:r w:rsidRPr="002C3CD0">
        <w:t xml:space="preserve"> 1</w:t>
      </w:r>
      <w:r>
        <w:t>a</w:t>
      </w:r>
      <w:r w:rsidR="0009344D" w:rsidRPr="0009344D">
        <w:t xml:space="preserve">  ~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ʔánnyâ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Pr="003E4524">
        <w:rPr>
          <w:rFonts w:ascii="Doulos SIL" w:hAnsi="Doulos SIL"/>
          <w:b/>
          <w:color w:val="993300"/>
        </w:rPr>
        <w:t>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intention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intention</w:t>
      </w:r>
      <w:r>
        <w:t xml:space="preserve"> [&lt;Ar, also in Ful &amp; Hausa, cf. Bam </w:t>
      </w:r>
      <w:r w:rsidRPr="00BB673A">
        <w:rPr>
          <w:rFonts w:ascii="Arial Unicode MS" w:eastAsia="Arial Unicode MS" w:hAnsi="Arial Unicode MS"/>
          <w:i/>
          <w:color w:val="008000"/>
        </w:rPr>
        <w:t>ŋaniya</w:t>
      </w:r>
      <w:r>
        <w:t xml:space="preserve">] [related verb </w:t>
      </w:r>
      <w:r w:rsidRPr="005D30C6">
        <w:rPr>
          <w:rFonts w:ascii="Doulos SIL" w:hAnsi="Doulos SIL"/>
          <w:i/>
          <w:color w:val="0000FF"/>
        </w:rPr>
        <w:t>ʔánníyâ</w:t>
      </w:r>
      <w:r>
        <w:t xml:space="preserve"> 1b]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ʔánníy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90ABD">
        <w:t xml:space="preserve"> - </w:t>
      </w:r>
      <w:r>
        <w:t xml:space="preserve">idiom: </w:t>
      </w:r>
      <w:r w:rsidRPr="005D30C6">
        <w:rPr>
          <w:rFonts w:ascii="Doulos SIL" w:hAnsi="Doulos SIL"/>
          <w:i/>
          <w:color w:val="0000FF"/>
        </w:rPr>
        <w:t xml:space="preserve">wò ʔánníyá dàm </w:t>
      </w:r>
      <w:r w:rsidR="002028D5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2028D5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gâ:</w:t>
      </w:r>
      <w:r w:rsidR="002028D5" w:rsidRPr="005D30C6">
        <w:rPr>
          <w:rFonts w:ascii="Doulos SIL" w:hAnsi="Doulos SIL"/>
          <w:i/>
          <w:color w:val="0000FF"/>
        </w:rPr>
        <w:t>]</w:t>
      </w:r>
      <w:r>
        <w:t xml:space="preserve">  put-Pl some enthusiasm into your-Pl work!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mettez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enthousiasme dans votre travail!</w:t>
      </w:r>
      <w:r>
        <w:t>.</w:t>
      </w:r>
    </w:p>
    <w:p w14:paraId="46A4B635" w14:textId="022524E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ʔánníyâ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D77ED8">
        <w:t>servb</w:t>
      </w:r>
      <w:r>
        <w:t xml:space="preserve">] intend to, want to, be on the verge of (doing)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intention de (faire), vouloir (faire), ê. sur le point de (faire)</w:t>
      </w:r>
      <w:r>
        <w:t xml:space="preserve"> [denominative from </w:t>
      </w:r>
      <w:r w:rsidRPr="005D30C6">
        <w:rPr>
          <w:rFonts w:ascii="Doulos SIL" w:hAnsi="Doulos SIL"/>
          <w:i/>
          <w:color w:val="0000FF"/>
        </w:rPr>
        <w:t>ànníyá</w:t>
      </w:r>
      <w:r>
        <w:t xml:space="preserve"> 1b]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ẁ ʔánníyá ẁ kâŋ</w:t>
      </w:r>
      <w:r w:rsidRPr="002C3CD0">
        <w:t xml:space="preserve"> it</w:t>
      </w:r>
      <w:r>
        <w:t xml:space="preserve"> is on the verge of collapsing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sur le point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effondrer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intend (sth), have in mind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projeter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avoir comme intention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yélà míŋ ꜜgâ</w:t>
      </w:r>
      <w:r w:rsidRPr="005D30C6">
        <w:rPr>
          <w:rFonts w:ascii="Doulos SIL" w:hAnsi="Doulos SIL"/>
          <w:i/>
          <w:color w:val="0000FF"/>
        </w:rPr>
        <w:noBreakHyphen/>
        <w:t>m̀ bó ꜜkú</w:t>
      </w:r>
      <w:r w:rsidRPr="005D30C6">
        <w:rPr>
          <w:rFonts w:ascii="Doulos SIL" w:hAnsi="Doulos SIL"/>
          <w:i/>
          <w:color w:val="0000FF"/>
        </w:rPr>
        <w:noBreakHyphen/>
        <w:t>ŋ́ ʔánníyâ</w:t>
      </w:r>
      <w:r w:rsidRPr="00AF5E46">
        <w:t xml:space="preserve"> ? </w:t>
      </w:r>
      <w:r w:rsidR="00AF5E46">
        <w:t xml:space="preserve"> </w:t>
      </w:r>
      <w:r>
        <w:t xml:space="preserve">what do you intend to do?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tu as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intention de faire ?</w:t>
      </w:r>
      <w:r>
        <w:t>.</w:t>
      </w:r>
    </w:p>
    <w:p w14:paraId="37EEE56C" w14:textId="1F7C8C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ʔànnú:râ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ʔànnú:r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brightness; brightly lit object or area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brillance; objet ou zone bien illuminée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nwr</w:t>
      </w:r>
      <w:r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annuura</w:t>
      </w:r>
      <w:r>
        <w:t>, root √</w:t>
      </w:r>
      <w:r w:rsidRPr="00BB673A">
        <w:rPr>
          <w:rFonts w:ascii="Arial Unicode MS" w:eastAsia="Arial Unicode MS" w:hAnsi="Arial Unicode MS"/>
          <w:color w:val="008000"/>
        </w:rPr>
        <w:t>nuur-</w:t>
      </w:r>
      <w:r>
        <w:t xml:space="preserve">, also Hausa </w:t>
      </w:r>
      <w:r w:rsidRPr="00BB673A">
        <w:rPr>
          <w:rFonts w:ascii="Arial Unicode MS" w:eastAsia="Arial Unicode MS" w:hAnsi="Arial Unicode MS"/>
          <w:i/>
          <w:color w:val="008000"/>
        </w:rPr>
        <w:t>annuri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yáynê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lé:wŋgâl</w:t>
      </w:r>
      <w:r>
        <w:t>].</w:t>
      </w:r>
    </w:p>
    <w:p w14:paraId="62E435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ʔànnàsá:r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7EE0413" w14:textId="5692F99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ʔàn-tànd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(small) ants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028D5">
        <w:rPr>
          <w:rFonts w:ascii="Garamond" w:hAnsi="Garamond"/>
        </w:rPr>
        <w:t>(petites) fourmi</w:t>
      </w:r>
      <w:r>
        <w:rPr>
          <w:rFonts w:ascii="Garamond" w:hAnsi="Garamond"/>
        </w:rPr>
        <w:t>s</w:t>
      </w:r>
      <w:r>
        <w:t>.</w:t>
      </w:r>
    </w:p>
    <w:p w14:paraId="311F2F22" w14:textId="5A85E41C" w:rsidR="004E4BA0" w:rsidRDefault="002028D5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ʔàn-tànd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kìr</w:t>
      </w:r>
      <w:r w:rsidR="00261FBE" w:rsidRPr="005D30C6">
        <w:rPr>
          <w:rFonts w:ascii="Doulos SIL" w:hAnsi="Doulos SIL"/>
          <w:i/>
          <w:color w:val="0000FF"/>
        </w:rPr>
        <w:noBreakHyphen/>
        <w:t>yà</w:t>
      </w:r>
      <w:r w:rsidRPr="005D30C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ʔàn-tànd</w:t>
      </w:r>
      <w:r w:rsidRPr="005D30C6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ìr-yà</w:t>
      </w:r>
      <w:r w:rsidRPr="005D30C6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>n</w:t>
      </w:r>
      <w:r>
        <w:t>, lit. “ant-red-</w:t>
      </w:r>
      <w:r w:rsidR="00E13509">
        <w:rPr>
          <w:smallCaps/>
        </w:rPr>
        <w:t>dimin</w:t>
      </w:r>
      <w:r>
        <w:t>”</w:t>
      </w:r>
      <w:r w:rsidR="00261FBE">
        <w:t xml:space="preserve">] small </w:t>
      </w:r>
      <w:r w:rsidR="00E13509">
        <w:t>brown</w:t>
      </w:r>
      <w:r w:rsidR="00261FBE">
        <w:t xml:space="preserve"> ant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petite fourmi </w:t>
      </w:r>
      <w:r w:rsidR="00E13509">
        <w:rPr>
          <w:rFonts w:ascii="Garamond" w:hAnsi="Garamond"/>
        </w:rPr>
        <w:t>brune</w:t>
      </w:r>
      <w:r w:rsidR="00261FBE">
        <w:t>.</w:t>
      </w:r>
    </w:p>
    <w:p w14:paraId="14600A37" w14:textId="5BFA79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ʔán-zág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termite sp. </w:t>
      </w:r>
      <w:r w:rsidR="002028D5">
        <w:t xml:space="preserve">with nest </w:t>
      </w:r>
      <w:r>
        <w:t xml:space="preserve">in earth (not mounds)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termite sp. </w:t>
      </w:r>
      <w:r w:rsidR="002028D5">
        <w:rPr>
          <w:rFonts w:ascii="Garamond" w:hAnsi="Garamond"/>
        </w:rPr>
        <w:t>qui construit son nid au</w:t>
      </w:r>
      <w:r>
        <w:rPr>
          <w:rFonts w:ascii="Garamond" w:hAnsi="Garamond"/>
        </w:rPr>
        <w:t xml:space="preserve"> sol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ʔàn-dùs-ò</w:t>
      </w:r>
      <w:r>
        <w:t>].</w:t>
      </w:r>
    </w:p>
    <w:p w14:paraId="437491C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ʔàn-zárf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ʔàn-zórf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A0A8405" w14:textId="25910D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ʔán-zárk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ʔán-zórk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t>-</w:t>
      </w:r>
      <w:r w:rsidRPr="005D30C6">
        <w:rPr>
          <w:rFonts w:ascii="Doulos SIL" w:hAnsi="Doulos SIL"/>
          <w:i/>
          <w:color w:val="0000FF"/>
        </w:rPr>
        <w:t>zárkâ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(native) violin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violon (africain)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gó:jâ</w:t>
      </w:r>
      <w:r w:rsidR="002028D5" w:rsidRPr="005D30C6">
        <w:rPr>
          <w:rFonts w:ascii="Doulos SIL" w:hAnsi="Doulos SIL"/>
          <w:i/>
          <w:color w:val="0000FF"/>
        </w:rPr>
        <w:t> </w:t>
      </w:r>
      <w:r>
        <w:t>].</w:t>
      </w:r>
    </w:p>
    <w:p w14:paraId="30779B25" w14:textId="190166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028D5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ʔán-zél</w:t>
      </w:r>
      <w:r w:rsidR="002028D5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bòŋ]-[wàrg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028D5">
        <w:t xml:space="preserve">cpd </w:t>
      </w:r>
      <w:r>
        <w:t>n</w:t>
      </w:r>
      <w:r w:rsidR="002028D5">
        <w:t>, lit. “[spindle-on]-[fat-</w:t>
      </w:r>
      <w:r w:rsidR="00E13509">
        <w:rPr>
          <w:smallCaps/>
        </w:rPr>
        <w:t>dimin</w:t>
      </w:r>
      <w:r w:rsidR="002028D5">
        <w:t>]”]</w:t>
      </w:r>
      <w:r>
        <w:t xml:space="preserve">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Acorypha clara</w:t>
      </w:r>
      <w:r>
        <w:t xml:space="preserve">; Acrididae, Calliptaminae (has powerful femur), cf. </w:t>
      </w:r>
      <w:r w:rsidRPr="005D30C6">
        <w:rPr>
          <w:rFonts w:ascii="Doulos SIL" w:hAnsi="Doulos SIL"/>
          <w:i/>
          <w:color w:val="0000FF"/>
        </w:rPr>
        <w:t>kò</w:t>
      </w:r>
      <w:r w:rsidR="00637A99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637A99"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i/>
          <w:color w:val="0000FF"/>
        </w:rPr>
        <w:t>yà</w:t>
      </w:r>
      <w:r>
        <w:t>].</w:t>
      </w:r>
    </w:p>
    <w:p w14:paraId="7787A06C" w14:textId="28E778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ʔán-zél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ʔánzêl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spindle (distaff)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fuseau, quenouille</w:t>
      </w:r>
      <w:r>
        <w:t>.</w:t>
      </w:r>
    </w:p>
    <w:p w14:paraId="2922421A" w14:textId="450FD2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ʔànzò:líyà</w:t>
      </w:r>
      <w:r w:rsidRPr="005D30C6">
        <w:rPr>
          <w:rFonts w:ascii="Doulos SIL" w:hAnsi="Doulos SIL"/>
          <w:i/>
          <w:color w:val="0000FF"/>
          <w:lang w:val="ru-RU"/>
        </w:rPr>
        <w:t>!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2028D5">
        <w:t xml:space="preserve"> [interj] [gotcha!-type </w:t>
      </w:r>
      <w:r>
        <w:t>expression uttered when catching sb defecating out in the open].</w:t>
      </w:r>
    </w:p>
    <w:p w14:paraId="224EA475" w14:textId="787A1F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ʔànzórf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ʔànzárf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[&lt;Tam]  </w:t>
      </w:r>
      <w:r>
        <w:rPr>
          <w:rFonts w:ascii="Wingdings" w:hAnsi="Wingdings"/>
          <w:sz w:val="18"/>
        </w:rPr>
        <w:t></w:t>
      </w:r>
      <w:r>
        <w:t xml:space="preserve"> [n] money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argent (devises)</w:t>
      </w:r>
      <w:r>
        <w:t xml:space="preserve"> [less common than </w:t>
      </w:r>
      <w:r w:rsidRPr="005D30C6">
        <w:rPr>
          <w:rFonts w:ascii="Doulos SIL" w:hAnsi="Doulos SIL"/>
          <w:i/>
          <w:color w:val="0000FF"/>
        </w:rPr>
        <w:t>kà:tíb-èy</w:t>
      </w:r>
      <w:r>
        <w:t xml:space="preserve">, cf. also </w:t>
      </w:r>
      <w:r w:rsidRPr="005D30C6">
        <w:rPr>
          <w:rFonts w:ascii="Doulos SIL" w:hAnsi="Doulos SIL"/>
          <w:i/>
          <w:color w:val="0000FF"/>
        </w:rPr>
        <w:t>nò:r-ò</w:t>
      </w:r>
      <w:r>
        <w:t>]</w:t>
      </w:r>
      <w:r w:rsidRPr="00590ABD">
        <w:t xml:space="preserve"> - </w:t>
      </w:r>
      <w:r>
        <w:t xml:space="preserve">silver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argent métal</w:t>
      </w:r>
      <w:r w:rsidRPr="00590ABD">
        <w:t xml:space="preserve"> - </w:t>
      </w:r>
      <w:r>
        <w:t xml:space="preserve">n+adj: </w:t>
      </w:r>
      <w:r w:rsidRPr="005D30C6">
        <w:rPr>
          <w:rFonts w:ascii="Doulos SIL" w:hAnsi="Doulos SIL"/>
          <w:i/>
          <w:color w:val="0000FF"/>
        </w:rPr>
        <w:t>ʔànzórf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silver (metal)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argent (métal)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gúr-ú ká:r-ó</w:t>
      </w:r>
      <w:r>
        <w:t>].</w:t>
      </w:r>
    </w:p>
    <w:p w14:paraId="3E07DB2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ʔán-zórk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ʔán-zárk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4E6EEE96" w14:textId="49E362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ʔàn-zùf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tail (of any animal)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queue (de tout animal)</w:t>
      </w:r>
      <w:r>
        <w:t xml:space="preserve"> [alienably possessed, e.g. </w:t>
      </w:r>
      <w:r w:rsidRPr="005D30C6">
        <w:rPr>
          <w:rFonts w:ascii="Doulos SIL" w:hAnsi="Doulos SIL"/>
          <w:i/>
          <w:color w:val="0000FF"/>
        </w:rPr>
        <w:t>ʔàn-zùf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 </w:t>
      </w:r>
      <w:r w:rsidR="007B254E">
        <w:t>‘</w:t>
      </w:r>
      <w:r>
        <w:t>my tail</w:t>
      </w:r>
      <w:r w:rsidR="007B254E">
        <w:t>’</w:t>
      </w:r>
      <w:r>
        <w:t>].</w:t>
      </w:r>
    </w:p>
    <w:p w14:paraId="10C3C9A9" w14:textId="13BCCB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ʔánzúrê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ʔánzúr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),  </w:t>
      </w:r>
      <w:r>
        <w:rPr>
          <w:rFonts w:ascii="Wingdings" w:hAnsi="Wingdings"/>
          <w:sz w:val="18"/>
        </w:rPr>
        <w:t></w:t>
      </w:r>
      <w:r>
        <w:t xml:space="preserve"> [n inal] parent-in-law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beau-parent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ʔánzúr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B532D6">
        <w:t>, 3</w:t>
      </w:r>
      <w:r>
        <w:t xml:space="preserve">Sg </w:t>
      </w:r>
      <w:r w:rsidRPr="005D30C6">
        <w:rPr>
          <w:rFonts w:ascii="Doulos SIL" w:hAnsi="Doulos SIL"/>
          <w:i/>
          <w:color w:val="0000FF"/>
        </w:rPr>
        <w:t>ʔánzúr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ꜜʔánzúr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gándá ꜜʔánzúr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21C11B7" w14:textId="0ED2F7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ʔáppê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(food) begin to decompose, become moldy or rancid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(nourriture) commencer à se décomposer, moisir, rancir</w:t>
      </w:r>
      <w:r>
        <w:t xml:space="preserve"> [&lt;Ful;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múkê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667281">
        <w:t> </w:t>
      </w:r>
      <w:r>
        <w:t>].</w:t>
      </w:r>
    </w:p>
    <w:p w14:paraId="49E07199" w14:textId="375EDE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ʔá:râ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ʔá:r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boys</w:t>
      </w:r>
      <w:r w:rsidR="007B254E">
        <w:t>’</w:t>
      </w:r>
      <w:r>
        <w:t xml:space="preserve"> game played with four sticks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 de garçons joué avec quatre bâtons</w:t>
      </w:r>
      <w:r>
        <w:t>.</w:t>
      </w:r>
    </w:p>
    <w:p w14:paraId="4272C570" w14:textId="6EAF263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ʔá:rá:b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ʔá:ráb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(an) Arab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(un) arabe </w:t>
      </w:r>
      <w:r>
        <w:t>[variant </w:t>
      </w:r>
      <w:r w:rsidRPr="005D30C6">
        <w:rPr>
          <w:rFonts w:ascii="Doulos SIL" w:hAnsi="Doulos SIL"/>
          <w:i/>
          <w:color w:val="0000FF"/>
        </w:rPr>
        <w:t>là:ràb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but note tonal difference].</w:t>
      </w:r>
    </w:p>
    <w:p w14:paraId="480D1EC5" w14:textId="5F9A0A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ʔàrà:jôŋ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ʔàrà:jô: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ràjô:</w:t>
      </w:r>
      <w:r>
        <w:rPr>
          <w:color w:val="993300"/>
        </w:rPr>
        <w:t xml:space="preserve"> </w:t>
      </w:r>
      <w:r w:rsidRPr="00667281">
        <w:t xml:space="preserve">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jón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jóŋ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color w:val="993300"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radio</w:t>
      </w:r>
      <w:r w:rsidR="00667281">
        <w:t xml:space="preserve"> (apparatus)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(poste de) radio</w:t>
      </w:r>
      <w:r>
        <w:t xml:space="preserve"> [&lt;Fr].</w:t>
      </w:r>
    </w:p>
    <w:p w14:paraId="3A62578A" w14:textId="6D74AA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íllâ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ʔàrkíllâ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ʔàlkíllâ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mosquito net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moustiquaire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kll</w:t>
      </w:r>
      <w:r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harkille</w:t>
      </w:r>
      <w:r>
        <w:t>].</w:t>
      </w:r>
    </w:p>
    <w:p w14:paraId="69C51927" w14:textId="70AB17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tunnel (public walkway going under the second story of a house)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vestibule » (passage publique sous le premier étage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maison)</w:t>
      </w:r>
      <w:r>
        <w:t>.</w:t>
      </w:r>
    </w:p>
    <w:p w14:paraId="4962ED12" w14:textId="103725C0" w:rsidR="004E4BA0" w:rsidRPr="00DC2B8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ʔàrgùlémm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ʔàrgùlémb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accursed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maudit</w:t>
      </w:r>
      <w:r>
        <w:t xml:space="preserve"> [e.g. one who has struck his parents] - cpd: </w:t>
      </w:r>
      <w:r w:rsidRPr="005D30C6">
        <w:rPr>
          <w:rFonts w:ascii="Doulos SIL" w:hAnsi="Doulos SIL"/>
          <w:i/>
          <w:color w:val="0000FF"/>
        </w:rPr>
        <w:t>ʔàrgùlémb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sá:r-ò</w:t>
      </w:r>
      <w:r>
        <w:t xml:space="preserve">  grave of a legendary gigantic stranger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tombeau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gigantesque étranger légendaire</w:t>
      </w:r>
      <w:r>
        <w:t>.</w:t>
      </w:r>
    </w:p>
    <w:p w14:paraId="732DA7B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ʔàrjìk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ʔàrzùk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98767E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ʔàrjùk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ʔàrzùk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AA9D5B9" w14:textId="01203B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ʔàrkíllâ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íllâ</w:t>
      </w:r>
      <w:r>
        <w:t>].</w:t>
      </w:r>
    </w:p>
    <w:p w14:paraId="0078D4A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ʔàrzìk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ʔàrzùk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682D838" w14:textId="74C03893" w:rsidR="004E4BA0" w:rsidRPr="00DC2B8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ʔàrzùk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ʔàrzìk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ʔàrjùk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ʔàrjìk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(good) luck, fortune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(bonne) chance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rzq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ʔàrzùk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ó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nòŋ bén</w:t>
      </w:r>
      <w:r>
        <w:t xml:space="preserve">  your luck has run 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ta bonne chance est finie</w:t>
      </w:r>
      <w:r>
        <w:t xml:space="preserve"> - derivative: </w:t>
      </w:r>
      <w:r w:rsidRPr="005D30C6">
        <w:rPr>
          <w:rFonts w:ascii="Doulos SIL" w:hAnsi="Doulos SIL"/>
          <w:i/>
          <w:color w:val="0000FF"/>
        </w:rPr>
        <w:t>ʔàrzùkò</w:t>
      </w:r>
      <w:r w:rsidRPr="005D30C6">
        <w:rPr>
          <w:rFonts w:ascii="Doulos SIL" w:hAnsi="Doulos SIL"/>
          <w:i/>
          <w:color w:val="0000FF"/>
        </w:rPr>
        <w:noBreakHyphen/>
        <w:t>ntè</w:t>
      </w:r>
      <w:r>
        <w:t xml:space="preserve"> </w:t>
      </w:r>
      <w:r w:rsidR="00BB673A">
        <w:t xml:space="preserve"> </w:t>
      </w:r>
      <w:r>
        <w:t xml:space="preserve">lucky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(un) chanceux</w:t>
      </w:r>
      <w:r>
        <w:t>.</w:t>
      </w:r>
    </w:p>
    <w:p w14:paraId="54ADB61C" w14:textId="53BA7810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ʔàrzùkù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67281">
        <w:t xml:space="preserve">cpd </w:t>
      </w:r>
      <w:r>
        <w:t xml:space="preserve">n] lucky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(un) chanceux, </w:t>
      </w:r>
      <w:r w:rsidR="00667281">
        <w:rPr>
          <w:rFonts w:ascii="Garamond" w:hAnsi="Garamond"/>
        </w:rPr>
        <w:t xml:space="preserve">celui </w:t>
      </w:r>
      <w:r>
        <w:rPr>
          <w:rFonts w:ascii="Garamond" w:hAnsi="Garamond"/>
        </w:rPr>
        <w:t>qui a de la bonne chance</w:t>
      </w:r>
      <w:r>
        <w:t>.</w:t>
      </w:r>
    </w:p>
    <w:p w14:paraId="27302657" w14:textId="758ED9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ʔàsábd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ʔàssábd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ʔàsádd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bdí</w:t>
      </w:r>
      <w:r>
        <w:t xml:space="preserve">, 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Saturday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samedi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sbt</w:t>
      </w:r>
      <w:r>
        <w:t>].</w:t>
      </w:r>
    </w:p>
    <w:p w14:paraId="7D3BAD18" w14:textId="0B6440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ʔàsáld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organizer, presiding officer (of a club)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président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association)</w:t>
      </w:r>
      <w:r>
        <w:t xml:space="preserve"> [used mostly, but not exclusively, in connection with female associations].</w:t>
      </w:r>
    </w:p>
    <w:p w14:paraId="756C7B95" w14:textId="295D3C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ʔàskíyâ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ʔàskíy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Songhay emperor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empereur des songhays </w:t>
      </w:r>
      <w:r>
        <w:t>[during the late medieval Songhay Empire in Gao; also a man</w:t>
      </w:r>
      <w:r w:rsidR="007B254E">
        <w:t>’</w:t>
      </w:r>
      <w:r>
        <w:t>s name].</w:t>
      </w:r>
    </w:p>
    <w:p w14:paraId="5DCE0BB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ʔàslá:mí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ʔàlsìlá:m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4A4972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ʔàssábd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ʔàsábd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9471F3C" w14:textId="7A880E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ʔàstá:fùllâ:y!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ʔàstá:fùrùllâ:y</w:t>
      </w:r>
      <w:r>
        <w:t xml:space="preserve">!  </w:t>
      </w:r>
      <w:r>
        <w:rPr>
          <w:rFonts w:ascii="Wingdings" w:hAnsi="Wingdings"/>
          <w:sz w:val="18"/>
        </w:rPr>
        <w:t></w:t>
      </w:r>
      <w:r>
        <w:t xml:space="preserve"> [interj] God forbid!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 Dieu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interdise!</w:t>
      </w:r>
      <w:r>
        <w:t xml:space="preserve"> [expression of surprise and awe; &lt;Ar </w:t>
      </w:r>
      <w:r w:rsidRPr="00BB673A">
        <w:rPr>
          <w:rFonts w:ascii="Arial Unicode MS" w:eastAsia="Arial Unicode MS" w:hAnsi="Arial Unicode MS"/>
          <w:i/>
          <w:color w:val="008000"/>
        </w:rPr>
        <w:t>istaɣfar aḷḷaah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>
        <w:t>].</w:t>
      </w:r>
    </w:p>
    <w:p w14:paraId="388634DD" w14:textId="127B2C7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ʔàtàlá:tâ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t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Tuesday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mardi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θlθ</w:t>
      </w:r>
      <w:r>
        <w:t>].</w:t>
      </w:r>
    </w:p>
    <w:p w14:paraId="0FA6C3B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ʔàtìnn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Monday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lundi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θny</w:t>
      </w:r>
      <w:r>
        <w:t>].</w:t>
      </w:r>
    </w:p>
    <w:p w14:paraId="0BAE7376" w14:textId="5262A7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ʔàtkírg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fruit bat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chauve-souris fruitière, rousette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Rousettus aegyptiacus</w:t>
      </w:r>
      <w:r>
        <w:t xml:space="preserve"> (cave-dwelling), perhaps also </w:t>
      </w:r>
      <w:r>
        <w:rPr>
          <w:rFonts w:ascii="Garamond" w:hAnsi="Garamond"/>
          <w:i/>
        </w:rPr>
        <w:t>Eidolon helvus</w:t>
      </w:r>
      <w:r>
        <w:t xml:space="preserve"> (tree-dwelling)</w:t>
      </w:r>
      <w:r w:rsidRPr="002C3CD0">
        <w:t xml:space="preserve">; </w:t>
      </w:r>
      <w:r>
        <w:t xml:space="preserve">cf. </w:t>
      </w:r>
      <w:r w:rsidRPr="005D30C6">
        <w:rPr>
          <w:rFonts w:ascii="Doulos SIL" w:hAnsi="Doulos SIL"/>
          <w:i/>
          <w:color w:val="0000FF"/>
        </w:rPr>
        <w:t>dà-dàbìyà</w:t>
      </w:r>
      <w:r>
        <w:t>].</w:t>
      </w:r>
    </w:p>
    <w:p w14:paraId="3E9029A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ʔàtkúrm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djinn-like dwarf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djinn en forme de nain</w:t>
      </w:r>
      <w:r>
        <w:t xml:space="preserve"> [KCh </w:t>
      </w:r>
      <w:r w:rsidRPr="00BB673A">
        <w:rPr>
          <w:rFonts w:ascii="Arial Unicode MS" w:eastAsia="Arial Unicode MS" w:hAnsi="Arial Unicode MS"/>
          <w:i/>
          <w:color w:val="008000"/>
        </w:rPr>
        <w:t>atakurmi</w:t>
      </w:r>
      <w:r>
        <w:t>].</w:t>
      </w:r>
    </w:p>
    <w:p w14:paraId="3B9A6620" w14:textId="6907A4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ʔàttê: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thé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ʔàtté: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ʔàtté: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àꜛ ʔàtté: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[&lt;</w:t>
      </w:r>
      <w:r w:rsidR="00710788">
        <w:t>Hass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ʔàtté: ꜜfó:</w:t>
      </w:r>
      <w:r>
        <w:t xml:space="preserve"> a tea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thé</w:t>
      </w:r>
      <w:r>
        <w:t>.</w:t>
      </w:r>
    </w:p>
    <w:p w14:paraId="2D4CA288" w14:textId="023343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ʔàtté: ꜜjín-èy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tea gear (including kettle and burner)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7281">
        <w:rPr>
          <w:rFonts w:ascii="Garamond" w:hAnsi="Garamond"/>
        </w:rPr>
        <w:t>matériel à</w:t>
      </w:r>
      <w:r>
        <w:rPr>
          <w:rFonts w:ascii="Garamond" w:hAnsi="Garamond"/>
        </w:rPr>
        <w:t xml:space="preserve"> thé (théière, fourneau, etc.)</w:t>
      </w:r>
      <w:r>
        <w:t>.</w:t>
      </w:r>
    </w:p>
    <w:p w14:paraId="70040B2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àwá:líjâm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wá:líjâm</w:t>
      </w:r>
      <w:r>
        <w:t>].</w:t>
      </w:r>
    </w:p>
    <w:p w14:paraId="662BD504" w14:textId="41EF927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</w:t>
      </w:r>
      <w:r w:rsidR="00667281">
        <w:t xml:space="preserve">Sg pronoun, used independently, also </w:t>
      </w:r>
      <w:r>
        <w:t xml:space="preserve">as subject of </w:t>
      </w:r>
      <w:r w:rsidRPr="005D30C6">
        <w:rPr>
          <w:rFonts w:ascii="Doulos SIL" w:hAnsi="Doulos SIL"/>
          <w:i/>
          <w:color w:val="0000FF"/>
        </w:rPr>
        <w:t>nê</w:t>
      </w:r>
      <w:r>
        <w:t xml:space="preserve"> 1 </w:t>
      </w:r>
      <w:r w:rsidR="007B254E">
        <w:t>‘</w:t>
      </w:r>
      <w:r>
        <w:t xml:space="preserve">say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dire</w:t>
      </w:r>
      <w:r w:rsidR="007B254E">
        <w:rPr>
          <w:rFonts w:ascii="Garamond" w:hAnsi="Garamond"/>
        </w:rPr>
        <w:t>’</w:t>
      </w:r>
      <w:r>
        <w:t xml:space="preserve"> or  </w:t>
      </w:r>
      <w:r w:rsidRPr="005D30C6">
        <w:rPr>
          <w:rFonts w:ascii="Doulos SIL" w:hAnsi="Doulos SIL"/>
          <w:i/>
          <w:color w:val="0000FF"/>
        </w:rPr>
        <w:t>héⁿ</w:t>
      </w:r>
      <w:r>
        <w:t xml:space="preserve"> </w:t>
      </w:r>
      <w:r w:rsidR="007B254E">
        <w:t>‘</w:t>
      </w:r>
      <w:r>
        <w:t>be worthless</w:t>
      </w:r>
      <w:r w:rsidR="007B254E">
        <w:t>’</w:t>
      </w:r>
      <w:r>
        <w:t xml:space="preserve">, in possessive </w:t>
      </w:r>
      <w:r w:rsidRPr="005D30C6">
        <w:rPr>
          <w:rFonts w:ascii="Doulos SIL" w:hAnsi="Doulos SIL"/>
          <w:i/>
          <w:color w:val="0000FF"/>
        </w:rPr>
        <w:t>ʔáy ꜜŋónê</w:t>
      </w:r>
      <w:r>
        <w:t xml:space="preserve"> (alongside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)</w:t>
      </w:r>
      <w:r w:rsidR="00667281">
        <w:t>,</w:t>
      </w:r>
      <w:r>
        <w:t xml:space="preserve"> and as VO object] [cf. </w:t>
      </w:r>
      <w:r w:rsidRPr="005D30C6">
        <w:rPr>
          <w:rFonts w:ascii="Doulos SIL" w:hAnsi="Doulos SIL"/>
          <w:i/>
          <w:color w:val="0000FF"/>
        </w:rPr>
        <w:t>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nèy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agey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ʔáy ꜜnê</w:t>
      </w:r>
      <w:r w:rsidRPr="002C3CD0">
        <w:t xml:space="preserve"> I</w:t>
      </w:r>
      <w:r>
        <w:t xml:space="preserve"> said (that </w:t>
      </w:r>
      <w:r>
        <w:sym w:font="Symbol" w:char="F0BC"/>
      </w:r>
      <w:r>
        <w:t xml:space="preserve">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ai dit (que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>
        <w:t>.</w:t>
      </w:r>
    </w:p>
    <w:p w14:paraId="3A97E72D" w14:textId="0F3E6B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ʔàyì:b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(sb) who commits outrages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qui fait des affronts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ʔàyí:bê</w:t>
      </w:r>
      <w:r>
        <w:t>].</w:t>
      </w:r>
    </w:p>
    <w:p w14:paraId="708C7253" w14:textId="7B7CBE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ʔàyí:bê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ʔàyí:b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often in indef. form] outrage, shocking act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affront, acte offensif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ʕyb</w:t>
      </w:r>
      <w:r>
        <w:t>].</w:t>
      </w:r>
    </w:p>
    <w:p w14:paraId="570AD735" w14:textId="5303F9A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ʔá:yê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verse (of the Koran)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verset (du Coran)</w:t>
      </w:r>
      <w:r>
        <w:t xml:space="preserve"> [&lt;Ar </w:t>
      </w:r>
      <w:r w:rsidRPr="00BB673A">
        <w:rPr>
          <w:rFonts w:ascii="Arial Unicode MS" w:eastAsia="Arial Unicode MS" w:hAnsi="Arial Unicode MS"/>
          <w:i/>
          <w:color w:val="008000"/>
        </w:rPr>
        <w:t>ʔa:y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at</w:t>
      </w:r>
      <w:r w:rsidRPr="003E4524">
        <w:rPr>
          <w:i/>
          <w:color w:val="008000"/>
        </w:rPr>
        <w:noBreakHyphen/>
      </w:r>
      <w:r>
        <w:t>].</w:t>
      </w:r>
    </w:p>
    <w:p w14:paraId="55EEEC3C" w14:textId="18B518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ʔáyyâ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ʔáyy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usually vocative] Mother!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maman!</w:t>
      </w:r>
      <w:r w:rsidRPr="00590ABD">
        <w:t xml:space="preserve"> - </w:t>
      </w:r>
      <w:r>
        <w:t xml:space="preserve">poss (uncommon): 1Sg </w:t>
      </w:r>
      <w:r w:rsidRPr="005D30C6">
        <w:rPr>
          <w:rFonts w:ascii="Doulos SIL" w:hAnsi="Doulos SIL"/>
          <w:i/>
          <w:color w:val="0000FF"/>
        </w:rPr>
        <w:t>ʔáyy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49E9ADC9" w14:textId="3B7890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ʔàyyô:!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[interj, elongated pronunciation] that</w:t>
      </w:r>
      <w:r w:rsidR="007B254E">
        <w:t>’</w:t>
      </w:r>
      <w:r>
        <w:t xml:space="preserve">s exactly right!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ça!</w:t>
      </w:r>
      <w:r>
        <w:t>.</w:t>
      </w:r>
    </w:p>
    <w:p w14:paraId="24BCD8C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ʔáywà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[preclausal particle] well 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eh bien, </w:t>
      </w:r>
      <w:r>
        <w:rPr>
          <w:rFonts w:ascii="Garamond" w:hAnsi="Garamond"/>
        </w:rPr>
        <w:sym w:font="Symbol" w:char="F0BC"/>
      </w:r>
    </w:p>
    <w:p w14:paraId="7BD42AB1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B</w:t>
      </w:r>
    </w:p>
    <w:p w14:paraId="1576CC8D" w14:textId="121C1F1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[VO, or intr plus subjunctive] want, like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vouloir, aimer</w:t>
      </w:r>
      <w:r>
        <w:t xml:space="preserve"> [irregular 3SgO </w:t>
      </w:r>
      <w:r w:rsidRPr="005D30C6">
        <w:rPr>
          <w:rFonts w:ascii="Doulos SIL" w:hAnsi="Doulos SIL"/>
          <w:i/>
          <w:color w:val="0000FF"/>
        </w:rPr>
        <w:t>bá:g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à</w:t>
      </w:r>
      <w:r w:rsidRPr="00DC2B8D">
        <w:t>,</w:t>
      </w:r>
      <w:r>
        <w:t xml:space="preserve"> 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ʔíbâ:y</w:t>
      </w:r>
      <w:r>
        <w:t xml:space="preserve"> ; Za &amp; Ka </w:t>
      </w:r>
      <w:r w:rsidRPr="00BB673A">
        <w:rPr>
          <w:rFonts w:ascii="Arial Unicode MS" w:eastAsia="Arial Unicode MS" w:hAnsi="Arial Unicode MS"/>
          <w:i/>
          <w:color w:val="008000"/>
        </w:rPr>
        <w:t>bâ</w:t>
      </w:r>
      <w:r w:rsidR="00C81B92" w:rsidRPr="00BB673A">
        <w:rPr>
          <w:rFonts w:ascii="Arial Unicode MS" w:eastAsia="Arial Unicode MS" w:hAnsi="Arial Unicode MS"/>
          <w:i/>
          <w:color w:val="008000"/>
        </w:rPr>
        <w:t> </w:t>
      </w:r>
      <w:r>
        <w:t xml:space="preserve">] 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ǹjéy nà bó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 [ǹjéy=ḿ ꜜhódê nê:]]</w:t>
      </w:r>
      <w:r>
        <w:t xml:space="preserve">  (they said) they wanted to settle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(ils ont dis qu</w:t>
      </w:r>
      <w:r w:rsidR="007B254E">
        <w:rPr>
          <w:rFonts w:ascii="Garamond" w:hAnsi="Garamond"/>
        </w:rPr>
        <w:t>’</w:t>
      </w:r>
      <w:r w:rsidR="00C81B92">
        <w:rPr>
          <w:rFonts w:ascii="Garamond" w:hAnsi="Garamond"/>
        </w:rPr>
        <w:t>)</w:t>
      </w:r>
      <w:r>
        <w:rPr>
          <w:rFonts w:ascii="Garamond" w:hAnsi="Garamond"/>
        </w:rPr>
        <w:t>ils voulaient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établir ici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[servb] be about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sur le point de (faire)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</w:t>
      </w:r>
      <w:r>
        <w:t>].</w:t>
      </w:r>
    </w:p>
    <w:p w14:paraId="099207A1" w14:textId="78173E2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much, many, numerous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nombreux, beaucoup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bò:-b-òw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ʔàlsìlà:mì</w:t>
      </w:r>
      <w:r w:rsidRPr="005D30C6">
        <w:rPr>
          <w:rFonts w:ascii="Doulos SIL" w:hAnsi="Doulos SIL"/>
          <w:i/>
          <w:color w:val="0000FF"/>
        </w:rPr>
        <w:noBreakHyphen/>
        <w:t xml:space="preserve">tàréy ꜜbá: </w:t>
      </w:r>
      <w:r w:rsidR="00921762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921762" w:rsidRPr="005D30C6">
        <w:rPr>
          <w:rFonts w:ascii="Doulos SIL" w:hAnsi="Doulos SIL"/>
          <w:i/>
          <w:color w:val="0000FF"/>
        </w:rPr>
        <w:sym w:font="Symbol" w:char="F0AD"/>
      </w:r>
      <w:r w:rsidR="00921762" w:rsidRPr="005D30C6">
        <w:rPr>
          <w:rFonts w:ascii="Doulos SIL" w:hAnsi="Doulos SIL"/>
          <w:i/>
          <w:color w:val="0000FF"/>
        </w:rPr>
        <w:t>gâ]</w:t>
      </w:r>
      <w:r w:rsidRPr="002C3CD0">
        <w:t xml:space="preserve"> I</w:t>
      </w:r>
      <w:r>
        <w:t xml:space="preserve">slam is (now) widespread among the people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Islam est courant parmi les gens</w:t>
      </w:r>
      <w:r w:rsidRPr="00590ABD">
        <w:t xml:space="preserve"> - </w:t>
      </w:r>
      <w:r>
        <w:t xml:space="preserve">adv phrase: </w:t>
      </w:r>
      <w:r w:rsidRPr="005D30C6">
        <w:rPr>
          <w:rFonts w:ascii="Doulos SIL" w:hAnsi="Doulos SIL"/>
          <w:i/>
          <w:color w:val="0000FF"/>
        </w:rPr>
        <w:t>hál à: bá:</w:t>
      </w:r>
      <w:r w:rsidRPr="002C3CD0">
        <w:t xml:space="preserve"> a</w:t>
      </w:r>
      <w:r>
        <w:t xml:space="preserve"> lot, very much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beaucoup, très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sánné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sáttê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zá:rí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hál màntù móssó</w:t>
      </w:r>
      <w:r w:rsidR="00040FFF">
        <w:t xml:space="preserve"> under </w:t>
      </w:r>
      <w:r w:rsidR="00040FFF" w:rsidRPr="005D30C6">
        <w:rPr>
          <w:rFonts w:ascii="Doulos SIL" w:hAnsi="Doulos SIL"/>
          <w:i/>
          <w:color w:val="0000FF"/>
        </w:rPr>
        <w:t>móssó</w:t>
      </w:r>
      <w:r w:rsidR="00040FFF">
        <w:t xml:space="preserve"> 1a]</w:t>
      </w:r>
      <w:r>
        <w:t>.</w:t>
      </w:r>
    </w:p>
    <w:p w14:paraId="423B6D20" w14:textId="5FCA194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bâ: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[particle] even (if </w:t>
      </w:r>
      <w:r>
        <w:sym w:font="Symbol" w:char="F0BC"/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même (si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bá:y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bá: ꜜhá:mídú màŋ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>
        <w:t xml:space="preserve">  even Hamidou didn</w:t>
      </w:r>
      <w:r w:rsidR="007B254E">
        <w:t>’</w:t>
      </w:r>
      <w:r>
        <w:t xml:space="preserve">t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même Hamidou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venu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húrâ bá: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kòyrà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 w:rsidR="00040FFF" w:rsidRPr="005D30C6">
        <w:rPr>
          <w:rFonts w:ascii="Doulos SIL" w:hAnsi="Doulos SIL"/>
          <w:i/>
          <w:color w:val="0000FF"/>
        </w:rPr>
        <w:t>ò gà]</w:t>
      </w:r>
      <w:r>
        <w:t xml:space="preserve">  they even come into the middle of town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viennent même en centre ville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 ꜜbâ: kù díy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they don</w:t>
      </w:r>
      <w:r w:rsidR="007B254E">
        <w:t>’</w:t>
      </w:r>
      <w:r>
        <w:t xml:space="preserve">t want even to see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ne veulent même pas le voir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D77ED8">
        <w:t>servb</w:t>
      </w:r>
      <w:r>
        <w:t xml:space="preserve">] even do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même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màŋ bá: kù nín</w:t>
      </w:r>
      <w:r w:rsidRPr="002C3CD0">
        <w:t xml:space="preserve"> it</w:t>
      </w:r>
      <w:r>
        <w:t xml:space="preserve"> isn</w:t>
      </w:r>
      <w:r w:rsidR="007B254E">
        <w:t>’</w:t>
      </w:r>
      <w:r>
        <w:t xml:space="preserve">t (even) ripe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même pas mûr</w:t>
      </w:r>
      <w:r>
        <w:t>.</w:t>
      </w:r>
    </w:p>
    <w:p w14:paraId="7CD642F5" w14:textId="0944DB6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 w:rsidRPr="002C3CD0">
        <w:t xml:space="preserve"> 3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bà: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bá:</w:t>
      </w:r>
      <w:r w:rsidRPr="00AE45CF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y</w:t>
      </w:r>
      <w:r w:rsidRPr="00AE45CF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èy</w:t>
      </w:r>
      <w:r w:rsidRPr="00AE45CF">
        <w:t xml:space="preserve">, 3PossSg </w:t>
      </w:r>
      <w:r w:rsidRPr="005D30C6">
        <w:rPr>
          <w:rFonts w:ascii="Doulos SIL" w:hAnsi="Doulos SIL"/>
          <w:i/>
          <w:color w:val="0000FF"/>
        </w:rPr>
        <w:t>bà:</w:t>
      </w:r>
      <w:r w:rsidRPr="00AE45CF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>] (sb</w:t>
      </w:r>
      <w:r w:rsidR="007B254E">
        <w:t>’</w:t>
      </w:r>
      <w:r>
        <w:t xml:space="preserve">s) share, portion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part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="00162C83">
        <w:rPr>
          <w:rFonts w:ascii="Garamond" w:hAnsi="Garamond"/>
        </w:rPr>
        <w:t xml:space="preserve"> </w:t>
      </w:r>
      <w:r w:rsidR="00162C83">
        <w:t xml:space="preserve">[homonym of </w:t>
      </w:r>
      <w:r w:rsidR="00162C83" w:rsidRPr="005D30C6">
        <w:rPr>
          <w:rFonts w:ascii="Doulos SIL" w:hAnsi="Doulos SIL"/>
          <w:i/>
          <w:color w:val="0000FF"/>
        </w:rPr>
        <w:t>bà:</w:t>
      </w:r>
      <w:r w:rsidR="00162C83">
        <w:t xml:space="preserve"> 4b, which however is rarely possessed or pluralized] 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bà:</w:t>
      </w:r>
      <w:r w:rsidRPr="000E4B57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y</w:t>
      </w:r>
      <w:r w:rsidRPr="000E4B57">
        <w:t xml:space="preserve">, 2Sg </w:t>
      </w:r>
      <w:r w:rsidRPr="005D30C6">
        <w:rPr>
          <w:rFonts w:ascii="Doulos SIL" w:hAnsi="Doulos SIL"/>
          <w:i/>
          <w:color w:val="0000FF"/>
        </w:rPr>
        <w:t>bà:</w:t>
      </w:r>
      <w:r w:rsidRPr="000E4B57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ŋ</w:t>
      </w:r>
      <w:r w:rsidRPr="000E4B57">
        <w:t>, 3S</w:t>
      </w:r>
      <w:r>
        <w:t xml:space="preserve">g </w:t>
      </w:r>
      <w:r w:rsidRPr="005D30C6">
        <w:rPr>
          <w:rFonts w:ascii="Doulos SIL" w:hAnsi="Doulos SIL"/>
          <w:i/>
          <w:color w:val="0000FF"/>
        </w:rPr>
        <w:t>àꜛ bà: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bâ:</w:t>
      </w:r>
      <w:r>
        <w:t>.</w:t>
      </w:r>
    </w:p>
    <w:p w14:paraId="42D3A525" w14:textId="6939ACF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>
        <w:t xml:space="preserve"> 4a  </w:t>
      </w:r>
      <w:r>
        <w:rPr>
          <w:rFonts w:ascii="Wingdings" w:hAnsi="Wingdings"/>
          <w:sz w:val="18"/>
        </w:rPr>
        <w:t></w:t>
      </w:r>
      <w:r>
        <w:t xml:space="preserve"> [VO] be better than (sb,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meilleur que, valoir mieux qu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="003E1822">
        <w:rPr>
          <w:rFonts w:ascii="Garamond" w:hAnsi="Garamond"/>
        </w:rPr>
        <w:t xml:space="preserve"> </w:t>
      </w:r>
      <w:r w:rsidR="003E1822">
        <w:t xml:space="preserve">[3SgO </w:t>
      </w:r>
      <w:r w:rsidR="003E1822" w:rsidRPr="005D30C6">
        <w:rPr>
          <w:rFonts w:ascii="Doulos SIL" w:hAnsi="Doulos SIL"/>
          <w:i/>
          <w:color w:val="0000FF"/>
        </w:rPr>
        <w:t>bà:</w:t>
      </w:r>
      <w:r w:rsidR="003E1822" w:rsidRPr="005D30C6">
        <w:rPr>
          <w:rFonts w:ascii="Doulos SIL" w:hAnsi="Doulos SIL"/>
          <w:i/>
          <w:color w:val="0000FF"/>
        </w:rPr>
        <w:noBreakHyphen/>
      </w:r>
      <w:r w:rsidR="003E1822" w:rsidRPr="005D30C6">
        <w:rPr>
          <w:rFonts w:ascii="Doulos SIL" w:hAnsi="Doulos SIL"/>
          <w:i/>
          <w:color w:val="0000FF"/>
        </w:rPr>
        <w:sym w:font="Symbol" w:char="F0C6"/>
      </w:r>
      <w:r w:rsidR="003E1822"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 ꜜʔây</w:t>
      </w:r>
      <w:r>
        <w:t xml:space="preserve">  he/she is better than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est meilleur que moi</w:t>
      </w:r>
      <w:r>
        <w:t xml:space="preserve"> [see also under </w:t>
      </w:r>
      <w:r w:rsidRPr="005D30C6">
        <w:rPr>
          <w:rFonts w:ascii="Doulos SIL" w:hAnsi="Doulos SIL"/>
          <w:i/>
          <w:color w:val="0000FF"/>
        </w:rPr>
        <w:t>bóŋ-[gúm-ó]</w:t>
      </w:r>
      <w:r>
        <w:t xml:space="preserve"> and under </w:t>
      </w:r>
      <w:r w:rsidRPr="005D30C6">
        <w:rPr>
          <w:rFonts w:ascii="Doulos SIL" w:hAnsi="Doulos SIL"/>
          <w:i/>
          <w:color w:val="0000FF"/>
        </w:rPr>
        <w:t>bú:</w:t>
      </w:r>
      <w:r>
        <w:t>].</w:t>
      </w:r>
    </w:p>
    <w:p w14:paraId="4C7344E6" w14:textId="7626AA01" w:rsidR="004E4BA0" w:rsidRPr="00DC2B8D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>
        <w:t xml:space="preserve"> 4b  </w:t>
      </w:r>
      <w:r>
        <w:rPr>
          <w:rFonts w:ascii="Wingdings" w:hAnsi="Wingdings"/>
          <w:sz w:val="18"/>
        </w:rPr>
        <w:t></w:t>
      </w:r>
      <w:r>
        <w:t xml:space="preserve"> [n] respect (for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respect, considération (pour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</w:t>
      </w:r>
      <w:r w:rsidRPr="00590ABD">
        <w:t xml:space="preserve">[cf. </w:t>
      </w:r>
      <w:r w:rsidR="00E04895" w:rsidRPr="005D30C6">
        <w:rPr>
          <w:rFonts w:ascii="Doulos SIL" w:hAnsi="Doulos SIL"/>
          <w:i/>
          <w:color w:val="0000FF"/>
        </w:rPr>
        <w:t>hí:sê</w:t>
      </w:r>
      <w:r w:rsidR="00E04895">
        <w:t xml:space="preserve">, </w:t>
      </w:r>
      <w:r w:rsidRPr="005D30C6">
        <w:rPr>
          <w:rFonts w:ascii="Doulos SIL" w:hAnsi="Doulos SIL"/>
          <w:i/>
          <w:color w:val="0000FF"/>
        </w:rPr>
        <w:t>háybê</w:t>
      </w:r>
      <w:r w:rsidR="00F46FD7">
        <w:t> </w:t>
      </w:r>
      <w:r w:rsidRPr="00DC2B8D">
        <w:t>]</w:t>
      </w:r>
      <w:r w:rsidR="00162C83">
        <w:t xml:space="preserve"> [homonym of </w:t>
      </w:r>
      <w:r w:rsidR="00162C83" w:rsidRPr="005D30C6">
        <w:rPr>
          <w:rFonts w:ascii="Doulos SIL" w:hAnsi="Doulos SIL"/>
          <w:i/>
          <w:color w:val="0000FF"/>
        </w:rPr>
        <w:t>bà:</w:t>
      </w:r>
      <w:r w:rsidR="00162C83">
        <w:t> 3]</w:t>
      </w:r>
      <w:r>
        <w:t xml:space="preserve"> - phrase: </w:t>
      </w:r>
      <w:r w:rsidRPr="005D30C6">
        <w:rPr>
          <w:rFonts w:ascii="Doulos SIL" w:hAnsi="Doulos SIL"/>
          <w:i/>
          <w:color w:val="0000FF"/>
        </w:rPr>
        <w:t>à gó: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-ńdù s-éy bà:</w:t>
      </w:r>
      <w:r>
        <w:t xml:space="preserve"> he/she has respect for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du respect pour moi</w:t>
      </w:r>
      <w:r>
        <w:t>.</w:t>
      </w:r>
    </w:p>
    <w:p w14:paraId="7D26F7D4" w14:textId="2419C11A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bà:</w:t>
      </w:r>
      <w:r>
        <w:t xml:space="preserve"> 5  </w:t>
      </w:r>
      <w:r>
        <w:rPr>
          <w:rFonts w:ascii="Wingdings" w:hAnsi="Wingdings"/>
          <w:sz w:val="18"/>
        </w:rPr>
        <w:t></w:t>
      </w:r>
      <w:r>
        <w:t xml:space="preserve"> [intr] (wound) be healed; (sickness) be cured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(blessure, maladie) se guérir</w:t>
      </w:r>
      <w:r w:rsidRPr="00590ABD">
        <w:t xml:space="preserve"> - </w:t>
      </w:r>
      <w:r>
        <w:t xml:space="preserve">ex: </w:t>
      </w:r>
      <w:r w:rsidR="00F46FD7">
        <w:rPr>
          <w:rFonts w:ascii="Doulos SIL" w:hAnsi="Doulos SIL"/>
          <w:i/>
          <w:color w:val="0000FF"/>
        </w:rPr>
        <w:t>[m</w:t>
      </w:r>
      <w:r w:rsidRPr="005D30C6">
        <w:rPr>
          <w:rFonts w:ascii="Doulos SIL" w:hAnsi="Doulos SIL"/>
          <w:i/>
          <w:color w:val="0000FF"/>
        </w:rPr>
        <w:t>áréy</w:t>
      </w:r>
      <w:r w:rsidR="00F46FD7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r</w:t>
      </w:r>
      <w:r w:rsidR="00F46FD7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ò dì</w:t>
      </w:r>
      <w:r w:rsidR="00F46FD7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bà: s-êy</w:t>
      </w:r>
      <w:r>
        <w:t xml:space="preserve">  the wound healed for me (=I have recovered from my wound)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blessure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guérie pour moi (=je me suis rétabli de ma blessure)</w:t>
      </w:r>
      <w:r>
        <w:t>.</w:t>
      </w:r>
    </w:p>
    <w:p w14:paraId="5AFE7CC5" w14:textId="23FEC36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6  </w:t>
      </w:r>
      <w:r>
        <w:rPr>
          <w:rFonts w:ascii="Wingdings" w:hAnsi="Wingdings"/>
          <w:sz w:val="18"/>
        </w:rPr>
        <w:t></w:t>
      </w:r>
      <w:r>
        <w:t xml:space="preserve"> [cpd initial] [reduction of </w:t>
      </w:r>
      <w:r w:rsidRPr="005D30C6">
        <w:rPr>
          <w:rFonts w:ascii="Doulos SIL" w:hAnsi="Doulos SIL"/>
          <w:i/>
          <w:color w:val="0000FF"/>
        </w:rPr>
        <w:t>bà:bè</w:t>
      </w:r>
      <w:r>
        <w:t xml:space="preserve"> </w:t>
      </w:r>
      <w:r w:rsidR="007B254E">
        <w:t>‘</w:t>
      </w:r>
      <w:r>
        <w:t>father</w:t>
      </w:r>
      <w:r w:rsidR="007B254E">
        <w:t>’</w:t>
      </w:r>
      <w:r>
        <w:t xml:space="preserve"> in cpd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môy</w:t>
      </w:r>
      <w:r>
        <w:t>].</w:t>
      </w:r>
    </w:p>
    <w:p w14:paraId="70057C09" w14:textId="7B120E1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bàbà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carry (baby) piggyback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enfant) sur le dos, « à califourchon »</w:t>
      </w:r>
      <w:r>
        <w:t>.</w:t>
      </w:r>
    </w:p>
    <w:p w14:paraId="1D7469BF" w14:textId="4ECAA6CB" w:rsidR="004E4BA0" w:rsidRPr="008C1A9C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bà:bè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father; paternal uncle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père; oncle paternel</w:t>
      </w:r>
      <w:r>
        <w:t xml:space="preserve"> [3PossSg </w:t>
      </w:r>
      <w:r w:rsidRPr="005D30C6">
        <w:rPr>
          <w:rFonts w:ascii="Doulos SIL" w:hAnsi="Doulos SIL"/>
          <w:i/>
          <w:color w:val="0000FF"/>
        </w:rPr>
        <w:t>bà:b-ù</w:t>
      </w:r>
      <w:r>
        <w:t>] [</w:t>
      </w:r>
      <w:r w:rsidR="007B254E">
        <w:t>‘</w:t>
      </w:r>
      <w:r>
        <w:t>uncle</w:t>
      </w:r>
      <w:r w:rsidR="007B254E">
        <w:t>’</w:t>
      </w:r>
      <w:r>
        <w:t xml:space="preserve"> optionally specified by adding </w:t>
      </w:r>
      <w:r w:rsidR="007B254E">
        <w:t>‘</w:t>
      </w:r>
      <w:r>
        <w:t>big</w:t>
      </w:r>
      <w:r w:rsidR="007B254E">
        <w:t>’</w:t>
      </w:r>
      <w:r>
        <w:t xml:space="preserve"> or </w:t>
      </w:r>
      <w:r w:rsidR="007B254E">
        <w:t>‘</w:t>
      </w:r>
      <w:r>
        <w:t>small</w:t>
      </w:r>
      <w:r w:rsidR="007B254E">
        <w:t>’</w:t>
      </w:r>
      <w:r>
        <w:t xml:space="preserve"> to specify age relative to father]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àŋ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bá:b-ù</w:t>
      </w:r>
      <w:r>
        <w:t xml:space="preserve"> [see also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6]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bà:b-ù</w:t>
      </w:r>
      <w:r>
        <w:t xml:space="preserve"> </w:t>
      </w:r>
      <w:r w:rsidR="001F4935">
        <w:t xml:space="preserve"> </w:t>
      </w:r>
      <w:r>
        <w:t>the woman</w:t>
      </w:r>
      <w:r w:rsidR="007B254E">
        <w:t>’</w:t>
      </w:r>
      <w:r>
        <w:t xml:space="preserve">s father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père de la femme</w:t>
      </w:r>
      <w:r w:rsidR="007B254E">
        <w:rPr>
          <w:rFonts w:ascii="Garamond" w:hAnsi="Garamond"/>
        </w:rPr>
        <w:t>’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bà:bè fó:</w:t>
      </w:r>
      <w:r>
        <w:t xml:space="preserve"> one (=</w:t>
      </w:r>
      <w:r w:rsidR="001F4935">
        <w:t xml:space="preserve">the </w:t>
      </w:r>
      <w:r>
        <w:t xml:space="preserve">same) father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même père</w:t>
      </w:r>
      <w:r>
        <w:t xml:space="preserve"> ; </w:t>
      </w:r>
      <w:r w:rsidRPr="005D30C6">
        <w:rPr>
          <w:rFonts w:ascii="Doulos SIL" w:hAnsi="Doulos SIL"/>
          <w:i/>
          <w:color w:val="0000FF"/>
        </w:rPr>
        <w:t xml:space="preserve">bà:b-èy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bé:r-ò</w:t>
      </w:r>
      <w:r>
        <w:t xml:space="preserve">  my father</w:t>
      </w:r>
      <w:r w:rsidR="007B254E">
        <w:t>’</w:t>
      </w:r>
      <w:r>
        <w:t xml:space="preserve">s elder brother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frère aîné de mon père</w:t>
      </w:r>
      <w:r>
        <w:t xml:space="preserve"> </w:t>
      </w:r>
      <w:r w:rsidRPr="00590ABD">
        <w:t xml:space="preserve">- </w:t>
      </w:r>
      <w:r w:rsidRPr="005D30C6">
        <w:rPr>
          <w:rFonts w:ascii="Doulos SIL" w:hAnsi="Doulos SIL"/>
          <w:i/>
          <w:color w:val="0000FF"/>
        </w:rPr>
        <w:t>bà:b-èy kátíyá</w:t>
      </w:r>
      <w:r>
        <w:t xml:space="preserve">  my father</w:t>
      </w:r>
      <w:r w:rsidR="007B254E">
        <w:t>’</w:t>
      </w:r>
      <w:r>
        <w:t xml:space="preserve">s younger brother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frère cadet de mon père</w:t>
      </w:r>
      <w:r>
        <w:t xml:space="preserve"> - see cpds beginning </w:t>
      </w:r>
      <w:r w:rsidRPr="005D30C6">
        <w:rPr>
          <w:rFonts w:ascii="Doulos SIL" w:hAnsi="Doulos SIL"/>
          <w:i/>
          <w:color w:val="0000FF"/>
        </w:rPr>
        <w:t>bà:bè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bà:b-ù</w:t>
      </w:r>
      <w:r w:rsidRPr="005D30C6">
        <w:rPr>
          <w:rFonts w:ascii="Doulos SIL" w:hAnsi="Doulos SIL"/>
          <w:i/>
          <w:color w:val="0000FF"/>
        </w:rPr>
        <w:noBreakHyphen/>
      </w:r>
      <w:r w:rsidR="008C1A9C">
        <w:t>.</w:t>
      </w:r>
    </w:p>
    <w:p w14:paraId="16097D43" w14:textId="1445EE0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bà:bè</w:t>
      </w:r>
      <w:r w:rsidRPr="005D30C6">
        <w:rPr>
          <w:rFonts w:ascii="Doulos SIL" w:hAnsi="Doulos SIL"/>
          <w:i/>
          <w:color w:val="0000FF"/>
        </w:rPr>
        <w:noBreakHyphen/>
        <w:t>hû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occasional DefSg </w:t>
      </w:r>
      <w:r w:rsidRPr="005D30C6">
        <w:rPr>
          <w:rFonts w:ascii="Doulos SIL" w:hAnsi="Doulos SIL"/>
          <w:i/>
          <w:color w:val="0000FF"/>
        </w:rPr>
        <w:t>bà:bè</w:t>
      </w:r>
      <w:r w:rsidRPr="005D30C6">
        <w:rPr>
          <w:rFonts w:ascii="Doulos SIL" w:hAnsi="Doulos SIL"/>
          <w:i/>
          <w:color w:val="0000FF"/>
        </w:rPr>
        <w:noBreakHyphen/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5347E">
        <w:t xml:space="preserve">cpd </w:t>
      </w:r>
      <w:r>
        <w:t xml:space="preserve">n] collateral family line descending from two (or more) brothers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descendance de deux (ou de plusieurs) frères</w:t>
      </w:r>
      <w:r>
        <w:t>.</w:t>
      </w:r>
    </w:p>
    <w:p w14:paraId="051721A6" w14:textId="0AE24C4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to ride piggyback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 sur le dos (à califourchon)</w:t>
      </w:r>
      <w:r w:rsidR="002A5B7B">
        <w:t xml:space="preserve"> [</w:t>
      </w:r>
      <w:r>
        <w:t>recorded only in children</w:t>
      </w:r>
      <w:r w:rsidR="007B254E">
        <w:t>’</w:t>
      </w:r>
      <w:r>
        <w:t xml:space="preserve">s insults; apparently from </w:t>
      </w:r>
      <w:r w:rsidRPr="005D30C6">
        <w:rPr>
          <w:rFonts w:ascii="Doulos SIL" w:hAnsi="Doulos SIL"/>
          <w:i/>
          <w:color w:val="0000FF"/>
        </w:rPr>
        <w:t>bàbà</w:t>
      </w:r>
      <w:r>
        <w:t>, but relationship opaque to native speakers].</w:t>
      </w:r>
    </w:p>
    <w:p w14:paraId="63729A85" w14:textId="4DB2C11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bà:bî</w:t>
      </w:r>
      <w:r>
        <w:t xml:space="preserve">  (NF &amp; FinSg; suffixed forms usually based on </w:t>
      </w:r>
      <w:r w:rsidRPr="005D30C6">
        <w:rPr>
          <w:rFonts w:ascii="Doulos SIL" w:hAnsi="Doulos SIL"/>
          <w:i/>
          <w:color w:val="0000FF"/>
        </w:rPr>
        <w:t>bà:bíy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)  </w:t>
      </w:r>
      <w:r>
        <w:rPr>
          <w:rFonts w:ascii="Wingdings" w:hAnsi="Wingdings"/>
          <w:sz w:val="18"/>
        </w:rPr>
        <w:t></w:t>
      </w:r>
      <w:r>
        <w:t xml:space="preserve"> [n] (modern) sandals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sandale (moderne)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bà:bí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bà:bí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bà:bí ꜜwô</w:t>
      </w:r>
      <w:r>
        <w:t xml:space="preserve">  this pair of sandals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cette sandale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bà:bí bè:rì</w:t>
      </w:r>
      <w:r>
        <w:t xml:space="preserve">  big sandals </w:t>
      </w:r>
      <w:r w:rsidRPr="0033636C">
        <w:rPr>
          <w:rFonts w:ascii="Wingdings" w:hAnsi="Wingdings"/>
        </w:rPr>
        <w:t>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sandale</w:t>
      </w:r>
      <w:r>
        <w:t>.</w:t>
      </w:r>
    </w:p>
    <w:p w14:paraId="3E9EC98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bà:b-ù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3PossSg form of </w:t>
      </w:r>
      <w:r w:rsidRPr="005D30C6">
        <w:rPr>
          <w:rFonts w:ascii="Doulos SIL" w:hAnsi="Doulos SIL"/>
          <w:i/>
          <w:color w:val="0000FF"/>
        </w:rPr>
        <w:t>bà:bè</w:t>
      </w:r>
      <w:r>
        <w:t>].</w:t>
      </w:r>
    </w:p>
    <w:p w14:paraId="6CA5A7B0" w14:textId="2F55580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[bá:b-ú]</w:t>
      </w:r>
      <w:r w:rsidRPr="005D30C6">
        <w:rPr>
          <w:rFonts w:ascii="Doulos SIL" w:hAnsi="Doulos SIL"/>
          <w:i/>
          <w:color w:val="0000FF"/>
        </w:rPr>
        <w:noBreakHyphen/>
        <w:t>[bóŋ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98194F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5347E">
        <w:t xml:space="preserve">cpd </w:t>
      </w:r>
      <w:r>
        <w:t xml:space="preserve">n] a sort of godfather for a bridegroom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compère pour le marié</w:t>
      </w:r>
      <w:r>
        <w:t xml:space="preserve"> [typically a paternal uncle] [female counterpart: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</w:r>
      <w:r w:rsidR="00F808F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808F9">
        <w:rPr>
          <w:rFonts w:ascii="Doulos SIL" w:hAnsi="Doulos SIL"/>
          <w:i/>
          <w:color w:val="0000FF"/>
        </w:rPr>
        <w:t>]</w:t>
      </w:r>
      <w:r>
        <w:t>].</w:t>
      </w:r>
    </w:p>
    <w:p w14:paraId="2A1F09DE" w14:textId="055AAE8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[bà:b-ù]</w:t>
      </w:r>
      <w:r w:rsidRPr="005D30C6">
        <w:rPr>
          <w:rFonts w:ascii="Doulos SIL" w:hAnsi="Doulos SIL"/>
          <w:i/>
          <w:color w:val="0000FF"/>
        </w:rPr>
        <w:noBreakHyphen/>
        <w:t>ká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5347E">
        <w:t xml:space="preserve">cpd </w:t>
      </w:r>
      <w:r>
        <w:t xml:space="preserve">n]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Heteracris annulosa</w:t>
      </w:r>
      <w:r>
        <w:t>, Acrididae, Eyprepocnemidinae]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lúkkíyá</w:t>
      </w:r>
      <w:r>
        <w:t>].</w:t>
      </w:r>
    </w:p>
    <w:p w14:paraId="03CA581A" w14:textId="5521C92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take (sb) down (to the ground in a fight) by holding and tripping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terrasser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dans une </w:t>
      </w:r>
      <w:r w:rsidR="006C18D8">
        <w:rPr>
          <w:rFonts w:ascii="Garamond" w:hAnsi="Garamond"/>
        </w:rPr>
        <w:t>lutte</w:t>
      </w:r>
      <w:r>
        <w:rPr>
          <w:rFonts w:ascii="Garamond" w:hAnsi="Garamond"/>
        </w:rPr>
        <w:t>) en le tenant et faisant un croche-pied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tàsù</w:t>
      </w:r>
      <w:r w:rsidRPr="005D30C6">
        <w:rPr>
          <w:rFonts w:ascii="Doulos SIL" w:hAnsi="Doulos SIL"/>
          <w:i/>
          <w:color w:val="0000FF"/>
        </w:rPr>
        <w:noBreakHyphen/>
        <w:t>bá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él</w:t>
      </w:r>
      <w:r>
        <w:t>.</w:t>
      </w:r>
    </w:p>
    <w:p w14:paraId="04A297BE" w14:textId="444A912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pimple on eyelid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bouton sur la paupière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6CA413A3" w14:textId="0F0ED03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bákí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mend, patch (clothing)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rapiécer</w:t>
      </w:r>
      <w:r>
        <w:t>.</w:t>
      </w:r>
    </w:p>
    <w:p w14:paraId="6D923638" w14:textId="6F5513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í:lî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>, DefSg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miser, tightwad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avare</w:t>
      </w:r>
      <w:r w:rsidR="006C18D8">
        <w:rPr>
          <w:rFonts w:ascii="Garamond" w:hAnsi="Garamond"/>
        </w:rPr>
        <w:t>, personne pingre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bxl</w:t>
      </w:r>
      <w:r>
        <w:t>].</w:t>
      </w:r>
    </w:p>
    <w:p w14:paraId="1D36F2AA" w14:textId="7A4DA6E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bàkì:lì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; occasional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stinginess, miserliness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avarice</w:t>
      </w:r>
      <w:r w:rsidR="006C18D8">
        <w:rPr>
          <w:rFonts w:ascii="Garamond" w:hAnsi="Garamond"/>
        </w:rPr>
        <w:t>, fait d’ê. pingre</w:t>
      </w:r>
      <w:r>
        <w:t>.</w:t>
      </w:r>
    </w:p>
    <w:p w14:paraId="60082206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noBreakHyphen/>
        <w:t>bàdárâ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sí:dí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>
        <w:t>]</w:t>
      </w:r>
    </w:p>
    <w:p w14:paraId="330E17D9" w14:textId="2F7FA09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bàdìl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6C18D8">
        <w:t xml:space="preserve"> [n] aluminum</w:t>
      </w:r>
      <w:r>
        <w:t xml:space="preserve"> (metal in tin cans)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aluminium (dans les boîtes de conserve)</w:t>
      </w:r>
      <w:r>
        <w:t>.</w:t>
      </w:r>
    </w:p>
    <w:p w14:paraId="3EB5A73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bà:dìy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rural person, beduin, hick, country bumpkin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broussard, personne sauvage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bdw</w:t>
      </w:r>
      <w:r>
        <w:t xml:space="preserve"> plus Gentilic ending].</w:t>
      </w:r>
    </w:p>
    <w:p w14:paraId="59DDACF8" w14:textId="064A417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bà</w:t>
      </w:r>
      <w:r>
        <w:t xml:space="preserve"> </w:t>
      </w:r>
      <w:r w:rsidR="007B254E">
        <w:t>‘</w:t>
      </w:r>
      <w:r>
        <w:t xml:space="preserve">want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vouloir</w:t>
      </w:r>
      <w:r w:rsidR="007B254E">
        <w:rPr>
          <w:rFonts w:ascii="Garamond" w:hAnsi="Garamond"/>
        </w:rPr>
        <w:t>’</w:t>
      </w:r>
      <w:r>
        <w:t>].</w:t>
      </w:r>
    </w:p>
    <w:p w14:paraId="28418FD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alcoholic beverage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boisson alcoolique</w:t>
      </w:r>
      <w:r>
        <w:t>.</w:t>
      </w:r>
    </w:p>
    <w:p w14:paraId="76372A13" w14:textId="235C201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bà:gù</w:t>
      </w:r>
      <w:r w:rsidRPr="005D30C6">
        <w:rPr>
          <w:rFonts w:ascii="Doulos SIL" w:hAnsi="Doulos SIL"/>
          <w:i/>
          <w:color w:val="0000FF"/>
        </w:rPr>
        <w:noBreakHyphen/>
        <w:t>[sín-éy]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sín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noBreakHyphen/>
        <w:t>sín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C18D8">
        <w:t xml:space="preserve">cpd </w:t>
      </w:r>
      <w:r>
        <w:t xml:space="preserve">n] love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amour</w:t>
      </w:r>
      <w:r>
        <w:t xml:space="preserve"> [distantly related to verb </w:t>
      </w:r>
      <w:r w:rsidRPr="005D30C6">
        <w:rPr>
          <w:rFonts w:ascii="Doulos SIL" w:hAnsi="Doulos SIL"/>
          <w:i/>
          <w:color w:val="0000FF"/>
        </w:rPr>
        <w:t>bà</w:t>
      </w:r>
      <w:r>
        <w:t xml:space="preserve">] [for ending see KS &amp; KCh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kasine</w:t>
      </w:r>
      <w:r>
        <w:t xml:space="preserve"> </w:t>
      </w:r>
      <w:r w:rsidR="007B254E">
        <w:t>‘</w:t>
      </w:r>
      <w:r>
        <w:t>mate, comrade</w:t>
      </w:r>
      <w:r w:rsidR="007B254E">
        <w:t>’</w:t>
      </w:r>
      <w:r>
        <w:t xml:space="preserve"> and KCh abstractive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kasin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ey</w:t>
      </w:r>
      <w:r>
        <w:t>].</w:t>
      </w:r>
    </w:p>
    <w:p w14:paraId="3D562359" w14:textId="4029691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bàhí:mâ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person who behaves abnormally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personne qui agit de </w:t>
      </w:r>
      <w:r w:rsidR="006C18D8">
        <w:rPr>
          <w:rFonts w:ascii="Garamond" w:hAnsi="Garamond"/>
        </w:rPr>
        <w:t>manière</w:t>
      </w:r>
      <w:r>
        <w:rPr>
          <w:rFonts w:ascii="Garamond" w:hAnsi="Garamond"/>
        </w:rPr>
        <w:t xml:space="preserve"> anormale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bhm</w:t>
      </w:r>
      <w:r>
        <w:t>].</w:t>
      </w:r>
    </w:p>
    <w:p w14:paraId="2C96DE55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[intr, Pass] be wanted, loved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aimé, voulu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bà</w:t>
      </w:r>
      <w:r>
        <w:t>].</w:t>
      </w:r>
    </w:p>
    <w:p w14:paraId="32DC23EB" w14:textId="723F3D6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IpaTimes" w:hAnsi="IpaTimes"/>
        </w:rPr>
      </w:pPr>
      <w:r w:rsidRPr="005D30C6">
        <w:rPr>
          <w:rFonts w:ascii="Doulos SIL" w:hAnsi="Doulos SIL"/>
          <w:i/>
          <w:color w:val="0000FF"/>
        </w:rPr>
        <w:t>bá:j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="00CC6C99">
        <w:t xml:space="preserve">b (followed by 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ńdù </w:t>
      </w:r>
      <w:r w:rsidRPr="00CC6C99">
        <w:rPr>
          <w:rFonts w:ascii="Doulos SIL" w:hAnsi="Doulos SIL"/>
          <w:i/>
          <w:color w:val="0000FF"/>
        </w:rPr>
        <w:t>Y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583E2B">
        <w:t xml:space="preserve"> [verb</w:t>
      </w:r>
      <w:r>
        <w:t xml:space="preserve"> plus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] prefer X to 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préférer X à Y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bà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bá:j</w:t>
      </w:r>
      <w:r w:rsidRPr="005D30C6">
        <w:rPr>
          <w:rFonts w:ascii="Doulos SIL" w:hAnsi="Doulos SIL"/>
          <w:i/>
          <w:color w:val="0000FF"/>
        </w:rPr>
        <w:noBreakHyphen/>
        <w:t>éyndí bú: [ńdù hà:w</w:t>
      </w:r>
      <w:r w:rsidRPr="005D30C6">
        <w:rPr>
          <w:rFonts w:ascii="Doulos SIL" w:hAnsi="Doulos SIL"/>
          <w:i/>
          <w:color w:val="0000FF"/>
        </w:rPr>
        <w:noBreakHyphen/>
        <w:t>ì]</w:t>
      </w:r>
      <w:r w:rsidRPr="002C3CD0">
        <w:t xml:space="preserve"> I</w:t>
      </w:r>
      <w:r>
        <w:t xml:space="preserve"> prefer death to shame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préfère la mort à la honte</w:t>
      </w:r>
      <w:r>
        <w:t>.</w:t>
      </w:r>
    </w:p>
    <w:p w14:paraId="425ABB53" w14:textId="1259B9D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bájjêl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chiefly vocative] pal!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ami!</w:t>
      </w:r>
      <w:r>
        <w:t xml:space="preserve"> [&lt;Ful].</w:t>
      </w:r>
    </w:p>
    <w:p w14:paraId="2DD12789" w14:textId="52B401E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bájjó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only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unique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wajj</w:t>
      </w:r>
      <w:r w:rsidRPr="003E4524">
        <w:rPr>
          <w:color w:val="008000"/>
        </w:rPr>
        <w:noBreakHyphen/>
      </w:r>
      <w:r>
        <w:t>].</w:t>
      </w:r>
    </w:p>
    <w:p w14:paraId="4BE67814" w14:textId="72F7389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bákâ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dip (sth) into blue dye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tremper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dans un colorant bleu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bákâ</w:t>
      </w:r>
      <w:r>
        <w:t xml:space="preserve"> 1b].</w:t>
      </w:r>
    </w:p>
    <w:p w14:paraId="639971C7" w14:textId="3589AC9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bákâ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blue dye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colorant bleu</w:t>
      </w:r>
      <w:r>
        <w:t xml:space="preserve"> [used as cpd final in adjective-like function </w:t>
      </w:r>
      <w:r w:rsidR="007B254E">
        <w:t>‘</w:t>
      </w:r>
      <w:r>
        <w:t>blue</w:t>
      </w:r>
      <w:r w:rsidR="007B254E">
        <w:t>’</w:t>
      </w:r>
      <w:r>
        <w:t xml:space="preserve"> but without adjectival morphology] [verb </w:t>
      </w:r>
      <w:r w:rsidRPr="005D30C6">
        <w:rPr>
          <w:rFonts w:ascii="Doulos SIL" w:hAnsi="Doulos SIL"/>
          <w:i/>
          <w:color w:val="0000FF"/>
        </w:rPr>
        <w:t>bákâ</w:t>
      </w:r>
      <w:r>
        <w:t xml:space="preserve"> 1a, cf. </w:t>
      </w:r>
      <w:r w:rsidRPr="005D30C6">
        <w:rPr>
          <w:rFonts w:ascii="Doulos SIL" w:hAnsi="Doulos SIL"/>
          <w:i/>
          <w:color w:val="0000FF"/>
        </w:rPr>
        <w:t>búlâ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color w:val="993300"/>
        </w:rPr>
        <w:t> </w:t>
      </w:r>
      <w:r>
        <w:t>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ù bákâ</w:t>
      </w:r>
      <w:r>
        <w:t xml:space="preserve"> blue garment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vêtement bleu</w:t>
      </w:r>
      <w:r>
        <w:t>.</w:t>
      </w:r>
    </w:p>
    <w:p w14:paraId="10AEC95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báká</w:t>
      </w:r>
      <w:r w:rsidRPr="002C3CD0">
        <w:t xml:space="preserve"> 2</w:t>
      </w:r>
      <w:r>
        <w:t xml:space="preserve">  [n] [see </w:t>
      </w:r>
      <w:r w:rsidRPr="005D30C6">
        <w:rPr>
          <w:rFonts w:ascii="Doulos SIL" w:hAnsi="Doulos SIL"/>
          <w:i/>
          <w:color w:val="0000FF"/>
        </w:rPr>
        <w:t>bák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</w:p>
    <w:p w14:paraId="1C6E0317" w14:textId="66A6821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baki</w:t>
      </w:r>
      <w:r>
        <w:rPr>
          <w:b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[alphabetized as though </w:t>
      </w:r>
      <w:r w:rsidRPr="005D30C6">
        <w:rPr>
          <w:rFonts w:ascii="Doulos SIL" w:hAnsi="Doulos SIL"/>
          <w:i/>
          <w:color w:val="0000FF"/>
        </w:rPr>
        <w:t>ba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43795AF4" w14:textId="351BB37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báká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lump of millet </w:t>
      </w:r>
      <w:r w:rsidR="00C921CF">
        <w:t>cake</w:t>
      </w:r>
      <w:r>
        <w:t xml:space="preserve"> </w:t>
      </w:r>
      <w:r w:rsidR="00C6679A">
        <w:t>carried o</w:t>
      </w:r>
      <w:r>
        <w:t>n</w:t>
      </w:r>
      <w:r w:rsidR="00C6679A">
        <w:t xml:space="preserve"> a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éps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(shard) at one time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quantité de tô portée dans un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éps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>
        <w:rPr>
          <w:rFonts w:ascii="Garamond" w:hAnsi="Garamond"/>
        </w:rPr>
        <w:t>(morceau de calebasse)</w:t>
      </w:r>
      <w:r>
        <w:t>.</w:t>
      </w:r>
    </w:p>
    <w:p w14:paraId="21A31510" w14:textId="2706EFA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>agentive</w:t>
      </w:r>
      <w:r w:rsidR="00C6679A">
        <w:t xml:space="preserve"> </w:t>
      </w:r>
      <w:r>
        <w:t xml:space="preserve">n] friend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ami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kèrê</w:t>
      </w:r>
      <w:r>
        <w:t xml:space="preserve"> 1b].</w:t>
      </w:r>
    </w:p>
    <w:p w14:paraId="086BD92A" w14:textId="78475E8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bà:làmbíl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bîl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eunuch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eunuque</w:t>
      </w:r>
      <w:r>
        <w:t>.</w:t>
      </w:r>
    </w:p>
    <w:p w14:paraId="2C76C546" w14:textId="6C62C4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bàlám-ꜜbúrg-ò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[frozen cpd n] sand viper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vipère des sables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4D18CD">
        <w:rPr>
          <w:rFonts w:ascii="Garamond" w:hAnsi="Garamond"/>
          <w:i/>
        </w:rPr>
        <w:t>Cerastes vipera</w:t>
      </w:r>
      <w:r>
        <w:t> ; buries itself in sand and lures prey by wiggling the tip of its tail]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  <w:lang w:val="ru-RU"/>
        </w:rPr>
        <w:t>góndí-zèy-ò</w:t>
      </w:r>
      <w:r>
        <w:t>].</w:t>
      </w:r>
    </w:p>
    <w:p w14:paraId="637ADDED" w14:textId="1444D10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bálâw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bálá:w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bálâ:w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scourge, disaster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fléau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blw</w:t>
      </w:r>
      <w:r>
        <w:t>].</w:t>
      </w:r>
    </w:p>
    <w:p w14:paraId="7BA0C295" w14:textId="53248C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bálê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dance and accompanying tomtom rhythm, associated with the possession cult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danse et le rythme de tam-tam qui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accompagne, associée aux possédés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hòlò</w:t>
      </w:r>
      <w:r w:rsidRPr="005D30C6">
        <w:rPr>
          <w:rFonts w:ascii="Doulos SIL" w:hAnsi="Doulos SIL"/>
          <w:i/>
          <w:color w:val="0000FF"/>
        </w:rPr>
        <w:noBreakHyphen/>
        <w:t>kòm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C921CF">
        <w:rPr>
          <w:rFonts w:ascii="Doulos SIL" w:hAnsi="Doulos SIL"/>
          <w:i/>
          <w:color w:val="0000FF"/>
        </w:rPr>
        <w:t>̀</w:t>
      </w:r>
      <w:r>
        <w:t>].</w:t>
      </w:r>
    </w:p>
    <w:p w14:paraId="6155C72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roll or fold up (clothing, mat)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enrouler ou plier (vêtements, natte)</w:t>
      </w:r>
      <w:r>
        <w:t>.</w:t>
      </w:r>
    </w:p>
    <w:p w14:paraId="32C5710B" w14:textId="407A3E9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bá:lí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bá:líkî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(full-grown) adult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adulte</w:t>
      </w:r>
      <w:r>
        <w:t xml:space="preserve"> [also in Ful].</w:t>
      </w:r>
    </w:p>
    <w:p w14:paraId="5B8E78FA" w14:textId="71320EE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báll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bállâ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Abyssinian roller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rollier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Abyssinie (oiseau)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Coracias abyssinica</w:t>
      </w:r>
      <w:r>
        <w:t>].</w:t>
      </w:r>
    </w:p>
    <w:p w14:paraId="03C401B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pith, flesh (of fruit or nut)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chair (de fruit etc.)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kòwr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stem fiber(s)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fibres des tiges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watermelon flesh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chair de pastèque</w:t>
      </w:r>
      <w:r>
        <w:t>.</w:t>
      </w:r>
    </w:p>
    <w:p w14:paraId="118181E0" w14:textId="1B7872B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lúkkíyá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6679A">
        <w:t xml:space="preserve">frozen cpd </w:t>
      </w:r>
      <w:r>
        <w:t xml:space="preserve">n]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Heteracris annulosa</w:t>
      </w:r>
      <w:r>
        <w:t xml:space="preserve">, Acrididae, </w:t>
      </w:r>
      <w:r w:rsidRPr="00C921CF">
        <w:rPr>
          <w:color w:val="0000FF"/>
        </w:rPr>
        <w:t>Eyprepocnemidinae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bà:b-ù</w:t>
      </w:r>
      <w:r w:rsidRPr="005D30C6">
        <w:rPr>
          <w:rFonts w:ascii="Doulos SIL" w:hAnsi="Doulos SIL"/>
          <w:i/>
          <w:color w:val="0000FF"/>
        </w:rPr>
        <w:noBreakHyphen/>
        <w:t>ká</w:t>
      </w:r>
      <w:r>
        <w:t>].</w:t>
      </w:r>
    </w:p>
    <w:p w14:paraId="3060260C" w14:textId="40C27CE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bámárk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Bambara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bambara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bàmàr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3A0729F" w14:textId="181C415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bàmàr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bàmbàr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án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Bambara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bambara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bámárk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D5A3CE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bàmbàr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bàmàr</w:t>
      </w:r>
      <w:r w:rsidRPr="005D30C6">
        <w:rPr>
          <w:rFonts w:ascii="Doulos SIL" w:hAnsi="Doulos SIL"/>
          <w:i/>
          <w:color w:val="0000FF"/>
        </w:rPr>
        <w:noBreakHyphen/>
        <w:t>áŋk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9DFC04A" w14:textId="57BC414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bàmbàtà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huge, gigantic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énorme, gigantesque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bámbàtà</w:t>
      </w:r>
      <w:r w:rsidR="00C6679A">
        <w:t xml:space="preserve">  (a) h</w:t>
      </w:r>
      <w:r>
        <w:t xml:space="preserve">uge one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(un) énorme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bàmbàtèy</w:t>
      </w:r>
      <w:r w:rsidR="00CD6662">
        <w:t xml:space="preserve"> ; </w:t>
      </w:r>
      <w:r w:rsidR="00CD6662" w:rsidRPr="00CD6662">
        <w:rPr>
          <w:smallCaps/>
          <w:szCs w:val="24"/>
        </w:rPr>
        <w:t>syn</w:t>
      </w:r>
      <w:r w:rsidR="00CD6662">
        <w:t xml:space="preserve">: </w:t>
      </w:r>
      <w:r w:rsidR="00CD6662" w:rsidRPr="005D30C6">
        <w:rPr>
          <w:rFonts w:ascii="Doulos SIL" w:hAnsi="Doulos SIL"/>
          <w:i/>
          <w:color w:val="0000FF"/>
        </w:rPr>
        <w:t>bò:t</w:t>
      </w:r>
      <w:r w:rsidR="00CD6662" w:rsidRPr="005D30C6">
        <w:rPr>
          <w:rFonts w:ascii="Doulos SIL" w:hAnsi="Doulos SIL"/>
          <w:i/>
          <w:color w:val="0000FF"/>
        </w:rPr>
        <w:noBreakHyphen/>
        <w:t>ò</w:t>
      </w:r>
      <w:r w:rsidR="00CD6662">
        <w:t xml:space="preserve">, cf. </w:t>
      </w:r>
      <w:r w:rsidR="00CD6662" w:rsidRPr="005D30C6">
        <w:rPr>
          <w:rFonts w:ascii="Doulos SIL" w:hAnsi="Doulos SIL"/>
          <w:i/>
          <w:color w:val="0000FF"/>
        </w:rPr>
        <w:t>ɲà:</w:t>
      </w:r>
      <w:r w:rsidR="00CD6662" w:rsidRPr="005D30C6">
        <w:rPr>
          <w:rFonts w:ascii="Doulos SIL" w:hAnsi="Doulos SIL"/>
          <w:i/>
          <w:color w:val="0000FF"/>
        </w:rPr>
        <w:noBreakHyphen/>
      </w:r>
      <w:r w:rsidR="00CD6662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CD6662" w:rsidRPr="005D30C6">
        <w:rPr>
          <w:rFonts w:ascii="Doulos SIL" w:hAnsi="Doulos SIL"/>
          <w:i/>
          <w:color w:val="0000FF"/>
        </w:rPr>
        <w:t>ìnà</w:t>
      </w:r>
      <w:r w:rsidR="00CD6662">
        <w:t>]</w:t>
      </w:r>
      <w:r>
        <w:t>.</w:t>
      </w:r>
    </w:p>
    <w:p w14:paraId="57E0A44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bàmbàtèy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or become  huge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ou devenir gigantesque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bàmbàt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bàmbàtà</w:t>
      </w:r>
      <w:r>
        <w:t>].</w:t>
      </w:r>
    </w:p>
    <w:p w14:paraId="600B5058" w14:textId="2EC0B76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bàmbàt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bàmbàt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huge, gigantic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énorme, gigantesque</w:t>
      </w:r>
      <w:r>
        <w:t xml:space="preserve"> [more often </w:t>
      </w:r>
      <w:r w:rsidRPr="005D30C6">
        <w:rPr>
          <w:rFonts w:ascii="Doulos SIL" w:hAnsi="Doulos SIL"/>
          <w:i/>
          <w:color w:val="0000FF"/>
        </w:rPr>
        <w:t>bàmbàtà</w:t>
      </w:r>
      <w:r>
        <w:t xml:space="preserve">, cf. verb </w:t>
      </w:r>
      <w:r w:rsidRPr="005D30C6">
        <w:rPr>
          <w:rFonts w:ascii="Doulos SIL" w:hAnsi="Doulos SIL"/>
          <w:i/>
          <w:color w:val="0000FF"/>
        </w:rPr>
        <w:t>bàmbàtèy</w:t>
      </w:r>
      <w:r>
        <w:t>].</w:t>
      </w:r>
    </w:p>
    <w:p w14:paraId="2D163947" w14:textId="6E61FEC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môy</w:t>
      </w:r>
      <w:r>
        <w:t xml:space="preserve"> [NF &amp; FinSg </w:t>
      </w:r>
      <w:r w:rsidRPr="005D30C6">
        <w:rPr>
          <w:rFonts w:ascii="Doulos SIL" w:hAnsi="Doulos SIL"/>
          <w:i/>
          <w:color w:val="0000FF"/>
        </w:rPr>
        <w:noBreakHyphen/>
        <w:t>môy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6679A">
        <w:t xml:space="preserve">cpd </w:t>
      </w:r>
      <w:r>
        <w:t>n] father</w:t>
      </w:r>
      <w:r w:rsidR="007B254E">
        <w:t>’</w:t>
      </w:r>
      <w:r>
        <w:t>s namesake (sb with the same name as one</w:t>
      </w:r>
      <w:r w:rsidR="007B254E">
        <w:t>’</w:t>
      </w:r>
      <w:r>
        <w:t xml:space="preserve">s father)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homonyme du père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por</w:t>
      </w:r>
      <w:r w:rsidR="00C6679A">
        <w:rPr>
          <w:rFonts w:ascii="Garamond" w:hAnsi="Garamond"/>
        </w:rPr>
        <w:t>te le même nom que le père de l’intéressé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bà:bè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môy</w:t>
      </w:r>
      <w:r>
        <w:t xml:space="preserve">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tókár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in literal sense; can be used as an appelation to avoid pronouncing one</w:t>
      </w:r>
      <w:r w:rsidR="007B254E">
        <w:t>’</w:t>
      </w:r>
      <w:r>
        <w:t>s own father</w:t>
      </w:r>
      <w:r w:rsidR="007B254E">
        <w:t>’</w:t>
      </w:r>
      <w:r>
        <w:t>s name, but often generalizes as as man</w:t>
      </w:r>
      <w:r w:rsidR="007B254E">
        <w:t>’</w:t>
      </w:r>
      <w:r>
        <w:t xml:space="preserve">s nickname; female counterpart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ꜜmôy</w:t>
      </w:r>
      <w:r>
        <w:t xml:space="preserve">] 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móy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bà:</w:t>
      </w:r>
      <w:r w:rsidRPr="005D30C6">
        <w:rPr>
          <w:rFonts w:ascii="Doulos SIL" w:hAnsi="Doulos SIL"/>
          <w:i/>
          <w:color w:val="0000FF"/>
        </w:rPr>
        <w:noBreakHyphen/>
        <w:t>móy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8A0358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without (new) clothes, have nothing to wear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sans (nouveaux) habits</w:t>
      </w:r>
      <w:r>
        <w:t xml:space="preserve"> [for related noun see </w:t>
      </w:r>
      <w:r w:rsidRPr="005D30C6">
        <w:rPr>
          <w:rFonts w:ascii="Doulos SIL" w:hAnsi="Doulos SIL"/>
          <w:i/>
          <w:color w:val="0000FF"/>
        </w:rPr>
        <w:t>bàŋ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].</w:t>
      </w:r>
    </w:p>
    <w:p w14:paraId="45335D7B" w14:textId="77777777" w:rsidR="004E4BA0" w:rsidRPr="00A3212D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soft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être mou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délék!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búrúk!</w:t>
      </w:r>
      <w:r>
        <w:t>].</w:t>
      </w:r>
    </w:p>
    <w:p w14:paraId="5E9609CE" w14:textId="044E008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 good health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en bonne santé</w:t>
      </w:r>
      <w:r w:rsidR="00C6679A">
        <w:t xml:space="preserve"> [used in greetings, cf.</w:t>
      </w:r>
      <w:r>
        <w:t xml:space="preserve"> </w:t>
      </w:r>
      <w:r w:rsidR="00397F76" w:rsidRPr="005D30C6">
        <w:rPr>
          <w:rFonts w:ascii="Doulos SIL" w:hAnsi="Doulos SIL"/>
          <w:i/>
          <w:color w:val="0000FF"/>
        </w:rPr>
        <w:t>bàn-ì</w:t>
      </w:r>
      <w:r>
        <w:t xml:space="preserve"> 1]</w:t>
      </w:r>
      <w:r w:rsidRPr="00590ABD">
        <w:t xml:space="preserve"> - </w:t>
      </w:r>
      <w:r>
        <w:t xml:space="preserve">ex: </w:t>
      </w:r>
      <w:r w:rsidR="00C6679A">
        <w:rPr>
          <w:rFonts w:ascii="Doulos SIL" w:hAnsi="Doulos SIL"/>
          <w:i/>
          <w:color w:val="0000FF"/>
        </w:rPr>
        <w:t>bòr</w:t>
      </w:r>
      <w:r w:rsidR="00C6679A">
        <w:rPr>
          <w:rFonts w:ascii="Doulos SIL" w:hAnsi="Doulos SIL"/>
          <w:i/>
          <w:color w:val="0000FF"/>
        </w:rPr>
        <w:noBreakHyphen/>
        <w:t>éy</w:t>
      </w:r>
      <w:r w:rsidR="00C6679A">
        <w:rPr>
          <w:rFonts w:ascii="Doulos SIL" w:hAnsi="Doulos SIL"/>
          <w:i/>
          <w:color w:val="0000FF"/>
        </w:rPr>
        <w:noBreakHyphen/>
        <w:t>n</w:t>
      </w:r>
      <w:r w:rsidR="00C6679A">
        <w:rPr>
          <w:rFonts w:ascii="Doulos SIL" w:hAnsi="Doulos SIL"/>
          <w:i/>
          <w:color w:val="0000FF"/>
        </w:rPr>
        <w:noBreakHyphen/>
        <w:t>d</w:t>
      </w:r>
      <w:r w:rsidR="00C6679A">
        <w:rPr>
          <w:rFonts w:ascii="Doulos SIL" w:hAnsi="Doulos SIL"/>
          <w:i/>
          <w:color w:val="0000FF"/>
        </w:rPr>
        <w:noBreakHyphen/>
        <w:t xml:space="preserve">òŋ gù </w:t>
      </w:r>
      <w:r w:rsidR="00C6679A" w:rsidRPr="005D30C6">
        <w:rPr>
          <w:rFonts w:ascii="Doulos SIL" w:hAnsi="Doulos SIL"/>
          <w:i/>
          <w:color w:val="0000FF"/>
        </w:rPr>
        <w:sym w:font="Symbol" w:char="F0AD"/>
      </w:r>
      <w:r w:rsidR="00C6679A">
        <w:rPr>
          <w:rFonts w:ascii="Doulos SIL" w:hAnsi="Doulos SIL"/>
          <w:i/>
          <w:color w:val="0000FF"/>
        </w:rPr>
        <w:t>bâ</w:t>
      </w:r>
      <w:r w:rsidRPr="005D30C6">
        <w:rPr>
          <w:rFonts w:ascii="Doulos SIL" w:hAnsi="Doulos SIL"/>
          <w:i/>
          <w:color w:val="0000FF"/>
        </w:rPr>
        <w:t>:n</w:t>
      </w:r>
      <w:r>
        <w:t xml:space="preserve">  your folks are fine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vos gens vont bien</w:t>
      </w:r>
      <w:r>
        <w:t>.</w:t>
      </w:r>
    </w:p>
    <w:p w14:paraId="3D0300AC" w14:textId="77F129A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bànà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pay (sb); pay for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payer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payer pour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ba</w:t>
      </w:r>
      <w:r w:rsidR="00C6679A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na</w:t>
      </w:r>
      <w:r w:rsidR="00C6679A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C6679A">
        <w:rPr>
          <w:rFonts w:ascii="Doulos SIL" w:hAnsi="Doulos SIL"/>
          <w:i/>
          <w:color w:val="0000FF"/>
        </w:rPr>
        <w:t>̀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dêy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bàrìy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bánà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I</w:t>
      </w:r>
      <w:r>
        <w:t xml:space="preserve"> paid for a horse for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payé un cheval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mèrjé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bànà s</w:t>
      </w:r>
      <w:r w:rsidRPr="005D30C6">
        <w:rPr>
          <w:rFonts w:ascii="Doulos SIL" w:hAnsi="Doulos SIL"/>
          <w:i/>
          <w:color w:val="0000FF"/>
        </w:rPr>
        <w:noBreakHyphen/>
        <w:t>êy]</w:t>
      </w:r>
      <w:r w:rsidRPr="00AF5E46">
        <w:t xml:space="preserve"> ? </w:t>
      </w:r>
      <w:r>
        <w:t xml:space="preserve"> how much will you pay me?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combien allez-vous me payer?</w:t>
      </w:r>
      <w:r>
        <w:t>.</w:t>
      </w:r>
    </w:p>
    <w:p w14:paraId="373DA259" w14:textId="583EABC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hippopotamus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hippopotame</w:t>
      </w:r>
      <w:r>
        <w:t xml:space="preserve"> [primary meaning] </w:t>
      </w:r>
      <w:r>
        <w:rPr>
          <w:rFonts w:ascii="Garamond" w:hAnsi="Garamond"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[n] crocodile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caïman, crocodile</w:t>
      </w:r>
      <w:r>
        <w:t xml:space="preserve"> [species confusion is due to the absence of these spp. in the HS-speaking zone].</w:t>
      </w:r>
    </w:p>
    <w:p w14:paraId="5289FE55" w14:textId="537D69EC" w:rsidR="004E4BA0" w:rsidRDefault="00261FBE" w:rsidP="008319BA">
      <w:pPr>
        <w:tabs>
          <w:tab w:val="clear" w:pos="992"/>
          <w:tab w:val="left" w:pos="5580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bánáŋkû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cassava, manioc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manioc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Manihot esculenta</w:t>
      </w:r>
      <w:r>
        <w:t>, Euphorbiaceae].</w:t>
      </w:r>
    </w:p>
    <w:p w14:paraId="12EEE01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payment, fee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paie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bànà</w:t>
      </w:r>
      <w:r>
        <w:t>].</w:t>
      </w:r>
    </w:p>
    <w:p w14:paraId="7117AAB1" w14:textId="1F573ED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E13509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E13509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bàŋ</w:t>
      </w:r>
      <w:r w:rsidRPr="005D30C6">
        <w:rPr>
          <w:rFonts w:ascii="Doulos SIL" w:hAnsi="Doulos SIL"/>
          <w:i/>
          <w:color w:val="0000FF"/>
        </w:rPr>
        <w:noBreakHyphen/>
      </w:r>
      <w:r w:rsidR="00E1350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kèyn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E13509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6679A">
        <w:t xml:space="preserve">frozen cpd </w:t>
      </w:r>
      <w:r>
        <w:t xml:space="preserve">n] slave boy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garçon captif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3FC4E6C" w14:textId="55FA12D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E13509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13509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[frozen cpd n] young male slave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jeune esclave</w:t>
      </w:r>
      <w:r>
        <w:t xml:space="preserve"> [initial related to </w:t>
      </w:r>
      <w:r w:rsidRPr="005D30C6">
        <w:rPr>
          <w:rFonts w:ascii="Doulos SIL" w:hAnsi="Doulos SIL"/>
          <w:i/>
          <w:color w:val="0000FF"/>
        </w:rPr>
        <w:t>báɲɲâ</w:t>
      </w:r>
      <w:r>
        <w:t xml:space="preserve">, 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èynà</w:t>
      </w:r>
      <w:r>
        <w:t xml:space="preserve"> ; </w:t>
      </w:r>
      <w:r w:rsidR="00E13509">
        <w:rPr>
          <w:smallCaps/>
        </w:rPr>
        <w:t>dimin</w:t>
      </w:r>
      <w:r w:rsidR="00E13509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E13509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 w:rsidR="00E13509">
        <w:rPr>
          <w:rFonts w:ascii="Doulos SIL" w:hAnsi="Doulos SIL"/>
          <w:i/>
          <w:color w:val="0000FF"/>
        </w:rPr>
        <w:t>]</w:t>
      </w:r>
      <w:r>
        <w:t>].</w:t>
      </w:r>
    </w:p>
    <w:p w14:paraId="71596477" w14:textId="18A2EC3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bándá:ɗ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child born to parents who are cross-cousins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de parents qui sont des cousins</w:t>
      </w:r>
      <w:r>
        <w:t xml:space="preserve"> [variant </w:t>
      </w:r>
      <w:r w:rsidRPr="005D30C6">
        <w:rPr>
          <w:rFonts w:ascii="Doulos SIL" w:hAnsi="Doulos SIL"/>
          <w:i/>
          <w:color w:val="0000FF"/>
        </w:rPr>
        <w:t>bándâl</w:t>
      </w:r>
      <w:r>
        <w:t> 2; &lt;Ful].</w:t>
      </w:r>
    </w:p>
    <w:p w14:paraId="0D702444" w14:textId="6647123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bándâl</w:t>
      </w:r>
      <w:r w:rsidRPr="002C3CD0">
        <w:t xml:space="preserve"> 1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 )  </w:t>
      </w:r>
      <w:r>
        <w:rPr>
          <w:rFonts w:ascii="Wingdings" w:hAnsi="Wingdings"/>
          <w:sz w:val="18"/>
        </w:rPr>
        <w:t></w:t>
      </w:r>
      <w:r>
        <w:t xml:space="preserve"> [n] domestic pigeon with two dark spots on the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à deux taches noires sur le dos</w:t>
      </w:r>
      <w:r>
        <w:t>.</w:t>
      </w:r>
    </w:p>
    <w:p w14:paraId="222C021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bándâl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bándá:d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D583D51" w14:textId="4B7E07C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bàndè</w:t>
      </w:r>
      <w:r>
        <w:t xml:space="preserve"> 1a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 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back (body part)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dos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bànd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695ADA">
        <w:t xml:space="preserve"> [see cpds with initial </w:t>
      </w:r>
      <w:r w:rsidR="00695ADA" w:rsidRPr="00695ADA">
        <w:rPr>
          <w:rFonts w:ascii="Doulos SIL" w:hAnsi="Doulos SIL"/>
          <w:i/>
          <w:color w:val="0000FF"/>
        </w:rPr>
        <w:t>bànd-ù</w:t>
      </w:r>
      <w:r w:rsidR="00695ADA">
        <w:t>].</w:t>
      </w:r>
    </w:p>
    <w:p w14:paraId="0D34F890" w14:textId="346DFA65" w:rsidR="004E4BA0" w:rsidRPr="00A60E3C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bàndè</w:t>
      </w:r>
      <w:r w:rsidRPr="00F445A0">
        <w:t xml:space="preserve"> 1b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[postp] (following) </w:t>
      </w:r>
      <w:r w:rsidR="00B35097">
        <w:t xml:space="preserve">behind or </w:t>
      </w:r>
      <w:r>
        <w:t>after (sb, sth)</w:t>
      </w:r>
      <w:r w:rsidR="00393EB7">
        <w:t>; after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(en suivant) derrière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="00393EB7">
        <w:rPr>
          <w:rFonts w:ascii="Garamond" w:hAnsi="Garamond"/>
        </w:rPr>
        <w:t>; après</w:t>
      </w:r>
      <w:r>
        <w:t xml:space="preserve"> [primarily spatial senses; a preceding verb </w:t>
      </w:r>
      <w:r w:rsidRPr="005D30C6">
        <w:rPr>
          <w:rFonts w:ascii="Doulos SIL" w:hAnsi="Doulos SIL"/>
          <w:i/>
          <w:color w:val="0000FF"/>
        </w:rPr>
        <w:t>dóbú</w:t>
      </w:r>
      <w:r>
        <w:t xml:space="preserve"> </w:t>
      </w:r>
      <w:r w:rsidR="007B254E">
        <w:t>‘</w:t>
      </w:r>
      <w:r>
        <w:t>follow</w:t>
      </w:r>
      <w:r w:rsidR="007B254E">
        <w:t>’</w:t>
      </w:r>
      <w:r>
        <w:t xml:space="preserve"> raises initial tone to H]</w:t>
      </w:r>
      <w:r w:rsidRPr="00590ABD">
        <w:t xml:space="preserve"> - </w:t>
      </w:r>
      <w:r>
        <w:t xml:space="preserve">pronominal forms: 1Sg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1Pl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5D30C6">
        <w:rPr>
          <w:rFonts w:ascii="Doulos SIL" w:hAnsi="Doulos SIL"/>
          <w:i/>
          <w:color w:val="0000FF"/>
        </w:rPr>
        <w:noBreakHyphen/>
        <w:t>ndì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àŋ</w:t>
      </w:r>
      <w:r>
        <w:t xml:space="preserve">, 2Pl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àn</w:t>
      </w:r>
      <w:r w:rsidRPr="005D30C6">
        <w:rPr>
          <w:rFonts w:ascii="Doulos SIL" w:hAnsi="Doulos SIL"/>
          <w:i/>
          <w:color w:val="0000FF"/>
        </w:rPr>
        <w:noBreakHyphen/>
        <w:t>dôŋ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bàndè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bándè</w:t>
      </w:r>
      <w:r w:rsidRPr="00A60E3C">
        <w:t xml:space="preserve">, 3FullSg </w:t>
      </w:r>
      <w:r w:rsidRPr="005D30C6">
        <w:rPr>
          <w:rFonts w:ascii="Doulos SIL" w:hAnsi="Doulos SIL"/>
          <w:i/>
          <w:color w:val="0000FF"/>
        </w:rPr>
        <w:t>ʔáŋgá bàndè</w:t>
      </w:r>
      <w:r w:rsidRPr="00A60E3C">
        <w:t xml:space="preserve">, 3FullPl </w:t>
      </w:r>
      <w:r w:rsidRPr="005D30C6">
        <w:rPr>
          <w:rFonts w:ascii="Doulos SIL" w:hAnsi="Doulos SIL"/>
          <w:i/>
          <w:color w:val="0000FF"/>
        </w:rPr>
        <w:t>ǹjéy bàndè</w:t>
      </w:r>
      <w:r w:rsidRPr="00590ABD">
        <w:t xml:space="preserve"> - </w:t>
      </w:r>
      <w:r w:rsidRPr="00A60E3C">
        <w:t xml:space="preserve">exx: </w:t>
      </w:r>
      <w:r w:rsidRPr="005D30C6">
        <w:rPr>
          <w:rFonts w:ascii="Doulos SIL" w:hAnsi="Doulos SIL"/>
          <w:i/>
          <w:color w:val="0000FF"/>
        </w:rPr>
        <w:t xml:space="preserve">à dóbú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bánd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A60E3C">
        <w:t xml:space="preserve">  he/she followed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suivi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wó dì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 xml:space="preserve"> bàndè</w:t>
      </w:r>
      <w:r w:rsidRPr="002C3CD0">
        <w:t xml:space="preserve"> a</w:t>
      </w:r>
      <w:r>
        <w:t xml:space="preserve">fter that, afterwards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ensuite, après cela</w:t>
      </w:r>
      <w:r>
        <w:t xml:space="preserve">. </w:t>
      </w:r>
    </w:p>
    <w:p w14:paraId="44305F44" w14:textId="7FF584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bándé</w:t>
      </w:r>
      <w:r w:rsidRPr="002C3CD0">
        <w:t xml:space="preserve"> 1</w:t>
      </w:r>
      <w:r>
        <w:t xml:space="preserve">c  </w:t>
      </w:r>
      <w:r>
        <w:rPr>
          <w:rFonts w:ascii="Wingdings" w:hAnsi="Wingdings"/>
          <w:sz w:val="18"/>
        </w:rPr>
        <w:t></w:t>
      </w:r>
      <w:r>
        <w:t xml:space="preserve"> a) [adv] behind, in the rear; afterwards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derrière,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arrière; après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bándé</w:t>
      </w:r>
      <w:r w:rsidRPr="005D30C6">
        <w:rPr>
          <w:rFonts w:ascii="Doulos SIL" w:hAnsi="Doulos SIL"/>
          <w:i/>
          <w:color w:val="0000FF"/>
        </w:rPr>
        <w:noBreakHyphen/>
        <w:t>bándé</w:t>
      </w:r>
      <w:r>
        <w:t xml:space="preserve">, </w:t>
      </w:r>
      <w:r w:rsidR="00CE657D" w:rsidRPr="005D30C6">
        <w:rPr>
          <w:rFonts w:ascii="Doulos SIL" w:hAnsi="Doulos SIL"/>
          <w:i/>
          <w:color w:val="0000FF"/>
        </w:rPr>
        <w:t>[kò-kòrù]-bándé</w:t>
      </w:r>
      <w:r w:rsidR="00CE657D">
        <w:t xml:space="preserve">, </w:t>
      </w:r>
      <w:r w:rsidRPr="005D30C6">
        <w:rPr>
          <w:rFonts w:ascii="Doulos SIL" w:hAnsi="Doulos SIL"/>
          <w:i/>
          <w:color w:val="0000FF"/>
        </w:rPr>
        <w:t>gàrèy</w:t>
      </w:r>
      <w:r w:rsidR="00CE657D" w:rsidRPr="005D30C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bàndè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dóbú bándé</w:t>
      </w:r>
      <w:r>
        <w:t xml:space="preserve">  he/she came behind; he/she came later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est venu(e) derrière; il/elle est venu(e) après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[postp] after (sb,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après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[temporal senses only]</w:t>
      </w:r>
      <w:r w:rsidRPr="00590ABD">
        <w:t xml:space="preserve"> - </w:t>
      </w:r>
      <w:r>
        <w:t xml:space="preserve">pronominal forms: 1Sg </w:t>
      </w:r>
      <w:r w:rsidRPr="005D30C6">
        <w:rPr>
          <w:rFonts w:ascii="Doulos SIL" w:hAnsi="Doulos SIL"/>
          <w:i/>
          <w:color w:val="0000FF"/>
        </w:rPr>
        <w:t>bánd-éy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à bándé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ɲòŋ bándé</w:t>
      </w:r>
      <w:r>
        <w:t>, etc.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bándé</w:t>
      </w:r>
      <w:r w:rsidRPr="002C3CD0">
        <w:t xml:space="preserve"> a</w:t>
      </w:r>
      <w:r>
        <w:t xml:space="preserve">fter it </w:t>
      </w:r>
      <w:r w:rsidRPr="0033636C">
        <w:rPr>
          <w:rFonts w:ascii="Wingdings" w:hAnsi="Wingdings"/>
        </w:rPr>
        <w:t></w:t>
      </w:r>
      <w:r>
        <w:t xml:space="preserve"> </w:t>
      </w:r>
      <w:r w:rsidR="00C6679A">
        <w:rPr>
          <w:rFonts w:ascii="Garamond" w:hAnsi="Garamond"/>
        </w:rPr>
        <w:t>après ça</w:t>
      </w:r>
      <w:r>
        <w:t xml:space="preserve"> [see also under </w:t>
      </w:r>
      <w:r w:rsidRPr="005D30C6">
        <w:rPr>
          <w:rFonts w:ascii="Doulos SIL" w:hAnsi="Doulos SIL"/>
          <w:i/>
          <w:color w:val="0000FF"/>
        </w:rPr>
        <w:t>bàndè</w:t>
      </w:r>
      <w:r>
        <w:t xml:space="preserve"> 1b].</w:t>
      </w:r>
    </w:p>
    <w:p w14:paraId="0EC37AF7" w14:textId="5944CB6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bándé</w:t>
      </w:r>
      <w:r w:rsidRPr="005D30C6">
        <w:rPr>
          <w:rFonts w:ascii="Doulos SIL" w:hAnsi="Doulos SIL"/>
          <w:i/>
          <w:color w:val="0000FF"/>
        </w:rPr>
        <w:noBreakHyphen/>
        <w:t>bándé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[adverbial] (going) backward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 arrière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zùmbù bándé</w:t>
      </w:r>
      <w:r w:rsidRPr="005D30C6">
        <w:rPr>
          <w:rFonts w:ascii="Doulos SIL" w:hAnsi="Doulos SIL"/>
          <w:i/>
          <w:color w:val="0000FF"/>
        </w:rPr>
        <w:noBreakHyphen/>
        <w:t>bándé</w:t>
      </w:r>
      <w:r w:rsidR="00C26522">
        <w:t xml:space="preserve">  go down backwards; </w:t>
      </w:r>
      <w:r>
        <w:t xml:space="preserve">back up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descendre en arrère; reculer</w:t>
      </w:r>
      <w:r>
        <w:t>.</w:t>
      </w:r>
    </w:p>
    <w:p w14:paraId="7C50FF3D" w14:textId="30F28EC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bàndè</w:t>
      </w:r>
      <w:r>
        <w:t xml:space="preserve"> 1a </w:t>
      </w:r>
      <w:r w:rsidR="007B254E">
        <w:t>‘</w:t>
      </w:r>
      <w:r>
        <w:t>back</w:t>
      </w:r>
      <w:r w:rsidR="007B254E">
        <w:t>’</w:t>
      </w:r>
      <w:r>
        <w:t>].</w:t>
      </w:r>
    </w:p>
    <w:p w14:paraId="4A5CB92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tape (cassette or video)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bande (cassette, video)</w:t>
      </w:r>
      <w:r>
        <w:t xml:space="preserve"> [&lt;Fr].</w:t>
      </w:r>
    </w:p>
    <w:p w14:paraId="69AA7F6E" w14:textId="4EC365A8" w:rsidR="00695ADA" w:rsidRDefault="00695ADA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8613C3">
        <w:rPr>
          <w:rFonts w:ascii="Doulos SIL" w:hAnsi="Doulos SIL"/>
          <w:i/>
          <w:color w:val="0000FF"/>
        </w:rPr>
        <w:t>-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cpd initial form of </w:t>
      </w:r>
      <w:r w:rsidRPr="00695ADA">
        <w:rPr>
          <w:rFonts w:ascii="Doulos SIL" w:hAnsi="Doulos SIL"/>
          <w:i/>
          <w:color w:val="0000FF"/>
        </w:rPr>
        <w:t>bàndè</w:t>
      </w:r>
      <w:r>
        <w:t xml:space="preserve"> 1a].</w:t>
      </w:r>
    </w:p>
    <w:p w14:paraId="6236E51A" w14:textId="3C8B2746" w:rsidR="004E4BA0" w:rsidRDefault="003F71DB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bànd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spine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C26522">
        <w:rPr>
          <w:rFonts w:ascii="Garamond" w:hAnsi="Garamond"/>
        </w:rPr>
        <w:t>colonne vertébrale</w:t>
      </w:r>
      <w:r w:rsidR="00261FBE">
        <w:t xml:space="preserve"> [initial &lt; </w:t>
      </w:r>
      <w:r w:rsidR="00261FBE" w:rsidRPr="005D30C6">
        <w:rPr>
          <w:rFonts w:ascii="Doulos SIL" w:hAnsi="Doulos SIL"/>
          <w:i/>
          <w:color w:val="0000FF"/>
        </w:rPr>
        <w:t>bàndè</w:t>
      </w:r>
      <w:r w:rsidR="00261FBE">
        <w:t> 1a].</w:t>
      </w:r>
    </w:p>
    <w:p w14:paraId="6F000689" w14:textId="255364E4" w:rsidR="004E4BA0" w:rsidRDefault="003F71DB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bànd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gùŋg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hump (of animal); hunchback, sb with stooped back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bosse (d</w:t>
      </w:r>
      <w:r w:rsidR="007B254E">
        <w:rPr>
          <w:rFonts w:ascii="Garamond" w:hAnsi="Garamond"/>
        </w:rPr>
        <w:t>’</w:t>
      </w:r>
      <w:r w:rsidR="001F63E9">
        <w:rPr>
          <w:rFonts w:ascii="Garamond" w:hAnsi="Garamond"/>
        </w:rPr>
        <w:t>animal); bossu, personne</w:t>
      </w:r>
      <w:r w:rsidR="00261FBE">
        <w:rPr>
          <w:rFonts w:ascii="Garamond" w:hAnsi="Garamond"/>
        </w:rPr>
        <w:t xml:space="preserve"> à dos courbé </w:t>
      </w:r>
      <w:r w:rsidR="00261FBE">
        <w:t>[initial &lt; </w:t>
      </w:r>
      <w:r w:rsidR="00261FBE" w:rsidRPr="005D30C6">
        <w:rPr>
          <w:rFonts w:ascii="Doulos SIL" w:hAnsi="Doulos SIL"/>
          <w:i/>
          <w:color w:val="0000FF"/>
        </w:rPr>
        <w:t>bàndè</w:t>
      </w:r>
      <w:r w:rsidR="00261FBE">
        <w:t> 1a].</w:t>
      </w:r>
    </w:p>
    <w:p w14:paraId="6F07ABC7" w14:textId="46A82CD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[invariant]  </w:t>
      </w:r>
      <w:r>
        <w:rPr>
          <w:rFonts w:ascii="Wingdings" w:hAnsi="Wingdings"/>
          <w:sz w:val="18"/>
        </w:rPr>
        <w:t></w:t>
      </w:r>
      <w:r>
        <w:t xml:space="preserve"> [n] being without clothes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1F63E9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sans habits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bâŋ</w:t>
      </w:r>
      <w:r>
        <w:t>]</w:t>
      </w:r>
    </w:p>
    <w:p w14:paraId="1455F4CC" w14:textId="7C8B1F9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(sb) be paid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payé</w:t>
      </w:r>
      <w:r>
        <w:t xml:space="preserve"> [</w:t>
      </w:r>
      <w:r w:rsidR="00AF5E46">
        <w:t>Pot</w:t>
      </w:r>
      <w:r w:rsidR="008613C3">
        <w:t xml:space="preserve">Pass </w:t>
      </w:r>
      <w:r>
        <w:t>&lt; </w:t>
      </w:r>
      <w:r w:rsidRPr="005D30C6">
        <w:rPr>
          <w:rFonts w:ascii="Doulos SIL" w:hAnsi="Doulos SIL"/>
          <w:i/>
          <w:color w:val="0000FF"/>
        </w:rPr>
        <w:t>bànà</w:t>
      </w:r>
      <w:r>
        <w:t>].</w:t>
      </w:r>
    </w:p>
    <w:p w14:paraId="409CE132" w14:textId="1398384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(sth) soft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amollir</w:t>
      </w:r>
      <w:r>
        <w:t xml:space="preserve"> [</w:t>
      </w:r>
      <w:r w:rsidR="008613C3">
        <w:t xml:space="preserve">Caus </w:t>
      </w:r>
      <w:r>
        <w:t>&lt; </w:t>
      </w:r>
      <w:r w:rsidRPr="005D30C6">
        <w:rPr>
          <w:rFonts w:ascii="Doulos SIL" w:hAnsi="Doulos SIL"/>
          <w:i/>
          <w:color w:val="0000FF"/>
        </w:rPr>
        <w:t>bà:n</w:t>
      </w:r>
      <w:r>
        <w:t xml:space="preserve"> 1].</w:t>
      </w:r>
    </w:p>
    <w:p w14:paraId="5D77FFA6" w14:textId="18B5540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free-standing wooden pillar in the middle of a room in a house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pilier </w:t>
      </w:r>
      <w:r w:rsidR="00C26522">
        <w:rPr>
          <w:rFonts w:ascii="Garamond" w:hAnsi="Garamond"/>
        </w:rPr>
        <w:t xml:space="preserve">libre </w:t>
      </w:r>
      <w:r>
        <w:rPr>
          <w:rFonts w:ascii="Garamond" w:hAnsi="Garamond"/>
        </w:rPr>
        <w:t>en bois au milieu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chambre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bímbé:r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F975DE4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báŋgéy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[alphabetized as </w:t>
      </w:r>
      <w:r w:rsidRPr="005D30C6">
        <w:rPr>
          <w:rFonts w:ascii="Doulos SIL" w:hAnsi="Doulos SIL"/>
          <w:i/>
          <w:color w:val="0000FF"/>
        </w:rPr>
        <w:t>bánjéy</w:t>
      </w:r>
      <w:r>
        <w:t>].</w:t>
      </w:r>
    </w:p>
    <w:p w14:paraId="4CF9E4D2" w14:textId="5DAF2C3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8613C3">
        <w:t>n] pond, seasonally inundated l</w:t>
      </w:r>
      <w:r>
        <w:t xml:space="preserve">owland or depression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mare, terrain inondé pendant la crue</w:t>
      </w:r>
      <w:r>
        <w:t xml:space="preserve"> [used in this sense in outlying villages,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pond</w:t>
      </w:r>
      <w:r w:rsidR="007B254E">
        <w:t>’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well (for drawing 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puits</w:t>
      </w:r>
      <w:r>
        <w:t xml:space="preserve"> [this sense in Hombori itself;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dày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9CC22D5" w14:textId="4591419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large aquatic bug sp.</w:t>
      </w:r>
      <w:r w:rsidR="002604B5">
        <w:t xml:space="preserve"> (belostomatid)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 insecte aquatique sp.</w:t>
      </w:r>
      <w:r w:rsidR="002604B5">
        <w:rPr>
          <w:rFonts w:ascii="Garamond" w:hAnsi="Garamond"/>
        </w:rPr>
        <w:t xml:space="preserve"> (bélostomate)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 xml:space="preserve">: </w:t>
      </w:r>
      <w:r>
        <w:t>Hemiptera, Belostomatidae, Belostomatinae] [lit. “pond</w:t>
      </w:r>
      <w:r w:rsidR="007B254E">
        <w:t>’</w:t>
      </w:r>
      <w:r>
        <w:t>s dog”].</w:t>
      </w:r>
    </w:p>
    <w:p w14:paraId="1761175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2C9A69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</w:t>
      </w:r>
      <w:r w:rsidRPr="00590ABD">
        <w:t xml:space="preserve"> - </w:t>
      </w:r>
      <w:r>
        <w:t xml:space="preserve">occurs as unmarked postverbal NP in phrase: </w:t>
      </w:r>
      <w:r w:rsidRPr="00C26522">
        <w:rPr>
          <w:rFonts w:ascii="Doulos SIL" w:hAnsi="Doulos SIL"/>
          <w:i/>
          <w:color w:val="0000FF"/>
        </w:rPr>
        <w:t xml:space="preserve">X </w:t>
      </w:r>
      <w:r w:rsidRPr="005D30C6">
        <w:rPr>
          <w:rFonts w:ascii="Doulos SIL" w:hAnsi="Doulos SIL"/>
          <w:i/>
          <w:color w:val="0000FF"/>
        </w:rPr>
        <w:t xml:space="preserve">dàm bàŋgù </w:t>
      </w:r>
      <w:r>
        <w:t xml:space="preserve">to circumcise 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circoncire X</w:t>
      </w:r>
      <w:r>
        <w:t xml:space="preserve"> [cpd </w:t>
      </w:r>
      <w:r w:rsidRPr="005D30C6">
        <w:rPr>
          <w:rFonts w:ascii="Doulos SIL" w:hAnsi="Doulos SIL"/>
          <w:i/>
          <w:color w:val="0000FF"/>
        </w:rPr>
        <w:t>sàl</w:t>
      </w:r>
      <w:r w:rsidRPr="005D30C6">
        <w:rPr>
          <w:rFonts w:ascii="Doulos SIL" w:hAnsi="Doulos SIL"/>
          <w:i/>
          <w:color w:val="0000FF"/>
        </w:rPr>
        <w:noBreakHyphen/>
        <w:t>bàŋgù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0D08F954" w14:textId="3301ACA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bàŋgù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</w:t>
      </w:r>
      <w:r w:rsidRPr="00590ABD">
        <w:t xml:space="preserve"> - </w:t>
      </w:r>
      <w:r>
        <w:t>occurs as direct object in phrases</w:t>
      </w:r>
      <w:r w:rsidRPr="002C3CD0">
        <w:t xml:space="preserve">: </w:t>
      </w:r>
      <w:r w:rsidRPr="00C26522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ŋ́ bàŋgù háw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C26522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t xml:space="preserve"> gà:</w:t>
      </w:r>
      <w:r w:rsidR="00040FFF" w:rsidRPr="005D30C6">
        <w:rPr>
          <w:rFonts w:ascii="Doulos SIL" w:hAnsi="Doulos SIL"/>
          <w:i/>
          <w:color w:val="0000FF"/>
        </w:rPr>
        <w:t>]</w:t>
      </w:r>
      <w:r>
        <w:t xml:space="preserve"> and  </w:t>
      </w:r>
      <w:r w:rsidRPr="00C26522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ŋ́ bàŋgù dàm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C26522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t xml:space="preserve"> gà:</w:t>
      </w:r>
      <w:r w:rsidR="00040FFF" w:rsidRPr="005D30C6">
        <w:rPr>
          <w:rFonts w:ascii="Doulos SIL" w:hAnsi="Doulos SIL"/>
          <w:i/>
          <w:color w:val="0000FF"/>
        </w:rPr>
        <w:t>]</w:t>
      </w:r>
      <w:r>
        <w:t xml:space="preserve">  X to come to the rescue of Y (in a crisis or problem)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X venir au secours de Y (tirer Y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affaire)</w:t>
      </w:r>
      <w:r>
        <w:t>.</w:t>
      </w:r>
    </w:p>
    <w:p w14:paraId="2C51B26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báŋgúbátéy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lie in wait for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guetter</w:t>
      </w:r>
      <w:r>
        <w:t>.</w:t>
      </w:r>
    </w:p>
    <w:p w14:paraId="553614A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bàŋgù dàm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bàŋgù</w:t>
      </w:r>
      <w:r>
        <w:t xml:space="preserve"> 3].</w:t>
      </w:r>
    </w:p>
    <w:p w14:paraId="16C3A6F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bàŋgù háw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bàŋgù</w:t>
      </w:r>
      <w:r>
        <w:t xml:space="preserve"> 3].</w:t>
      </w:r>
    </w:p>
    <w:p w14:paraId="6AEA4FB6" w14:textId="0CBA3F2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peace, well-being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paix, bien-être</w:t>
      </w:r>
      <w:r>
        <w:t xml:space="preserve"> [chiefly in greeting formulae; VblN &lt; </w:t>
      </w:r>
      <w:r w:rsidRPr="005D30C6">
        <w:rPr>
          <w:rFonts w:ascii="Doulos SIL" w:hAnsi="Doulos SIL"/>
          <w:i/>
          <w:color w:val="0000FF"/>
        </w:rPr>
        <w:t>bá:n</w:t>
      </w:r>
      <w:r>
        <w:t xml:space="preserve"> 2] [Intens </w:t>
      </w:r>
      <w:r w:rsidRPr="005D30C6">
        <w:rPr>
          <w:rFonts w:ascii="Doulos SIL" w:hAnsi="Doulos SIL"/>
          <w:i/>
          <w:color w:val="0000FF"/>
        </w:rPr>
        <w:t>sábáy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ʔàlà:fíyâ</w:t>
      </w:r>
      <w:r>
        <w:t>]</w:t>
      </w:r>
      <w:r w:rsidRPr="00590ABD">
        <w:t xml:space="preserve"> - </w:t>
      </w:r>
      <w:r>
        <w:t>greeting</w:t>
      </w:r>
      <w:r w:rsidR="00C26522">
        <w:t>s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ì bár gà:</w:t>
      </w:r>
      <w:r w:rsidRPr="005D30C6">
        <w:rPr>
          <w:rFonts w:ascii="Doulos SIL" w:hAnsi="Doulos SIL"/>
          <w:i/>
          <w:color w:val="0000FF"/>
        </w:rPr>
        <w:noBreakHyphen/>
        <w:t>ŋ!</w:t>
      </w:r>
      <w:r>
        <w:t xml:space="preserve">  peace to you!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paix soit avec vous!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kàl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ì</w:t>
      </w:r>
      <w:r>
        <w:t xml:space="preserve">  (only) peace!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(rien que) la paix! </w:t>
      </w:r>
      <w:r>
        <w:t xml:space="preserve">[reply to greetings, with </w:t>
      </w:r>
      <w:r w:rsidRPr="005D30C6">
        <w:rPr>
          <w:rFonts w:ascii="Doulos SIL" w:hAnsi="Doulos SIL"/>
          <w:i/>
          <w:color w:val="0000FF"/>
        </w:rPr>
        <w:t>kàl</w:t>
      </w:r>
      <w:r>
        <w:t xml:space="preserve"> 1, intensified form </w:t>
      </w:r>
      <w:r w:rsidRPr="005D30C6">
        <w:rPr>
          <w:rFonts w:ascii="Doulos SIL" w:hAnsi="Doulos SIL"/>
          <w:i/>
          <w:color w:val="0000FF"/>
        </w:rPr>
        <w:t xml:space="preserve">kàl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ì sábáy</w:t>
      </w:r>
      <w:r>
        <w:t>]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hí:ré bà:n</w:t>
      </w:r>
      <w:r w:rsidRPr="005D30C6">
        <w:rPr>
          <w:rFonts w:ascii="Doulos SIL" w:hAnsi="Doulos SIL"/>
          <w:i/>
          <w:color w:val="0000FF"/>
        </w:rPr>
        <w:noBreakHyphen/>
        <w:t>ì</w:t>
      </w:r>
      <w:r>
        <w:t xml:space="preserve">  good evening!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bonsoir!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ńdù </w:t>
      </w:r>
      <w:r w:rsidR="00C26522" w:rsidRPr="005D30C6">
        <w:rPr>
          <w:rFonts w:ascii="Doulos SIL" w:hAnsi="Doulos SIL"/>
          <w:i/>
          <w:color w:val="0000FF"/>
        </w:rPr>
        <w:sym w:font="Symbol" w:char="F0AD"/>
      </w:r>
      <w:r w:rsidR="00C26522">
        <w:rPr>
          <w:rFonts w:ascii="Doulos SIL" w:hAnsi="Doulos SIL"/>
          <w:i/>
          <w:color w:val="0000FF"/>
        </w:rPr>
        <w:t>lá</w:t>
      </w:r>
      <w:r w:rsidRPr="005D30C6">
        <w:rPr>
          <w:rFonts w:ascii="Doulos SIL" w:hAnsi="Doulos SIL"/>
          <w:i/>
          <w:color w:val="0000FF"/>
        </w:rPr>
        <w:t>:</w:t>
      </w:r>
      <w:r w:rsidR="00C26522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fíyâ</w:t>
      </w:r>
      <w:r>
        <w:t xml:space="preserve">  peace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paix</w:t>
      </w:r>
      <w:r>
        <w:t>.</w:t>
      </w:r>
    </w:p>
    <w:p w14:paraId="3A00F97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bá:nî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526F5047" w14:textId="1912D82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bà:nìkòr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bà:nùkòr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26522">
        <w:t xml:space="preserve">frozen cpd </w:t>
      </w:r>
      <w:r>
        <w:t xml:space="preserve">n] east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est</w:t>
      </w:r>
      <w:r>
        <w:t xml:space="preserve">  [</w:t>
      </w:r>
      <w:r>
        <w:rPr>
          <w:smallCaps/>
        </w:rPr>
        <w:t>ant</w:t>
      </w:r>
      <w:r>
        <w:t xml:space="preserve">: </w:t>
      </w:r>
      <w:r w:rsidR="008D486D">
        <w:rPr>
          <w:rFonts w:ascii="Doulos SIL" w:hAnsi="Doulos SIL"/>
          <w:i/>
          <w:color w:val="0000FF"/>
        </w:rPr>
        <w:t>[wè</w:t>
      </w:r>
      <w:r w:rsidRPr="005D30C6">
        <w:rPr>
          <w:rFonts w:ascii="Doulos SIL" w:hAnsi="Doulos SIL"/>
          <w:i/>
          <w:color w:val="0000FF"/>
        </w:rPr>
        <w:t>yn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8D486D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8D486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D486D">
        <w:rPr>
          <w:rFonts w:ascii="Doulos SIL" w:hAnsi="Doulos SIL"/>
          <w:i/>
          <w:color w:val="0000FF"/>
        </w:rPr>
        <w:t>]</w:t>
      </w:r>
      <w:r>
        <w:t>].</w:t>
      </w:r>
    </w:p>
    <w:p w14:paraId="13678BE9" w14:textId="22ED781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báŋgéy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appear, come into view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apparaître, se montrer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bánj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C26522">
        <w:t> ].</w:t>
      </w:r>
    </w:p>
    <w:p w14:paraId="066F3480" w14:textId="2FCCDC5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Caus] reveal, show</w:t>
      </w:r>
      <w:r w:rsidR="00C26522">
        <w:t xml:space="preserve"> (sth)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exposer, montrer</w:t>
      </w:r>
      <w:r w:rsidR="00C26522">
        <w:rPr>
          <w:rFonts w:ascii="Garamond" w:hAnsi="Garamond"/>
        </w:rPr>
        <w:t xml:space="preserve"> (</w:t>
      </w:r>
      <w:r w:rsidR="00A04924">
        <w:rPr>
          <w:rFonts w:ascii="Garamond" w:hAnsi="Garamond"/>
        </w:rPr>
        <w:t>qqch</w:t>
      </w:r>
      <w:r w:rsidR="00C26522">
        <w:rPr>
          <w:rFonts w:ascii="Garamond" w:hAnsi="Garamond"/>
        </w:rPr>
        <w:t>)</w:t>
      </w:r>
      <w:r w:rsidRPr="00590ABD">
        <w:t xml:space="preserve"> - </w:t>
      </w:r>
      <w:r>
        <w:t xml:space="preserve">ex (reflexive):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nám </w:t>
      </w:r>
      <w:r w:rsidR="00C2652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bóŋ</w:t>
      </w:r>
      <w:r w:rsidR="00C26522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ꜜbánj</w:t>
      </w:r>
      <w:r w:rsidRPr="005D30C6">
        <w:rPr>
          <w:rFonts w:ascii="Doulos SIL" w:hAnsi="Doulos SIL"/>
          <w:i/>
          <w:color w:val="0000FF"/>
        </w:rPr>
        <w:noBreakHyphen/>
        <w:t>éyndí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they</w:t>
      </w:r>
      <w:r w:rsidR="007B254E">
        <w:t>’</w:t>
      </w:r>
      <w:r>
        <w:t xml:space="preserve">ll show themselves to you </w:t>
      </w:r>
      <w:r w:rsidRPr="0033636C">
        <w:rPr>
          <w:rFonts w:ascii="Wingdings" w:hAnsi="Wingdings"/>
        </w:rPr>
        <w:t></w:t>
      </w:r>
      <w:r>
        <w:t xml:space="preserve"> ils se montreront à toi [&lt; </w:t>
      </w:r>
      <w:r w:rsidRPr="005D30C6">
        <w:rPr>
          <w:rFonts w:ascii="Doulos SIL" w:hAnsi="Doulos SIL"/>
          <w:i/>
          <w:color w:val="0000FF"/>
        </w:rPr>
        <w:t>bánjéy</w:t>
      </w:r>
      <w:r>
        <w:t>].</w:t>
      </w:r>
    </w:p>
    <w:p w14:paraId="733DD795" w14:textId="0B9429B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báŋká:réy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[tr] clothe, dress (someone); wear (clothing)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habiller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porter (vêtement)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 kúl ꜜkâ wòy gú=ŋ́ ꜜbáŋká:réy</w:t>
      </w:r>
      <w:r>
        <w:t xml:space="preserve">  everything that a woman wears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 porte</w:t>
      </w:r>
      <w:r w:rsidRPr="00590ABD">
        <w:t xml:space="preserve"> - </w:t>
      </w:r>
      <w:r>
        <w:t xml:space="preserve">ex (reflexive):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bùɲ</w:t>
      </w:r>
      <w:r w:rsidRPr="005D30C6">
        <w:rPr>
          <w:rFonts w:ascii="Doulos SIL" w:hAnsi="Doulos SIL"/>
          <w:i/>
          <w:color w:val="0000FF"/>
        </w:rPr>
        <w:noBreakHyphen/>
        <w:t>èy báŋká:réy</w:t>
      </w:r>
      <w:r w:rsidRPr="002C3CD0">
        <w:t xml:space="preserve"> I</w:t>
      </w:r>
      <w:r>
        <w:t xml:space="preserve"> dressed myself (=got dressed)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me suis habillé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get clothes (for oneself); clothe oneself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obtenir des habits (pour soi-même); se vêtir</w:t>
      </w:r>
      <w:r>
        <w:t>.</w:t>
      </w:r>
    </w:p>
    <w:p w14:paraId="26845B1A" w14:textId="7B2BB24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bàŋkà:rèy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bàŋkà:rèy</w:t>
      </w:r>
      <w:r>
        <w:t xml:space="preserve"> , DefSg </w:t>
      </w:r>
      <w:r w:rsidRPr="005D30C6">
        <w:rPr>
          <w:rFonts w:ascii="Doulos SIL" w:hAnsi="Doulos SIL"/>
          <w:i/>
          <w:color w:val="0000FF"/>
        </w:rPr>
        <w:t>bàŋkà:r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clothing; getting dressed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habits, accoutrements; </w:t>
      </w:r>
      <w:r w:rsidR="00C26522">
        <w:rPr>
          <w:rFonts w:ascii="Garamond" w:hAnsi="Garamond"/>
        </w:rPr>
        <w:t>fait</w:t>
      </w:r>
      <w:r>
        <w:rPr>
          <w:rFonts w:ascii="Garamond" w:hAnsi="Garamond"/>
        </w:rPr>
        <w:t xml:space="preserve">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habiller</w:t>
      </w:r>
      <w:r>
        <w:t xml:space="preserve">[cf.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EA7C48B" w14:textId="4AF0CD8C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bàŋ</w:t>
      </w:r>
      <w:r w:rsidRPr="005D30C6">
        <w:rPr>
          <w:rFonts w:ascii="Doulos SIL" w:hAnsi="Doulos SIL"/>
          <w:i/>
          <w:color w:val="0000FF"/>
        </w:rPr>
        <w:noBreakHyphen/>
        <w:t>kèyn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452BE901" w14:textId="44E32C2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acacia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acacia (arbre) sp., « tannin » 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1644EC">
        <w:rPr>
          <w:rFonts w:ascii="Garamond" w:hAnsi="Garamond"/>
          <w:i/>
        </w:rPr>
        <w:t>Vachellia (=</w:t>
      </w:r>
      <w:r>
        <w:rPr>
          <w:rFonts w:ascii="Garamond" w:hAnsi="Garamond"/>
          <w:i/>
        </w:rPr>
        <w:t>Acacia</w:t>
      </w:r>
      <w:r w:rsidR="001644EC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nilotica</w:t>
      </w:r>
      <w:r>
        <w:t xml:space="preserve">] [seeds used medicinally and for </w:t>
      </w:r>
      <w:r w:rsidR="00C26522">
        <w:t>dehairing</w:t>
      </w:r>
      <w:r>
        <w:t xml:space="preserve"> hides] 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mákká ꜜbá:n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096A36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</w:t>
      </w:r>
    </w:p>
    <w:p w14:paraId="6E0790A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soft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bà:n</w:t>
      </w:r>
      <w:r>
        <w:t> 1]</w:t>
      </w:r>
      <w:r w:rsidRPr="00590ABD">
        <w:t xml:space="preserve"> - </w:t>
      </w:r>
      <w:r>
        <w:t xml:space="preserve">cf.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bà:n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làbù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soft earth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terre molle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mé bà:n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soft mouth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bouche molle</w:t>
      </w:r>
      <w:r>
        <w:t>.</w:t>
      </w:r>
    </w:p>
    <w:p w14:paraId="3345B954" w14:textId="6426F54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bántál</w:t>
      </w:r>
      <w:r w:rsidR="00C26522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A3212D">
        <w:t xml:space="preserve">  (NF </w:t>
      </w:r>
      <w:r w:rsidRPr="005D30C6">
        <w:rPr>
          <w:rFonts w:ascii="Doulos SIL" w:hAnsi="Doulos SIL"/>
          <w:i/>
          <w:color w:val="0000FF"/>
        </w:rPr>
        <w:t>bántâl,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bàntàl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tree sp. with enormous </w:t>
      </w:r>
      <w:r w:rsidR="00C26522">
        <w:t xml:space="preserve">flat </w:t>
      </w:r>
      <w:r>
        <w:t xml:space="preserve">pods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arbre sp. à gousses </w:t>
      </w:r>
      <w:r w:rsidR="00C26522">
        <w:rPr>
          <w:rFonts w:ascii="Garamond" w:hAnsi="Garamond"/>
        </w:rPr>
        <w:t xml:space="preserve">applaties </w:t>
      </w:r>
      <w:r>
        <w:rPr>
          <w:rFonts w:ascii="Garamond" w:hAnsi="Garamond"/>
        </w:rPr>
        <w:t>énormes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Entada africana</w:t>
      </w:r>
      <w:r>
        <w:t>].</w:t>
      </w:r>
    </w:p>
    <w:p w14:paraId="14E390D4" w14:textId="4544D05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bàntàn</w:t>
      </w:r>
      <w:r w:rsidRPr="005D30C6">
        <w:rPr>
          <w:rFonts w:ascii="Doulos SIL" w:hAnsi="Doulos SIL"/>
          <w:i/>
          <w:color w:val="0000FF"/>
        </w:rPr>
        <w:noBreakHyphen/>
      </w:r>
      <w:r w:rsidR="002D2A1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D2A19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26522">
        <w:t xml:space="preserve">cpd </w:t>
      </w:r>
      <w:r>
        <w:t xml:space="preserve">n] cotton-like kapok from kapok tree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kapok en forme de coton du </w:t>
      </w:r>
      <w:r w:rsidR="00C26522">
        <w:rPr>
          <w:rFonts w:ascii="Garamond" w:hAnsi="Garamond"/>
        </w:rPr>
        <w:t>fromager</w:t>
      </w:r>
      <w:r>
        <w:rPr>
          <w:rFonts w:ascii="Garamond" w:hAnsi="Garamond"/>
        </w:rPr>
        <w:t xml:space="preserve"> (arbre)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bàntìn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937C92A" w14:textId="0C0BDDC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bàntìn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bàntìn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kapok tree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C26522">
        <w:rPr>
          <w:rFonts w:ascii="Garamond" w:hAnsi="Garamond"/>
        </w:rPr>
        <w:t>fromager</w:t>
      </w:r>
      <w:r>
        <w:rPr>
          <w:rFonts w:ascii="Garamond" w:hAnsi="Garamond"/>
        </w:rPr>
        <w:t xml:space="preserve"> (arbre)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 w:rsidRPr="00FA5E76">
        <w:rPr>
          <w:rFonts w:ascii="Garamond" w:hAnsi="Garamond"/>
          <w:i/>
        </w:rPr>
        <w:t>Ceiba pentandra</w:t>
      </w:r>
      <w:r>
        <w:t xml:space="preserve">, </w:t>
      </w:r>
      <w:r w:rsidR="00FA5E76">
        <w:t>Malvaceae</w:t>
      </w:r>
      <w:r>
        <w:t xml:space="preserve">; cf. </w:t>
      </w:r>
      <w:r w:rsidRPr="005D30C6">
        <w:rPr>
          <w:rFonts w:ascii="Doulos SIL" w:hAnsi="Doulos SIL"/>
          <w:i/>
          <w:color w:val="0000FF"/>
        </w:rPr>
        <w:t>bàntàn</w:t>
      </w:r>
      <w:r w:rsidRPr="005D30C6">
        <w:rPr>
          <w:rFonts w:ascii="Doulos SIL" w:hAnsi="Doulos SIL"/>
          <w:i/>
          <w:color w:val="0000FF"/>
        </w:rPr>
        <w:noBreakHyphen/>
        <w:t>dàmb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C2D3A47" w14:textId="469E5FF9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bà:nùkòr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26522">
        <w:t xml:space="preserve">frozen 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bà:nìkòr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09217B1" w14:textId="3D349374" w:rsidR="001F63E9" w:rsidRDefault="001F63E9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bàɲ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[variant of </w:t>
      </w:r>
      <w:r w:rsidRPr="005D30C6">
        <w:rPr>
          <w:rFonts w:ascii="Doulos SIL" w:hAnsi="Doulos SIL"/>
          <w:i/>
          <w:color w:val="0000FF"/>
        </w:rPr>
        <w:t>bàɲ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</w:t>
      </w:r>
    </w:p>
    <w:p w14:paraId="1E21B6E6" w14:textId="3E3754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báɲɲâ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male slave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captif (esclave)</w:t>
      </w:r>
      <w:r>
        <w:t xml:space="preserve"> [as cpd final can mean </w:t>
      </w:r>
      <w:r w:rsidR="007B254E">
        <w:t>‘</w:t>
      </w:r>
      <w:r>
        <w:t>apprentice of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tàm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female counterpart: </w:t>
      </w:r>
      <w:r w:rsidRPr="005D30C6">
        <w:rPr>
          <w:rFonts w:ascii="Doulos SIL" w:hAnsi="Doulos SIL"/>
          <w:i/>
          <w:color w:val="0000FF"/>
        </w:rPr>
        <w:t>kóŋâ</w:t>
      </w:r>
      <w:r w:rsidR="00C26522">
        <w:t>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báɲɲá bè:rì</w:t>
      </w:r>
      <w:r>
        <w:t xml:space="preserve">  big slave </w:t>
      </w:r>
      <w:r w:rsidRPr="0033636C">
        <w:rPr>
          <w:rFonts w:ascii="Wingdings" w:hAnsi="Wingdings"/>
        </w:rPr>
        <w:t>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esclave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bàn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>
        <w:t xml:space="preserve">, </w:t>
      </w:r>
      <w:r w:rsidR="00C26522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báɲɲâ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wà:yà</w:t>
      </w:r>
      <w:r w:rsidRPr="005D30C6">
        <w:rPr>
          <w:rFonts w:ascii="Doulos SIL" w:hAnsi="Doulos SIL"/>
          <w:i/>
          <w:color w:val="0000FF"/>
        </w:rPr>
        <w:noBreakHyphen/>
        <w:t>báɲɲá</w:t>
      </w:r>
      <w:r>
        <w:t>.</w:t>
      </w:r>
    </w:p>
    <w:p w14:paraId="0E7247D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bàppèy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wide and flat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plat et large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bàpp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].</w:t>
      </w:r>
    </w:p>
    <w:p w14:paraId="513A8BA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bàpp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flat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plat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bàppèy</w:t>
      </w:r>
      <w:r>
        <w:t>].</w:t>
      </w:r>
    </w:p>
    <w:p w14:paraId="4E0C2DE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bâr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bárâ</w:t>
      </w:r>
      <w:r>
        <w:t>].</w:t>
      </w:r>
    </w:p>
    <w:p w14:paraId="4449E58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[optional variant of </w:t>
      </w:r>
      <w:r w:rsidRPr="005D30C6">
        <w:rPr>
          <w:rFonts w:ascii="Doulos SIL" w:hAnsi="Doulos SIL"/>
          <w:i/>
          <w:color w:val="0000FF"/>
        </w:rPr>
        <w:t>bòr</w:t>
      </w:r>
      <w:r>
        <w:t xml:space="preserve">, in </w:t>
      </w: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kámá</w:t>
      </w:r>
      <w:r>
        <w:t xml:space="preserve"> and relative </w:t>
      </w:r>
      <w:r w:rsidRPr="005D30C6">
        <w:rPr>
          <w:rFonts w:ascii="Doulos SIL" w:hAnsi="Doulos SIL"/>
          <w:i/>
          <w:color w:val="0000FF"/>
        </w:rPr>
        <w:t>bàr kâ</w:t>
      </w:r>
      <w:r>
        <w:rPr>
          <w:i/>
        </w:rPr>
        <w:sym w:font="Symbol" w:char="F0BC"/>
      </w:r>
      <w:r>
        <w:t>].</w:t>
      </w:r>
    </w:p>
    <w:p w14:paraId="61F6B053" w14:textId="2F9710F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bâr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[intr] exist, be (in a place)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exister, se trouver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 [</w:t>
      </w:r>
      <w:r w:rsidRPr="005D30C6">
        <w:rPr>
          <w:rFonts w:ascii="Doulos SIL" w:hAnsi="Doulos SIL"/>
          <w:i/>
          <w:color w:val="0000FF"/>
        </w:rPr>
        <w:t>bâr</w:t>
      </w:r>
      <w:r>
        <w:t xml:space="preserve"> usual before a locational or dative, </w:t>
      </w:r>
      <w:r w:rsidRPr="005D30C6">
        <w:rPr>
          <w:rFonts w:ascii="Doulos SIL" w:hAnsi="Doulos SIL"/>
          <w:i/>
          <w:color w:val="0000FF"/>
        </w:rPr>
        <w:t>bárâ</w:t>
      </w:r>
      <w:r>
        <w:t xml:space="preserve"> at end of clause] [cf. </w:t>
      </w:r>
      <w:r w:rsidRPr="005D30C6">
        <w:rPr>
          <w:rFonts w:ascii="Doulos SIL" w:hAnsi="Doulos SIL"/>
          <w:i/>
          <w:color w:val="0000FF"/>
        </w:rPr>
        <w:t>gò: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mán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ꜜbárâ</w:t>
      </w:r>
      <w:r w:rsidRPr="00AF5E46">
        <w:t xml:space="preserve"> ? </w:t>
      </w:r>
      <w:r>
        <w:t xml:space="preserve"> where is he?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où est-il?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méy bár nè:</w:t>
      </w:r>
      <w:r w:rsidRPr="00AF5E46">
        <w:t xml:space="preserve"> ? </w:t>
      </w:r>
      <w:r>
        <w:t>who</w:t>
      </w:r>
      <w:r w:rsidR="007B254E">
        <w:t>’</w:t>
      </w:r>
      <w:r>
        <w:t xml:space="preserve">s here?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qui est ici?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míŋ ꜜbâr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míŋ ꜜgâ bár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 what have you got (on you)?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tu as (avec toi)?</w:t>
      </w:r>
      <w:r>
        <w:t>.</w:t>
      </w:r>
    </w:p>
    <w:p w14:paraId="4FD742E8" w14:textId="366A7A99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bárá-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ìndì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as cpd final] variety, type (of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variété, sorte</w:t>
      </w:r>
      <w:r>
        <w:t xml:space="preserve"> [requires a compound initial specifying the category; much less common than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íléy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góy bárá-cìndì fó:</w:t>
      </w:r>
      <w:r w:rsidRPr="005D30C6">
        <w:rPr>
          <w:rFonts w:ascii="Doulos SIL" w:hAnsi="Doulos SIL"/>
          <w:i/>
          <w:color w:val="0000FF"/>
        </w:rPr>
        <w:noBreakHyphen/>
        <w:t>ɲóŋ gó: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nò</w:t>
      </w:r>
      <w:r w:rsidRPr="001D59BE">
        <w:t xml:space="preserve">  there are some kinds of job (that </w:t>
      </w:r>
      <w:r w:rsidRPr="001D59BE">
        <w:sym w:font="Symbol" w:char="F0BC"/>
      </w:r>
      <w:r w:rsidRPr="001D59BE">
        <w:t xml:space="preserve">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y a certaines sortes de travail (qui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>
        <w:t>.</w:t>
      </w:r>
    </w:p>
    <w:p w14:paraId="102EA78F" w14:textId="502610F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bárá:jî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(divine) reward (for a good dead)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récompense (divine, pour un exploit)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brz</w:t>
      </w:r>
      <w:r>
        <w:t xml:space="preserve"> via Ful </w:t>
      </w:r>
      <w:r w:rsidRPr="00BB673A">
        <w:rPr>
          <w:rFonts w:ascii="Arial Unicode MS" w:eastAsia="Arial Unicode MS" w:hAnsi="Arial Unicode MS"/>
          <w:i/>
          <w:color w:val="008000"/>
        </w:rPr>
        <w:t>baraaji</w:t>
      </w:r>
      <w:r>
        <w:t>].</w:t>
      </w:r>
    </w:p>
    <w:p w14:paraId="68DED44A" w14:textId="6132817A" w:rsidR="004E4BA0" w:rsidRPr="00A8343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bárâl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all-white horse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cheval tout blanc</w:t>
      </w:r>
      <w:r>
        <w:t xml:space="preserve"> [&lt;Ful].</w:t>
      </w:r>
    </w:p>
    <w:p w14:paraId="478315B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bàrbàrú:r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white bridal wrap worn on wedding night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pagne blanc porté par la mariée la nuit du mariage</w:t>
      </w:r>
      <w:r>
        <w:t>.</w:t>
      </w:r>
    </w:p>
    <w:p w14:paraId="0AE3F5F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bàrb-ò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floating aquatic plant that forms a carpet on ponds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flottante qui constitue un tapis sur les mares</w:t>
      </w:r>
      <w:r>
        <w:t>.</w:t>
      </w:r>
    </w:p>
    <w:p w14:paraId="66604704" w14:textId="6CA4A43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thank</w:t>
      </w:r>
      <w:r w:rsidR="00C26522">
        <w:t xml:space="preserve">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remercier</w:t>
      </w:r>
      <w:r w:rsidR="00C26522">
        <w:rPr>
          <w:rFonts w:ascii="Garamond" w:hAnsi="Garamond"/>
        </w:rPr>
        <w:t xml:space="preserve"> (</w:t>
      </w:r>
      <w:r w:rsidR="00B82168">
        <w:rPr>
          <w:rFonts w:ascii="Garamond" w:hAnsi="Garamond"/>
        </w:rPr>
        <w:t>qqn</w:t>
      </w:r>
      <w:r w:rsidR="00C26522">
        <w:rPr>
          <w:rFonts w:ascii="Garamond" w:hAnsi="Garamond"/>
        </w:rPr>
        <w:t>)</w:t>
      </w:r>
      <w:r>
        <w:t>.</w:t>
      </w:r>
    </w:p>
    <w:p w14:paraId="1691646F" w14:textId="5D58B2B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bárdé:ŋg-ò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long tail hairs (of donkey, horse, or cow)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longs poils de queue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âne, de cheval, ou de vache)</w:t>
      </w:r>
      <w:r>
        <w:t xml:space="preserve"> [used e.g. in making clay bird traps, cf. </w:t>
      </w:r>
      <w:r w:rsidR="00C32BD6" w:rsidRPr="005D30C6">
        <w:rPr>
          <w:rFonts w:ascii="Doulos SIL" w:hAnsi="Doulos SIL"/>
          <w:i/>
          <w:color w:val="0000FF"/>
        </w:rPr>
        <w:t>sàŋán</w:t>
      </w:r>
      <w:r w:rsidR="00C32BD6" w:rsidRPr="005D30C6">
        <w:rPr>
          <w:rFonts w:ascii="Doulos SIL" w:hAnsi="Doulos SIL"/>
          <w:i/>
          <w:color w:val="0000FF"/>
        </w:rPr>
        <w:noBreakHyphen/>
      </w:r>
      <w:r w:rsidR="00C32BD6">
        <w:rPr>
          <w:rFonts w:ascii="Doulos SIL" w:hAnsi="Doulos SIL"/>
          <w:i/>
          <w:color w:val="0000FF"/>
        </w:rPr>
        <w:t>[</w:t>
      </w:r>
      <w:r w:rsidR="00C32BD6" w:rsidRPr="005D30C6">
        <w:rPr>
          <w:rFonts w:ascii="Doulos SIL" w:hAnsi="Doulos SIL"/>
          <w:i/>
          <w:color w:val="0000FF"/>
        </w:rPr>
        <w:t>ꜜlá:r</w:t>
      </w:r>
      <w:r w:rsidR="00C32BD6" w:rsidRPr="005D30C6">
        <w:rPr>
          <w:rFonts w:ascii="Doulos SIL" w:hAnsi="Doulos SIL"/>
          <w:i/>
          <w:color w:val="0000FF"/>
        </w:rPr>
        <w:noBreakHyphen/>
        <w:t>ó</w:t>
      </w:r>
      <w:r w:rsidR="00C32BD6">
        <w:rPr>
          <w:rFonts w:ascii="Doulos SIL" w:hAnsi="Doulos SIL"/>
          <w:i/>
          <w:color w:val="0000FF"/>
        </w:rPr>
        <w:t>]</w:t>
      </w:r>
      <w:r>
        <w:t>].</w:t>
      </w:r>
    </w:p>
    <w:p w14:paraId="62C6B31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87FB63C" w14:textId="77777777" w:rsidR="009F31A0" w:rsidRDefault="009F31A0" w:rsidP="009F31A0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bàrè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[cpd n] construction, building (occupation)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construction, maçonnerie (métier)</w:t>
      </w:r>
      <w:r>
        <w:t>.</w:t>
      </w:r>
    </w:p>
    <w:p w14:paraId="7BD15F1B" w14:textId="52253608" w:rsidR="004E4BA0" w:rsidRDefault="009F31A0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báréy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Pr="009F31A0">
        <w:rPr>
          <w:sz w:val="18"/>
        </w:rPr>
        <w:t></w:t>
      </w:r>
      <w:r w:rsidR="00261FBE">
        <w:t>[</w:t>
      </w:r>
      <w:r>
        <w:t>tr</w:t>
      </w:r>
      <w:r w:rsidR="00261FBE">
        <w:t xml:space="preserve">] </w:t>
      </w:r>
      <w:r>
        <w:t>change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>
        <w:rPr>
          <w:rFonts w:ascii="Garamond" w:hAnsi="Garamond"/>
        </w:rPr>
        <w:t>changer</w:t>
      </w:r>
      <w:r w:rsidR="00261FBE">
        <w:t>.</w:t>
      </w:r>
    </w:p>
    <w:p w14:paraId="2A3A8246" w14:textId="39512BF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bárfér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bárféré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giant pouched rat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rat géant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Cricetomys gambianus</w:t>
      </w:r>
      <w:r>
        <w:t xml:space="preserve">, about 2 kilos, tail black and white; </w:t>
      </w:r>
      <w:r w:rsidR="00E41741">
        <w:t>term can extend</w:t>
      </w:r>
      <w:r>
        <w:t xml:space="preserve"> to the introduced </w:t>
      </w:r>
      <w:r w:rsidR="00E41741">
        <w:t>urban rat</w:t>
      </w:r>
      <w:r>
        <w:t xml:space="preserve">, </w:t>
      </w:r>
      <w:r>
        <w:rPr>
          <w:rFonts w:ascii="Garamond" w:hAnsi="Garamond"/>
          <w:i/>
        </w:rPr>
        <w:t>Rattus rattus</w:t>
      </w:r>
      <w:r>
        <w:t xml:space="preserve">] [KCh </w:t>
      </w:r>
      <w:r w:rsidRPr="00BB673A">
        <w:rPr>
          <w:rFonts w:ascii="Arial Unicode MS" w:eastAsia="Arial Unicode MS" w:hAnsi="Arial Unicode MS"/>
          <w:i/>
          <w:color w:val="008000"/>
        </w:rPr>
        <w:t>barifer</w:t>
      </w:r>
      <w:r w:rsidRPr="005D30C6">
        <w:rPr>
          <w:rFonts w:ascii="Doulos SIL" w:hAnsi="Doulos SIL"/>
          <w:i/>
          <w:color w:val="0000FF"/>
        </w:rPr>
        <w:t> </w:t>
      </w:r>
      <w:r>
        <w:t>; sometimes claimed to be derived from “horse-untie”].</w:t>
      </w:r>
    </w:p>
    <w:p w14:paraId="21A48DD3" w14:textId="10B5173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bark fibers (for cordage)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fibres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écorce (pour les cordes)</w:t>
      </w:r>
      <w:r>
        <w:t>.</w:t>
      </w:r>
    </w:p>
    <w:p w14:paraId="40E19BB0" w14:textId="62C0CD9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bárgôⁿ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bárgón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metal barrel (old oil drum, rolled</w:t>
      </w:r>
      <w:r w:rsidR="00C26522">
        <w:t xml:space="preserve"> on ground to transport water,</w:t>
      </w:r>
      <w:r>
        <w:t xml:space="preserve"> used as trash can</w:t>
      </w:r>
      <w:r w:rsidR="00C26522">
        <w:t>, or used to stand on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barrique</w:t>
      </w:r>
      <w:r>
        <w:t xml:space="preserve"> [&lt;Fr </w:t>
      </w:r>
      <w:r>
        <w:rPr>
          <w:rFonts w:ascii="Garamond" w:hAnsi="Garamond"/>
          <w:i/>
        </w:rPr>
        <w:t>barrique</w:t>
      </w:r>
      <w:r>
        <w:rPr>
          <w:rFonts w:ascii="Garamond" w:hAnsi="Garamond"/>
        </w:rPr>
        <w:t xml:space="preserve">, </w:t>
      </w:r>
      <w:r>
        <w:rPr>
          <w:rFonts w:ascii="Garamond" w:hAnsi="Garamond"/>
          <w:i/>
        </w:rPr>
        <w:t>barriquaut</w:t>
      </w:r>
      <w:r>
        <w:t>].</w:t>
      </w:r>
    </w:p>
    <w:p w14:paraId="2A1E8615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bàry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00A909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bárí</w:t>
      </w:r>
      <w:r w:rsidRPr="005D30C6">
        <w:rPr>
          <w:rFonts w:ascii="Doulos SIL" w:hAnsi="Doulos SIL"/>
          <w:i/>
          <w:color w:val="0000FF"/>
        </w:rPr>
        <w:noBreakHyphen/>
        <w:t>dám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[intr, lit. “horse-put”] compete in horse-race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la course de chevaux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bárí</w:t>
      </w:r>
      <w:r w:rsidRPr="005D30C6">
        <w:rPr>
          <w:rFonts w:ascii="Doulos SIL" w:hAnsi="Doulos SIL"/>
          <w:i/>
          <w:color w:val="0000FF"/>
        </w:rPr>
        <w:noBreakHyphen/>
        <w:t>dám</w:t>
      </w:r>
      <w:r>
        <w:t xml:space="preserve">  he raced a horse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fait la course de chevaux</w:t>
      </w:r>
      <w:r>
        <w:t>.</w:t>
      </w:r>
    </w:p>
    <w:p w14:paraId="605AF80E" w14:textId="74467C0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dàm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dàm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“horse-put”] horse-race; a boys</w:t>
      </w:r>
      <w:r w:rsidR="007B254E">
        <w:t>’</w:t>
      </w:r>
      <w:r>
        <w:t xml:space="preserve"> game that mimics horse-race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 course de chevaux; un jeu de garçons qui imite la course de chevaux</w:t>
      </w:r>
      <w:r>
        <w:t>.</w:t>
      </w:r>
    </w:p>
    <w:p w14:paraId="1CEB184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dàm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(invariable)  </w:t>
      </w:r>
      <w:r>
        <w:rPr>
          <w:rFonts w:ascii="Wingdings" w:hAnsi="Wingdings"/>
          <w:sz w:val="18"/>
        </w:rPr>
        <w:t></w:t>
      </w:r>
      <w:r>
        <w:t xml:space="preserve"> [cpd n] horse-racing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course de chevaux</w:t>
      </w:r>
      <w:r>
        <w:t xml:space="preserve"> [abstractive].</w:t>
      </w:r>
    </w:p>
    <w:p w14:paraId="020EA0C1" w14:textId="492505A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gáns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gánsí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“horse-fonio”]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Echinochloa colona</w:t>
      </w:r>
      <w:r>
        <w:t xml:space="preserve"> and </w:t>
      </w:r>
      <w:r>
        <w:rPr>
          <w:rFonts w:ascii="Garamond" w:hAnsi="Garamond"/>
          <w:i/>
        </w:rPr>
        <w:t>Brachiaria lata</w:t>
      </w:r>
      <w:r>
        <w:t>].</w:t>
      </w:r>
    </w:p>
    <w:p w14:paraId="0639BA7F" w14:textId="3D5EAD7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gû</w:t>
      </w:r>
      <w:r w:rsidR="00F46FD7">
        <w:t xml:space="preserve"> 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04B5">
        <w:t xml:space="preserve">cpd </w:t>
      </w:r>
      <w:r>
        <w:t xml:space="preserve">n] stallion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étalon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FB45E52" w14:textId="66F4D9E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kár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04B5">
        <w:t xml:space="preserve">cpd </w:t>
      </w:r>
      <w:r>
        <w:t xml:space="preserve">n] one who drives horses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qui conduit les chevaux (devant soi)</w:t>
      </w:r>
      <w:r>
        <w:t>.</w:t>
      </w:r>
    </w:p>
    <w:p w14:paraId="75936BDC" w14:textId="375A657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kóy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04B5">
        <w:t xml:space="preserve">cpd </w:t>
      </w:r>
      <w:r>
        <w:t xml:space="preserve">n] horseman, rider on horseback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chevalier (à dos de cheval)</w:t>
      </w:r>
      <w:r>
        <w:t>.</w:t>
      </w:r>
      <w:r>
        <w:rPr>
          <w:rFonts w:ascii="Garamond" w:hAnsi="Garamond"/>
        </w:rPr>
        <w:t xml:space="preserve"> </w:t>
      </w:r>
    </w:p>
    <w:p w14:paraId="339DC032" w14:textId="0C9579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téf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téfé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2604B5">
        <w:t xml:space="preserve"> [cpd n</w:t>
      </w:r>
      <w:r>
        <w:t xml:space="preserve">] mare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jument</w:t>
      </w:r>
      <w:r>
        <w:t xml:space="preserve"> [also simple </w:t>
      </w:r>
      <w:r w:rsidRPr="005D30C6">
        <w:rPr>
          <w:rFonts w:ascii="Doulos SIL" w:hAnsi="Doulos SIL"/>
          <w:i/>
          <w:color w:val="0000FF"/>
        </w:rPr>
        <w:t>téfé</w:t>
      </w:r>
      <w:r>
        <w:t>].</w:t>
      </w:r>
    </w:p>
    <w:p w14:paraId="45E31FF2" w14:textId="74BC5B9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jínéy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jínéy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jîn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jínéy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04B5">
        <w:t xml:space="preserve">cpd </w:t>
      </w:r>
      <w:r>
        <w:t xml:space="preserve">n] horse gear (e.g. saddle)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appareil de cheval (selle, etc.)</w:t>
      </w:r>
      <w:r>
        <w:t>.</w:t>
      </w:r>
    </w:p>
    <w:p w14:paraId="354D6254" w14:textId="729ABF5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káma</w:t>
      </w:r>
      <w:r w:rsidR="0095649D">
        <w:rPr>
          <w:rFonts w:ascii="Doulos SIL" w:hAnsi="Doulos SIL"/>
          <w:i/>
          <w:color w:val="0000FF"/>
        </w:rPr>
        <w:t>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04B5">
        <w:t xml:space="preserve">cpd </w:t>
      </w:r>
      <w:r>
        <w:t xml:space="preserve">n] anyone, whoever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qui, toute personne qui</w:t>
      </w:r>
      <w:r>
        <w:t xml:space="preserve"> [variant of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káma</w:t>
      </w:r>
      <w:r w:rsidR="0095649D">
        <w:rPr>
          <w:rFonts w:ascii="Doulos SIL" w:hAnsi="Doulos SIL"/>
          <w:i/>
          <w:color w:val="0000FF"/>
        </w:rPr>
        <w:t>̂</w:t>
      </w:r>
      <w:r>
        <w:t>].</w:t>
      </w:r>
    </w:p>
    <w:p w14:paraId="74C1FB11" w14:textId="5784000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bárkár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bárkâr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traditional boubou (man</w:t>
      </w:r>
      <w:r w:rsidR="007B254E">
        <w:t>’</w:t>
      </w:r>
      <w:r>
        <w:t xml:space="preserve">s outer garment) dyed in indigo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>boubou traditionnel teint en indigo</w:t>
      </w:r>
      <w:r>
        <w:t xml:space="preserve"> [worn by Fulbe; cf. </w:t>
      </w:r>
      <w:r w:rsidRPr="005D30C6">
        <w:rPr>
          <w:rFonts w:ascii="Doulos SIL" w:hAnsi="Doulos SIL"/>
          <w:i/>
          <w:color w:val="0000FF"/>
        </w:rPr>
        <w:t>sù:líy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50C9B11D" w14:textId="5A1D0F1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bárméy</w:t>
      </w:r>
      <w:r w:rsidRPr="002C3CD0">
        <w:t xml:space="preserve"> 1</w:t>
      </w:r>
      <w:r>
        <w:t xml:space="preserve">a </w:t>
      </w:r>
      <w:r>
        <w:rPr>
          <w:rFonts w:ascii="Wingdings" w:hAnsi="Wingdings"/>
          <w:sz w:val="18"/>
        </w:rPr>
        <w:t></w:t>
      </w:r>
      <w:r>
        <w:t xml:space="preserve"> [intr plus dative] give the change to (sb), make change for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ou rendre la monnaie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[currency] </w:t>
      </w:r>
      <w:r w:rsidRPr="00590ABD">
        <w:t xml:space="preserve"> - </w:t>
      </w:r>
      <w:r>
        <w:t xml:space="preserve">Sg </w:t>
      </w:r>
      <w:r w:rsidR="00995DF2">
        <w:t>Imprt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bárméy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give me some change!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faites-moi la monnaie!</w:t>
      </w:r>
      <w:r>
        <w:t>.</w:t>
      </w:r>
    </w:p>
    <w:p w14:paraId="649C7BC7" w14:textId="128D0EB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bárméy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bárm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(exact) change; exchange, barter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monnaie; troc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béré</w:t>
      </w:r>
      <w:r w:rsidR="009A6AD4">
        <w:t xml:space="preserve"> 1a,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bárú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bárm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62455DC1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bár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have, possess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avoir, posséder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bárâ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ńdù</w:t>
      </w:r>
      <w:r>
        <w:t>].</w:t>
      </w:r>
    </w:p>
    <w:p w14:paraId="1A2A9480" w14:textId="3DF019E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construction worker, builder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maçon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bareejo</w:t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ʔàlbánn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E8FAEB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balsam spurge (shrub with much milky latex)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euphorbe (arbuste à latex)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Euphorbia balsamifera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berra</w:t>
      </w:r>
      <w:r>
        <w:t>]</w:t>
      </w:r>
      <w:r w:rsidRPr="00590ABD">
        <w:t xml:space="preserve"> - </w:t>
      </w:r>
      <w:r>
        <w:t xml:space="preserve">entire shrub: </w:t>
      </w:r>
      <w:r w:rsidRPr="005D30C6">
        <w:rPr>
          <w:rFonts w:ascii="Doulos SIL" w:hAnsi="Doulos SIL"/>
          <w:i/>
          <w:color w:val="0000FF"/>
        </w:rPr>
        <w:t>bà:r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192F8A5D" w14:textId="27D297A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bárrá:d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bárrá:dâ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bárrá:dê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teapot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théière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brd</w:t>
      </w:r>
      <w:r>
        <w:t>].</w:t>
      </w:r>
    </w:p>
    <w:p w14:paraId="4FDBD572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bàrè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>].</w:t>
      </w:r>
    </w:p>
    <w:p w14:paraId="3F985114" w14:textId="1A19B7C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with conjoined NPs] trade, exchange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échanger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bárú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bárú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bèrè</w:t>
      </w:r>
      <w:r>
        <w:t> 1b</w:t>
      </w:r>
      <w:r w:rsidR="009A6AD4">
        <w:t xml:space="preserve">, </w:t>
      </w:r>
      <w:r w:rsidR="009A6AD4" w:rsidRPr="005D30C6">
        <w:rPr>
          <w:rFonts w:ascii="Doulos SIL" w:hAnsi="Doulos SIL"/>
          <w:i/>
          <w:color w:val="0000FF"/>
        </w:rPr>
        <w:t>bárméy</w:t>
      </w:r>
      <w:r w:rsidR="009A6AD4" w:rsidRPr="002C3CD0">
        <w:t xml:space="preserve"> 1</w:t>
      </w:r>
      <w:r w:rsidR="009A6AD4">
        <w:t>a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9A6AD4">
        <w:rPr>
          <w:rFonts w:ascii="Doulos SIL" w:hAnsi="Doulos SIL"/>
          <w:i/>
          <w:color w:val="0000FF"/>
        </w:rPr>
        <w:t xml:space="preserve">=ḿ ꜜbárú bíkí [ńdù </w:t>
      </w:r>
      <w:r w:rsidR="009A6AD4" w:rsidRPr="005D30C6">
        <w:rPr>
          <w:rFonts w:ascii="Doulos SIL" w:hAnsi="Doulos SIL"/>
          <w:i/>
          <w:color w:val="0000FF"/>
        </w:rPr>
        <w:sym w:font="Symbol" w:char="F0AD"/>
      </w:r>
      <w:r w:rsidR="009A6AD4">
        <w:rPr>
          <w:rFonts w:ascii="Doulos SIL" w:hAnsi="Doulos SIL"/>
          <w:i/>
          <w:color w:val="0000FF"/>
        </w:rPr>
        <w:t>tá</w:t>
      </w:r>
      <w:r w:rsidRPr="005D30C6">
        <w:rPr>
          <w:rFonts w:ascii="Doulos SIL" w:hAnsi="Doulos SIL"/>
          <w:i/>
          <w:color w:val="0000FF"/>
        </w:rPr>
        <w:t>:m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let</w:t>
      </w:r>
      <w:r w:rsidR="007B254E">
        <w:t>’</w:t>
      </w:r>
      <w:r>
        <w:t xml:space="preserve">s trade a Bic (=ballpoint pen) for a pair of shoes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échangeons un bic contre une chaussure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ꜜ</w:t>
      </w:r>
      <w:r w:rsidR="00F46FD7">
        <w:rPr>
          <w:rFonts w:ascii="Doulos SIL" w:hAnsi="Doulos SIL"/>
          <w:i/>
          <w:color w:val="0000FF"/>
        </w:rPr>
        <w:t>bárú ʔáŋgá=</w:t>
      </w:r>
      <w:r w:rsidRPr="005D30C6">
        <w:rPr>
          <w:rFonts w:ascii="Doulos SIL" w:hAnsi="Doulos SIL"/>
          <w:i/>
          <w:color w:val="0000FF"/>
        </w:rPr>
        <w:t>[ńdù 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nóŋ ꜜwô]</w:t>
      </w:r>
      <w:r>
        <w:t xml:space="preserve">  let</w:t>
      </w:r>
      <w:r w:rsidR="007B254E">
        <w:t>’</w:t>
      </w:r>
      <w:r>
        <w:t xml:space="preserve">s exchange it and (=it for) this dog of yours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échangeons-le contre ceci ton chien</w:t>
      </w:r>
      <w:r>
        <w:t>.</w:t>
      </w:r>
    </w:p>
    <w:p w14:paraId="516B3DDD" w14:textId="5EB131B2" w:rsidR="004E4BA0" w:rsidRDefault="00D77ED8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bá:r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sòy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sòy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</w:t>
      </w:r>
      <w:r>
        <w:t xml:space="preserve">cpd </w:t>
      </w:r>
      <w:r w:rsidR="00261FBE">
        <w:t xml:space="preserve">n] yellowish snake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serpent jaunâtre sp.</w:t>
      </w:r>
      <w:r w:rsidR="00261FBE">
        <w:t xml:space="preserve"> [described by some </w:t>
      </w:r>
      <w:r w:rsidR="00497815">
        <w:t>speakers</w:t>
      </w:r>
      <w:r w:rsidR="00261FBE">
        <w:t xml:space="preserve"> as longer than </w:t>
      </w:r>
      <w:r w:rsidR="00261FBE" w:rsidRPr="005D30C6">
        <w:rPr>
          <w:rFonts w:ascii="Doulos SIL" w:hAnsi="Doulos SIL"/>
          <w:i/>
          <w:color w:val="0000FF"/>
        </w:rPr>
        <w:t>hú</w:t>
      </w:r>
      <w:r>
        <w:rPr>
          <w:rFonts w:ascii="Doulos SIL" w:hAnsi="Doulos SIL"/>
          <w:i/>
          <w:color w:val="0000FF"/>
        </w:rPr>
        <w:t>w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154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ꜜgónd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5154C6">
        <w:rPr>
          <w:rFonts w:ascii="Doulos SIL" w:hAnsi="Doulos SIL"/>
          <w:i/>
          <w:color w:val="0000FF"/>
        </w:rPr>
        <w:t>]</w:t>
      </w:r>
      <w:r w:rsidR="00261FBE">
        <w:t xml:space="preserve"> and typically near water, by others as simply a full-grown </w:t>
      </w:r>
      <w:r w:rsidR="00261FBE" w:rsidRPr="005D30C6">
        <w:rPr>
          <w:rFonts w:ascii="Doulos SIL" w:hAnsi="Doulos SIL"/>
          <w:i/>
          <w:color w:val="0000FF"/>
        </w:rPr>
        <w:t>sòy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1A3119B5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bárú:t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rPr>
          <w:i/>
        </w:rPr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gunpowder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poudre à canon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àlbà:rúwà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brd</w:t>
      </w:r>
      <w:r>
        <w:t>].</w:t>
      </w:r>
    </w:p>
    <w:p w14:paraId="68B40719" w14:textId="6DBBBF2B" w:rsidR="004E4BA0" w:rsidRDefault="002604B5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bàry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sû</w:t>
      </w:r>
      <w:r w:rsidR="00261FBE" w:rsidRPr="005D30C6">
        <w:rPr>
          <w:rFonts w:ascii="Doulos SIL" w:hAnsi="Doulos SIL"/>
          <w:i/>
          <w:color w:val="0000FF"/>
        </w:rPr>
        <w:t>ŋká:m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D77ED8">
        <w:t xml:space="preserve">cpd </w:t>
      </w:r>
      <w:r w:rsidR="00261FBE">
        <w:t>n, lit. “horses</w:t>
      </w:r>
      <w:r w:rsidR="007B254E">
        <w:t>’</w:t>
      </w:r>
      <w:r w:rsidR="00261FBE">
        <w:t xml:space="preserve"> peanut”] wild leguminous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légumineuse sauvage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Crotalaria podocarpa</w:t>
      </w:r>
      <w:r w:rsidR="00261FBE">
        <w:t>, Fabaceae-Faboideae].</w:t>
      </w:r>
    </w:p>
    <w:p w14:paraId="5D813BD2" w14:textId="18D35C6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bàry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bàrì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bàry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horse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cheval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bàry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</w:t>
      </w:r>
      <w:r w:rsidRPr="00590ABD">
        <w:t xml:space="preserve"> - </w:t>
      </w:r>
      <w:r>
        <w:t xml:space="preserve">cpds (see above, beginning </w:t>
      </w:r>
      <w:r w:rsidRPr="005D30C6">
        <w:rPr>
          <w:rFonts w:ascii="Doulos SIL" w:hAnsi="Doulos SIL"/>
          <w:i/>
          <w:color w:val="0000FF"/>
        </w:rPr>
        <w:t>bari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) - cpd: </w:t>
      </w:r>
      <w:r w:rsidRPr="005D30C6">
        <w:rPr>
          <w:rFonts w:ascii="Doulos SIL" w:hAnsi="Doulos SIL"/>
          <w:i/>
          <w:color w:val="0000FF"/>
        </w:rPr>
        <w:t xml:space="preserve">bàry-èy hár-ò </w:t>
      </w:r>
      <w:r>
        <w:t xml:space="preserve"> horses</w:t>
      </w:r>
      <w:r w:rsidR="007B254E">
        <w:t>’</w:t>
      </w:r>
      <w:r>
        <w:t xml:space="preserve"> (musical) number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morceau (de musique) des chevaux</w:t>
      </w:r>
      <w:r>
        <w:t xml:space="preserve"> [tomtom rhythm beaten during horse races; </w:t>
      </w:r>
      <w:r w:rsidRPr="005D30C6">
        <w:rPr>
          <w:rFonts w:ascii="Doulos SIL" w:hAnsi="Doulos SIL"/>
          <w:i/>
          <w:color w:val="0000FF"/>
        </w:rPr>
        <w:t>hár-ó</w:t>
      </w:r>
      <w:r>
        <w:t xml:space="preserve"> 2].</w:t>
      </w:r>
    </w:p>
    <w:p w14:paraId="41E0DD27" w14:textId="7F2D914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básám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m̀básám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básâm</w:t>
      </w:r>
      <w:r>
        <w:t xml:space="preserve">, DefSg </w:t>
      </w:r>
      <w:r>
        <w:noBreakHyphen/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bassam (a fine fabric for men</w:t>
      </w:r>
      <w:r w:rsidR="007B254E">
        <w:t>’</w:t>
      </w:r>
      <w:r>
        <w:t xml:space="preserve">s garments)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basin, bazin (tissu)</w:t>
      </w:r>
      <w:r>
        <w:t xml:space="preserve"> [&lt;Fr; variant </w:t>
      </w:r>
      <w:r w:rsidRPr="005D30C6">
        <w:rPr>
          <w:rFonts w:ascii="Doulos SIL" w:hAnsi="Doulos SIL"/>
          <w:i/>
          <w:color w:val="0000FF"/>
        </w:rPr>
        <w:t>bázám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A90F04A" w14:textId="2969398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bà:sè</w:t>
      </w:r>
      <w:r>
        <w:t xml:space="preserve"> (3PossSg </w:t>
      </w:r>
      <w:r w:rsidRPr="005D30C6">
        <w:rPr>
          <w:rFonts w:ascii="Doulos SIL" w:hAnsi="Doulos SIL"/>
          <w:i/>
          <w:color w:val="0000FF"/>
        </w:rPr>
        <w:t>bà:s-ù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9A6AD4">
        <w:t xml:space="preserve"> [</w:t>
      </w:r>
      <w:r w:rsidR="003F71DB">
        <w:t>n inal</w:t>
      </w:r>
      <w:r w:rsidR="009A6AD4">
        <w:t>] cross-</w:t>
      </w:r>
      <w:r>
        <w:t xml:space="preserve">cousin (male or female)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cousin(e) croisé(e)</w:t>
      </w:r>
      <w:r>
        <w:t xml:space="preserve"> [child of mother</w:t>
      </w:r>
      <w:r w:rsidR="007B254E">
        <w:t>’</w:t>
      </w:r>
      <w:r>
        <w:t>s brother or of father</w:t>
      </w:r>
      <w:r w:rsidR="007B254E">
        <w:t>’</w:t>
      </w:r>
      <w:r>
        <w:t>s sister]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bà:s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bá:s-ù</w:t>
      </w:r>
      <w:r>
        <w:rPr>
          <w:rFonts w:ascii="Garamond" w:hAnsi="Garamond"/>
        </w:rPr>
        <w:t>.</w:t>
      </w:r>
    </w:p>
    <w:p w14:paraId="555F3FE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básí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222F514" w14:textId="3944F6A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bá:sî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bá:s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trouble, problem (especially instigated by people)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problème, difficulté (surtout instigué par des gens)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bʔs</w:t>
      </w:r>
      <w:r w:rsidRPr="003E4524">
        <w:t>]</w:t>
      </w:r>
      <w:r w:rsidRPr="00590ABD">
        <w:t xml:space="preserve"> - </w:t>
      </w:r>
      <w:r>
        <w:t xml:space="preserve">greeting phrase: </w:t>
      </w:r>
      <w:r w:rsidRPr="005D30C6">
        <w:rPr>
          <w:rFonts w:ascii="Doulos SIL" w:hAnsi="Doulos SIL"/>
          <w:i/>
          <w:color w:val="0000FF"/>
        </w:rPr>
        <w:t>bá:sí ꜜfó: sí:</w:t>
      </w:r>
      <w:r>
        <w:t xml:space="preserve">  there</w:t>
      </w:r>
      <w:r w:rsidR="007B254E">
        <w:t>’</w:t>
      </w:r>
      <w:r>
        <w:t xml:space="preserve">s nothing the matter (no problem, no trouble)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 rien de mal.</w:t>
      </w:r>
    </w:p>
    <w:p w14:paraId="5220E5A5" w14:textId="0867DDF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bàsì</w:t>
      </w:r>
      <w:r w:rsidRPr="005D30C6">
        <w:rPr>
          <w:rFonts w:ascii="Doulos SIL" w:hAnsi="Doulos SIL"/>
          <w:i/>
          <w:color w:val="0000FF"/>
        </w:rPr>
        <w:noBreakHyphen/>
      </w:r>
      <w:r w:rsidR="00631F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múmúg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31FBC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A6AD4">
        <w:t xml:space="preserve">cpd </w:t>
      </w:r>
      <w:r>
        <w:t xml:space="preserve">n] incipient cataract in eye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cataract naissant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>
        <w:t>.</w:t>
      </w:r>
    </w:p>
    <w:p w14:paraId="5316BB90" w14:textId="14F3F7F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básí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piece of boneless meat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morceau de viande sans os</w:t>
      </w:r>
      <w:r>
        <w:t xml:space="preserve"> [less often </w:t>
      </w:r>
      <w:r w:rsidRPr="005D30C6">
        <w:rPr>
          <w:rFonts w:ascii="Doulos SIL" w:hAnsi="Doulos SIL"/>
          <w:i/>
          <w:color w:val="0000FF"/>
        </w:rPr>
        <w:t>hám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ꜜbás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2A266E3D" w14:textId="46E5D84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bà:s-ù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bà:sè</w:t>
      </w:r>
      <w:r>
        <w:t>]</w:t>
      </w:r>
    </w:p>
    <w:p w14:paraId="1F5FD55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3].</w:t>
      </w:r>
    </w:p>
    <w:p w14:paraId="3A88CA9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bátálá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cheap, be easy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facile, ê. pas cher</w:t>
      </w:r>
      <w:r>
        <w:t xml:space="preserve"> [perhaps &lt;Hass </w:t>
      </w:r>
      <w:r w:rsidRPr="00BB673A">
        <w:rPr>
          <w:rFonts w:ascii="Arial Unicode MS" w:eastAsia="Arial Unicode MS" w:hAnsi="Arial Unicode MS"/>
          <w:i/>
          <w:color w:val="008000"/>
        </w:rPr>
        <w:t>ba:ṭəl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fà:là</w:t>
      </w:r>
      <w:r>
        <w:t xml:space="preserve"> 1a-b, </w:t>
      </w:r>
      <w:r w:rsidRPr="005D30C6">
        <w:rPr>
          <w:rFonts w:ascii="Doulos SIL" w:hAnsi="Doulos SIL"/>
          <w:i/>
          <w:color w:val="0000FF"/>
        </w:rPr>
        <w:t>dò:n</w:t>
      </w:r>
      <w:r>
        <w:t> 2].</w:t>
      </w:r>
    </w:p>
    <w:p w14:paraId="2CCFF398" w14:textId="54F869C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cheap, easy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 cher</w:t>
      </w:r>
      <w:r w:rsidR="009A6AD4">
        <w:rPr>
          <w:rFonts w:ascii="Garamond" w:hAnsi="Garamond"/>
        </w:rPr>
        <w:t>, facile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bátálá</w:t>
      </w:r>
      <w:r>
        <w:t>].</w:t>
      </w:r>
    </w:p>
    <w:p w14:paraId="40C0DCAB" w14:textId="7CCFF26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wait, be patient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attendre, patienter</w:t>
      </w:r>
      <w:r>
        <w:t xml:space="preserve"> [specialized </w:t>
      </w:r>
      <w:r w:rsidR="00EF00AF">
        <w:t>UnspecO</w:t>
      </w:r>
      <w:r>
        <w:t xml:space="preserve"> of Caus of </w:t>
      </w:r>
      <w:r w:rsidRPr="005D30C6">
        <w:rPr>
          <w:rFonts w:ascii="Doulos SIL" w:hAnsi="Doulos SIL"/>
          <w:i/>
          <w:color w:val="0000FF"/>
        </w:rPr>
        <w:t>bàtù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[VblN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1DE6CC7" w14:textId="26853D2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>agentive</w:t>
      </w:r>
      <w:r w:rsidR="009A6AD4">
        <w:t xml:space="preserve"> </w:t>
      </w:r>
      <w:r>
        <w:t xml:space="preserve">n] watchman, guard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gardien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0CFFF446" w14:textId="182CD25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bá:tà:sárî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night with bright, full moon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nuit à clair de lune brillant</w:t>
      </w:r>
      <w:r>
        <w:t>.</w:t>
      </w:r>
    </w:p>
    <w:p w14:paraId="524ADD1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gather together, form a crowd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rassembler</w:t>
      </w:r>
      <w:r>
        <w:t xml:space="preserve"> [&lt;Ful; cf. noun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1D0FEBDC" w14:textId="32771DF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(sb) wait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attendre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</w:t>
      </w:r>
      <w:r w:rsidR="00EF00AF">
        <w:t>UnspecO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 [Caus &lt; </w:t>
      </w:r>
      <w:r w:rsidRPr="005D30C6">
        <w:rPr>
          <w:rFonts w:ascii="Doulos SIL" w:hAnsi="Doulos SIL"/>
          <w:i/>
          <w:color w:val="0000FF"/>
        </w:rPr>
        <w:t>bàtù</w:t>
      </w:r>
      <w:r>
        <w:t xml:space="preserve"> 1].</w:t>
      </w:r>
    </w:p>
    <w:p w14:paraId="06D8151E" w14:textId="1B2244D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íy-òw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)  </w:t>
      </w:r>
      <w:r>
        <w:rPr>
          <w:rFonts w:ascii="Wingdings" w:hAnsi="Wingdings"/>
          <w:sz w:val="18"/>
        </w:rPr>
        <w:t></w:t>
      </w:r>
      <w:r>
        <w:t xml:space="preserve"> [n] small box or can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boîte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2AAECA3C" w14:textId="319FF74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bàtkòmb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leather </w:t>
      </w:r>
      <w:r w:rsidR="00851FAC">
        <w:t>shoulder</w:t>
      </w:r>
      <w:r>
        <w:t>bag with cords</w:t>
      </w:r>
      <w:r w:rsidR="00851FAC">
        <w:t xml:space="preserve"> for slinging over shoulder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sac en peau avec des cordes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épaule</w:t>
      </w:r>
      <w:r w:rsidR="00851FAC">
        <w:rPr>
          <w:rFonts w:ascii="Garamond" w:hAnsi="Garamond"/>
        </w:rPr>
        <w:t>, gibecière</w:t>
      </w:r>
      <w:r>
        <w:t xml:space="preserve">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á:k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fò:l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zòlfònt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sàkkó:s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E912B5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crowd; assembly, large meeting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foule; rassemblement, grande réunion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bátê</w:t>
      </w:r>
      <w:r>
        <w:t>].</w:t>
      </w:r>
    </w:p>
    <w:p w14:paraId="7237EC96" w14:textId="332B5AF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tomtom made from a calabash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 tam-tam </w:t>
      </w:r>
      <w:r w:rsidR="009A6AD4">
        <w:rPr>
          <w:rFonts w:ascii="Garamond" w:hAnsi="Garamond"/>
        </w:rPr>
        <w:t>fabriqué à base</w:t>
      </w:r>
      <w:r>
        <w:rPr>
          <w:rFonts w:ascii="Garamond" w:hAnsi="Garamond"/>
        </w:rPr>
        <w:t xml:space="preserve"> de calebasse</w:t>
      </w:r>
      <w:r>
        <w:t>.</w:t>
      </w:r>
    </w:p>
    <w:p w14:paraId="667C23BC" w14:textId="38D3C85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bátâ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container, box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boîte, caisse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bàt-íy-òw</w:t>
      </w:r>
      <w:r>
        <w:t>].</w:t>
      </w:r>
    </w:p>
    <w:p w14:paraId="4373DD35" w14:textId="546D6FA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bàtô: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, DfP </w:t>
      </w:r>
      <w:r w:rsidRPr="005D30C6">
        <w:rPr>
          <w:rFonts w:ascii="Doulos SIL" w:hAnsi="Doulos SIL"/>
          <w:i/>
          <w:color w:val="0000FF"/>
        </w:rPr>
        <w:t>bàtó: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bàtó: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riverboat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bateau de fleuve</w:t>
      </w:r>
      <w:r>
        <w:t xml:space="preserve"> [one of the large riverboats that ply the Niger River from late August to December during the annual high flood] [&lt;Fr] - poss: 3Sg </w:t>
      </w:r>
      <w:r w:rsidRPr="005D30C6">
        <w:rPr>
          <w:rFonts w:ascii="Doulos SIL" w:hAnsi="Doulos SIL"/>
          <w:i/>
          <w:color w:val="0000FF"/>
        </w:rPr>
        <w:t>à bàtó:-y-ò</w:t>
      </w:r>
      <w:r>
        <w:t>.</w:t>
      </w:r>
    </w:p>
    <w:p w14:paraId="4EFA0209" w14:textId="11FE177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bátt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1b  (NF </w:t>
      </w:r>
      <w:r w:rsidRPr="005D30C6">
        <w:rPr>
          <w:rFonts w:ascii="Doulos SIL" w:hAnsi="Doulos SIL"/>
          <w:i/>
          <w:color w:val="0000FF"/>
        </w:rPr>
        <w:t>báttâ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[intr] (sb</w:t>
      </w:r>
      <w:r w:rsidR="007B254E">
        <w:t>’</w:t>
      </w:r>
      <w:r>
        <w:t xml:space="preserve">s) lackey, lapdog, fawning subordinate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laquais, larbin, subordonné servile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té</w:t>
      </w:r>
      <w:r w:rsidR="00B34815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 xml:space="preserve"> báttâ</w:t>
      </w:r>
      <w:r>
        <w:t xml:space="preserve">  be the lackey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faire le laquais</w:t>
      </w:r>
      <w:r>
        <w:t>.</w:t>
      </w:r>
    </w:p>
    <w:p w14:paraId="682CED8E" w14:textId="29E48D5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bàttà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A6AD4">
        <w:t xml:space="preserve">cpd </w:t>
      </w:r>
      <w:r>
        <w:t xml:space="preserve">n] submissiveness, serviility (toward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servilité, soumission (envers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1EA25C12" w14:textId="1A7EC43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bàtù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[tr] watch for, await (someone); watch over, guard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attendre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surveiller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bàtù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and its </w:t>
      </w:r>
      <w:r w:rsidR="00EF00AF">
        <w:t>UnspecO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9A6AD4">
        <w:t>, see phrase under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3].</w:t>
      </w:r>
    </w:p>
    <w:p w14:paraId="55B2DF3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</w:p>
    <w:p w14:paraId="4A299E5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39AD32C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4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bát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3].</w:t>
      </w:r>
    </w:p>
    <w:p w14:paraId="4481995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bàtùm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public sitting area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vestibule, place publique</w:t>
      </w:r>
      <w:r>
        <w:t>.</w:t>
      </w:r>
    </w:p>
    <w:p w14:paraId="3AE570E8" w14:textId="77A7DA5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bàw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EF00AF">
        <w:rPr>
          <w:rFonts w:ascii="Doulos SIL" w:hAnsi="Doulos SIL"/>
          <w:i/>
          <w:color w:val="0000FF"/>
        </w:rPr>
        <w:t>̀</w:t>
      </w:r>
      <w:r>
        <w:t>].</w:t>
      </w:r>
    </w:p>
    <w:p w14:paraId="0F29523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bàw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aquatic varanus (monitor) lizard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varan aquatique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Varanus niloticus</w:t>
      </w:r>
      <w:r>
        <w:t>].</w:t>
      </w:r>
    </w:p>
    <w:p w14:paraId="3F44E5D2" w14:textId="04E63C9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bà:</w:t>
      </w:r>
      <w:r>
        <w:t xml:space="preserve"> 3 </w:t>
      </w:r>
      <w:r w:rsidR="007B254E">
        <w:t>‘</w:t>
      </w:r>
      <w:r>
        <w:t>share</w:t>
      </w:r>
      <w:r w:rsidR="007B254E">
        <w:t>’</w:t>
      </w:r>
      <w:r>
        <w:t xml:space="preserve"> before some suffixes].</w:t>
      </w:r>
    </w:p>
    <w:p w14:paraId="51318633" w14:textId="48A4327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bá:y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nothing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rien</w:t>
      </w:r>
      <w:r>
        <w:t xml:space="preserve"> [by itself, or in negated sentence; DefSg in form but invariant, no suffixation]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màŋ bá:y</w:t>
      </w:r>
      <w:r w:rsidRPr="005D30C6">
        <w:rPr>
          <w:rFonts w:ascii="Doulos SIL" w:hAnsi="Doulos SIL"/>
          <w:i/>
          <w:color w:val="0000FF"/>
        </w:rPr>
        <w:noBreakHyphen/>
        <w:t>à: hárú</w:t>
      </w:r>
      <w:r>
        <w:t xml:space="preserve">  he/she didn</w:t>
      </w:r>
      <w:r w:rsidR="007B254E">
        <w:t>’</w:t>
      </w:r>
      <w:r>
        <w:t xml:space="preserve">t say anything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rien dit</w:t>
      </w:r>
      <w:r>
        <w:t>.</w:t>
      </w:r>
    </w:p>
    <w:p w14:paraId="73F6355B" w14:textId="235ABD0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bázám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bázâm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bassam (a fine fabric for men</w:t>
      </w:r>
      <w:r w:rsidR="007B254E">
        <w:t>’</w:t>
      </w:r>
      <w:r>
        <w:t xml:space="preserve">s garments)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basin (tissu)</w:t>
      </w:r>
      <w:r>
        <w:t xml:space="preserve"> [&lt;Fr; variant of </w:t>
      </w:r>
      <w:r w:rsidRPr="005D30C6">
        <w:rPr>
          <w:rFonts w:ascii="Doulos SIL" w:hAnsi="Doulos SIL"/>
          <w:i/>
          <w:color w:val="0000FF"/>
        </w:rPr>
        <w:t>básám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769D44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bàzàrg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scrawny, emaciated (animal)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(animal) maigre</w:t>
      </w:r>
      <w:r>
        <w:t xml:space="preserve"> [also in Hass] [Intens </w:t>
      </w:r>
      <w:r w:rsidRPr="005D30C6">
        <w:rPr>
          <w:rFonts w:ascii="Doulos SIL" w:hAnsi="Doulos SIL"/>
          <w:i/>
          <w:color w:val="0000FF"/>
        </w:rPr>
        <w:t>lúk!</w:t>
      </w:r>
      <w:r>
        <w:t>].</w:t>
      </w:r>
    </w:p>
    <w:p w14:paraId="42026BB5" w14:textId="72BD1AA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Pl </w:t>
      </w:r>
      <w:r w:rsidRPr="005D30C6">
        <w:rPr>
          <w:rFonts w:ascii="Doulos SIL" w:hAnsi="Doulos SIL"/>
          <w:i/>
          <w:color w:val="0000FF"/>
        </w:rPr>
        <w:t>bè:-ɲòŋ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Borassus palm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rônier (palme)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Borassus aethiopum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bé:</w:t>
      </w:r>
      <w:r w:rsidR="00EF00AF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bè: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bé:</w:t>
      </w:r>
      <w:r w:rsidR="00EF00AF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bé:</w:t>
      </w:r>
      <w:r w:rsidR="00EF00AF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[note tones]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ɲâ</w:t>
      </w:r>
      <w:r>
        <w:t>.</w:t>
      </w:r>
    </w:p>
    <w:p w14:paraId="71EAE18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bè-bèrè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take a walk, go around (on foot)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promener, faire un tour</w:t>
      </w:r>
      <w:r>
        <w:t xml:space="preserve"> [archaic </w:t>
      </w:r>
      <w:r>
        <w:rPr>
          <w:smallCaps/>
        </w:rPr>
        <w:t>rdp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béré</w:t>
      </w:r>
      <w:r>
        <w:t>].</w:t>
      </w:r>
    </w:p>
    <w:p w14:paraId="5ADA2180" w14:textId="10D63BA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bédd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m̀bédd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béddâ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(paved) road, highway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route (goudronnée)</w:t>
      </w:r>
      <w:r>
        <w:t xml:space="preserve"> [perhaps &lt;Ar √</w:t>
      </w:r>
      <w:r w:rsidRPr="00BB673A">
        <w:rPr>
          <w:rFonts w:ascii="Arial Unicode MS" w:eastAsia="Arial Unicode MS" w:hAnsi="Arial Unicode MS"/>
          <w:color w:val="008000"/>
        </w:rPr>
        <w:t>blṭ</w:t>
      </w:r>
      <w:r>
        <w:t>].</w:t>
      </w:r>
    </w:p>
    <w:p w14:paraId="7D440D4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be:gi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[alphabetized as though </w:t>
      </w:r>
      <w:r w:rsidRPr="005D30C6">
        <w:rPr>
          <w:rFonts w:ascii="Doulos SIL" w:hAnsi="Doulos SIL"/>
          <w:i/>
          <w:color w:val="0000FF"/>
        </w:rPr>
        <w:t>be:ji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36BE5E92" w14:textId="4F2BD6C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bè:gì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bè:jì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thread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 (à coudre)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bè:jí</w:t>
      </w:r>
      <w:r w:rsidRPr="005D30C6">
        <w:rPr>
          <w:rFonts w:ascii="Doulos SIL" w:hAnsi="Doulos SIL"/>
          <w:i/>
          <w:color w:val="0000FF"/>
        </w:rPr>
        <w:noBreakHyphen/>
        <w:t>bó:r-ò</w:t>
      </w:r>
      <w:r>
        <w:t>.</w:t>
      </w:r>
    </w:p>
    <w:p w14:paraId="403ED198" w14:textId="015954C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bè:jí</w:t>
      </w:r>
      <w:r w:rsidRPr="005D30C6">
        <w:rPr>
          <w:rFonts w:ascii="Doulos SIL" w:hAnsi="Doulos SIL"/>
          <w:i/>
          <w:color w:val="0000FF"/>
        </w:rPr>
        <w:noBreakHyphen/>
        <w:t>bó:r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F00AF">
        <w:t xml:space="preserve">cpd </w:t>
      </w:r>
      <w:r>
        <w:t xml:space="preserve">n] length of (cotton) string, end of string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ficelle (de coton), bout de fil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bò:rò</w:t>
      </w:r>
      <w:r>
        <w:t xml:space="preserve"> 1, </w:t>
      </w:r>
      <w:r w:rsidRPr="005D30C6">
        <w:rPr>
          <w:rFonts w:ascii="Doulos SIL" w:hAnsi="Doulos SIL"/>
          <w:i/>
          <w:color w:val="0000FF"/>
        </w:rPr>
        <w:t>bè:g-ò</w:t>
      </w:r>
      <w:r>
        <w:t>].</w:t>
      </w:r>
    </w:p>
    <w:p w14:paraId="44FB83CB" w14:textId="5B169BC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béhêl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(horse) rear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cabrer</w:t>
      </w:r>
      <w:r>
        <w:t xml:space="preserve"> [archaic word; 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jéllêl</w:t>
      </w:r>
      <w:r>
        <w:t>].</w:t>
      </w:r>
    </w:p>
    <w:p w14:paraId="7FFBD8D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BBA7EA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bèlè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C98CE1D" w14:textId="5066441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bélê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cajole, sweet-talk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cajoler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observe (sth) carefully, pay close attention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observer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avec soin, prêter attention à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bel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4D28107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bélé</w:t>
      </w:r>
      <w:r w:rsidRPr="005D30C6">
        <w:rPr>
          <w:rFonts w:ascii="Doulos SIL" w:hAnsi="Doulos SIL"/>
          <w:i/>
          <w:color w:val="0000FF"/>
        </w:rPr>
        <w:noBreakHyphen/>
        <w:t>bélê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[Rdp of </w:t>
      </w:r>
      <w:r w:rsidRPr="005D30C6">
        <w:rPr>
          <w:rFonts w:ascii="Doulos SIL" w:hAnsi="Doulos SIL"/>
          <w:i/>
          <w:color w:val="0000FF"/>
        </w:rPr>
        <w:t>bélê</w:t>
      </w:r>
      <w:r>
        <w:t> 2].</w:t>
      </w:r>
    </w:p>
    <w:p w14:paraId="150C8E95" w14:textId="2439BBC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bèlè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Bella (ethnic group, blacks formerly enslaved to Tuaregs)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Bella (ethnie)</w:t>
      </w:r>
      <w:r>
        <w:t>.</w:t>
      </w:r>
    </w:p>
    <w:p w14:paraId="1DC6AC71" w14:textId="792C0AC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04B5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="002604B5"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t>kìr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C921CF">
        <w:rPr>
          <w:rFonts w:ascii="Doulos SIL" w:hAnsi="Doulos SIL"/>
          <w:i/>
          <w:color w:val="0000FF"/>
        </w:rPr>
        <w:t>c</w:t>
      </w:r>
      <w:r w:rsidR="002604B5"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i/>
          <w:color w:val="0000FF"/>
        </w:rPr>
        <w:t>kír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“Bellas</w:t>
      </w:r>
      <w:r w:rsidR="00EF00AF">
        <w:t>’</w:t>
      </w:r>
      <w:r>
        <w:t xml:space="preserve"> sparrow”] grey-headed sparrow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moineau gris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Passer griseus</w:t>
      </w:r>
      <w:r>
        <w:t>].</w:t>
      </w:r>
    </w:p>
    <w:p w14:paraId="69D23B5F" w14:textId="332D2A3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637A99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637A99"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i/>
          <w:color w:val="0000FF"/>
        </w:rPr>
        <w:t>y-à: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“Bellas</w:t>
      </w:r>
      <w:r w:rsidR="007B254E">
        <w:t>’</w:t>
      </w:r>
      <w:r>
        <w:t xml:space="preserve"> locust”] toad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criquet sp.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Chrotogonus senegalensiss</w:t>
      </w:r>
      <w:r>
        <w:t xml:space="preserve">, Pyrgomorphidae] [term not widely used; </w:t>
      </w:r>
      <w:r w:rsidR="008C1A9C" w:rsidRPr="008C1A9C">
        <w:rPr>
          <w:smallCaps/>
        </w:rPr>
        <w:t xml:space="preserve">syn: </w:t>
      </w:r>
      <w:r w:rsidR="00A04CAF">
        <w:rPr>
          <w:rFonts w:ascii="Doulos SIL" w:hAnsi="Doulos SIL"/>
          <w:i/>
          <w:color w:val="0000FF"/>
        </w:rPr>
        <w:t>[</w:t>
      </w:r>
      <w:r w:rsidR="00A04CAF" w:rsidRPr="005D30C6">
        <w:rPr>
          <w:rFonts w:ascii="Doulos SIL" w:hAnsi="Doulos SIL"/>
          <w:i/>
          <w:color w:val="0000FF"/>
        </w:rPr>
        <w:t>hà:f-ù</w:t>
      </w:r>
      <w:r w:rsidR="00A04CAF">
        <w:rPr>
          <w:rFonts w:ascii="Doulos SIL" w:hAnsi="Doulos SIL"/>
          <w:i/>
          <w:color w:val="0000FF"/>
        </w:rPr>
        <w:t>]</w:t>
      </w:r>
      <w:r w:rsidR="00A04CAF" w:rsidRPr="005D30C6">
        <w:rPr>
          <w:rFonts w:ascii="Doulos SIL" w:hAnsi="Doulos SIL"/>
          <w:i/>
          <w:color w:val="0000FF"/>
        </w:rPr>
        <w:noBreakHyphen/>
      </w:r>
      <w:r w:rsidR="00A04CAF">
        <w:rPr>
          <w:rFonts w:ascii="Doulos SIL" w:hAnsi="Doulos SIL"/>
          <w:i/>
          <w:color w:val="0000FF"/>
        </w:rPr>
        <w:t>[</w:t>
      </w:r>
      <w:r w:rsidR="00A04CAF" w:rsidRPr="005D30C6">
        <w:rPr>
          <w:rFonts w:ascii="Doulos SIL" w:hAnsi="Doulos SIL"/>
          <w:i/>
          <w:color w:val="0000FF"/>
        </w:rPr>
        <w:t>lúkkíyá</w:t>
      </w:r>
      <w:r w:rsidR="00A04CAF">
        <w:rPr>
          <w:rFonts w:ascii="Doulos SIL" w:hAnsi="Doulos SIL"/>
          <w:i/>
          <w:color w:val="0000FF"/>
        </w:rPr>
        <w:t>]</w:t>
      </w:r>
      <w:r>
        <w:t>].</w:t>
      </w:r>
    </w:p>
    <w:p w14:paraId="413CA0E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bémbé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stutter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bégayer</w:t>
      </w:r>
      <w:r>
        <w:t>.</w:t>
      </w:r>
    </w:p>
    <w:p w14:paraId="4DF66FC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bémbérê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tàká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noBreakHyphen/>
        <w:t>bémbérê</w:t>
      </w:r>
      <w:r>
        <w:t>].</w:t>
      </w:r>
    </w:p>
    <w:p w14:paraId="022AEA4E" w14:textId="0973476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end, be finished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finir</w:t>
      </w:r>
      <w:r>
        <w:t xml:space="preserve">  [cf. </w:t>
      </w:r>
      <w:r w:rsidRPr="005D30C6">
        <w:rPr>
          <w:rFonts w:ascii="Doulos SIL" w:hAnsi="Doulos SIL"/>
          <w:i/>
          <w:color w:val="0000FF"/>
        </w:rPr>
        <w:t>bèn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bén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bén</w:t>
      </w:r>
      <w:r w:rsidRPr="002C3CD0">
        <w:t xml:space="preserve"> it</w:t>
      </w:r>
      <w:r>
        <w:t xml:space="preserve"> is finished (all over, settled)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fini</w:t>
      </w:r>
      <w:r>
        <w:t>.</w:t>
      </w:r>
    </w:p>
    <w:p w14:paraId="436B70FA" w14:textId="22EDA52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bèn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finish (doing 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finir (activité)</w:t>
      </w:r>
      <w:r>
        <w:t xml:space="preserve"> [specialized </w:t>
      </w:r>
      <w:r w:rsidR="00EF00AF">
        <w:t>UnspecO</w:t>
      </w:r>
      <w:r>
        <w:t xml:space="preserve"> of Caus &lt; </w:t>
      </w:r>
      <w:r w:rsidRPr="005D30C6">
        <w:rPr>
          <w:rFonts w:ascii="Doulos SIL" w:hAnsi="Doulos SIL"/>
          <w:i/>
          <w:color w:val="0000FF"/>
        </w:rPr>
        <w:t>bén</w:t>
      </w:r>
      <w:r>
        <w:t xml:space="preserve">] [VblN </w:t>
      </w:r>
      <w:r w:rsidRPr="005D30C6">
        <w:rPr>
          <w:rFonts w:ascii="Doulos SIL" w:hAnsi="Doulos SIL"/>
          <w:i/>
          <w:color w:val="0000FF"/>
        </w:rPr>
        <w:t>bèn</w:t>
      </w:r>
      <w:r w:rsidRPr="005D30C6">
        <w:rPr>
          <w:rFonts w:ascii="Doulos SIL" w:hAnsi="Doulos SIL"/>
          <w:i/>
          <w:color w:val="0000FF"/>
        </w:rPr>
        <w:noBreakHyphen/>
        <w:t>àndù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bèn</w:t>
      </w:r>
      <w:r w:rsidRPr="00A3212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ànd</w:t>
      </w:r>
      <w:r w:rsidRPr="00A3212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à</w:t>
      </w:r>
      <w:r w:rsidRPr="00A3212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ɲòŋ</w:t>
      </w:r>
      <w:r w:rsidRPr="00590ABD">
        <w:t xml:space="preserve">]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ɲín</w:t>
      </w:r>
      <w:r w:rsidRPr="005D30C6">
        <w:rPr>
          <w:rFonts w:ascii="Doulos SIL" w:hAnsi="Doulos SIL"/>
          <w:i/>
          <w:color w:val="0000FF"/>
        </w:rPr>
        <w:noBreakHyphen/>
        <w:t xml:space="preserve">à hál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bén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they did the laundry until they had finished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fait la lessive jusquæà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ont fini.</w:t>
      </w:r>
    </w:p>
    <w:p w14:paraId="0BD9FAF8" w14:textId="5DB7D7E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(3PossSg </w:t>
      </w:r>
      <w:r w:rsidRPr="005D30C6">
        <w:rPr>
          <w:rFonts w:ascii="Doulos SIL" w:hAnsi="Doulos SIL"/>
          <w:i/>
          <w:color w:val="0000FF"/>
        </w:rPr>
        <w:t>bènd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penis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membre viril, sexe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</w:t>
      </w:r>
      <w:r>
        <w:t xml:space="preserve"> [common in insults; TSK </w:t>
      </w:r>
      <w:r w:rsidRPr="00BB673A">
        <w:rPr>
          <w:rFonts w:ascii="Arial Unicode MS" w:eastAsia="Arial Unicode MS" w:hAnsi="Arial Unicode MS"/>
          <w:i/>
          <w:color w:val="008000"/>
        </w:rPr>
        <w:t>béndè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zòfól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bènd</w:t>
      </w:r>
      <w:r w:rsidRPr="005D30C6">
        <w:rPr>
          <w:rFonts w:ascii="Doulos SIL" w:hAnsi="Doulos SIL"/>
          <w:i/>
          <w:color w:val="0000FF"/>
        </w:rPr>
        <w:noBreakHyphen/>
        <w:t>èy,</w:t>
      </w:r>
      <w:r>
        <w:t xml:space="preserve"> 3Sg </w:t>
      </w:r>
      <w:r w:rsidRPr="005D30C6">
        <w:rPr>
          <w:rFonts w:ascii="Doulos SIL" w:hAnsi="Doulos SIL"/>
          <w:i/>
          <w:color w:val="0000FF"/>
        </w:rPr>
        <w:t>bènd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ʔángá bènd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</w:t>
      </w:r>
      <w:r w:rsidRPr="00590ABD">
        <w:t xml:space="preserve"> - </w:t>
      </w:r>
      <w:r>
        <w:t xml:space="preserve">ex of insult: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 xml:space="preserve">àŋ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your father</w:t>
      </w:r>
      <w:r w:rsidR="007B254E">
        <w:t>’</w:t>
      </w:r>
      <w:r>
        <w:t xml:space="preserve">s prick!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sexe de ton père!</w:t>
      </w:r>
      <w:r>
        <w:t>.</w:t>
      </w:r>
    </w:p>
    <w:p w14:paraId="447DC5E6" w14:textId="10A55D42" w:rsidR="004E4BA0" w:rsidRPr="00874D43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bé:né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top, sky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(le) haut, ciel</w:t>
      </w:r>
      <w:r w:rsidRPr="00590ABD">
        <w:t xml:space="preserve"> - </w:t>
      </w:r>
      <w:r>
        <w:t xml:space="preserve">cpd: see below  </w:t>
      </w:r>
      <w:r>
        <w:rPr>
          <w:rFonts w:ascii="Wingdings" w:hAnsi="Wingdings"/>
          <w:sz w:val="18"/>
        </w:rPr>
        <w:t></w:t>
      </w:r>
      <w:r>
        <w:t xml:space="preserve"> b) [n, as adv] up above, on top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au-dessus, en haut</w:t>
      </w:r>
      <w:r w:rsidRPr="00590ABD">
        <w:t xml:space="preserve"> - </w:t>
      </w:r>
      <w:r>
        <w:t xml:space="preserve">phrase </w:t>
      </w:r>
      <w:r w:rsidRPr="005D30C6">
        <w:rPr>
          <w:rFonts w:ascii="Doulos SIL" w:hAnsi="Doulos SIL"/>
          <w:i/>
          <w:color w:val="0000FF"/>
        </w:rPr>
        <w:t>kóy bé:né</w:t>
      </w:r>
      <w:r>
        <w:t xml:space="preserve">  go up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aller en haut</w:t>
      </w:r>
      <w:r>
        <w:t xml:space="preserve"> ; combination: </w:t>
      </w:r>
      <w:r w:rsidRPr="005D30C6">
        <w:rPr>
          <w:rFonts w:ascii="Doulos SIL" w:hAnsi="Doulos SIL"/>
          <w:i/>
          <w:color w:val="0000FF"/>
        </w:rPr>
        <w:t>bé:né-wò</w:t>
      </w:r>
      <w:r w:rsidRPr="002C3CD0">
        <w:t xml:space="preserve"> a</w:t>
      </w:r>
      <w:r>
        <w:t xml:space="preserve"> little higher, up a little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peu en haut</w:t>
      </w:r>
      <w:r w:rsidR="00D77ED8">
        <w:t>.</w:t>
      </w:r>
    </w:p>
    <w:p w14:paraId="281DDF2C" w14:textId="69A2298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bé:né</w:t>
      </w:r>
      <w:r w:rsidRPr="005D30C6">
        <w:rPr>
          <w:rFonts w:ascii="Doulos SIL" w:hAnsi="Doulos SIL"/>
          <w:i/>
          <w:color w:val="0000FF"/>
        </w:rPr>
        <w:noBreakHyphen/>
        <w:t>kùr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(only form in use)  </w:t>
      </w:r>
      <w:r>
        <w:rPr>
          <w:rFonts w:ascii="Wingdings" w:hAnsi="Wingdings"/>
          <w:sz w:val="18"/>
        </w:rPr>
        <w:t></w:t>
      </w:r>
      <w:r>
        <w:t xml:space="preserve"> [cpd n, lit. “sky-skin-</w:t>
      </w:r>
      <w:r w:rsidR="00E13509">
        <w:rPr>
          <w:smallCaps/>
        </w:rPr>
        <w:t>dimin</w:t>
      </w:r>
      <w:r>
        <w:t xml:space="preserve">”] height of the sky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hauteur du ciel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bá: </w:t>
      </w:r>
      <w:r w:rsidR="00D77ED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ꜜbé:né</w:t>
      </w:r>
      <w:r w:rsidRPr="005D30C6">
        <w:rPr>
          <w:rFonts w:ascii="Doulos SIL" w:hAnsi="Doulos SIL"/>
          <w:i/>
          <w:color w:val="0000FF"/>
        </w:rPr>
        <w:noBreakHyphen/>
        <w:t>kùr</w:t>
      </w:r>
      <w:r w:rsidRPr="005D30C6">
        <w:rPr>
          <w:rFonts w:ascii="Doulos SIL" w:hAnsi="Doulos SIL"/>
          <w:i/>
          <w:color w:val="0000FF"/>
        </w:rPr>
        <w:noBreakHyphen/>
        <w:t>íyà gâ:</w:t>
      </w:r>
      <w:r w:rsidR="00D77ED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gá=ŋ́ ꜜzígí, hóⁿ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-wó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nâm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ꜜkárú</w:t>
      </w:r>
      <w:r>
        <w:t xml:space="preserve">  even if you go up to the skin (=surface) of the sky, today I will hit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même si tu montes à la peau (=la surface) du ciel, je te frapperai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>
        <w:t>.</w:t>
      </w:r>
    </w:p>
    <w:p w14:paraId="1D0773ED" w14:textId="3AA44ED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D77ED8">
        <w:t xml:space="preserve"> [tr] finish (sth</w:t>
      </w:r>
      <w:r>
        <w:t xml:space="preserve">), bring to an end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terminer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bén</w:t>
      </w:r>
      <w:r>
        <w:t>].</w:t>
      </w:r>
    </w:p>
    <w:p w14:paraId="41F715E0" w14:textId="2CA8C4A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bènt-íy-òw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bènt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F0F16DB" w14:textId="1357880B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bènt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 (</w:t>
      </w:r>
      <w:r w:rsidRPr="005D30C6">
        <w:rPr>
          <w:rFonts w:ascii="Doulos SIL" w:hAnsi="Doulos SIL"/>
          <w:i/>
          <w:color w:val="0000FF"/>
        </w:rPr>
        <w:t>u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shorts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culotte, caleçon, slip</w:t>
      </w:r>
      <w:r>
        <w:t xml:space="preserve"> [often in </w:t>
      </w:r>
      <w:r w:rsidR="00E13509">
        <w:rPr>
          <w:smallCaps/>
        </w:rPr>
        <w:t>dimin</w:t>
      </w:r>
      <w:r>
        <w:t xml:space="preserve"> form </w:t>
      </w:r>
      <w:r w:rsidRPr="005D30C6">
        <w:rPr>
          <w:rFonts w:ascii="Doulos SIL" w:hAnsi="Doulos SIL"/>
          <w:i/>
          <w:color w:val="0000FF"/>
        </w:rPr>
        <w:t>bènt-íy-òw</w:t>
      </w:r>
      <w:r>
        <w:t>].</w:t>
      </w:r>
    </w:p>
    <w:p w14:paraId="40EC994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ɲâ</w:t>
      </w:r>
      <w:r>
        <w:t xml:space="preserve">  [see </w:t>
      </w:r>
      <w:r w:rsidRPr="005D30C6">
        <w:rPr>
          <w:rFonts w:ascii="Doulos SIL" w:hAnsi="Doulos SIL"/>
          <w:i/>
          <w:color w:val="0000FF"/>
        </w:rPr>
        <w:t>bè:</w:t>
      </w:r>
      <w:r>
        <w:t>].</w:t>
      </w:r>
    </w:p>
    <w:p w14:paraId="4FC17B8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(head) ache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(tête) faire mal</w:t>
      </w:r>
      <w:r>
        <w:t xml:space="preserve"> [perhaps originally UnspecO &lt; </w:t>
      </w:r>
      <w:r w:rsidRPr="005D30C6">
        <w:rPr>
          <w:rFonts w:ascii="Doulos SIL" w:hAnsi="Doulos SIL"/>
          <w:i/>
          <w:color w:val="0000FF"/>
        </w:rPr>
        <w:t>bé:rí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my head aches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tête me fait mal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bè:r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rì</w:t>
      </w:r>
      <w:r>
        <w:t>.</w:t>
      </w:r>
    </w:p>
    <w:p w14:paraId="4CACED77" w14:textId="501C1027" w:rsidR="004E4BA0" w:rsidRPr="009B7D58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béré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[intr] walk or go around (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le tour de, contourner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bè-bèrè</w:t>
      </w:r>
      <w:r>
        <w:t>]</w:t>
      </w:r>
      <w:r w:rsidRPr="00590ABD">
        <w:t xml:space="preserve"> - </w:t>
      </w:r>
      <w:r>
        <w:t xml:space="preserve">(time) pass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(temps) passer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nâm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gúnà táŋ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ꜜbéré</w:t>
      </w:r>
      <w:r w:rsidRPr="002C3CD0">
        <w:t xml:space="preserve"> I</w:t>
      </w:r>
      <w:r>
        <w:t xml:space="preserve"> look around while turning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regarde tout en tournant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hál ꜜjír</w:t>
      </w:r>
      <w:r w:rsidRPr="005D30C6">
        <w:rPr>
          <w:rFonts w:ascii="Doulos SIL" w:hAnsi="Doulos SIL"/>
          <w:i/>
          <w:color w:val="0000FF"/>
        </w:rPr>
        <w:noBreakHyphen/>
        <w:t xml:space="preserve">éy kóy </w:t>
      </w:r>
      <w:r w:rsidRPr="00D77ED8">
        <w:rPr>
          <w:rFonts w:ascii="Doulos SIL" w:hAnsi="Doulos SIL"/>
          <w:i/>
          <w:color w:val="0000FF"/>
        </w:rPr>
        <w:t>(</w:t>
      </w:r>
      <w:r w:rsidRPr="005D30C6">
        <w:rPr>
          <w:rFonts w:ascii="Doulos SIL" w:hAnsi="Doulos SIL"/>
          <w:i/>
          <w:color w:val="0000FF"/>
        </w:rPr>
        <w:t>kù</w:t>
      </w:r>
      <w:r w:rsidRPr="00D77ED8">
        <w:rPr>
          <w:rFonts w:ascii="Doulos SIL" w:hAnsi="Doulos SIL"/>
          <w:i/>
          <w:color w:val="0000FF"/>
        </w:rPr>
        <w:t>)</w:t>
      </w:r>
      <w:r w:rsidRPr="005D30C6">
        <w:rPr>
          <w:rFonts w:ascii="Doulos SIL" w:hAnsi="Doulos SIL"/>
          <w:i/>
          <w:color w:val="0000FF"/>
        </w:rPr>
        <w:t xml:space="preserve"> béré</w:t>
      </w:r>
      <w:r>
        <w:t xml:space="preserve">  until (some) years have passed (“turned”)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que des années auront passé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transformed (magically); be switched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(se) transformer</w:t>
      </w:r>
      <w:r>
        <w:t xml:space="preserve"> [cf. cpd </w:t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né ꜜʔáŋgá nàm béré [ẁ té: [wòy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bôry-ôw]]</w:t>
      </w:r>
      <w:r>
        <w:t xml:space="preserve">  she said she would turn into a beautiful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a dit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allait se transformer en jolie femme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hál kàmb</w:t>
      </w:r>
      <w:r w:rsidRPr="005D30C6">
        <w:rPr>
          <w:rFonts w:ascii="Doulos SIL" w:hAnsi="Doulos SIL"/>
          <w:i/>
          <w:color w:val="0000FF"/>
        </w:rPr>
        <w:noBreakHyphen/>
        <w:t>àŋ béré</w:t>
      </w:r>
      <w:r>
        <w:t xml:space="preserve">  when your hands have switched (=you</w:t>
      </w:r>
      <w:r w:rsidR="007B254E">
        <w:t>’</w:t>
      </w:r>
      <w:r>
        <w:t xml:space="preserve">ve switched hands)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 ta main aura changée</w:t>
      </w:r>
      <w:r>
        <w:t>.</w:t>
      </w:r>
    </w:p>
    <w:p w14:paraId="211EDF00" w14:textId="45C8D0A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bèrè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[tr] flip, turn over; switch; change, transform, exchange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renverser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changer, transformer, échanger</w:t>
      </w:r>
      <w:r w:rsidRPr="00B534C1">
        <w:t xml:space="preserve"> [cf. </w:t>
      </w:r>
      <w:r w:rsidRPr="005D30C6">
        <w:rPr>
          <w:rFonts w:ascii="Doulos SIL" w:hAnsi="Doulos SIL"/>
          <w:i/>
          <w:color w:val="0000FF"/>
        </w:rPr>
        <w:t>bè</w:t>
      </w:r>
      <w:r w:rsidRPr="005D30C6">
        <w:rPr>
          <w:rFonts w:ascii="Doulos SIL" w:hAnsi="Doulos SIL"/>
          <w:i/>
          <w:color w:val="0000FF"/>
        </w:rPr>
        <w:noBreakHyphen/>
        <w:t>bèrè</w:t>
      </w:r>
      <w:r w:rsidRPr="00B534C1">
        <w:t>] - e</w:t>
      </w:r>
      <w:r>
        <w:t xml:space="preserve">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[ꜜʔáŋgâ má:] bèrè</w:t>
      </w:r>
      <w:r>
        <w:t xml:space="preserve">  she changed her (own) name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a changé son (propre) nom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ḿ ꜜyó=[ẁ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kámbà</w:t>
      </w:r>
      <w:r w:rsidRPr="005D30C6">
        <w:rPr>
          <w:rFonts w:ascii="Doulos SIL" w:hAnsi="Doulos SIL"/>
          <w:i/>
          <w:color w:val="0000FF"/>
        </w:rPr>
        <w:noBreakHyphen/>
        <w:t xml:space="preserve">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bérè kásìn]</w:t>
      </w:r>
      <w:r>
        <w:t xml:space="preserve">  you-Sg should switch hands again (while hoeing)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devrais changer de main encore</w:t>
      </w:r>
      <w:r>
        <w:t>.</w:t>
      </w:r>
    </w:p>
    <w:p w14:paraId="385DC4A3" w14:textId="05EDE5A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bé:rê</w:t>
      </w:r>
      <w:r>
        <w:t xml:space="preserve">  (3PossSg </w:t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elder sibling (esp. of same sex)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aîné(e) (surtout du même sexe)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bé:rî</w:t>
      </w:r>
      <w:r>
        <w:t> 1a] [</w:t>
      </w:r>
      <w:r w:rsidRPr="00E852E9">
        <w:rPr>
          <w:smallCaps/>
        </w:rPr>
        <w:t>ant: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éynê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mè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áŋgá ꜜbé:r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004D7F8E" w14:textId="4D5871F6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bé:rê</w:t>
      </w:r>
      <w:r w:rsidR="00823687">
        <w:t> </w:t>
      </w:r>
      <w:r>
        <w:t>]</w:t>
      </w:r>
      <w:r w:rsidR="00823687">
        <w:t xml:space="preserve">. </w:t>
      </w:r>
    </w:p>
    <w:p w14:paraId="38231200" w14:textId="54B001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honor (shown to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honneur (montré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ɲòŋ gú=ŋ́ ꜜté: [bè:r</w:t>
      </w:r>
      <w:r w:rsidRPr="005D30C6">
        <w:rPr>
          <w:rFonts w:ascii="Doulos SIL" w:hAnsi="Doulos SIL"/>
          <w:i/>
          <w:color w:val="0000FF"/>
        </w:rPr>
        <w:noBreakHyphen/>
      </w:r>
      <w:r w:rsidR="00040FFF" w:rsidRPr="005D30C6">
        <w:rPr>
          <w:rFonts w:ascii="Doulos SIL" w:hAnsi="Doulos SIL"/>
          <w:i/>
          <w:color w:val="0000FF"/>
        </w:rPr>
        <w:t>éy gà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they do it out of respect (for sb)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ils le font par respect (pour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3476524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respect, honor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respecter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 2] </w:t>
      </w:r>
      <w:r>
        <w:rPr>
          <w:rFonts w:ascii="Wingdings" w:hAnsi="Wingdings"/>
          <w:sz w:val="18"/>
        </w:rPr>
        <w:t></w:t>
      </w:r>
      <w:r>
        <w:t xml:space="preserve"> b) [tr] raise (child)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élever (enfant)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bírí</w:t>
      </w:r>
      <w:r>
        <w:t> 1].</w:t>
      </w:r>
    </w:p>
    <w:p w14:paraId="3A406D6D" w14:textId="732572D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big; grow up; increase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grand; grandir; augmenter</w:t>
      </w:r>
      <w:r>
        <w:t xml:space="preserve"> [Adj </w:t>
      </w:r>
      <w:r w:rsidR="00695ADA">
        <w:rPr>
          <w:rFonts w:ascii="Doulos SIL" w:hAnsi="Doulos SIL"/>
          <w:i/>
          <w:color w:val="0000FF"/>
        </w:rPr>
        <w:t>bè</w:t>
      </w:r>
      <w:r w:rsidRPr="005D30C6">
        <w:rPr>
          <w:rFonts w:ascii="Doulos SIL" w:hAnsi="Doulos SIL"/>
          <w:i/>
          <w:color w:val="0000FF"/>
        </w:rPr>
        <w:t>:rì</w:t>
      </w:r>
      <w:r>
        <w:t xml:space="preserve"> 1b, Caus </w:t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bé:rí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cf. nouns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bé:rê</w:t>
      </w:r>
      <w:r>
        <w:t>]</w:t>
      </w:r>
      <w:r w:rsidRPr="00590ABD">
        <w:t xml:space="preserve"> - </w:t>
      </w:r>
      <w:r>
        <w:t xml:space="preserve">ex: </w:t>
      </w:r>
      <w:r w:rsidR="00695ADA">
        <w:rPr>
          <w:rFonts w:ascii="Doulos SIL" w:hAnsi="Doulos SIL"/>
          <w:i/>
          <w:color w:val="0000FF"/>
        </w:rPr>
        <w:t>ɲòŋ márjí ẁ bé:rí=</w:t>
      </w:r>
      <w:r w:rsidRPr="005D30C6">
        <w:rPr>
          <w:rFonts w:ascii="Doulos SIL" w:hAnsi="Doulos SIL"/>
          <w:i/>
          <w:color w:val="0000FF"/>
        </w:rPr>
        <w:t xml:space="preserve">ńdù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èrè</w:t>
      </w:r>
      <w:r>
        <w:t xml:space="preserve">  they grew up together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grandi ensemble</w:t>
      </w:r>
      <w:r>
        <w:t>.</w:t>
      </w:r>
    </w:p>
    <w:p w14:paraId="54B2C870" w14:textId="1B9813A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bè:rì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big, large; adult, grown up, aged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11172">
        <w:rPr>
          <w:rFonts w:ascii="Garamond" w:hAnsi="Garamond"/>
        </w:rPr>
        <w:t>gros, grand</w:t>
      </w:r>
      <w:r>
        <w:rPr>
          <w:rFonts w:ascii="Garamond" w:hAnsi="Garamond"/>
        </w:rPr>
        <w:t>; adulte, grandi, vieux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bé:rì</w:t>
      </w:r>
      <w:r>
        <w:t xml:space="preserve">]  [TSK </w:t>
      </w:r>
      <w:r w:rsidRPr="00BB673A">
        <w:rPr>
          <w:rFonts w:ascii="Arial Unicode MS" w:eastAsia="Arial Unicode MS" w:hAnsi="Arial Unicode MS"/>
          <w:i/>
          <w:color w:val="008000"/>
        </w:rPr>
        <w:t>bè:rì</w:t>
      </w:r>
      <w:r>
        <w:t xml:space="preserve"> etc.]</w:t>
      </w:r>
      <w:r w:rsidRPr="00590ABD">
        <w:t xml:space="preserve"> - </w:t>
      </w:r>
      <w:r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è: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 big foot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gros pied</w:t>
      </w:r>
      <w:r>
        <w:t xml:space="preserve"> [contrast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 w:rsidRPr="005D30C6">
        <w:rPr>
          <w:rFonts w:ascii="Doulos SIL" w:hAnsi="Doulos SIL"/>
          <w:i/>
          <w:color w:val="0000FF"/>
        </w:rPr>
        <w:noBreakHyphen/>
        <w:t>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elephant</w:t>
      </w:r>
      <w:r w:rsidR="007B254E">
        <w:t>’</w:t>
      </w:r>
      <w:r>
        <w:t>]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 xml:space="preserve">kàmbè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 big hand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grosse main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háw bè:rì</w:t>
      </w:r>
      <w:r>
        <w:t xml:space="preserve">  big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grosse vache</w:t>
      </w:r>
      <w:r>
        <w:t>.</w:t>
      </w:r>
    </w:p>
    <w:p w14:paraId="69C0425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bé:rî</w:t>
      </w:r>
      <w:r w:rsidRPr="002C3CD0">
        <w:t xml:space="preserve"> 1</w:t>
      </w:r>
      <w:r>
        <w:t xml:space="preserve">c  </w:t>
      </w:r>
      <w:r>
        <w:rPr>
          <w:rFonts w:ascii="Wingdings" w:hAnsi="Wingdings"/>
          <w:sz w:val="18"/>
        </w:rPr>
        <w:t></w:t>
      </w:r>
      <w:r>
        <w:t xml:space="preserve"> [cpd final; 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FBE9CD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cut (with scythe); cut down, chop down (with axe)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couper (avec la faucille), faucher; abattre (arbre, avec une hache)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1E92A5C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bigness, large size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grandeur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bé:rî</w:t>
      </w:r>
      <w:r>
        <w:t> 1a].</w:t>
      </w:r>
    </w:p>
    <w:p w14:paraId="7AEF0222" w14:textId="3E12257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funeral, wake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funérailles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bèr</w:t>
      </w:r>
      <w:r w:rsidRPr="005D30C6">
        <w:rPr>
          <w:rFonts w:ascii="Doulos SIL" w:hAnsi="Doulos SIL"/>
          <w:i/>
          <w:color w:val="0000FF"/>
        </w:rPr>
        <w:noBreakHyphen/>
        <w:t>ò 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funeral place, home in mourning (where neighbors go to offer condolences)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funérarium, maison en deuil (où on présente ses condoléances)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bèr</w:t>
      </w:r>
      <w:r w:rsidRPr="005D30C6">
        <w:rPr>
          <w:rFonts w:ascii="Doulos SIL" w:hAnsi="Doulos SIL"/>
          <w:i/>
          <w:color w:val="0000FF"/>
        </w:rPr>
        <w:noBreakHyphen/>
        <w:t>ò fó:</w:t>
      </w:r>
      <w:r>
        <w:t xml:space="preserve">  [transitive] pay one</w:t>
      </w:r>
      <w:r w:rsidR="007B254E">
        <w:t>’</w:t>
      </w:r>
      <w:r>
        <w:t xml:space="preserve">s respects (to the bereaved family)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présenter ses condoléances (à la maison du décédé)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gà:rà</w:t>
      </w:r>
      <w:r>
        <w:t>].</w:t>
      </w:r>
    </w:p>
    <w:p w14:paraId="3E31C4B1" w14:textId="7B83AFB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final] changed, transformed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changé, transformé</w:t>
      </w:r>
      <w:r>
        <w:t xml:space="preserve"> [related to verbs </w:t>
      </w:r>
      <w:r w:rsidRPr="005D30C6">
        <w:rPr>
          <w:rFonts w:ascii="Doulos SIL" w:hAnsi="Doulos SIL"/>
          <w:i/>
          <w:color w:val="0000FF"/>
        </w:rPr>
        <w:t>béré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bèrè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bér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i/>
        </w:rPr>
        <w:t xml:space="preserve"> </w:t>
      </w:r>
      <w:r>
        <w:t xml:space="preserve"> transformed woman </w:t>
      </w:r>
      <w:r w:rsidR="00823687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transformée</w:t>
      </w:r>
      <w:r w:rsidRPr="00590ABD">
        <w:t xml:space="preserve"> - </w:t>
      </w:r>
      <w:r>
        <w:t xml:space="preserve">see also </w:t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ꜜbér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and perhaps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6539B5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bé:rê</w:t>
      </w:r>
      <w:r>
        <w:t>].</w:t>
      </w:r>
    </w:p>
    <w:p w14:paraId="207AEE56" w14:textId="5A70170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 </w:t>
      </w:r>
      <w:r w:rsidR="00695ADA">
        <w:rPr>
          <w:rFonts w:ascii="Doulos SIL" w:hAnsi="Doulos SIL"/>
          <w:i/>
          <w:color w:val="0000FF"/>
        </w:rPr>
        <w:t>bè</w:t>
      </w:r>
      <w:r w:rsidRPr="005D30C6">
        <w:rPr>
          <w:rFonts w:ascii="Doulos SIL" w:hAnsi="Doulos SIL"/>
          <w:i/>
          <w:color w:val="0000FF"/>
        </w:rPr>
        <w:t>:rì</w:t>
      </w:r>
      <w:r>
        <w:t xml:space="preserve"> 1b, </w:t>
      </w:r>
      <w:r w:rsidRPr="005D30C6">
        <w:rPr>
          <w:rFonts w:ascii="Doulos SIL" w:hAnsi="Doulos SIL"/>
          <w:i/>
          <w:color w:val="0000FF"/>
        </w:rPr>
        <w:t>bé:rê</w:t>
      </w:r>
      <w:r>
        <w:t>].</w:t>
      </w:r>
    </w:p>
    <w:p w14:paraId="271626A5" w14:textId="385BABE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 </w:t>
      </w:r>
      <w:r w:rsidR="00695ADA">
        <w:rPr>
          <w:rFonts w:ascii="Doulos SIL" w:hAnsi="Doulos SIL"/>
          <w:i/>
          <w:color w:val="0000FF"/>
        </w:rPr>
        <w:t>bè</w:t>
      </w:r>
      <w:r w:rsidRPr="005D30C6">
        <w:rPr>
          <w:rFonts w:ascii="Doulos SIL" w:hAnsi="Doulos SIL"/>
          <w:i/>
          <w:color w:val="0000FF"/>
        </w:rPr>
        <w:t>:rì</w:t>
      </w:r>
      <w:r>
        <w:t xml:space="preserve"> 1b and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 2].</w:t>
      </w:r>
    </w:p>
    <w:p w14:paraId="17D553C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bring (cow and its calf) back to the village after the cow has calved in the bush </w:t>
      </w:r>
      <w:r>
        <w:rPr>
          <w:rFonts w:ascii="Wingdings" w:hAnsi="Wingdings"/>
          <w:sz w:val="18"/>
        </w:rPr>
        <w:t></w:t>
      </w:r>
      <w:r>
        <w:t> </w:t>
      </w:r>
      <w:r>
        <w:rPr>
          <w:rFonts w:ascii="Garamond" w:hAnsi="Garamond"/>
        </w:rPr>
        <w:t>ramener (une vache et son veau) au village après que la vache a mis bas en brousse</w:t>
      </w:r>
      <w:r>
        <w:t>.</w:t>
      </w:r>
    </w:p>
    <w:p w14:paraId="6DFB7F82" w14:textId="643D52D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65374D">
        <w:t>daba</w:t>
      </w:r>
      <w:r w:rsidR="00A85036">
        <w:t xml:space="preserve">, </w:t>
      </w:r>
      <w:r>
        <w:t>native hoe</w:t>
      </w:r>
      <w:r w:rsidR="00A85036">
        <w:t xml:space="preserve"> for weeding</w:t>
      </w:r>
      <w:r>
        <w:t xml:space="preserve"> (short handle, large shovel-like blade)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daba », houe</w:t>
      </w:r>
      <w:r w:rsidR="00A85036">
        <w:rPr>
          <w:rFonts w:ascii="Garamond" w:hAnsi="Garamond"/>
        </w:rPr>
        <w:t xml:space="preserve"> à désherber</w:t>
      </w:r>
      <w:r>
        <w:rPr>
          <w:rFonts w:ascii="Garamond" w:hAnsi="Garamond"/>
        </w:rPr>
        <w:t xml:space="preserve"> </w:t>
      </w:r>
      <w:r>
        <w:t xml:space="preserve">[cf. </w:t>
      </w:r>
      <w:r w:rsidR="00A3189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A3189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noBreakHyphen/>
      </w:r>
      <w:r w:rsidR="00A3189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A31899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sàbg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457A159" w14:textId="3F7E21C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tr] know (a fact); recognize (sb, 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savoir (un fait), connaître ou reconnaître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="00EF00AF">
        <w:t>PotPass</w:t>
      </w:r>
      <w:r>
        <w:t xml:space="preserve"> and Caus </w:t>
      </w: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[for knowledge of abstractions, see </w:t>
      </w:r>
      <w:r w:rsidRPr="005D30C6">
        <w:rPr>
          <w:rFonts w:ascii="Doulos SIL" w:hAnsi="Doulos SIL"/>
          <w:i/>
          <w:color w:val="0000FF"/>
        </w:rPr>
        <w:t>ŋa</w:t>
      </w:r>
      <w:r w:rsidR="0034357D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:n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</w:t>
      </w:r>
      <w:r w:rsidRPr="005D30C6">
        <w:rPr>
          <w:rFonts w:ascii="Doulos SIL" w:hAnsi="Doulos SIL"/>
          <w:i/>
          <w:color w:val="0000FF"/>
        </w:rPr>
        <w:noBreakHyphen/>
        <w:t>d</w:t>
      </w:r>
      <w:r w:rsidRPr="005D30C6">
        <w:rPr>
          <w:rFonts w:ascii="Doulos SIL" w:hAnsi="Doulos SIL"/>
          <w:i/>
          <w:color w:val="0000FF"/>
        </w:rPr>
        <w:noBreakHyphen/>
        <w:t>òŋ béy</w:t>
      </w:r>
      <w:r>
        <w:t xml:space="preserve">  we don</w:t>
      </w:r>
      <w:r w:rsidR="007B254E">
        <w:t>’</w:t>
      </w:r>
      <w:r>
        <w:t xml:space="preserve">t know your (method of) sowing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ne connaissons pas vos semailles (méthode de semer)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ʔáŋgá ẁ béy ʔàtkúrm</w:t>
      </w:r>
      <w:r w:rsidRPr="005D30C6">
        <w:rPr>
          <w:rFonts w:ascii="Doulos SIL" w:hAnsi="Doulos SIL"/>
          <w:i/>
          <w:color w:val="0000FF"/>
        </w:rPr>
        <w:noBreakHyphen/>
        <w:t>ò hà: ká ꜜnôⁿ</w:t>
      </w:r>
      <w:r>
        <w:t xml:space="preserve">  he/she</w:t>
      </w:r>
      <w:r>
        <w:noBreakHyphen/>
        <w:t xml:space="preserve">Logo knows what the Atkurmo is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</w:t>
      </w:r>
      <w:r>
        <w:rPr>
          <w:rFonts w:ascii="Garamond" w:hAnsi="Garamond"/>
        </w:rPr>
        <w:noBreakHyphen/>
        <w:t>Logo sait ce que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que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Atkourmo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[servb] have once/ever (done)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(fait, au moins une fois dans la vie)</w:t>
      </w:r>
      <w:r>
        <w:t xml:space="preserve"> [experiential perfect; negated form means </w:t>
      </w:r>
      <w:r w:rsidR="007B254E">
        <w:t>‘</w:t>
      </w:r>
      <w:r>
        <w:t>have never VPed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èy béy [kù ká ꜜ[né: ꜜwô]]</w:t>
      </w:r>
      <w:r>
        <w:t xml:space="preserve">  my father once came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mon père est venu ici une fois</w:t>
      </w:r>
      <w:r>
        <w:t xml:space="preserve"> [Malian Fr: </w:t>
      </w:r>
      <w:r w:rsidRPr="002E0A87">
        <w:rPr>
          <w:rFonts w:ascii="Garamond" w:hAnsi="Garamond"/>
        </w:rPr>
        <w:t>«</w:t>
      </w:r>
      <w:r w:rsidR="0034357D" w:rsidRPr="002E0A87">
        <w:rPr>
          <w:rFonts w:ascii="Garamond" w:hAnsi="Garamond"/>
        </w:rPr>
        <w:t> </w:t>
      </w:r>
      <w:r w:rsidRPr="002E0A87">
        <w:rPr>
          <w:rFonts w:ascii="Garamond" w:hAnsi="Garamond"/>
        </w:rPr>
        <w:t>mon père a l</w:t>
      </w:r>
      <w:r w:rsidR="007B254E" w:rsidRPr="002E0A87">
        <w:rPr>
          <w:rFonts w:ascii="Garamond" w:hAnsi="Garamond"/>
        </w:rPr>
        <w:t>’</w:t>
      </w:r>
      <w:r w:rsidRPr="002E0A87">
        <w:rPr>
          <w:rFonts w:ascii="Garamond" w:hAnsi="Garamond"/>
        </w:rPr>
        <w:t>habitude de venir ici</w:t>
      </w:r>
      <w:r w:rsidR="0034357D" w:rsidRPr="002E0A87">
        <w:rPr>
          <w:rFonts w:ascii="Garamond" w:hAnsi="Garamond"/>
        </w:rPr>
        <w:t> </w:t>
      </w:r>
      <w:r w:rsidRPr="002E0A87">
        <w:rPr>
          <w:rFonts w:ascii="Garamond" w:hAnsi="Garamond"/>
        </w:rPr>
        <w:t>»</w:t>
      </w:r>
      <w:r>
        <w:t>].</w:t>
      </w:r>
    </w:p>
    <w:p w14:paraId="10D5CEB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known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connu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béy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inform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savoir, aviser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béy</w:t>
      </w:r>
      <w:r>
        <w:t>].</w:t>
      </w:r>
    </w:p>
    <w:p w14:paraId="756908B7" w14:textId="4965510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bèynàŋ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walk lazily; walk with difficulty (like sb dying)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marcher nonchalamment (avec paresse); marcher avec difficulté (comme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proche de la mort)</w:t>
      </w:r>
      <w:r>
        <w:t xml:space="preserve"> [often reduplicated: </w:t>
      </w:r>
      <w:r w:rsidRPr="005D30C6">
        <w:rPr>
          <w:rFonts w:ascii="Doulos SIL" w:hAnsi="Doulos SIL"/>
          <w:i/>
          <w:color w:val="0000FF"/>
        </w:rPr>
        <w:t>bèynàm</w:t>
      </w:r>
      <w:r w:rsidRPr="005D30C6">
        <w:rPr>
          <w:rFonts w:ascii="Doulos SIL" w:hAnsi="Doulos SIL"/>
          <w:i/>
          <w:color w:val="0000FF"/>
        </w:rPr>
        <w:noBreakHyphen/>
        <w:t>bèynàŋ</w:t>
      </w:r>
      <w:r>
        <w:t>].</w:t>
      </w:r>
    </w:p>
    <w:p w14:paraId="59804F70" w14:textId="35990C0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réy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knowledge, wisdom, experience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connaissance, compétence, sagesse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béy</w:t>
      </w:r>
      <w:r>
        <w:t>].</w:t>
      </w:r>
    </w:p>
    <w:p w14:paraId="2A745860" w14:textId="638970D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[bèy</w:t>
      </w:r>
      <w:r w:rsidRPr="005D30C6">
        <w:rPr>
          <w:rFonts w:ascii="Doulos SIL" w:hAnsi="Doulos SIL"/>
          <w:i/>
          <w:color w:val="0000FF"/>
        </w:rPr>
        <w:noBreakHyphen/>
        <w:t>rèy]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67322">
        <w:t xml:space="preserve">cpd </w:t>
      </w:r>
      <w:r>
        <w:t xml:space="preserve">n] expert, wise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savant</w:t>
      </w:r>
      <w:r>
        <w:t>.</w:t>
      </w:r>
    </w:p>
    <w:p w14:paraId="4C6F28C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béy</w:t>
      </w:r>
      <w:r w:rsidRPr="005D30C6">
        <w:rPr>
          <w:rFonts w:ascii="Doulos SIL" w:hAnsi="Doulos SIL"/>
          <w:i/>
          <w:color w:val="0000FF"/>
        </w:rPr>
        <w:noBreakHyphen/>
        <w:t>réy</w:t>
      </w:r>
      <w:r>
        <w:t>].</w:t>
      </w:r>
    </w:p>
    <w:p w14:paraId="5F7D16B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bî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[nonfinal form of nominal cpd final 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5CDD46F1" w14:textId="6AC29DD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bî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bî:</w:t>
      </w:r>
      <w:r w:rsidRPr="002C3CD0">
        <w:t xml:space="preserve"> 5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with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place</w:t>
      </w:r>
      <w:r w:rsidR="007B254E">
        <w:t>’</w:t>
      </w:r>
      <w:r>
        <w:t xml:space="preserve"> as subject] get dark (at night)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devenir obscur (</w:t>
      </w:r>
      <w:r w:rsidR="00967322">
        <w:rPr>
          <w:rFonts w:ascii="Garamond" w:hAnsi="Garamond"/>
        </w:rPr>
        <w:t xml:space="preserve">dans </w:t>
      </w:r>
      <w:r>
        <w:rPr>
          <w:rFonts w:ascii="Garamond" w:hAnsi="Garamond"/>
        </w:rPr>
        <w:t>la nuit</w:t>
      </w:r>
      <w:r>
        <w:t xml:space="preserve">) [VblN </w:t>
      </w:r>
      <w:r w:rsidRPr="005D30C6">
        <w:rPr>
          <w:rFonts w:ascii="Doulos SIL" w:hAnsi="Doulos SIL"/>
          <w:i/>
          <w:color w:val="0000FF"/>
        </w:rPr>
        <w:t>bí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 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 bî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 bî:</w:t>
      </w:r>
      <w:r w:rsidRPr="002C3CD0">
        <w:t xml:space="preserve"> it</w:t>
      </w:r>
      <w:r>
        <w:t xml:space="preserve"> got dark (=night fell)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devenu obscur (=la nuit est tombée)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bíbî</w:t>
      </w:r>
      <w:r w:rsidR="0034357D">
        <w:t> 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b) [servb] do or go late at night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ou aller tard dans la nuit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</w:t>
      </w:r>
      <w:r w:rsidR="00967322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nna</w:t>
      </w:r>
      <w:r w:rsidR="00967322">
        <w:rPr>
          <w:rFonts w:ascii="Doulos SIL" w:hAnsi="Doulos SIL"/>
          <w:i/>
          <w:color w:val="0000FF"/>
        </w:rPr>
        <w:t>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bí: kù kâ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 ẁ kâ</w:t>
      </w:r>
      <w:r>
        <w:t xml:space="preserve">  come (back) late at night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(re</w:t>
      </w:r>
      <w:r>
        <w:rPr>
          <w:rFonts w:ascii="Garamond" w:hAnsi="Garamond"/>
        </w:rPr>
        <w:noBreakHyphen/>
        <w:t>)venir tard dans la nuit</w:t>
      </w:r>
      <w:r>
        <w:t>.</w:t>
      </w:r>
    </w:p>
    <w:p w14:paraId="2FF76AF0" w14:textId="03E27BA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spin (cotton)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filer (le coton)</w:t>
      </w:r>
      <w:r w:rsidR="004475AF">
        <w:t xml:space="preserve"> - [VblN </w:t>
      </w:r>
      <w:r w:rsidR="004475AF" w:rsidRPr="005D30C6">
        <w:rPr>
          <w:rFonts w:ascii="Doulos SIL" w:hAnsi="Doulos SIL"/>
          <w:i/>
          <w:color w:val="0000FF"/>
        </w:rPr>
        <w:t>bí:</w:t>
      </w:r>
      <w:r w:rsidR="004475AF" w:rsidRPr="005D30C6">
        <w:rPr>
          <w:rFonts w:ascii="Doulos SIL" w:hAnsi="Doulos SIL"/>
          <w:i/>
          <w:color w:val="0000FF"/>
        </w:rPr>
        <w:noBreakHyphen/>
        <w:t>ɲóŋ</w:t>
      </w:r>
      <w:r w:rsidR="004475AF">
        <w:t>].</w:t>
      </w:r>
    </w:p>
    <w:p w14:paraId="41CE356E" w14:textId="4A5C51D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bì:</w:t>
      </w:r>
      <w:r w:rsidRPr="002C3CD0">
        <w:t xml:space="preserve"> 2</w:t>
      </w:r>
      <w:r>
        <w:t xml:space="preserve"> (rare Pl </w:t>
      </w: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used as adv] yesterday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hier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  <w:t>fò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 xml:space="preserve">zá: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bî:</w:t>
      </w:r>
      <w:r w:rsidRPr="00E91E24">
        <w:rPr>
          <w:color w:val="993300"/>
        </w:rPr>
        <w:t xml:space="preserve"> </w:t>
      </w:r>
      <w:r>
        <w:t xml:space="preserve"> since yesterday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depuis hier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bá: bì:</w:t>
      </w:r>
      <w:r>
        <w:t xml:space="preserve">  even yesterday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même hier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bì: góy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yesterday</w:t>
      </w:r>
      <w:r w:rsidR="007B254E">
        <w:t>’</w:t>
      </w:r>
      <w:r>
        <w:t xml:space="preserve">s work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travail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hier</w:t>
      </w:r>
      <w:r>
        <w:t>.</w:t>
      </w:r>
    </w:p>
    <w:p w14:paraId="1EE4984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bì:</w:t>
      </w:r>
      <w:r w:rsidRPr="002C3CD0">
        <w:t xml:space="preserve"> 3</w:t>
      </w:r>
      <w:r>
        <w:t xml:space="preserve">,4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1,2].</w:t>
      </w:r>
    </w:p>
    <w:p w14:paraId="42B3858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bî:</w:t>
      </w:r>
      <w:r w:rsidRPr="002C3CD0">
        <w:t xml:space="preserve"> 5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bî</w:t>
      </w:r>
      <w:r>
        <w:t> 2].</w:t>
      </w:r>
    </w:p>
    <w:p w14:paraId="7C1792A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bìb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(already) blackened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(déjà) noirci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bíb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2F6199A9" w14:textId="0F75773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(a) [tr] blacken (sth); sadden</w:t>
      </w:r>
      <w:r w:rsidR="002753EA">
        <w:t xml:space="preserve">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noircir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rendre triste</w:t>
      </w:r>
      <w:r w:rsidR="002753EA">
        <w:rPr>
          <w:rFonts w:ascii="Garamond" w:hAnsi="Garamond"/>
        </w:rPr>
        <w:t xml:space="preserve"> (qqn)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bíbî</w:t>
      </w:r>
      <w:r>
        <w:t>]</w:t>
      </w:r>
      <w:r w:rsidR="002753EA">
        <w:t xml:space="preserve"> [PotPass </w:t>
      </w:r>
      <w:r w:rsidR="002753EA" w:rsidRPr="005D30C6">
        <w:rPr>
          <w:rFonts w:ascii="Doulos SIL" w:hAnsi="Doulos SIL"/>
          <w:i/>
          <w:color w:val="0000FF"/>
        </w:rPr>
        <w:t>bìb</w:t>
      </w:r>
      <w:r w:rsidR="002753EA" w:rsidRPr="005D30C6">
        <w:rPr>
          <w:rFonts w:ascii="Doulos SIL" w:hAnsi="Doulos SIL"/>
          <w:i/>
          <w:color w:val="0000FF"/>
        </w:rPr>
        <w:noBreakHyphen/>
        <w:t>ànd</w:t>
      </w:r>
      <w:r w:rsidR="002753EA" w:rsidRPr="005D30C6">
        <w:rPr>
          <w:rFonts w:ascii="Doulos SIL" w:hAnsi="Doulos SIL"/>
          <w:i/>
          <w:color w:val="0000FF"/>
        </w:rPr>
        <w:noBreakHyphen/>
        <w:t>à</w:t>
      </w:r>
      <w:r w:rsidR="002753EA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upset, angry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énervé, fâché</w:t>
      </w:r>
      <w:r>
        <w:t xml:space="preserve"> [secondary intransitivization of (a)].</w:t>
      </w:r>
    </w:p>
    <w:p w14:paraId="4E50BA71" w14:textId="13C0685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bí-bî</w:t>
      </w:r>
      <w:r w:rsidRPr="002C3CD0">
        <w:t xml:space="preserve"> 1</w:t>
      </w:r>
      <w:r w:rsidR="002753EA">
        <w:t xml:space="preserve">a 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black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noir</w:t>
      </w:r>
      <w:r>
        <w:t xml:space="preserve"> </w:t>
      </w:r>
      <w:r w:rsidR="002753EA">
        <w:t xml:space="preserve">[obscurely related to </w:t>
      </w:r>
      <w:r w:rsidR="002753EA" w:rsidRPr="005D30C6">
        <w:rPr>
          <w:rFonts w:ascii="Doulos SIL" w:hAnsi="Doulos SIL"/>
          <w:i/>
          <w:color w:val="0000FF"/>
        </w:rPr>
        <w:t>bî</w:t>
      </w:r>
      <w:r w:rsidR="002753EA">
        <w:t xml:space="preserve"> 2, </w:t>
      </w:r>
      <w:r w:rsidR="002753EA" w:rsidRPr="005D30C6">
        <w:rPr>
          <w:rFonts w:ascii="Doulos SIL" w:hAnsi="Doulos SIL"/>
          <w:i/>
          <w:color w:val="0000FF"/>
        </w:rPr>
        <w:t>bìy</w:t>
      </w:r>
      <w:r w:rsidR="002753EA" w:rsidRPr="005D30C6">
        <w:rPr>
          <w:rFonts w:ascii="Doulos SIL" w:hAnsi="Doulos SIL"/>
          <w:i/>
          <w:color w:val="0000FF"/>
        </w:rPr>
        <w:noBreakHyphen/>
        <w:t>ò</w:t>
      </w:r>
      <w:r w:rsidR="002753EA">
        <w:t xml:space="preserve"> 2, perhaps </w:t>
      </w:r>
      <w:r w:rsidR="002753EA" w:rsidRPr="005D30C6">
        <w:rPr>
          <w:rFonts w:ascii="Doulos SIL" w:hAnsi="Doulos SIL"/>
          <w:i/>
          <w:color w:val="0000FF"/>
        </w:rPr>
        <w:t>bì:b</w:t>
      </w:r>
      <w:r w:rsidR="002753EA" w:rsidRPr="005D30C6">
        <w:rPr>
          <w:rFonts w:ascii="Doulos SIL" w:hAnsi="Doulos SIL"/>
          <w:i/>
          <w:color w:val="0000FF"/>
        </w:rPr>
        <w:noBreakHyphen/>
        <w:t>íyá</w:t>
      </w:r>
      <w:r w:rsidR="002753EA">
        <w:t xml:space="preserve">] </w:t>
      </w:r>
      <w:r>
        <w:t xml:space="preserve">[VblN </w:t>
      </w:r>
      <w:r w:rsidRPr="005D30C6">
        <w:rPr>
          <w:rFonts w:ascii="Doulos SIL" w:hAnsi="Doulos SIL"/>
          <w:i/>
          <w:color w:val="0000FF"/>
        </w:rPr>
        <w:t>bí-bí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bí-bí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tik!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kú:rú</w:t>
      </w:r>
      <w:r>
        <w:t> 1]</w:t>
      </w:r>
      <w:r w:rsidRPr="00590ABD">
        <w:t xml:space="preserve"> - </w:t>
      </w:r>
      <w:r>
        <w:t xml:space="preserve">(sb) be sad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triste</w:t>
      </w:r>
      <w:r>
        <w:t xml:space="preserve">. </w:t>
      </w:r>
    </w:p>
    <w:p w14:paraId="0A0D56E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bí-bî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CCC555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bì:bî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bì:b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05F351B0" w14:textId="1659AAF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bí-bírí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weave (three simple cords) into a rope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tisser (trois cordelettes simples) en corde</w:t>
      </w:r>
      <w:r>
        <w:t xml:space="preserve">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lêm</w:t>
      </w:r>
      <w:r>
        <w:t>].</w:t>
      </w:r>
    </w:p>
    <w:p w14:paraId="6291874E" w14:textId="2A4DF57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b-íy-òw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bíyâ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long-tailed glossy starling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étourneau métallique à longue queue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Lamprotornis caudatus</w:t>
      </w:r>
      <w:r>
        <w:t>] [</w:t>
      </w:r>
      <w:r w:rsidR="002753EA">
        <w:t>opaque</w:t>
      </w:r>
      <w:r>
        <w:t xml:space="preserve"> cpd; one </w:t>
      </w:r>
      <w:r w:rsidR="00497815">
        <w:t>speaker</w:t>
      </w:r>
      <w:r>
        <w:t xml:space="preserve"> suggested “yesterday-[shadow-</w:t>
      </w:r>
      <w:r w:rsidR="00E13509">
        <w:rPr>
          <w:smallCaps/>
        </w:rPr>
        <w:t>dimin</w:t>
      </w:r>
      <w:r>
        <w:t>]” but p</w:t>
      </w:r>
      <w:r w:rsidR="00E13509">
        <w:t>erhaps originally “shadow-black-</w:t>
      </w:r>
      <w:r w:rsidR="00E13509">
        <w:rPr>
          <w:smallCaps/>
        </w:rPr>
        <w:t>dimin</w:t>
      </w:r>
      <w:r>
        <w:t xml:space="preserve">”; see comments on 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0400A849" w14:textId="358A698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bí-bî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bí-b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. DefSg </w:t>
      </w:r>
      <w:r w:rsidRPr="005D30C6">
        <w:rPr>
          <w:rFonts w:ascii="Doulos SIL" w:hAnsi="Doulos SIL"/>
          <w:i/>
          <w:color w:val="0000FF"/>
        </w:rPr>
        <w:t>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[adj] black </w:t>
      </w:r>
      <w:r>
        <w:rPr>
          <w:rFonts w:ascii="Wingdings" w:hAnsi="Wingdings"/>
          <w:sz w:val="18"/>
        </w:rPr>
        <w:t></w:t>
      </w:r>
      <w:r>
        <w:t xml:space="preserve">  </w:t>
      </w:r>
      <w:r>
        <w:rPr>
          <w:rFonts w:ascii="Garamond" w:hAnsi="Garamond"/>
        </w:rPr>
        <w:t>noir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bí-bî</w:t>
      </w:r>
      <w:r>
        <w:t xml:space="preserve">] [as cpd final in bird terms also </w:t>
      </w:r>
      <w:r w:rsidRPr="005D30C6">
        <w:rPr>
          <w:rFonts w:ascii="Doulos SIL" w:hAnsi="Doulos SIL"/>
          <w:i/>
          <w:color w:val="0000FF"/>
        </w:rPr>
        <w:noBreakHyphen/>
        <w:t>bî</w:t>
      </w:r>
      <w:r w:rsidR="002753EA">
        <w:t xml:space="preserve"> or diminutive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,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ìrò:</w:t>
      </w:r>
      <w:r w:rsidRPr="005D30C6">
        <w:rPr>
          <w:rFonts w:ascii="Doulos SIL" w:hAnsi="Doulos SIL"/>
          <w:i/>
          <w:color w:val="0000FF"/>
        </w:rPr>
        <w:noBreakHyphen/>
        <w:t>bìyà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bíyà</w:t>
      </w:r>
      <w:r>
        <w:t>];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háw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black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vache noire</w:t>
      </w:r>
      <w:r>
        <w:t>.</w:t>
      </w:r>
    </w:p>
    <w:p w14:paraId="2844B00B" w14:textId="0BEF524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bí-bôw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E81DA7">
        <w:t xml:space="preserve"> [adj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E226053" w14:textId="0AA8026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bídíyá</w:t>
      </w:r>
      <w:r>
        <w:t xml:space="preserve">  (FinSg=NF) </w:t>
      </w:r>
      <w:r>
        <w:rPr>
          <w:rFonts w:ascii="Wingdings" w:hAnsi="Wingdings"/>
          <w:sz w:val="18"/>
        </w:rPr>
        <w:t></w:t>
      </w:r>
      <w:r>
        <w:t xml:space="preserve"> [n] magic trick, illusion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magie, illusion, prestidigitation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bdʕ</w:t>
      </w:r>
      <w:r>
        <w:t>]</w:t>
      </w:r>
      <w:r w:rsidR="002753EA">
        <w:t xml:space="preserve"> [also </w:t>
      </w:r>
      <w:r w:rsidR="002753EA" w:rsidRPr="005D30C6">
        <w:rPr>
          <w:rFonts w:ascii="Doulos SIL" w:hAnsi="Doulos SIL"/>
          <w:i/>
          <w:color w:val="0000FF"/>
        </w:rPr>
        <w:t>ʔàlbídíyá </w:t>
      </w:r>
      <w:r w:rsidR="002753EA">
        <w:t>]</w:t>
      </w:r>
      <w:r>
        <w:t>.</w:t>
      </w:r>
    </w:p>
    <w:p w14:paraId="37D6312F" w14:textId="7ED38A94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bídôŋ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bídón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bídóɲ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 jug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bidon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eau)</w:t>
      </w:r>
      <w:r w:rsidR="002753EA">
        <w:t xml:space="preserve"> </w:t>
      </w:r>
      <w:r w:rsidR="00AE2AFF">
        <w:t>[&lt;</w:t>
      </w:r>
      <w:r w:rsidR="002753EA">
        <w:t>Fr]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bídón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2F29BA9B" w14:textId="3768EA4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</w:r>
      <w:r w:rsidRPr="00E81DA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(invariant)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753EA">
        <w:t xml:space="preserve">cpd </w:t>
      </w:r>
      <w:r>
        <w:t xml:space="preserve">n] day before yesterday, a couple of days ago, a couple of days earlier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avant-hier, il y a (ou avait) quelques jours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bì:</w:t>
      </w:r>
      <w:r>
        <w:t xml:space="preserve"> 2; </w:t>
      </w:r>
      <w:r w:rsidRPr="005D30C6">
        <w:rPr>
          <w:rFonts w:ascii="Doulos SIL" w:hAnsi="Doulos SIL"/>
          <w:i/>
          <w:color w:val="0000FF"/>
        </w:rPr>
        <w:noBreakHyphen/>
      </w:r>
      <w:r w:rsidRPr="00E81DA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 2, parallel to </w:t>
      </w:r>
      <w:r w:rsidR="00E81DA7">
        <w:rPr>
          <w:rFonts w:ascii="Doulos SIL" w:hAnsi="Doulos SIL"/>
          <w:i/>
          <w:color w:val="0000FF"/>
        </w:rPr>
        <w:t>mánná</w:t>
      </w:r>
      <w:r w:rsidR="00E81DA7" w:rsidRPr="005D30C6">
        <w:rPr>
          <w:rFonts w:ascii="Doulos SIL" w:hAnsi="Doulos SIL"/>
          <w:i/>
          <w:color w:val="0000FF"/>
        </w:rPr>
        <w:noBreakHyphen/>
      </w:r>
      <w:r w:rsidR="00E81DA7" w:rsidRPr="00E81DA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E81DA7" w:rsidRPr="005D30C6">
        <w:rPr>
          <w:rFonts w:ascii="Doulos SIL" w:hAnsi="Doulos SIL"/>
          <w:i/>
          <w:color w:val="0000FF"/>
        </w:rPr>
        <w:t>ò</w:t>
      </w:r>
      <w:r>
        <w:t>].</w:t>
      </w:r>
    </w:p>
    <w:p w14:paraId="6EE8A0AD" w14:textId="1F62F2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bíjjá:l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long braid hanging over each cheek in a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</w:t>
      </w:r>
      <w:r w:rsidR="002753EA">
        <w:t>coiffure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longue tresse qui pende sur chaque joue 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t>.</w:t>
      </w:r>
    </w:p>
    <w:p w14:paraId="6D68FAEA" w14:textId="256A5B0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bíkkî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bic, ballpoint pen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bic</w:t>
      </w:r>
      <w:r w:rsidR="002753EA">
        <w:rPr>
          <w:rFonts w:ascii="Garamond" w:hAnsi="Garamond"/>
        </w:rPr>
        <w:t>, stylo</w:t>
      </w:r>
      <w:r>
        <w:t>.</w:t>
      </w:r>
    </w:p>
    <w:p w14:paraId="6F6EDCC4" w14:textId="6139FCF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bìlàmbítì</w:t>
      </w:r>
      <w:r>
        <w:t xml:space="preserve"> (Imprt </w:t>
      </w:r>
      <w:r w:rsidRPr="005D30C6">
        <w:rPr>
          <w:rFonts w:ascii="Doulos SIL" w:hAnsi="Doulos SIL"/>
          <w:i/>
          <w:color w:val="0000FF"/>
        </w:rPr>
        <w:t>bìlàmbítì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[tr] roll (sth) along on the ground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par terre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rolling on the ground; squirm, wriggle around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rouler par terre; se tortiller</w:t>
      </w:r>
      <w:r>
        <w:t>.</w:t>
      </w:r>
    </w:p>
    <w:p w14:paraId="0B182B7D" w14:textId="5366E6C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bílí:sâ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bìlí:sâ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devil, demon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diable, démon </w:t>
      </w:r>
      <w:r>
        <w:t xml:space="preserve"> [&lt;Ar </w:t>
      </w:r>
      <w:r w:rsidRPr="00234ED0">
        <w:rPr>
          <w:rFonts w:ascii="Arial Unicode MS" w:eastAsia="Arial Unicode MS" w:hAnsi="Arial Unicode MS" w:cs="Arial Unicode MS"/>
          <w:i/>
          <w:color w:val="008000"/>
        </w:rPr>
        <w:t>ʔibliis</w:t>
      </w:r>
      <w:r w:rsidRPr="00234ED0">
        <w:rPr>
          <w:rFonts w:ascii="Arial Unicode MS" w:eastAsia="Arial Unicode MS" w:hAnsi="Arial Unicode MS" w:cs="Arial Unicode MS"/>
          <w:i/>
          <w:color w:val="008000"/>
        </w:rPr>
        <w:noBreakHyphen/>
      </w:r>
      <w:r>
        <w:t xml:space="preserve">; cf. </w:t>
      </w:r>
      <w:r w:rsidRPr="005D30C6">
        <w:rPr>
          <w:rFonts w:ascii="Doulos SIL" w:hAnsi="Doulos SIL"/>
          <w:i/>
          <w:color w:val="0000FF"/>
        </w:rPr>
        <w:t>sèydá:n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9491D9F" w14:textId="7663D41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bìllá:bòrò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bìlá:ɓòrò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certainly, definitely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certainement</w:t>
      </w:r>
      <w:r>
        <w:t xml:space="preserve"> [rare, attested once; &lt;Ful].</w:t>
      </w:r>
    </w:p>
    <w:p w14:paraId="450233FA" w14:textId="641BBE4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ɓíllê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bíllê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squeezed, cramped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serré, coincé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ɓill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0090E826" w14:textId="7F47E564" w:rsidR="004E4BA0" w:rsidRPr="00165A34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bíltê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plus optional postp </w:t>
      </w:r>
      <w:r w:rsidRPr="005D30C6">
        <w:rPr>
          <w:rFonts w:ascii="Doulos SIL" w:hAnsi="Doulos SIL"/>
          <w:i/>
          <w:color w:val="0000FF"/>
        </w:rPr>
        <w:t>gà</w:t>
      </w:r>
      <w:r w:rsidR="00E81DA7">
        <w:rPr>
          <w:rFonts w:ascii="Doulos SIL" w:hAnsi="Doulos SIL"/>
          <w:i/>
          <w:color w:val="0000FF"/>
        </w:rPr>
        <w:t>:</w:t>
      </w:r>
      <w:r>
        <w:t xml:space="preserve">] escape (from danger); be safe (e.g. from hunger)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échapper,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évader; ê. sauvé (de la faim, etc.)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bílté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</w:r>
      <w:r w:rsidR="00040FFF" w:rsidRPr="005D30C6">
        <w:rPr>
          <w:rFonts w:ascii="Doulos SIL" w:hAnsi="Doulos SIL"/>
          <w:i/>
          <w:color w:val="0000FF"/>
        </w:rPr>
        <w:t xml:space="preserve">èy </w:t>
      </w:r>
      <w:r w:rsidR="00234ED0">
        <w:rPr>
          <w:rFonts w:ascii="Doulos SIL" w:hAnsi="Doulos SIL"/>
          <w:i/>
          <w:color w:val="0000FF"/>
        </w:rPr>
        <w:sym w:font="Symbol" w:char="F0AD"/>
      </w:r>
      <w:r w:rsidR="00040FFF" w:rsidRPr="005D30C6">
        <w:rPr>
          <w:rFonts w:ascii="Doulos SIL" w:hAnsi="Doulos SIL"/>
          <w:i/>
          <w:color w:val="0000FF"/>
        </w:rPr>
        <w:t>gâ]</w:t>
      </w:r>
      <w:r>
        <w:t xml:space="preserve">  he escaped from my hand (=clutches)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évadé de ma main (=de mon pouvoir)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bil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let (sb) escape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laisser échapper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néy ꜜbíltê hóⁿ↑-wó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2C3CD0">
        <w:t xml:space="preserve"> it</w:t>
      </w:r>
      <w:r>
        <w:t xml:space="preserve"> (=feat) won</w:t>
      </w:r>
      <w:r w:rsidR="007B254E">
        <w:t>’</w:t>
      </w:r>
      <w:r>
        <w:t xml:space="preserve">t let me escape from you-Sg today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(=exploit) ne me laissera pas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échapper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>
        <w:t>.</w:t>
      </w:r>
    </w:p>
    <w:p w14:paraId="5226A39D" w14:textId="0A1C8A4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bímbé:r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free-standing pillar of brick or stone covered with banco (mud-gravel) inside a house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pilier </w:t>
      </w:r>
      <w:r w:rsidR="00D10E63">
        <w:rPr>
          <w:rFonts w:ascii="Garamond" w:hAnsi="Garamond"/>
        </w:rPr>
        <w:t>libre</w:t>
      </w:r>
      <w:r>
        <w:rPr>
          <w:rFonts w:ascii="Garamond" w:hAnsi="Garamond"/>
        </w:rPr>
        <w:t xml:space="preserve"> en pierre ou </w:t>
      </w:r>
      <w:r w:rsidR="00D10E63">
        <w:rPr>
          <w:rFonts w:ascii="Garamond" w:hAnsi="Garamond"/>
        </w:rPr>
        <w:t xml:space="preserve">en </w:t>
      </w:r>
      <w:r>
        <w:rPr>
          <w:rFonts w:ascii="Garamond" w:hAnsi="Garamond"/>
        </w:rPr>
        <w:t>brique</w:t>
      </w:r>
      <w:r w:rsidR="00D10E63">
        <w:rPr>
          <w:rFonts w:ascii="Garamond" w:hAnsi="Garamond"/>
        </w:rPr>
        <w:t>,</w:t>
      </w:r>
      <w:r>
        <w:rPr>
          <w:rFonts w:ascii="Garamond" w:hAnsi="Garamond"/>
        </w:rPr>
        <w:t xml:space="preserve"> couvert de banco dans une chambre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bàŋgànd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F5FA583" w14:textId="4A5CD28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bìmbín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bìmbîn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bìmbínî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mud-dauber (wasp)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guêpe-maçonne</w:t>
      </w:r>
      <w:r w:rsidR="00D10E63">
        <w:t xml:space="preserve"> [</w:t>
      </w:r>
      <w:r w:rsidR="00147354" w:rsidRPr="00147354">
        <w:rPr>
          <w:smallCaps/>
        </w:rPr>
        <w:t>id</w:t>
      </w:r>
      <w:r w:rsidR="00D10E63">
        <w:t>: Delta sp. and similar]</w:t>
      </w:r>
      <w:r>
        <w:t>.</w:t>
      </w:r>
    </w:p>
    <w:p w14:paraId="035D71FA" w14:textId="3FDCD455" w:rsidR="004E4BA0" w:rsidRDefault="005E1332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bìn</w:t>
      </w:r>
      <w:r w:rsidR="0009344D" w:rsidRPr="0009344D">
        <w:rPr>
          <w:i/>
          <w:color w:val="0000FF"/>
        </w:rPr>
        <w:t xml:space="preserve">  ~  </w:t>
      </w:r>
      <w:r>
        <w:rPr>
          <w:rFonts w:ascii="Doulos SIL" w:hAnsi="Doulos SIL"/>
          <w:i/>
          <w:color w:val="0000FF"/>
        </w:rPr>
        <w:t>bìŋ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[particle, in paired phrases] </w:t>
      </w:r>
      <w:r>
        <w:t xml:space="preserve">- </w:t>
      </w:r>
      <w:r w:rsidRPr="005E1332">
        <w:rPr>
          <w:rFonts w:ascii="Doulos SIL" w:hAnsi="Doulos SIL"/>
          <w:i/>
          <w:color w:val="0000FF"/>
        </w:rPr>
        <w:t>bìn X bìn Y</w:t>
      </w:r>
      <w:r>
        <w:t xml:space="preserve">  </w:t>
      </w:r>
      <w:r w:rsidR="00261FBE">
        <w:t xml:space="preserve">whether X or 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que ce soit X ou Y</w:t>
      </w:r>
      <w:r w:rsidR="00261FBE">
        <w:t xml:space="preserve"> [</w:t>
      </w:r>
      <w:r w:rsidR="00C673CD" w:rsidRPr="00C673CD">
        <w:rPr>
          <w:smallCaps/>
        </w:rPr>
        <w:t>syn: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mà:</w:t>
      </w:r>
      <w:r w:rsidR="00261FBE">
        <w:t xml:space="preserve"> 4]</w:t>
      </w:r>
      <w:r w:rsidR="00261FBE" w:rsidRPr="00590ABD">
        <w:t xml:space="preserve"> - </w:t>
      </w:r>
      <w:r w:rsidR="00261FBE">
        <w:t xml:space="preserve">phrase: </w:t>
      </w:r>
      <w:r w:rsidR="00261FBE" w:rsidRPr="005D30C6">
        <w:rPr>
          <w:rFonts w:ascii="Doulos SIL" w:hAnsi="Doulos SIL"/>
          <w:i/>
          <w:color w:val="0000FF"/>
        </w:rPr>
        <w:t>hál màn</w:t>
      </w:r>
      <w:r w:rsidR="00261FBE" w:rsidRPr="005D30C6">
        <w:rPr>
          <w:rFonts w:ascii="Doulos SIL" w:hAnsi="Doulos SIL"/>
          <w:i/>
          <w:color w:val="0000FF"/>
        </w:rPr>
        <w:noBreakHyphen/>
        <w:t>tù bìn</w:t>
      </w:r>
      <w:r w:rsidR="00261FBE">
        <w:rPr>
          <w:i/>
          <w:color w:val="993300"/>
        </w:rPr>
        <w:t> </w:t>
      </w:r>
      <w:r w:rsidR="00261FBE">
        <w:rPr>
          <w:i/>
          <w:color w:val="993300"/>
        </w:rPr>
        <w:sym w:font="Symbol" w:char="F0BC"/>
      </w:r>
      <w:r w:rsidR="00261FBE">
        <w:t xml:space="preserve">  unless by chance </w:t>
      </w:r>
      <w:r w:rsidR="00261FBE">
        <w:sym w:font="Symbol" w:char="F0BC"/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>
        <w:rPr>
          <w:rFonts w:ascii="Garamond" w:hAnsi="Garamond"/>
        </w:rPr>
        <w:t>sauf si par hasard </w:t>
      </w:r>
      <w:r w:rsidR="00261FBE">
        <w:rPr>
          <w:rFonts w:ascii="Garamond" w:hAnsi="Garamond"/>
        </w:rPr>
        <w:sym w:font="Symbol" w:char="F0BC"/>
      </w:r>
      <w:r w:rsidR="00261FBE">
        <w:t>.</w:t>
      </w:r>
    </w:p>
    <w:p w14:paraId="32EA401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initial form of </w:t>
      </w:r>
      <w:r w:rsidRPr="005D30C6">
        <w:rPr>
          <w:rFonts w:ascii="Doulos SIL" w:hAnsi="Doulos SIL"/>
          <w:i/>
          <w:color w:val="0000FF"/>
        </w:rPr>
        <w:t>bìnè</w:t>
      </w:r>
      <w:r>
        <w:t xml:space="preserve">]. </w:t>
      </w:r>
    </w:p>
    <w:p w14:paraId="5FA88126" w14:textId="01F4F8E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bínd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hàmbùr</w:t>
      </w:r>
      <w:r w:rsidRPr="005D30C6">
        <w:rPr>
          <w:rFonts w:ascii="Doulos SIL" w:hAnsi="Doulos SIL"/>
          <w:i/>
          <w:color w:val="0000FF"/>
        </w:rPr>
        <w:noBreakHyphen/>
      </w:r>
      <w:r w:rsidR="005E133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E1332">
        <w:rPr>
          <w:rFonts w:ascii="Doulos SIL" w:hAnsi="Doulos SIL"/>
          <w:i/>
          <w:color w:val="0000FF"/>
        </w:rPr>
        <w:t>]</w:t>
      </w:r>
      <w:r>
        <w:t xml:space="preserve"> and variants].</w:t>
      </w:r>
    </w:p>
    <w:p w14:paraId="5E6F78C0" w14:textId="69BC07A9" w:rsidR="004E4BA0" w:rsidRPr="00E37E6D" w:rsidRDefault="00261FBE" w:rsidP="00040FFF">
      <w:pPr>
        <w:tabs>
          <w:tab w:val="clear" w:pos="992"/>
          <w:tab w:val="left" w:pos="5220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bìn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bìn</w:t>
      </w:r>
      <w:r>
        <w:t xml:space="preserve"> ; 4Poss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3F71DB">
        <w:t>n inal</w:t>
      </w:r>
      <w:r>
        <w:t xml:space="preserve">] heart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cœur</w:t>
      </w:r>
      <w:r>
        <w:t xml:space="preserve"> - poss (inal): 1Sg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bìn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073C7">
        <w:rPr>
          <w:rFonts w:ascii="Doulos SIL" w:hAnsi="Doulos SIL"/>
          <w:i/>
          <w:color w:val="0000FF"/>
        </w:rPr>
        <w:t> 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Pr="00590ABD">
        <w:t xml:space="preserve"> - </w:t>
      </w:r>
      <w:r w:rsidR="000073C7">
        <w:t>used as subject of emotion</w:t>
      </w:r>
      <w:r>
        <w:t xml:space="preserve"> expressions, e.g.: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kâ:n</w:t>
      </w:r>
      <w:r>
        <w:t xml:space="preserve">  his heart was sweet (=he was happy)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cœur était doux (=il était heureux)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[complex postp]</w:t>
      </w:r>
      <w:r w:rsidRPr="00E37E6D">
        <w:rPr>
          <w:i/>
        </w:rPr>
        <w:t xml:space="preserve"> </w:t>
      </w:r>
      <w:r w:rsidRPr="00415862">
        <w:rPr>
          <w:rFonts w:ascii="Doulos SIL" w:hAnsi="Doulos SIL"/>
          <w:i/>
          <w:color w:val="0000FF"/>
        </w:rPr>
        <w:t xml:space="preserve">X </w:t>
      </w:r>
      <w:r w:rsidR="00040FFF" w:rsidRPr="005D30C6">
        <w:rPr>
          <w:rFonts w:ascii="Doulos SIL" w:hAnsi="Doulos SIL"/>
          <w:i/>
          <w:color w:val="0000FF"/>
        </w:rPr>
        <w:t>bìn-ó</w:t>
      </w:r>
      <w:r w:rsidRPr="005D30C6">
        <w:rPr>
          <w:rFonts w:ascii="Doulos SIL" w:hAnsi="Doulos SIL"/>
          <w:i/>
          <w:color w:val="0000FF"/>
        </w:rPr>
        <w:t xml:space="preserve"> gà</w:t>
      </w:r>
      <w:r>
        <w:t xml:space="preserve"> in the heart of (city, forest, etc.)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 bon milieu de, en plein(e) (ville, brousse, forêt, etc.)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gàŋ-ò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bíꜜn-</w:t>
      </w:r>
      <w:r w:rsidR="00040FFF" w:rsidRPr="005D30C6">
        <w:rPr>
          <w:rFonts w:ascii="Doulos SIL" w:hAnsi="Doulos SIL"/>
          <w:i/>
          <w:color w:val="0000FF"/>
        </w:rPr>
        <w:t>ó</w:t>
      </w:r>
      <w:r w:rsidRPr="005D30C6">
        <w:rPr>
          <w:rFonts w:ascii="Doulos SIL" w:hAnsi="Doulos SIL"/>
          <w:i/>
          <w:color w:val="0000FF"/>
        </w:rPr>
        <w:t xml:space="preserve"> gà</w:t>
      </w:r>
      <w:r>
        <w:t xml:space="preserve">  way out in the bush (=far from the village)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 pleine brousse</w:t>
      </w:r>
      <w:r>
        <w:t>.</w:t>
      </w:r>
    </w:p>
    <w:p w14:paraId="757857C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[hásár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(invariant unless possessed)  </w:t>
      </w:r>
      <w:r>
        <w:rPr>
          <w:rFonts w:ascii="Wingdings" w:hAnsi="Wingdings"/>
          <w:sz w:val="18"/>
        </w:rPr>
        <w:t></w:t>
      </w:r>
      <w:r>
        <w:t xml:space="preserve"> [cpd n] disappointment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déception</w:t>
      </w:r>
      <w:r w:rsidRPr="00590ABD">
        <w:t xml:space="preserve"> - </w:t>
      </w:r>
      <w:r>
        <w:t xml:space="preserve">poss: 3Sg </w:t>
      </w:r>
      <w:r w:rsidRPr="005D30C6">
        <w:rPr>
          <w:rFonts w:ascii="Doulos SIL" w:hAnsi="Doulos SIL"/>
          <w:i/>
          <w:color w:val="0000FF"/>
        </w:rPr>
        <w:t>àꜛ bìn</w:t>
      </w:r>
      <w:r w:rsidRPr="005D30C6">
        <w:rPr>
          <w:rFonts w:ascii="Doulos SIL" w:hAnsi="Doulos SIL"/>
          <w:i/>
          <w:color w:val="0000FF"/>
        </w:rPr>
        <w:noBreakHyphen/>
        <w:t>hásár-ò</w:t>
      </w:r>
      <w:r>
        <w:t>.</w:t>
      </w:r>
    </w:p>
    <w:p w14:paraId="24CD75EB" w14:textId="19C5671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importune, ask (sb, for sth); pray (to God, for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quémander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supplier, demander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demander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, à Dieu)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nèy bìnì [kà:tíbí ꜜhíŋká]</w:t>
      </w:r>
      <w:r>
        <w:t xml:space="preserve">  he/she</w:t>
      </w:r>
      <w:r w:rsidRPr="002C3CD0">
        <w:t xml:space="preserve"> a</w:t>
      </w:r>
      <w:r>
        <w:t xml:space="preserve">sked me for 2 riyals (=10 CFA)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demandé 2 riyals</w:t>
      </w:r>
      <w:r>
        <w:t xml:space="preserve">; </w:t>
      </w:r>
      <w:r w:rsidR="00B54650">
        <w:rPr>
          <w:rFonts w:ascii="Doulos SIL" w:hAnsi="Doulos SIL"/>
          <w:i/>
          <w:color w:val="0000FF"/>
        </w:rPr>
        <w:t>yórkò</w:t>
      </w:r>
      <w:r w:rsidRPr="005D30C6">
        <w:rPr>
          <w:rFonts w:ascii="Doulos SIL" w:hAnsi="Doulos SIL"/>
          <w:i/>
          <w:color w:val="0000FF"/>
        </w:rPr>
        <w:t>y bìnî</w:t>
      </w:r>
      <w:r w:rsidRPr="005D30C6">
        <w:rPr>
          <w:rFonts w:ascii="Doulos SIL" w:hAnsi="Doulos SIL"/>
          <w:i/>
          <w:color w:val="0000FF"/>
        </w:rPr>
        <w:noBreakHyphen/>
        <w:t>ŋ [í ꜜhúná]</w:t>
      </w:r>
      <w:r>
        <w:t xml:space="preserve">  pray to God that I live!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prie à Dieu que je vive!</w:t>
      </w:r>
      <w:r>
        <w:t>.</w:t>
      </w:r>
    </w:p>
    <w:p w14:paraId="79318A6A" w14:textId="535F1F5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bíníní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dizzy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le vertige</w:t>
      </w:r>
      <w:r>
        <w:t xml:space="preserve"> [cf. </w:t>
      </w:r>
      <w:r w:rsidR="000073C7" w:rsidRPr="005D30C6">
        <w:rPr>
          <w:rFonts w:ascii="Doulos SIL" w:hAnsi="Doulos SIL"/>
          <w:i/>
          <w:color w:val="0000FF"/>
        </w:rPr>
        <w:t>mò:</w:t>
      </w:r>
      <w:r w:rsidR="000073C7" w:rsidRPr="005D30C6">
        <w:rPr>
          <w:rFonts w:ascii="Doulos SIL" w:hAnsi="Doulos SIL"/>
          <w:i/>
          <w:color w:val="0000FF"/>
        </w:rPr>
        <w:noBreakHyphen/>
        <w:t>[bínín</w:t>
      </w:r>
      <w:r w:rsidR="000073C7"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7C9800BC" w14:textId="2C2F283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joy, happiness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joie</w:t>
      </w:r>
      <w:r w:rsidR="00842E07">
        <w:t xml:space="preserve"> [variant of </w:t>
      </w:r>
      <w:r w:rsidR="00842E07" w:rsidRPr="005D30C6">
        <w:rPr>
          <w:rFonts w:ascii="Doulos SIL" w:hAnsi="Doulos SIL"/>
          <w:i/>
          <w:color w:val="0000FF"/>
        </w:rPr>
        <w:t>bìn</w:t>
      </w:r>
      <w:r w:rsidR="00842E07" w:rsidRPr="005D30C6">
        <w:rPr>
          <w:rFonts w:ascii="Doulos SIL" w:hAnsi="Doulos SIL"/>
          <w:i/>
          <w:color w:val="0000FF"/>
        </w:rPr>
        <w:noBreakHyphen/>
        <w:t>[ká:n-í]</w:t>
      </w:r>
      <w:r w:rsidR="00842E07">
        <w:t>]</w:t>
      </w:r>
      <w:r>
        <w:t>.</w:t>
      </w:r>
    </w:p>
    <w:p w14:paraId="6E6132CA" w14:textId="5AE8958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[ká:n-í]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joy, happiness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joie</w:t>
      </w:r>
      <w:r>
        <w:t>.</w:t>
      </w:r>
    </w:p>
    <w:p w14:paraId="21E67163" w14:textId="7F0449FC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 w:rsidR="00842E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42E07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81DA7">
        <w:t xml:space="preserve">cpd </w:t>
      </w:r>
      <w:r w:rsidR="00842E07">
        <w:t>n] [see</w:t>
      </w:r>
      <w:r w:rsidR="000073C7">
        <w:t xml:space="preserve">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 w:rsidR="00842E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="00842E07">
        <w:rPr>
          <w:rFonts w:ascii="Doulos SIL" w:hAnsi="Doulos SIL"/>
          <w:i/>
          <w:color w:val="0000FF"/>
        </w:rPr>
        <w:t>]</w:t>
      </w:r>
      <w:r>
        <w:t>].</w:t>
      </w:r>
    </w:p>
    <w:p w14:paraId="20989C2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kúybí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chest pains (heart ailment)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douleurs de poitrine (maladie de cœur)</w:t>
      </w:r>
      <w:r>
        <w:t>.</w:t>
      </w:r>
    </w:p>
    <w:p w14:paraId="19AAB4E6" w14:textId="247EF3A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3935CC">
        <w:rPr>
          <w:rFonts w:ascii="Doulos SIL" w:hAnsi="Doulos SIL"/>
          <w:i/>
          <w:color w:val="0000FF"/>
        </w:rPr>
        <w:t>bínní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curse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maudire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="00895B93">
        <w:t xml:space="preserve"> [cf. </w:t>
      </w:r>
      <w:r w:rsidR="00895B93" w:rsidRPr="005D30C6">
        <w:rPr>
          <w:rFonts w:ascii="Doulos SIL" w:hAnsi="Doulos SIL"/>
          <w:i/>
          <w:color w:val="0000FF"/>
        </w:rPr>
        <w:t>kúdá:dô</w:t>
      </w:r>
      <w:r w:rsidR="00895B93">
        <w:t>]</w:t>
      </w:r>
      <w:r>
        <w:t xml:space="preserve"> - cpd: see </w:t>
      </w:r>
      <w:r w:rsidRPr="005D30C6">
        <w:rPr>
          <w:rFonts w:ascii="Doulos SIL" w:hAnsi="Doulos SIL"/>
          <w:i/>
          <w:color w:val="0000FF"/>
        </w:rPr>
        <w:t>bìnn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>.</w:t>
      </w:r>
    </w:p>
    <w:p w14:paraId="44EA8849" w14:textId="6C87D9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 w:rsidR="009D294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294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nìn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D2941">
        <w:t xml:space="preserve">bahuvrihi </w:t>
      </w:r>
      <w:r>
        <w:t xml:space="preserve">cpd n] criminal, ruthless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criminel, personne cruelle</w:t>
      </w:r>
      <w:r>
        <w:t xml:space="preserve"> [</w:t>
      </w:r>
      <w:r w:rsidR="000073C7" w:rsidRPr="005D30C6">
        <w:rPr>
          <w:rFonts w:ascii="Doulos SIL" w:hAnsi="Doulos SIL"/>
          <w:i/>
          <w:color w:val="0000FF"/>
        </w:rPr>
        <w:t>bìnè</w:t>
      </w:r>
      <w:r w:rsidR="0009344D" w:rsidRPr="0009344D">
        <w:t xml:space="preserve">  ~  </w:t>
      </w:r>
      <w:r w:rsidR="000073C7" w:rsidRPr="005D30C6">
        <w:rPr>
          <w:rFonts w:ascii="Doulos SIL" w:hAnsi="Doulos SIL"/>
          <w:i/>
          <w:color w:val="0000FF"/>
        </w:rPr>
        <w:t>bìn</w:t>
      </w:r>
      <w:r w:rsidR="000073C7">
        <w:t xml:space="preserve"> ‘heart’, </w:t>
      </w:r>
      <w:r w:rsidR="000073C7" w:rsidRPr="000073C7">
        <w:rPr>
          <w:rFonts w:ascii="Doulos SIL" w:hAnsi="Doulos SIL"/>
          <w:i/>
          <w:color w:val="0000FF"/>
        </w:rPr>
        <w:t>nìn-ò</w:t>
      </w:r>
      <w:r w:rsidR="000073C7">
        <w:t xml:space="preserve"> ‘cooked, ripe, ready to eat’ </w:t>
      </w:r>
      <w:r>
        <w:t>].</w:t>
      </w:r>
    </w:p>
    <w:p w14:paraId="747B4337" w14:textId="616EE72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bìnn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bìnn</w:t>
      </w:r>
      <w:r w:rsidRPr="005D30C6">
        <w:rPr>
          <w:rFonts w:ascii="Doulos SIL" w:hAnsi="Doulos SIL"/>
          <w:i/>
          <w:color w:val="0000FF"/>
        </w:rPr>
        <w:noBreakHyphen/>
        <w:t>[í:z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A3212D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accursed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maudit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kúdá:dô</w:t>
      </w:r>
      <w:r>
        <w:t xml:space="preserve">] [&lt;verb </w:t>
      </w:r>
      <w:r w:rsidRPr="005D30C6">
        <w:rPr>
          <w:rFonts w:ascii="Doulos SIL" w:hAnsi="Doulos SIL"/>
          <w:i/>
          <w:color w:val="0000FF"/>
        </w:rPr>
        <w:t>bínní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bìnn</w:t>
      </w:r>
      <w:r w:rsidRPr="005D30C6">
        <w:rPr>
          <w:rFonts w:ascii="Doulos SIL" w:hAnsi="Doulos SIL"/>
          <w:i/>
          <w:color w:val="0000FF"/>
        </w:rPr>
        <w:noBreakHyphen/>
        <w:t>[í:z</w:t>
      </w:r>
      <w:r w:rsidRPr="005D30C6">
        <w:rPr>
          <w:rFonts w:ascii="Doulos SIL" w:hAnsi="Doulos SIL"/>
          <w:i/>
          <w:color w:val="0000FF"/>
        </w:rPr>
        <w:noBreakHyphen/>
        <w:t>è]</w:t>
      </w:r>
      <w:r>
        <w:t>.</w:t>
      </w:r>
    </w:p>
    <w:p w14:paraId="37CE87F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bìnè</w:t>
      </w:r>
      <w:r>
        <w:t>].</w:t>
      </w:r>
    </w:p>
    <w:p w14:paraId="0944149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tá:y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nausea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 nausée</w:t>
      </w:r>
      <w:r>
        <w:t>.</w:t>
      </w:r>
    </w:p>
    <w:p w14:paraId="13D674E5" w14:textId="4E2B6F8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bíɲɲá</w:t>
      </w:r>
      <w:r w:rsidRPr="00AE45CF">
        <w:t xml:space="preserve"> 1  </w:t>
      </w:r>
      <w:r w:rsidRPr="00AE45CF">
        <w:rPr>
          <w:rFonts w:ascii="Wingdings" w:hAnsi="Wingdings"/>
          <w:sz w:val="18"/>
        </w:rPr>
        <w:t></w:t>
      </w:r>
      <w:r w:rsidRPr="00AE45CF">
        <w:t xml:space="preserve"> [intr plus dative] be upset, angry </w:t>
      </w:r>
      <w:r w:rsidRPr="00AE45CF">
        <w:rPr>
          <w:rFonts w:ascii="Wingdings" w:hAnsi="Wingdings"/>
          <w:sz w:val="18"/>
        </w:rPr>
        <w:t></w:t>
      </w:r>
      <w:r w:rsidRPr="00AE45CF">
        <w:t xml:space="preserve"> </w:t>
      </w:r>
      <w:r w:rsidRPr="00AE45CF">
        <w:rPr>
          <w:rFonts w:ascii="Garamond" w:hAnsi="Garamond"/>
        </w:rPr>
        <w:t>ê.</w:t>
      </w:r>
      <w:r>
        <w:rPr>
          <w:rFonts w:ascii="Garamond" w:hAnsi="Garamond"/>
        </w:rPr>
        <w:t xml:space="preserve"> fâché, mécontent</w:t>
      </w:r>
      <w:r>
        <w:t xml:space="preserve"> [Ka &amp; TSK </w:t>
      </w:r>
      <w:r w:rsidRPr="00BB673A">
        <w:rPr>
          <w:rFonts w:ascii="Arial Unicode MS" w:eastAsia="Arial Unicode MS" w:hAnsi="Arial Unicode MS"/>
          <w:i/>
          <w:color w:val="008000"/>
        </w:rPr>
        <w:t>bíɲɲá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bí</w:t>
      </w:r>
      <w:r w:rsidR="007A02DF">
        <w:rPr>
          <w:rFonts w:ascii="Doulos SIL" w:hAnsi="Doulos SIL"/>
          <w:i/>
          <w:color w:val="0000FF"/>
        </w:rPr>
        <w:t>ɲ</w:t>
      </w:r>
      <w:r w:rsidRPr="005D30C6">
        <w:rPr>
          <w:rFonts w:ascii="Doulos SIL" w:hAnsi="Doulos SIL"/>
          <w:i/>
          <w:color w:val="0000FF"/>
        </w:rPr>
        <w:t>ɲá s-êy</w:t>
      </w:r>
      <w:r>
        <w:t xml:space="preserve">  she is angry at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est fâchée avec moi</w:t>
      </w:r>
      <w:r>
        <w:t>.</w:t>
      </w:r>
    </w:p>
    <w:p w14:paraId="254F23B9" w14:textId="1766A19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bìɲɲà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warthog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phacochère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Phacochoerus aethiopicus</w:t>
      </w:r>
      <w:r>
        <w:t xml:space="preserve">] [meat forbidden to Muslims] [also called </w:t>
      </w: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bíɲɲà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bìɲɲ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bìɲɲ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>.</w:t>
      </w:r>
    </w:p>
    <w:p w14:paraId="681A4254" w14:textId="4198C16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(gun) discharge, go off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(fusil) partir, se décharger</w:t>
      </w:r>
      <w:r>
        <w:t xml:space="preserve">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bírí</w:t>
      </w:r>
      <w:r>
        <w:t xml:space="preserve"> 2]  </w:t>
      </w:r>
      <w:r>
        <w:rPr>
          <w:rFonts w:ascii="Wingdings" w:hAnsi="Wingdings"/>
          <w:sz w:val="18"/>
        </w:rPr>
        <w:t></w:t>
      </w:r>
      <w:r>
        <w:t xml:space="preserve"> b) [intr] take a shot </w:t>
      </w:r>
      <w:r>
        <w:rPr>
          <w:rFonts w:ascii="Wingdings" w:hAnsi="Wingdings"/>
          <w:sz w:val="18"/>
        </w:rPr>
        <w:t></w:t>
      </w:r>
      <w:r>
        <w:t xml:space="preserve"> tirer [UnspecO &lt; </w:t>
      </w:r>
      <w:r w:rsidRPr="005D30C6">
        <w:rPr>
          <w:rFonts w:ascii="Doulos SIL" w:hAnsi="Doulos SIL"/>
          <w:i/>
          <w:color w:val="0000FF"/>
        </w:rPr>
        <w:t>bírí</w:t>
      </w:r>
      <w:r>
        <w:t> 2].</w:t>
      </w:r>
    </w:p>
    <w:p w14:paraId="526F6D5A" w14:textId="701F636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bìr-bír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yà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50124">
        <w:t xml:space="preserve">cpd </w:t>
      </w:r>
      <w:r>
        <w:t>n] children</w:t>
      </w:r>
      <w:r w:rsidR="007B254E">
        <w:t>’</w:t>
      </w:r>
      <w:r>
        <w:t xml:space="preserve">s game played with a bone in moonlight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enfants joué au clair de lune avec un os</w:t>
      </w:r>
      <w:r>
        <w:t xml:space="preserve"> [a small animal bone, called </w:t>
      </w:r>
      <w:r w:rsidRPr="005D30C6">
        <w:rPr>
          <w:rFonts w:ascii="Doulos SIL" w:hAnsi="Doulos SIL"/>
          <w:i/>
          <w:color w:val="0000FF"/>
        </w:rPr>
        <w:t>bìr-íyà</w:t>
      </w:r>
      <w:r>
        <w:t>, is tossed into the dark; one team tries to retrieve it while the other team tries to take it away].</w:t>
      </w:r>
    </w:p>
    <w:p w14:paraId="17C2F18F" w14:textId="0788312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bìrkìnd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variety of watermelon (cultivated) with dark green stripes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pastèque à traits verts foncé</w:t>
      </w:r>
      <w:r>
        <w:t xml:space="preserve"> 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 (variety), Cucurbitaceae] [cf.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reddish melon seeds from this </w:t>
      </w:r>
      <w:r w:rsidR="00E81DA7">
        <w:t>variety</w:t>
      </w:r>
      <w:r>
        <w:t xml:space="preserve"> of watermelon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pépins rouges de cette </w:t>
      </w:r>
      <w:r w:rsidR="00E81DA7">
        <w:rPr>
          <w:rFonts w:ascii="Garamond" w:hAnsi="Garamond"/>
        </w:rPr>
        <w:t>variété</w:t>
      </w:r>
      <w:r>
        <w:rPr>
          <w:rFonts w:ascii="Garamond" w:hAnsi="Garamond"/>
        </w:rPr>
        <w:t xml:space="preserve"> de pastèque</w:t>
      </w:r>
      <w:r>
        <w:t xml:space="preserve"> [called </w:t>
      </w:r>
      <w:r w:rsidRPr="00BB673A">
        <w:rPr>
          <w:rFonts w:ascii="Arial Unicode MS" w:eastAsia="Arial Unicode MS" w:hAnsi="Arial Unicode MS"/>
          <w:i/>
          <w:color w:val="008000"/>
        </w:rPr>
        <w:t>fombu</w:t>
      </w:r>
      <w:r>
        <w:t xml:space="preserve"> in KCh].</w:t>
      </w:r>
    </w:p>
    <w:p w14:paraId="2CB9C8F3" w14:textId="5058731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bírg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bírg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bírgí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bírjí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dung (of sheep or goat)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déchés, </w:t>
      </w:r>
      <w:r w:rsidR="007A02DF">
        <w:rPr>
          <w:rFonts w:ascii="Garamond" w:hAnsi="Garamond"/>
        </w:rPr>
        <w:t>crottins</w:t>
      </w:r>
      <w:r>
        <w:rPr>
          <w:rFonts w:ascii="Garamond" w:hAnsi="Garamond"/>
        </w:rPr>
        <w:t xml:space="preserve"> (de petit ruminant)</w:t>
      </w:r>
      <w:r>
        <w:t>.</w:t>
      </w:r>
    </w:p>
    <w:p w14:paraId="6E5EEF7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bírí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raise (a child)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élever (un enfant)</w:t>
      </w:r>
      <w:r>
        <w:t>.</w:t>
      </w:r>
    </w:p>
    <w:p w14:paraId="4B1666C0" w14:textId="15F6EA5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bírí</w:t>
      </w:r>
      <w:r w:rsidRPr="00BB673A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shoot, shoot at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tirer sur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[ResPass &amp; UnspecO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onomatopoeic Intens </w:t>
      </w:r>
      <w:r w:rsidRPr="005D30C6">
        <w:rPr>
          <w:rFonts w:ascii="Doulos SIL" w:hAnsi="Doulos SIL"/>
          <w:i/>
          <w:color w:val="0000FF"/>
        </w:rPr>
        <w:t>tóy!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bìrí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bírí</w:t>
      </w:r>
      <w:r>
        <w:t>].</w:t>
      </w:r>
    </w:p>
    <w:p w14:paraId="3570B39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bìrì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FA6412E" w14:textId="2849AFE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bìríŋk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bone just above hoof of sheep or goat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os juste au dessus de la patte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petit ruminant</w:t>
      </w:r>
      <w:r>
        <w:t xml:space="preserve"> [can be made into a doll for children; perhaps related to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81F6AAF" w14:textId="3FE804E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íyà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bíryà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animal bone used in the game </w:t>
      </w:r>
      <w:r w:rsidRPr="005D30C6">
        <w:rPr>
          <w:rFonts w:ascii="Doulos SIL" w:hAnsi="Doulos SIL"/>
          <w:i/>
          <w:color w:val="0000FF"/>
        </w:rPr>
        <w:t>bìr-bír</w:t>
      </w:r>
      <w:r w:rsidRPr="00A3212D">
        <w:rPr>
          <w:i/>
          <w:color w:val="993300"/>
        </w:rPr>
        <w:t>-</w:t>
      </w:r>
      <w:r w:rsidRPr="005D30C6">
        <w:rPr>
          <w:rFonts w:ascii="Doulos SIL" w:hAnsi="Doulos SIL"/>
          <w:i/>
          <w:color w:val="0000FF"/>
        </w:rPr>
        <w:t>yà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 os utilisé dans le jeu </w:t>
      </w:r>
      <w:r w:rsidRPr="005D30C6">
        <w:rPr>
          <w:rFonts w:ascii="Doulos SIL" w:hAnsi="Doulos SIL"/>
          <w:i/>
          <w:color w:val="0000FF"/>
        </w:rPr>
        <w:t>bìr-bír</w:t>
      </w:r>
      <w:r w:rsidRPr="00A3212D">
        <w:rPr>
          <w:i/>
          <w:color w:val="993300"/>
        </w:rPr>
        <w:t>-</w:t>
      </w:r>
      <w:r w:rsidRPr="005D30C6">
        <w:rPr>
          <w:rFonts w:ascii="Doulos SIL" w:hAnsi="Doulos SIL"/>
          <w:i/>
          <w:color w:val="0000FF"/>
        </w:rPr>
        <w:t>yà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cpd </w:t>
      </w:r>
      <w:r w:rsidRPr="005D30C6">
        <w:rPr>
          <w:rFonts w:ascii="Doulos SIL" w:hAnsi="Doulos SIL"/>
          <w:i/>
          <w:color w:val="0000FF"/>
        </w:rPr>
        <w:t>[hàs-ù]</w:t>
      </w:r>
      <w:r w:rsidRPr="005D30C6">
        <w:rPr>
          <w:rFonts w:ascii="Doulos SIL" w:hAnsi="Doulos SIL"/>
          <w:i/>
          <w:color w:val="0000FF"/>
        </w:rPr>
        <w:noBreakHyphen/>
        <w:t>[bìr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>].</w:t>
      </w:r>
    </w:p>
    <w:p w14:paraId="184CA7C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bírjí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bírg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FCD157F" w14:textId="2956308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bìrkìnd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[alphabetized as </w:t>
      </w:r>
      <w:r w:rsidRPr="005D30C6">
        <w:rPr>
          <w:rFonts w:ascii="Doulos SIL" w:hAnsi="Doulos SIL"/>
          <w:i/>
          <w:color w:val="0000FF"/>
        </w:rPr>
        <w:t>bìr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9BE7651" w14:textId="48A4FBB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bìrì</w:t>
      </w:r>
      <w:r>
        <w:t xml:space="preserve"> ; 3PossSg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 with self-reference] bone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os</w:t>
      </w:r>
      <w:r>
        <w:t xml:space="preserve"> [see 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bìrí</w:t>
      </w:r>
      <w:r>
        <w:t>]</w:t>
      </w:r>
      <w:r w:rsidRPr="00590ABD">
        <w:t xml:space="preserve"> - </w:t>
      </w:r>
      <w:r w:rsidR="00BC5BAA">
        <w:t>poss (alienable, not one’s own body part</w:t>
      </w:r>
      <w:r>
        <w:t xml:space="preserve">): 1Sg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bìr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bìr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6ACDB859" w14:textId="55FBFE2E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bírô: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bíró: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bíró: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office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bureau</w:t>
      </w:r>
      <w:r>
        <w:t xml:space="preserve"> [&lt;Fr]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bíróɲ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bíró:</w:t>
      </w:r>
      <w:r w:rsidRPr="005D30C6">
        <w:rPr>
          <w:rFonts w:ascii="Doulos SIL" w:hAnsi="Doulos SIL"/>
          <w:i/>
          <w:color w:val="0000FF"/>
        </w:rPr>
        <w:noBreakHyphen/>
        <w:t>y-è</w:t>
      </w:r>
      <w:r>
        <w:t xml:space="preserve">,  3Sg </w:t>
      </w:r>
      <w:r w:rsidRPr="005D30C6">
        <w:rPr>
          <w:rFonts w:ascii="Doulos SIL" w:hAnsi="Doulos SIL"/>
          <w:i/>
          <w:color w:val="0000FF"/>
        </w:rPr>
        <w:t>à bíróŋ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bíró:</w:t>
      </w:r>
      <w:r w:rsidRPr="005D30C6">
        <w:rPr>
          <w:rFonts w:ascii="Doulos SIL" w:hAnsi="Doulos SIL"/>
          <w:i/>
          <w:color w:val="0000FF"/>
        </w:rPr>
        <w:noBreakHyphen/>
        <w:t>y-ò</w:t>
      </w:r>
      <w:r>
        <w:t>.</w:t>
      </w:r>
    </w:p>
    <w:p w14:paraId="71260DA3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bírôŋ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bírô:</w:t>
      </w:r>
      <w:r>
        <w:t>, before some suffixes].</w:t>
      </w:r>
    </w:p>
    <w:p w14:paraId="5BE62837" w14:textId="6D86BEC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often with locational] go past, continue on (past a point)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passer, continuer (après un </w:t>
      </w:r>
      <w:r w:rsidR="00BC5BAA">
        <w:rPr>
          <w:rFonts w:ascii="Garamond" w:hAnsi="Garamond"/>
        </w:rPr>
        <w:t>endroit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ḿ bìsà [àꜛ gà:] </w:t>
      </w:r>
      <w:r w:rsidR="00040FF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mân díy</w:t>
      </w:r>
      <w:r w:rsidRPr="005D30C6">
        <w:rPr>
          <w:rFonts w:ascii="Doulos SIL" w:hAnsi="Doulos SIL"/>
          <w:i/>
          <w:color w:val="0000FF"/>
        </w:rPr>
        <w:noBreakHyphen/>
        <w:t>à láy</w:t>
      </w:r>
      <w:r>
        <w:t xml:space="preserve">  you-Sg may go right past it without seeing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peux le passer sans le voir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best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meilleur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ká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gárù ní ꜜgâ bìsà 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I</w:t>
      </w:r>
      <w:r>
        <w:t xml:space="preserve"> (came and) found that you were best for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ai trouvé que tu étais le meilleur pour moi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c) [VO, often with attached clause or additional postverbal NP] exceed, surpass, be better or more than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dépasser, ê. meille</w:t>
      </w:r>
      <w:r w:rsidR="00BC5BAA">
        <w:rPr>
          <w:rFonts w:ascii="Garamond" w:hAnsi="Garamond"/>
        </w:rPr>
        <w:t>u</w:t>
      </w:r>
      <w:r>
        <w:rPr>
          <w:rFonts w:ascii="Garamond" w:hAnsi="Garamond"/>
        </w:rPr>
        <w:t>r ou plus que,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emporter sur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="007D5629">
        <w:t>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gá:bì </w:t>
      </w:r>
      <w:r w:rsidR="00BC5BA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="007D5629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gú </w:t>
      </w:r>
      <w:r w:rsidR="0079672C" w:rsidRPr="005D30C6">
        <w:rPr>
          <w:rFonts w:ascii="Doulos SIL" w:hAnsi="Doulos SIL"/>
          <w:i/>
          <w:color w:val="0000FF"/>
        </w:rPr>
        <w:t>ꜜ</w:t>
      </w:r>
      <w:r w:rsidR="0079672C" w:rsidRPr="005D30C6">
        <w:rPr>
          <w:rFonts w:ascii="Doulos SIL" w:hAnsi="Doulos SIL"/>
          <w:i/>
          <w:color w:val="0000FF"/>
        </w:rPr>
        <w:sym w:font="Symbol" w:char="F0AD"/>
      </w:r>
      <w:r w:rsidR="0079672C">
        <w:rPr>
          <w:rFonts w:ascii="Doulos SIL" w:hAnsi="Doulos SIL"/>
          <w:i/>
          <w:color w:val="0000FF"/>
        </w:rPr>
        <w:t>bí</w:t>
      </w:r>
      <w:r w:rsidRPr="005D30C6">
        <w:rPr>
          <w:rFonts w:ascii="Doulos SIL" w:hAnsi="Doulos SIL"/>
          <w:i/>
          <w:color w:val="0000FF"/>
        </w:rPr>
        <w:t>sà ǹjêy</w:t>
      </w:r>
      <w:r w:rsidR="00BC5BAA">
        <w:rPr>
          <w:rFonts w:ascii="Doulos SIL" w:hAnsi="Doulos SIL"/>
          <w:i/>
          <w:color w:val="0000FF"/>
        </w:rPr>
        <w:t>]</w:t>
      </w:r>
      <w:r>
        <w:t xml:space="preserve">  they have more strength than them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plus de force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eux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bísà ɲóŋ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ím</w:t>
      </w:r>
      <w:r w:rsidRPr="005D30C6">
        <w:rPr>
          <w:rFonts w:ascii="Doulos SIL" w:hAnsi="Doulos SIL"/>
          <w:i/>
          <w:color w:val="0000FF"/>
        </w:rPr>
        <w:noBreakHyphen/>
        <w:t>í</w:t>
      </w:r>
      <w:r>
        <w:t xml:space="preserve">  he/she was more correct than they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avait raison plus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eux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bòr ká bìsà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èrè hàr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(identify) the one who exceeded the other in manhood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(déterminez) celui qui a dépassé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 en virilité</w:t>
      </w:r>
      <w:r>
        <w:t>.</w:t>
      </w:r>
    </w:p>
    <w:p w14:paraId="27A1A58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F578321" w14:textId="5FA4D26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bìsìmíllà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[exclamation] welcome!; please sit down!; please start eating! (etc.)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soyez le bienvenu! (etc.)</w:t>
      </w:r>
      <w:r w:rsidR="00B54650">
        <w:t xml:space="preserve"> [&lt;Ar “</w:t>
      </w:r>
      <w:r>
        <w:t>in the name of God”].</w:t>
      </w:r>
    </w:p>
    <w:p w14:paraId="5B4E8272" w14:textId="61E41F2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bìsìmíllâ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 [tr] welcome, greet (arriving guest)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accueillir (les invités), donner la bienvenue à (</w:t>
      </w:r>
      <w:r w:rsidR="00B82168">
        <w:rPr>
          <w:rFonts w:ascii="Garamond" w:hAnsi="Garamond"/>
        </w:rPr>
        <w:t>qqn</w:t>
      </w:r>
      <w: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[bòr</w:t>
      </w:r>
      <w:r w:rsidRPr="005D30C6">
        <w:rPr>
          <w:rFonts w:ascii="Doulos SIL" w:hAnsi="Doulos SIL"/>
          <w:i/>
          <w:color w:val="0000FF"/>
        </w:rPr>
        <w:noBreakHyphen/>
        <w:t>èy kúl] kà [kú=ŋ́ bìsìmíllâ]</w:t>
      </w:r>
      <w:r>
        <w:t xml:space="preserve">  the people all came to welcome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toutes les gens sont venues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accueillir</w:t>
      </w:r>
      <w:r>
        <w:t>.</w:t>
      </w:r>
    </w:p>
    <w:p w14:paraId="6DEF3A2F" w14:textId="0904151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bìs-íy-òw</w:t>
      </w:r>
      <w:r>
        <w:t xml:space="preserve">; DefSg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 w:rsidR="00F34244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0D981710" w14:textId="72ADFB2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bìsì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acacia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acacia sp.</w:t>
      </w:r>
      <w:r>
        <w:t xml:space="preserve"> [</w:t>
      </w:r>
      <w:r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íy-à:</w:t>
      </w:r>
      <w:r>
        <w:t>]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BE7E4E">
        <w:rPr>
          <w:rFonts w:ascii="Garamond" w:hAnsi="Garamond"/>
          <w:i/>
        </w:rPr>
        <w:t>Vachellia (=A</w:t>
      </w:r>
      <w:r>
        <w:rPr>
          <w:rFonts w:ascii="Garamond" w:hAnsi="Garamond"/>
          <w:i/>
        </w:rPr>
        <w:t>cacia</w:t>
      </w:r>
      <w:r w:rsidR="00BE7E4E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tortilis</w:t>
      </w:r>
      <w:r>
        <w:t xml:space="preserve"> s</w:t>
      </w:r>
      <w:r w:rsidR="00BE7E4E">
        <w:t>ub</w:t>
      </w:r>
      <w:r>
        <w:t xml:space="preserve">sp. </w:t>
      </w:r>
      <w:r>
        <w:rPr>
          <w:rFonts w:ascii="Garamond" w:hAnsi="Garamond"/>
          <w:i/>
        </w:rPr>
        <w:t>raddiana</w:t>
      </w:r>
      <w:r>
        <w:t xml:space="preserve">, Fabaceae-Mimosoideae; dominant in the Sahelian thorn scrub] [pod: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íŋgíl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bìsì kúkû</w:t>
      </w:r>
      <w:r>
        <w:t xml:space="preserve">  tall thorn tree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arbre épineux haut</w:t>
      </w:r>
      <w:r>
        <w:t>.</w:t>
      </w:r>
    </w:p>
    <w:p w14:paraId="1EB96934" w14:textId="669C4D93" w:rsidR="004E4BA0" w:rsidRPr="00D86E4D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dén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33B6">
        <w:t xml:space="preserve">cpd </w:t>
      </w:r>
      <w:r>
        <w:t xml:space="preserve">n] small arboreal lizard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lézard arboricole sp.</w:t>
      </w:r>
      <w:r w:rsidR="00D86E4D">
        <w:t xml:space="preserve"> [</w:t>
      </w:r>
      <w:r w:rsidR="00147354" w:rsidRPr="00147354">
        <w:rPr>
          <w:smallCaps/>
        </w:rPr>
        <w:t>id</w:t>
      </w:r>
      <w:r w:rsidR="00D86E4D">
        <w:t xml:space="preserve">: perhaps </w:t>
      </w:r>
      <w:r w:rsidR="00D86E4D" w:rsidRPr="00D86E4D">
        <w:rPr>
          <w:rFonts w:ascii="Garamond" w:hAnsi="Garamond"/>
          <w:i/>
        </w:rPr>
        <w:t>Agama boueti</w:t>
      </w:r>
      <w:r w:rsidR="00D86E4D">
        <w:t>].</w:t>
      </w:r>
    </w:p>
    <w:p w14:paraId="4A059FB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bìtà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4CC452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bítâl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(skin) be scarred; (sore, pimple) leave a mark or scar on skin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(peau) avoir des cicatrices; (bouton, furoncle) laisser une cicatrice ou une marque sur la peau</w:t>
      </w:r>
      <w:r>
        <w:t>.</w:t>
      </w:r>
    </w:p>
    <w:p w14:paraId="3B85F30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bítâl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bítál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>]</w:t>
      </w:r>
    </w:p>
    <w:p w14:paraId="1CC9828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bítál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bítâl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scar, welt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cicatrice</w:t>
      </w:r>
      <w:r>
        <w:t>.</w:t>
      </w:r>
    </w:p>
    <w:p w14:paraId="79A0475B" w14:textId="1445A1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bítí-bítí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(baby) become smeared with excrement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(bébé) se couvrir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excréments</w:t>
      </w:r>
      <w:r>
        <w:t>.</w:t>
      </w:r>
    </w:p>
    <w:p w14:paraId="14DE6C9E" w14:textId="5DCAB5B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bìtìgì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mixed or messed up in a disorderly 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mélanger dans le désordre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bìtìgì </w:t>
      </w:r>
      <w:r w:rsidR="00075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ná:l</w:t>
      </w:r>
      <w:r w:rsidRPr="005D30C6">
        <w:rPr>
          <w:rFonts w:ascii="Doulos SIL" w:hAnsi="Doulos SIL"/>
          <w:i/>
          <w:color w:val="0000FF"/>
        </w:rPr>
        <w:noBreakHyphen/>
      </w:r>
      <w:r w:rsidR="00040FFF" w:rsidRPr="005D30C6">
        <w:rPr>
          <w:rFonts w:ascii="Doulos SIL" w:hAnsi="Doulos SIL"/>
          <w:i/>
          <w:color w:val="0000FF"/>
        </w:rPr>
        <w:t xml:space="preserve">ò </w:t>
      </w:r>
      <w:r w:rsidR="00040FFF" w:rsidRPr="005D30C6">
        <w:rPr>
          <w:rFonts w:ascii="Doulos SIL" w:hAnsi="Doulos SIL"/>
          <w:i/>
          <w:color w:val="0000FF"/>
        </w:rPr>
        <w:sym w:font="Symbol" w:char="F0AD"/>
      </w:r>
      <w:r w:rsidR="00040FFF" w:rsidRPr="005D30C6">
        <w:rPr>
          <w:rFonts w:ascii="Doulos SIL" w:hAnsi="Doulos SIL"/>
          <w:i/>
          <w:color w:val="0000FF"/>
        </w:rPr>
        <w:t>gâ</w:t>
      </w:r>
      <w:r w:rsidR="00075E5F">
        <w:rPr>
          <w:rFonts w:ascii="Doulos SIL" w:hAnsi="Doulos SIL"/>
          <w:i/>
          <w:color w:val="0000FF"/>
        </w:rPr>
        <w:t>]</w:t>
      </w:r>
      <w:r>
        <w:t xml:space="preserve">  he got all messed up in the mud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sali dans la boue</w:t>
      </w:r>
      <w:r>
        <w:t>.</w:t>
      </w:r>
    </w:p>
    <w:p w14:paraId="33F994E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bítíg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bítígî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shop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boutique</w:t>
      </w:r>
      <w:r>
        <w:t xml:space="preserve"> [&lt;Fr].</w:t>
      </w:r>
    </w:p>
    <w:p w14:paraId="08D35CC2" w14:textId="25535EF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bìtà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porridge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bouillie</w:t>
      </w:r>
      <w:r>
        <w:t xml:space="preserve"> [most often a lumpy millet porridge, but also made from sorghum and corn]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bìt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hâŋ</w:t>
      </w:r>
      <w:r>
        <w:t xml:space="preserve">  to drink porridge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boire la bouillie</w:t>
      </w:r>
      <w:r>
        <w:t>.</w:t>
      </w:r>
    </w:p>
    <w:p w14:paraId="2F9A4057" w14:textId="22E9A67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bíyá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or servb] go (or do) in early morning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partir (ou faire) le matin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bíyá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>ex</w:t>
      </w:r>
      <w:r w:rsidR="003875D1">
        <w:t>.</w:t>
      </w:r>
      <w:r>
        <w:t xml:space="preserve"> as servb: </w:t>
      </w:r>
      <w:r w:rsidRPr="005D30C6">
        <w:rPr>
          <w:rFonts w:ascii="Doulos SIL" w:hAnsi="Doulos SIL"/>
          <w:i/>
          <w:color w:val="0000FF"/>
        </w:rPr>
        <w:t xml:space="preserve">à bíyá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</w:t>
      </w:r>
      <w:r>
        <w:t xml:space="preserve">  he/she went away early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est parti(e) de bonne heure</w:t>
      </w:r>
      <w:r>
        <w:t>.</w:t>
      </w:r>
    </w:p>
    <w:p w14:paraId="4BA3167B" w14:textId="5EAF77C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2C3CD0">
        <w:t xml:space="preserve"> 2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-b-ìyà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[diminutive cpd final in bird names, related to &lt; </w:t>
      </w:r>
      <w:r w:rsidRPr="005D30C6">
        <w:rPr>
          <w:rFonts w:ascii="Doulos SIL" w:hAnsi="Doulos SIL"/>
          <w:i/>
          <w:color w:val="0000FF"/>
        </w:rPr>
        <w:t>bí-bî</w:t>
      </w:r>
      <w:r>
        <w:t xml:space="preserve"> </w:t>
      </w:r>
      <w:r w:rsidR="007B254E">
        <w:t>‘</w:t>
      </w:r>
      <w:r>
        <w:t xml:space="preserve">be black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ê. noir</w:t>
      </w:r>
      <w:r w:rsidR="007B254E">
        <w:rPr>
          <w:rFonts w:ascii="Garamond" w:hAnsi="Garamond"/>
        </w:rPr>
        <w:t>’</w:t>
      </w:r>
      <w:r>
        <w:t xml:space="preserve">, less </w:t>
      </w:r>
      <w:r w:rsidR="003875D1">
        <w:t>directly</w:t>
      </w:r>
      <w:r>
        <w:t xml:space="preserve"> to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 </w:t>
      </w:r>
      <w:r w:rsidR="007B254E">
        <w:t>‘</w:t>
      </w:r>
      <w:r>
        <w:t>shadow</w:t>
      </w:r>
      <w:r w:rsidR="007B254E">
        <w:t>’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kòŋgù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, and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ìrò: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>
        <w:t>].</w:t>
      </w:r>
    </w:p>
    <w:p w14:paraId="4AA25475" w14:textId="5E0F1B3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22C8A" w:rsidRPr="00F22C8A">
        <w:rPr>
          <w:smallCaps/>
          <w:szCs w:val="24"/>
        </w:rPr>
        <w:t>dimin</w:t>
      </w:r>
      <w:r w:rsidR="00F22C8A">
        <w:t xml:space="preserve"> 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i/>
        </w:rPr>
        <w:t xml:space="preserve"> </w:t>
      </w:r>
      <w:r w:rsidR="007B254E">
        <w:t>‘</w:t>
      </w:r>
      <w:r>
        <w:t>shadow</w:t>
      </w:r>
      <w:r w:rsidR="007B254E">
        <w:t>’</w:t>
      </w:r>
      <w:r w:rsidR="00F22C8A">
        <w:t xml:space="preserve"> in cpds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kòtíy</w:t>
      </w:r>
      <w:r w:rsidRPr="005D30C6">
        <w:rPr>
          <w:rFonts w:ascii="Doulos SIL" w:hAnsi="Doulos SIL"/>
          <w:i/>
          <w:color w:val="0000FF"/>
        </w:rPr>
        <w:noBreakHyphen/>
        <w:t>èy bíy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508EFC4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bì: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cut (in skin), wound, scar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plaie, cicatrice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1871C9C0" w14:textId="1FFD93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bì: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optionally inal] shadow, shade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ombre</w:t>
      </w:r>
      <w:r>
        <w:t xml:space="preserve"> [perhaps related to </w:t>
      </w:r>
      <w:r w:rsidRPr="005D30C6">
        <w:rPr>
          <w:rFonts w:ascii="Doulos SIL" w:hAnsi="Doulos SIL"/>
          <w:i/>
          <w:color w:val="0000FF"/>
        </w:rPr>
        <w:t>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black</w:t>
      </w:r>
      <w:r w:rsidR="007B254E">
        <w:t>’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</w:r>
      <w:r w:rsidR="00F22C8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22C8A">
        <w:rPr>
          <w:rFonts w:ascii="Doulos SIL" w:hAnsi="Doulos SIL"/>
          <w:i/>
          <w:color w:val="0000FF"/>
        </w:rPr>
        <w:t>]</w:t>
      </w:r>
      <w:r>
        <w:t xml:space="preserve"> ; </w:t>
      </w:r>
      <w:r w:rsidR="00E13509">
        <w:rPr>
          <w:smallCaps/>
        </w:rPr>
        <w:t>dimin</w:t>
      </w:r>
      <w:r>
        <w:t xml:space="preserve"> </w:t>
      </w:r>
      <w:r w:rsidR="00F22C8A">
        <w:t>in cpds: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bíy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poss: 1Sg alienable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or inal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bì: </w:t>
      </w:r>
      <w:r w:rsidR="00E81DA7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 big shadow </w:t>
      </w:r>
      <w:r w:rsidRPr="0033636C">
        <w:rPr>
          <w:rFonts w:ascii="Wingdings" w:hAnsi="Wingdings"/>
        </w:rPr>
        <w:t>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ombre</w:t>
      </w:r>
      <w:r>
        <w:t>.</w:t>
      </w:r>
    </w:p>
    <w:p w14:paraId="605591EE" w14:textId="739C942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[servb, replacing positive Impf morpheme </w:t>
      </w:r>
      <w:r w:rsidRPr="005D30C6">
        <w:rPr>
          <w:rFonts w:ascii="Doulos SIL" w:hAnsi="Doulos SIL"/>
          <w:i/>
          <w:color w:val="0000FF"/>
        </w:rPr>
        <w:t>gú</w:t>
      </w:r>
      <w:r>
        <w:t xml:space="preserve"> (and allomorphs) if any constituent is extracted (focalized or relativized), followed by </w:t>
      </w:r>
      <w:r w:rsidR="008319BA">
        <w:t>infinitive</w:t>
      </w:r>
      <w:r>
        <w:t xml:space="preserve"> allomorph </w:t>
      </w:r>
      <w:r w:rsidRPr="005D30C6">
        <w:rPr>
          <w:rFonts w:ascii="Doulos SIL" w:hAnsi="Doulos SIL"/>
          <w:i/>
          <w:color w:val="0000FF"/>
        </w:rPr>
        <w:t>ẁ</w:t>
      </w:r>
      <w:r>
        <w:t xml:space="preserve"> </w:t>
      </w:r>
      <w:r w:rsidR="003875D1">
        <w:t>becoming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</w:t>
      </w:r>
      <w:r>
        <w:t xml:space="preserve"> in 3SgO combination </w:t>
      </w:r>
      <w:r w:rsidRPr="005D30C6">
        <w:rPr>
          <w:rFonts w:ascii="Doulos SIL" w:hAnsi="Doulos SIL"/>
          <w:i/>
          <w:color w:val="0000FF"/>
        </w:rPr>
        <w:t>bò kú=ŋ̂</w:t>
      </w:r>
      <w:r w:rsidR="00C81B92" w:rsidRPr="005D30C6">
        <w:rPr>
          <w:rFonts w:ascii="Doulos SIL" w:hAnsi="Doulos SIL"/>
          <w:i/>
          <w:color w:val="0000FF"/>
        </w:rPr>
        <w:t>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ʔáŋgá bò [ẁ kóy]</w:t>
      </w:r>
      <w:r w:rsidRPr="002C3CD0">
        <w:t xml:space="preserve"> it</w:t>
      </w:r>
      <w:r>
        <w:t xml:space="preserve"> is </w:t>
      </w:r>
      <w:r w:rsidRPr="008870F2">
        <w:rPr>
          <w:u w:val="single"/>
        </w:rPr>
        <w:t>he/she</w:t>
      </w:r>
      <w:r>
        <w:t xml:space="preserve"> </w:t>
      </w:r>
      <w:r>
        <w:rPr>
          <w:i/>
        </w:rPr>
        <w:t>[focus]</w:t>
      </w:r>
      <w:r>
        <w:t xml:space="preserve"> who is going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3875D1">
        <w:rPr>
          <w:rFonts w:ascii="Garamond" w:hAnsi="Garamond"/>
          <w:u w:val="single"/>
        </w:rPr>
        <w:t>il/elle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qui va</w:t>
      </w:r>
      <w:r w:rsidRPr="002C3CD0">
        <w:t xml:space="preserve">; </w:t>
      </w:r>
      <w:r>
        <w:t xml:space="preserve">with 3Sg object </w:t>
      </w:r>
      <w:r w:rsidRPr="005D30C6">
        <w:rPr>
          <w:rFonts w:ascii="Doulos SIL" w:hAnsi="Doulos SIL"/>
          <w:i/>
          <w:color w:val="0000FF"/>
        </w:rPr>
        <w:t>ʔáy bò [kú</w:t>
      </w:r>
      <w:r w:rsidR="00CB43E7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ꜜwí:]</w:t>
      </w:r>
      <w:r w:rsidRPr="002C3CD0">
        <w:t xml:space="preserve"> it</w:t>
      </w:r>
      <w:r>
        <w:t xml:space="preserve"> is </w:t>
      </w:r>
      <w:r w:rsidRPr="008870F2">
        <w:rPr>
          <w:u w:val="single"/>
        </w:rPr>
        <w:t>I</w:t>
      </w:r>
      <w:r>
        <w:t xml:space="preserve"> </w:t>
      </w:r>
      <w:r>
        <w:rPr>
          <w:i/>
        </w:rPr>
        <w:t>[focus]</w:t>
      </w:r>
      <w:r>
        <w:t xml:space="preserve"> who will kill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moi </w:t>
      </w:r>
      <w:r>
        <w:rPr>
          <w:i/>
        </w:rPr>
        <w:t>[focus]</w:t>
      </w:r>
      <w:r>
        <w:rPr>
          <w:rFonts w:ascii="Garamond" w:hAnsi="Garamond"/>
        </w:rPr>
        <w:t xml:space="preserve"> qui va le tuer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mí:ŋ ꜜgâ=ŋ̀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ꜜ[kú</w:t>
      </w:r>
      <w:r w:rsidR="003875D1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té:]</w:t>
      </w:r>
      <w:r w:rsidRPr="00AF5E46">
        <w:t xml:space="preserve"> ? </w:t>
      </w:r>
      <w:r>
        <w:t xml:space="preserve"> what are you-Sg doing?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tu fais?</w:t>
      </w:r>
      <w:r>
        <w:t xml:space="preserve"> </w:t>
      </w:r>
      <w:r w:rsidR="00124CB9">
        <w:t xml:space="preserve">[see also </w:t>
      </w:r>
      <w:r w:rsidR="00CB43E7">
        <w:t xml:space="preserve">Progressive </w:t>
      </w:r>
      <w:r w:rsidR="00124CB9" w:rsidRPr="005D30C6">
        <w:rPr>
          <w:rFonts w:ascii="Doulos SIL" w:hAnsi="Doulos SIL"/>
          <w:i/>
          <w:color w:val="0000FF"/>
        </w:rPr>
        <w:t>nà bò</w:t>
      </w:r>
      <w:r w:rsidR="00124CB9">
        <w:t xml:space="preserve"> under </w:t>
      </w:r>
      <w:r w:rsidR="00124CB9" w:rsidRPr="005D30C6">
        <w:rPr>
          <w:rFonts w:ascii="Doulos SIL" w:hAnsi="Doulos SIL"/>
          <w:i/>
          <w:color w:val="0000FF"/>
        </w:rPr>
        <w:t>nà</w:t>
      </w:r>
      <w:r w:rsidR="008876FA" w:rsidRPr="008876FA">
        <w:t> 1</w:t>
      </w:r>
      <w:r w:rsidR="00124CB9">
        <w:t xml:space="preserve">]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[servb] be about to (do)  </w:t>
      </w:r>
      <w:r w:rsidRPr="005D30C6">
        <w:rPr>
          <w:rFonts w:ascii="Doulos SIL" w:hAnsi="Doulos SIL"/>
          <w:i/>
          <w:color w:val="0000FF"/>
        </w:rPr>
        <w:t xml:space="preserve">hál ì </w:t>
      </w:r>
      <w:r w:rsidR="003875D1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>
        <w:t xml:space="preserve">  before I came (=when I was coming)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avant que je</w:t>
      </w:r>
      <w:r w:rsidR="00075E5F">
        <w:rPr>
          <w:rFonts w:ascii="Garamond" w:hAnsi="Garamond"/>
        </w:rPr>
        <w:t xml:space="preserve"> ne</w:t>
      </w:r>
      <w:r>
        <w:rPr>
          <w:rFonts w:ascii="Garamond" w:hAnsi="Garamond"/>
        </w:rPr>
        <w:t xml:space="preserve"> suis venu (=quand 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allais venir)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bà</w:t>
      </w:r>
      <w:r>
        <w:t xml:space="preserve"> </w:t>
      </w:r>
      <w:r w:rsidR="007B254E">
        <w:t>‘</w:t>
      </w:r>
      <w:r>
        <w:t>want</w:t>
      </w:r>
      <w:r w:rsidR="007B254E">
        <w:t>’</w:t>
      </w:r>
      <w:r>
        <w:t>]</w:t>
      </w:r>
      <w:r w:rsidR="00075E5F">
        <w:t>.</w:t>
      </w:r>
    </w:p>
    <w:p w14:paraId="4DCC46BB" w14:textId="26FA375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with </w:t>
      </w:r>
      <w:r w:rsidRPr="005D30C6">
        <w:rPr>
          <w:rFonts w:ascii="Doulos SIL" w:hAnsi="Doulos SIL"/>
          <w:i/>
          <w:color w:val="0000FF"/>
        </w:rPr>
        <w:t>mùwⁿò</w:t>
      </w:r>
      <w:r>
        <w:t> 3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mò:</w:t>
      </w:r>
      <w:r>
        <w:t> 3] [variant of </w:t>
      </w:r>
      <w:r w:rsidRPr="005D30C6">
        <w:rPr>
          <w:rFonts w:ascii="Doulos SIL" w:hAnsi="Doulos SIL"/>
          <w:i/>
          <w:color w:val="0000FF"/>
        </w:rPr>
        <w:t>bów</w:t>
      </w:r>
      <w:r>
        <w:t> 3].</w:t>
      </w:r>
    </w:p>
    <w:p w14:paraId="30C243A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bò:-b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bò:-b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].</w:t>
      </w:r>
    </w:p>
    <w:p w14:paraId="27AA681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bò:bòl-íyà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cattle egret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aigrette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Pr="004D18CD">
        <w:rPr>
          <w:rFonts w:ascii="Garamond" w:hAnsi="Garamond"/>
          <w:i/>
        </w:rPr>
        <w:t>Bubulcus ibis</w:t>
      </w:r>
      <w:r>
        <w:t>, extendible to white egrets (</w:t>
      </w:r>
      <w:r w:rsidRPr="004D18CD">
        <w:rPr>
          <w:rFonts w:ascii="Garamond" w:hAnsi="Garamond"/>
          <w:i/>
        </w:rPr>
        <w:t>Egretta</w:t>
      </w:r>
      <w:r>
        <w:t xml:space="preserve"> spp.)] [syns </w:t>
      </w:r>
      <w:r w:rsidRPr="005D30C6">
        <w:rPr>
          <w:rFonts w:ascii="Doulos SIL" w:hAnsi="Doulos SIL"/>
          <w:i/>
          <w:color w:val="0000FF"/>
        </w:rPr>
        <w:t>ɲá:lâl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bò:bôy</w:t>
      </w:r>
      <w:r>
        <w:t>].</w:t>
      </w:r>
    </w:p>
    <w:p w14:paraId="4F66F418" w14:textId="3872FE5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bóbór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bóbórí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stones placed among larger stones (for building walls)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petits cailloux placés entre les grosses pierres (en construisant un mur)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ké:b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3BAF2518" w14:textId="761E818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bò:-b-òw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bò:-b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many, much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beaucoup, nombreux</w:t>
      </w:r>
      <w:r>
        <w:t xml:space="preserve"> [cf verb </w:t>
      </w:r>
      <w:r w:rsidRPr="005D30C6">
        <w:rPr>
          <w:rFonts w:ascii="Doulos SIL" w:hAnsi="Doulos SIL"/>
          <w:i/>
          <w:color w:val="0000FF"/>
        </w:rPr>
        <w:t>bá: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hám bò:-b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lots of meat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beaucoup de viande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bó:-b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65698F">
        <w:t xml:space="preserve">  lots of milk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beaucoup de lait</w:t>
      </w:r>
      <w:r>
        <w:t>.</w:t>
      </w:r>
    </w:p>
    <w:p w14:paraId="492EE488" w14:textId="2C78E5C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bò:bôy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bòybôy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bò:bóy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cattle egret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aigrette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Pr="004D18CD">
        <w:rPr>
          <w:rFonts w:ascii="Garamond" w:hAnsi="Garamond"/>
          <w:i/>
        </w:rPr>
        <w:t>Bubulcus ibis</w:t>
      </w:r>
      <w:r>
        <w:t>, extendible to white egrets (</w:t>
      </w:r>
      <w:r w:rsidRPr="004D18CD">
        <w:rPr>
          <w:rFonts w:ascii="Garamond" w:hAnsi="Garamond"/>
          <w:i/>
        </w:rPr>
        <w:t>Egretta</w:t>
      </w:r>
      <w:r>
        <w:t xml:space="preserve"> spp.)] [syns </w:t>
      </w:r>
      <w:r w:rsidRPr="005D30C6">
        <w:rPr>
          <w:rFonts w:ascii="Doulos SIL" w:hAnsi="Doulos SIL"/>
          <w:i/>
          <w:color w:val="0000FF"/>
        </w:rPr>
        <w:t>ɲá:lâl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bò:bòl-íyà</w:t>
      </w:r>
      <w:r>
        <w:t xml:space="preserve"> ].</w:t>
      </w:r>
    </w:p>
    <w:p w14:paraId="270214F1" w14:textId="13C98DA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gâns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[cpd n, lit. “bales fonio-</w:t>
      </w:r>
      <w:r w:rsidR="00E13509">
        <w:rPr>
          <w:smallCaps/>
        </w:rPr>
        <w:t>dimin</w:t>
      </w:r>
      <w:r>
        <w:t xml:space="preserve">”]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t>poac</w:t>
      </w:r>
      <w:r>
        <w:t>ée sp.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Digitaria ciliaris</w:t>
      </w:r>
      <w:r>
        <w:t xml:space="preserve"> and </w:t>
      </w:r>
      <w:r>
        <w:rPr>
          <w:rFonts w:ascii="Garamond" w:hAnsi="Garamond"/>
          <w:i/>
        </w:rPr>
        <w:t>D. horizontalis</w:t>
      </w:r>
      <w:r>
        <w:t>, Poaceae].</w:t>
      </w:r>
    </w:p>
    <w:p w14:paraId="15EA2BB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blue color, blue dye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couleur bleue, colorant blue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bó:gú</w:t>
      </w:r>
      <w:r>
        <w:t xml:space="preserve"> 1; cf. </w:t>
      </w:r>
      <w:r w:rsidRPr="005D30C6">
        <w:rPr>
          <w:rFonts w:ascii="Doulos SIL" w:hAnsi="Doulos SIL"/>
          <w:i/>
          <w:color w:val="0000FF"/>
        </w:rPr>
        <w:t>bákâ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búlâ</w:t>
      </w:r>
      <w:r>
        <w:t>].</w:t>
      </w:r>
    </w:p>
    <w:p w14:paraId="539C7807" w14:textId="433F35E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temporary volunteer work party (for a specific job)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investissement » (travail collectif non rémunéré)</w:t>
      </w:r>
      <w:r w:rsidRPr="00590ABD">
        <w:t xml:space="preserve"> - </w:t>
      </w:r>
      <w:r>
        <w:t xml:space="preserve">prize to work-party volunteer who outdoes others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prix pour celui qui dépasse les autres dans un investissement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regularly planted field, field that has been planted in previous years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champ cultivé chaque année, champ qui a été cultivé dans les années </w:t>
      </w:r>
      <w:r w:rsidR="003875D1">
        <w:rPr>
          <w:rFonts w:ascii="Garamond" w:hAnsi="Garamond"/>
        </w:rPr>
        <w:t>passées</w:t>
      </w:r>
      <w:r>
        <w:t xml:space="preserve"> [</w:t>
      </w:r>
      <w:r w:rsidR="00651F6A" w:rsidRPr="00651F6A">
        <w:rPr>
          <w:smallCaps/>
        </w:rPr>
        <w:t>ant: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sòk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4B58F3E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bógó:r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pumpkin, squash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courge </w:t>
      </w:r>
      <w:r w:rsidRPr="008C0179">
        <w:t>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Cucurbita pepo</w:t>
      </w:r>
      <w:r w:rsidRPr="008C0179">
        <w:t>, Cucurbitaceae]</w:t>
      </w:r>
      <w:r>
        <w:t>.</w:t>
      </w:r>
    </w:p>
    <w:p w14:paraId="34450A2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blue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bleu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bákâ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búlâ</w:t>
      </w:r>
      <w:r>
        <w:t>]</w:t>
      </w:r>
    </w:p>
    <w:p w14:paraId="57A4333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514DC12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bó:gú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participate  in a volunteer work party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assister à un « investissement » (travail collectif)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kóy bó:gú</w:t>
      </w:r>
      <w:r>
        <w:t xml:space="preserve">  he/she went on a work party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est parti dans un investissement</w:t>
      </w:r>
      <w:r>
        <w:t>.</w:t>
      </w:r>
    </w:p>
    <w:p w14:paraId="2EF734B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5CAEBBAE" w14:textId="05AAFC6A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>èy gâns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875D1">
        <w:t xml:space="preserve">cpd </w:t>
      </w:r>
      <w:r>
        <w:t xml:space="preserve">n] [alphabetized </w:t>
      </w:r>
      <w:r w:rsidR="003875D1">
        <w:t>like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bò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</w:t>
      </w:r>
      <w:r>
        <w:sym w:font="Symbol" w:char="F0BC"/>
      </w:r>
      <w:r>
        <w:t>]</w:t>
      </w:r>
    </w:p>
    <w:p w14:paraId="3662E292" w14:textId="42A1B32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bale (large tied bundle) of millet </w:t>
      </w:r>
      <w:r w:rsidR="003875D1">
        <w:t>grain spikes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fagot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mil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zú:r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gâns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bòków zàŋgù fó:</w:t>
      </w:r>
      <w:r w:rsidRPr="002C3CD0">
        <w:t xml:space="preserve"> 1</w:t>
      </w:r>
      <w:r>
        <w:t xml:space="preserve">00 bales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100 fagots</w:t>
      </w:r>
      <w:r>
        <w:t>.</w:t>
      </w:r>
    </w:p>
    <w:p w14:paraId="0A9AC526" w14:textId="3FE629A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bókól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bókôl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3F71DB">
        <w:t>n inal</w:t>
      </w:r>
      <w:r>
        <w:t xml:space="preserve">] throat; </w:t>
      </w:r>
      <w:r w:rsidR="00F136B0">
        <w:t>crop (throat sac)</w:t>
      </w:r>
      <w:r>
        <w:t xml:space="preserve"> of pigeon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gorge; </w:t>
      </w:r>
      <w:r w:rsidR="00F136B0">
        <w:rPr>
          <w:rFonts w:ascii="Garamond" w:hAnsi="Garamond"/>
        </w:rPr>
        <w:t>croupe (</w:t>
      </w:r>
      <w:r>
        <w:rPr>
          <w:rFonts w:ascii="Garamond" w:hAnsi="Garamond"/>
        </w:rPr>
        <w:t>sac dans la gorge</w:t>
      </w:r>
      <w:r w:rsidR="00F136B0">
        <w:rPr>
          <w:rFonts w:ascii="Garamond" w:hAnsi="Garamond"/>
        </w:rPr>
        <w:t>)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pigeon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 inal] goiter (throat disease due to iodine deficiency)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goître</w:t>
      </w:r>
      <w:r>
        <w:t>.</w:t>
      </w:r>
    </w:p>
    <w:p w14:paraId="6E89E89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bòkôw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BABF17F" w14:textId="23BB9D1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bòkùdòl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4C66C7">
        <w:rPr>
          <w:rFonts w:ascii="Garamond" w:hAnsi="Garamond"/>
          <w:i/>
        </w:rPr>
        <w:t xml:space="preserve">Cenchrus pedicellatus (=Pennisetum </w:t>
      </w:r>
      <w:r>
        <w:rPr>
          <w:rFonts w:ascii="Garamond" w:hAnsi="Garamond"/>
          <w:i/>
        </w:rPr>
        <w:t>pedicellatum</w:t>
      </w:r>
      <w:r w:rsidR="004C66C7">
        <w:rPr>
          <w:rFonts w:ascii="Garamond" w:hAnsi="Garamond"/>
          <w:i/>
        </w:rPr>
        <w:t>)</w:t>
      </w:r>
      <w:r>
        <w:t>, Poaceae].</w:t>
      </w:r>
    </w:p>
    <w:p w14:paraId="4E5C617D" w14:textId="0464177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bòlbòl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ephemeral flute made of a millet stalk or a melon shell with holes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flûte éphémère fabriquée </w:t>
      </w:r>
      <w:r w:rsidR="00695ADA">
        <w:rPr>
          <w:rFonts w:ascii="Garamond" w:hAnsi="Garamond"/>
        </w:rPr>
        <w:t xml:space="preserve">à base </w:t>
      </w:r>
      <w:r>
        <w:rPr>
          <w:rFonts w:ascii="Garamond" w:hAnsi="Garamond"/>
        </w:rPr>
        <w:t>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tige de mil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melon troué</w:t>
      </w:r>
      <w:r>
        <w:t>.</w:t>
      </w:r>
    </w:p>
    <w:p w14:paraId="4914D5C5" w14:textId="44C75AE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</w:r>
      <w:r w:rsidR="004843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4843E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succulent bush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buisson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Caralluma </w:t>
      </w:r>
      <w:r w:rsidR="000D0836">
        <w:rPr>
          <w:rFonts w:ascii="Garamond" w:hAnsi="Garamond"/>
          <w:i/>
        </w:rPr>
        <w:t>adscendens</w:t>
      </w:r>
      <w:r>
        <w:t xml:space="preserve">, Apocynaceae; thinner and more erect than </w:t>
      </w: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[cpd of </w:t>
      </w: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plus 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 1 </w:t>
      </w:r>
      <w:r w:rsidR="007B254E">
        <w:t>‘</w:t>
      </w:r>
      <w:r>
        <w:t>man</w:t>
      </w:r>
      <w:r w:rsidR="007B254E">
        <w:t>’</w:t>
      </w:r>
      <w:r>
        <w:t xml:space="preserve">]  [in Kelmi village, this sp. was called </w:t>
      </w:r>
      <w:r w:rsidRPr="005D30C6">
        <w:rPr>
          <w:rFonts w:ascii="Doulos SIL" w:hAnsi="Doulos SIL"/>
          <w:i/>
          <w:color w:val="0000FF"/>
        </w:rPr>
        <w:t>tàbèy hà:r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3F59CCD8" w14:textId="5E34992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succulent bush sp. (like cactus)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grasse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695ADA">
        <w:rPr>
          <w:rFonts w:ascii="Garamond" w:hAnsi="Garamond"/>
          <w:i/>
        </w:rPr>
        <w:t>Caralluma</w:t>
      </w:r>
      <w:r w:rsidR="00695ADA" w:rsidRPr="0069720B">
        <w:rPr>
          <w:rFonts w:ascii="Garamond" w:hAnsi="Garamond"/>
          <w:i/>
        </w:rPr>
        <w:t xml:space="preserve"> </w:t>
      </w:r>
      <w:r w:rsidR="0069720B" w:rsidRPr="0069720B">
        <w:rPr>
          <w:rFonts w:ascii="Garamond" w:hAnsi="Garamond"/>
          <w:i/>
        </w:rPr>
        <w:t>(=</w:t>
      </w:r>
      <w:r w:rsidR="00695ADA" w:rsidRPr="0069720B">
        <w:rPr>
          <w:rFonts w:ascii="Garamond" w:hAnsi="Garamond"/>
          <w:i/>
        </w:rPr>
        <w:t>Desmidorchis</w:t>
      </w:r>
      <w:r w:rsidR="0069720B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acutangula</w:t>
      </w:r>
      <w:r>
        <w:t xml:space="preserve">, Apocynaceae] [KS </w:t>
      </w:r>
      <w:r w:rsidRPr="00BB673A">
        <w:rPr>
          <w:rFonts w:ascii="Arial Unicode MS" w:eastAsia="Arial Unicode MS" w:hAnsi="Arial Unicode MS"/>
          <w:i/>
          <w:color w:val="008000"/>
        </w:rPr>
        <w:t>bollo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abollo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700F4">
        <w:rPr>
          <w:rFonts w:ascii="Doulos SIL" w:hAnsi="Doulos SIL"/>
          <w:i/>
          <w:color w:val="0000FF"/>
        </w:rPr>
        <w:t>]</w:t>
      </w:r>
      <w:r>
        <w:t>].</w:t>
      </w:r>
    </w:p>
    <w:p w14:paraId="731451FB" w14:textId="4F9D591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bôl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bó:l</w:t>
      </w:r>
      <w:r w:rsidR="007E031C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bowl</w:t>
      </w:r>
      <w:r w:rsidR="00695ADA">
        <w:t>, cup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bol</w:t>
      </w:r>
      <w:r>
        <w:t xml:space="preserve"> [&lt;Fr].</w:t>
      </w:r>
    </w:p>
    <w:p w14:paraId="6D9A1061" w14:textId="4FC4D8F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bó:l</w:t>
      </w:r>
      <w:r w:rsidR="00695ADA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</w:t>
      </w:r>
      <w:r w:rsidR="00695ADA">
        <w:rPr>
          <w:rFonts w:ascii="Doulos SIL" w:hAnsi="Doulos SIL"/>
          <w:i/>
          <w:color w:val="0000FF"/>
        </w:rPr>
        <w:t>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bó:l</w:t>
      </w:r>
      <w:r w:rsidR="00695ADA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</w:t>
      </w:r>
      <w:r w:rsidR="00695ADA">
        <w:rPr>
          <w:rFonts w:ascii="Doulos SIL" w:hAnsi="Doulos SIL"/>
          <w:i/>
          <w:color w:val="0000FF"/>
        </w:rPr>
        <w:t>̀</w:t>
      </w:r>
      <w:r w:rsidR="00613D9C">
        <w:rPr>
          <w:rFonts w:ascii="Doulos SIL" w:hAnsi="Doulos SIL"/>
          <w:i/>
          <w:color w:val="0000FF"/>
        </w:rPr>
        <w:t>]</w:t>
      </w:r>
      <w:r>
        <w:t>].</w:t>
      </w:r>
    </w:p>
    <w:p w14:paraId="4A733F5E" w14:textId="69FDB8C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bó:ló:d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bó:ló:ɗ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 lily flower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fleur de nénuphar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Nymphaea lotus</w:t>
      </w:r>
      <w:r>
        <w:t xml:space="preserve">, Nymphaeaceae] [cf. </w:t>
      </w:r>
      <w:r w:rsidRPr="005D30C6">
        <w:rPr>
          <w:rFonts w:ascii="Doulos SIL" w:hAnsi="Doulos SIL"/>
          <w:i/>
          <w:color w:val="0000FF"/>
        </w:rPr>
        <w:t>búlà:búlâ</w:t>
      </w:r>
      <w:r w:rsidR="00FC64C5">
        <w:t xml:space="preserve">, </w:t>
      </w:r>
      <w:r w:rsidR="00FC64C5" w:rsidRPr="005D30C6">
        <w:rPr>
          <w:rFonts w:ascii="Doulos SIL" w:hAnsi="Doulos SIL"/>
          <w:i/>
          <w:color w:val="0000FF"/>
        </w:rPr>
        <w:t>ʔàŋgúw</w:t>
      </w:r>
      <w:r w:rsidR="00FC64C5" w:rsidRPr="005D30C6">
        <w:rPr>
          <w:rFonts w:ascii="Doulos SIL" w:hAnsi="Doulos SIL"/>
          <w:i/>
          <w:color w:val="0000FF"/>
        </w:rPr>
        <w:noBreakHyphen/>
        <w:t>à:</w:t>
      </w:r>
      <w:r w:rsidR="00FC64C5">
        <w:t>]</w:t>
      </w:r>
      <w:r>
        <w:t>.</w:t>
      </w:r>
    </w:p>
    <w:p w14:paraId="4252C2C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bólséy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proud, act haughtily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orgueilleux, se vanter</w:t>
      </w:r>
      <w:r>
        <w:t>.</w:t>
      </w:r>
    </w:p>
    <w:p w14:paraId="7C08218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initial] [variant of 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 as cpd initial before labial consonant].</w:t>
      </w:r>
    </w:p>
    <w:p w14:paraId="5EFAA622" w14:textId="21F4593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bá:n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(invariant)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n] obedience, helpfulness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obéissance</w:t>
      </w:r>
      <w:r>
        <w:t>.</w:t>
      </w:r>
    </w:p>
    <w:p w14:paraId="50C456D1" w14:textId="0ABC151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bà:n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bà:n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obedient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obéissante</w:t>
      </w:r>
      <w:r>
        <w:t xml:space="preserve"> (not stubborn, always ready to help) [bahuvrihi cpd].</w:t>
      </w:r>
    </w:p>
    <w:p w14:paraId="1743826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bóm</w:t>
      </w:r>
      <w:r w:rsidRPr="005D30C6">
        <w:rPr>
          <w:rFonts w:ascii="Doulos SIL" w:hAnsi="Doulos SIL"/>
          <w:i/>
          <w:color w:val="0000FF"/>
        </w:rPr>
        <w:noBreakHyphen/>
        <w:t>bè:rà</w:t>
      </w:r>
      <w:r w:rsidRPr="005D30C6">
        <w:rPr>
          <w:rFonts w:ascii="Doulos SIL" w:hAnsi="Doulos SIL"/>
          <w:i/>
          <w:color w:val="0000FF"/>
        </w:rPr>
        <w:noBreakHyphen/>
        <w:t>rì</w:t>
      </w:r>
      <w:r>
        <w:t xml:space="preserve">  (only form in use)  </w:t>
      </w:r>
      <w:r>
        <w:rPr>
          <w:rFonts w:ascii="Wingdings" w:hAnsi="Wingdings"/>
          <w:sz w:val="18"/>
        </w:rPr>
        <w:t></w:t>
      </w:r>
      <w:r>
        <w:t xml:space="preserve"> [cpd n] headache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 de tête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bè:r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13EF0B54" w14:textId="1440E71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[bé:r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bé:rî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bé:r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bé:r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[frozen cpd n, perhaps originally “head-bigness,” cf. noun + adj  </w:t>
      </w:r>
      <w:r w:rsidRPr="005D30C6">
        <w:rPr>
          <w:rFonts w:ascii="Doulos SIL" w:hAnsi="Doulos SIL"/>
          <w:i/>
          <w:color w:val="0000FF"/>
        </w:rPr>
        <w:t xml:space="preserve">bòŋ </w:t>
      </w:r>
      <w:r w:rsidR="00695ADA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</w:t>
      </w:r>
      <w:r w:rsidR="007B254E">
        <w:t>‘</w:t>
      </w:r>
      <w:r>
        <w:t>a big head</w:t>
      </w:r>
      <w:r w:rsidR="007B254E">
        <w:t>’</w:t>
      </w:r>
      <w:r>
        <w:t xml:space="preserve">] headache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 de tête</w:t>
      </w:r>
      <w:r>
        <w:t xml:space="preserve"> [perhaps a mutation from the preceding entry].</w:t>
      </w:r>
    </w:p>
    <w:p w14:paraId="549261CB" w14:textId="0A22F64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[bé:r</w:t>
      </w:r>
      <w:r w:rsidRPr="005D30C6">
        <w:rPr>
          <w:rFonts w:ascii="Doulos SIL" w:hAnsi="Doulos SIL"/>
          <w:i/>
          <w:color w:val="0000FF"/>
        </w:rPr>
        <w:noBreakHyphen/>
        <w:t xml:space="preserve">ó]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tú:ꜜr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[cpd n, lit. “headache tree-</w:t>
      </w:r>
      <w:r w:rsidR="00E13509">
        <w:rPr>
          <w:smallCaps/>
        </w:rPr>
        <w:t>dimin</w:t>
      </w:r>
      <w:r>
        <w:t xml:space="preserve">”] crawling vine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Merremia pinnata</w:t>
      </w:r>
      <w:r>
        <w:t>, Convolvulaceae].</w:t>
      </w:r>
    </w:p>
    <w:p w14:paraId="0EBE7F24" w14:textId="7B12A9A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bòŋò</w:t>
      </w:r>
      <w:r w:rsidRPr="005D30C6">
        <w:rPr>
          <w:rFonts w:ascii="Doulos SIL" w:hAnsi="Doulos SIL"/>
          <w:i/>
          <w:color w:val="0000FF"/>
        </w:rPr>
        <w:noBreakHyphen/>
        <w:t>bî: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bùŋò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 [Pl 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and possessive suffixes added to </w:t>
      </w:r>
      <w:r w:rsidRPr="005D30C6">
        <w:rPr>
          <w:rFonts w:ascii="Doulos SIL" w:hAnsi="Doulos SIL"/>
          <w:i/>
          <w:color w:val="0000FF"/>
        </w:rPr>
        <w:noBreakHyphen/>
        <w:t>bíy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[cpd n] witch doctor, black magician, traditional healer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guérisseur, magicien</w:t>
      </w:r>
      <w:r>
        <w:t xml:space="preserve"> [capable of magically transforming objects] [cf. </w:t>
      </w:r>
      <w:r w:rsidRPr="005D30C6">
        <w:rPr>
          <w:rFonts w:ascii="Doulos SIL" w:hAnsi="Doulos SIL"/>
          <w:i/>
          <w:color w:val="0000FF"/>
        </w:rPr>
        <w:t>dàbàrì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tó:rú</w:t>
      </w:r>
      <w:r>
        <w:t> 2].</w:t>
      </w:r>
    </w:p>
    <w:p w14:paraId="3D204C1D" w14:textId="6DBC615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 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bí-bî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[cpd n] uneducated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non instruite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black person, African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noire, africain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>].</w:t>
      </w:r>
    </w:p>
    <w:p w14:paraId="1B14CBAE" w14:textId="1F2B767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</w:r>
      <w:r w:rsidR="003D401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D401C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bìrì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“head-bone”] skull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crâne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7D68F35" w14:textId="1A39BDE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bómbón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bómbôn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n] (piece of) candy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bonbon</w:t>
      </w:r>
      <w:r>
        <w:t xml:space="preserve"> [&lt;Fr].</w:t>
      </w:r>
    </w:p>
    <w:p w14:paraId="4D40922F" w14:textId="243B6F3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</w:r>
      <w:r w:rsidR="002732F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732FF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bòw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n, lit. “head-broken”] fool, idiot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idiot, fou</w:t>
      </w:r>
      <w:r>
        <w:t xml:space="preserve">  [bahuvrihi cpd; final related to </w:t>
      </w:r>
      <w:r w:rsidRPr="005D30C6">
        <w:rPr>
          <w:rFonts w:ascii="Doulos SIL" w:hAnsi="Doulos SIL"/>
          <w:i/>
          <w:color w:val="0000FF"/>
        </w:rPr>
        <w:t>bów</w:t>
      </w:r>
      <w:r>
        <w:t> 2].</w:t>
      </w:r>
    </w:p>
    <w:p w14:paraId="4134FC2D" w14:textId="343767F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(only form in use)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n] [variant of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bú:n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>
        <w:t>].</w:t>
      </w:r>
    </w:p>
    <w:p w14:paraId="28BB21CA" w14:textId="4C9B494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n] being sluggish, inertia, lack of drive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une personne inactive, inertie, apathie</w:t>
      </w:r>
      <w:r>
        <w:t>.</w:t>
      </w:r>
    </w:p>
    <w:p w14:paraId="2E0C1B40" w14:textId="6A4E9E08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[bù:n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[bù:n</w:t>
      </w:r>
      <w:r w:rsidRPr="005D30C6">
        <w:rPr>
          <w:rFonts w:ascii="Doulos SIL" w:hAnsi="Doulos SIL"/>
          <w:i/>
          <w:color w:val="0000FF"/>
        </w:rPr>
        <w:noBreakHyphen/>
        <w:t>òw]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95ADA">
        <w:t xml:space="preserve">cpd </w:t>
      </w:r>
      <w:r>
        <w:t xml:space="preserve">n] inactive or sluggish person, deadbeat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inactive ou léthargique</w:t>
      </w:r>
      <w:r>
        <w:t xml:space="preserve"> [bahuvrihi cpd].</w:t>
      </w:r>
    </w:p>
    <w:p w14:paraId="217E2A10" w14:textId="65A0459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; becomes </w:t>
      </w:r>
      <w:r w:rsidRPr="005D30C6">
        <w:rPr>
          <w:rFonts w:ascii="Doulos SIL" w:hAnsi="Doulos SIL"/>
          <w:i/>
          <w:color w:val="0000FF"/>
        </w:rPr>
        <w:t>bùŋ-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bùwⁿ-</w:t>
      </w:r>
      <w:r>
        <w:t xml:space="preserve"> before suffixal {</w:t>
      </w:r>
      <w:r w:rsidRPr="005D30C6">
        <w:rPr>
          <w:rFonts w:ascii="Doulos SIL" w:hAnsi="Doulos SIL"/>
          <w:i/>
          <w:color w:val="0000FF"/>
        </w:rPr>
        <w:t>a o</w:t>
      </w:r>
      <w:r>
        <w:t xml:space="preserve">}, </w:t>
      </w:r>
      <w:r w:rsidRPr="005D30C6">
        <w:rPr>
          <w:rFonts w:ascii="Doulos SIL" w:hAnsi="Doulos SIL"/>
          <w:i/>
          <w:color w:val="0000FF"/>
        </w:rPr>
        <w:t>bùɲ-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bùwⁿ-</w:t>
      </w:r>
      <w:r>
        <w:t xml:space="preserve"> before suffixal {</w:t>
      </w:r>
      <w:r w:rsidRPr="005D30C6">
        <w:rPr>
          <w:rFonts w:ascii="Doulos SIL" w:hAnsi="Doulos SIL"/>
          <w:i/>
          <w:color w:val="0000FF"/>
        </w:rPr>
        <w:t>i e</w:t>
      </w:r>
      <w:r>
        <w:t xml:space="preserve">}; 3PossSg </w:t>
      </w: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tête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búɲɲ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bw</w:t>
      </w:r>
      <w:r w:rsidRPr="005D30C6">
        <w:rPr>
          <w:rFonts w:ascii="Doulos SIL" w:hAnsi="Doulos SIL"/>
          <w:i/>
          <w:color w:val="0000FF"/>
        </w:rPr>
        <w:noBreakHyphen/>
        <w:t>à:ŋ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bùŋ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kó:n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kóyn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bòⁿ</w:t>
      </w:r>
      <w:r w:rsidRPr="005D30C6">
        <w:rPr>
          <w:rFonts w:ascii="Doulos SIL" w:hAnsi="Doulos SIL"/>
          <w:i/>
          <w:color w:val="0000FF"/>
        </w:rPr>
        <w:noBreakHyphen/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00206A0E" w14:textId="55EB99A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2C3CD0">
        <w:t xml:space="preserve"> 1</w:t>
      </w:r>
      <w:r>
        <w:t xml:space="preserve">b  (invariant)  </w:t>
      </w:r>
      <w:r>
        <w:rPr>
          <w:rFonts w:ascii="Wingdings" w:hAnsi="Wingdings"/>
          <w:sz w:val="18"/>
        </w:rPr>
        <w:t></w:t>
      </w:r>
      <w:r>
        <w:t xml:space="preserve"> [marked reflexive pronoun, e.g. as direct object or as second conjunct of</w:t>
      </w:r>
      <w:r w:rsidR="007B254E">
        <w:t>’</w:t>
      </w:r>
      <w:r>
        <w:t>and</w:t>
      </w:r>
      <w:r w:rsidR="007B254E">
        <w:t>’</w:t>
      </w:r>
      <w:r>
        <w:t xml:space="preserve">, expressed with inalienable 1st-2nd person  possessor suffix (indistinguishable from </w:t>
      </w:r>
      <w:r w:rsidR="007B254E">
        <w:t>‘</w:t>
      </w:r>
      <w:r>
        <w:t>my head</w:t>
      </w:r>
      <w:r w:rsidR="007B254E">
        <w:t>’</w:t>
      </w:r>
      <w:r>
        <w:t xml:space="preserve"> etc.), or with 3Fu person clitic preceding unsuffixed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(distinguishable from </w:t>
      </w:r>
      <w:r w:rsidR="007B254E">
        <w:t>‘</w:t>
      </w:r>
      <w:r>
        <w:t>his/her head</w:t>
      </w:r>
      <w:r w:rsidR="007B254E">
        <w:t>’</w:t>
      </w:r>
      <w:r>
        <w:t xml:space="preserve"> etc. by lack of suffix)</w:t>
      </w:r>
      <w:r w:rsidRPr="00590ABD">
        <w:t xml:space="preserve"> - </w:t>
      </w:r>
      <w:r>
        <w:t xml:space="preserve">with pronominal: 1Sg </w:t>
      </w: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bòŋ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dí: ʔáŋgá bòŋ</w:t>
      </w:r>
      <w:r>
        <w:t xml:space="preserve">  he saw himself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vu lui-même</w:t>
      </w:r>
      <w:r>
        <w:t>.</w:t>
      </w:r>
    </w:p>
    <w:p w14:paraId="76913E13" w14:textId="5A2AC09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>
        <w:t xml:space="preserve"> 1c  </w:t>
      </w:r>
      <w:r>
        <w:rPr>
          <w:rFonts w:ascii="Wingdings" w:hAnsi="Wingdings"/>
          <w:sz w:val="18"/>
        </w:rPr>
        <w:t></w:t>
      </w:r>
      <w:r>
        <w:t xml:space="preserve"> [postp] on, 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sur, à</w:t>
      </w:r>
      <w:r>
        <w:t xml:space="preserve"> [in 1st-2nd persons homophonous with possessed forms of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 1a </w:t>
      </w:r>
      <w:r w:rsidR="007B254E">
        <w:t>‘</w:t>
      </w:r>
      <w:r>
        <w:t>head</w:t>
      </w:r>
      <w:r w:rsidR="007B254E">
        <w:t>’</w:t>
      </w:r>
      <w:r>
        <w:t xml:space="preserve"> and reflexive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 1b; simple 3Sg and 3Pl forms easily distinguishable]</w:t>
      </w:r>
      <w:r w:rsidRPr="00590ABD">
        <w:t xml:space="preserve"> - </w:t>
      </w:r>
      <w:r>
        <w:t xml:space="preserve">with pronominal: 1Sg </w:t>
      </w: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="00EB19BB" w:rsidRPr="005D30C6">
        <w:rPr>
          <w:rFonts w:ascii="Doulos SIL" w:hAnsi="Doulos SIL"/>
          <w:i/>
          <w:color w:val="0000FF"/>
        </w:rPr>
        <w:t>àꜛ</w:t>
      </w:r>
      <w:r w:rsidRPr="005D30C6">
        <w:rPr>
          <w:rFonts w:ascii="Doulos SIL" w:hAnsi="Doulos SIL"/>
          <w:i/>
          <w:color w:val="0000FF"/>
        </w:rPr>
        <w:t xml:space="preserve"> bòŋ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tònd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</w:t>
      </w:r>
      <w:r>
        <w:t xml:space="preserve">  on the rock (=mountain)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sur la pierre (=colline)</w:t>
      </w:r>
      <w:r>
        <w:t>.</w:t>
      </w:r>
    </w:p>
    <w:p w14:paraId="3D07587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 cpds, transcribed 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</w:t>
      </w:r>
      <w:r>
        <w:rPr>
          <w:i/>
        </w:rPr>
        <w:sym w:font="Symbol" w:char="F0BC"/>
      </w:r>
      <w:r>
        <w:t>].</w:t>
      </w:r>
    </w:p>
    <w:p w14:paraId="5DD89A60" w14:textId="7549D8C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foolishness, craziness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sottise, folie</w:t>
      </w:r>
      <w:r w:rsidR="00127C8E">
        <w:t xml:space="preserve"> [verbal noun, lit. “head-[be.broken-VblN]”</w:t>
      </w:r>
      <w:r>
        <w:t>].</w:t>
      </w:r>
    </w:p>
    <w:p w14:paraId="59A73EF9" w14:textId="3DE56E2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èyr</w:t>
      </w:r>
      <w:r w:rsidRPr="005D30C6">
        <w:rPr>
          <w:rFonts w:ascii="Doulos SIL" w:hAnsi="Doulos SIL"/>
          <w:i/>
          <w:color w:val="0000FF"/>
        </w:rPr>
        <w:noBreakHyphen/>
        <w:t>èy]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foolishness, craziness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sottise, folie</w:t>
      </w:r>
      <w:r w:rsidR="00127C8E">
        <w:t xml:space="preserve"> [lit. “head-[break-Nom]”</w:t>
      </w:r>
      <w:r>
        <w:t>].</w:t>
      </w:r>
    </w:p>
    <w:p w14:paraId="0027B818" w14:textId="18FE21D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kèyr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èyr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[bahuvrihi cpd n, lit. “head-broken”</w:t>
      </w:r>
      <w:r>
        <w:t xml:space="preserve">] stupid person, fool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fou, (un) sot</w:t>
      </w:r>
      <w:r>
        <w:t>.</w:t>
      </w:r>
    </w:p>
    <w:p w14:paraId="0ECE17D6" w14:textId="0061232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[kìr-ìyà]</w:t>
      </w:r>
      <w:r w:rsidR="0009344D" w:rsidRPr="0009344D">
        <w:rPr>
          <w:b/>
        </w:rPr>
        <w:t xml:space="preserve">  </w:t>
      </w:r>
      <w:r w:rsidR="00C27208" w:rsidRPr="00C27208">
        <w:rPr>
          <w:b/>
        </w:rPr>
        <w:t xml:space="preserve">~ 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[kìr-ìyà]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[diminutive bahuvrihi cpd n] male agama lizard (with red head)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margouillat (lézard) mâle (à tête rouge)</w:t>
      </w:r>
      <w:r>
        <w:t xml:space="preserve">  [cf.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1b </w:t>
      </w:r>
      <w:r w:rsidR="007B254E">
        <w:t>‘</w:t>
      </w:r>
      <w:r>
        <w:t>red</w:t>
      </w:r>
      <w:r w:rsidR="007B254E">
        <w:t>’</w:t>
      </w:r>
      <w:r>
        <w:t>]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Agama </w:t>
      </w:r>
      <w:r>
        <w:t xml:space="preserve">group </w:t>
      </w:r>
      <w:r>
        <w:rPr>
          <w:rFonts w:ascii="Garamond" w:hAnsi="Garamond"/>
          <w:i/>
        </w:rPr>
        <w:t>agama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kásár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1375192E" w14:textId="4A7E3B5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bóndî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[adv] (by) a long distance, (by) a wide margin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 loin</w:t>
      </w:r>
      <w:r>
        <w:t xml:space="preserve"> [used with verb </w:t>
      </w:r>
      <w:r w:rsidRPr="005D30C6">
        <w:rPr>
          <w:rFonts w:ascii="Doulos SIL" w:hAnsi="Doulos SIL"/>
          <w:i/>
          <w:color w:val="0000FF"/>
        </w:rPr>
        <w:t>ɲên</w:t>
      </w:r>
      <w:r>
        <w:t xml:space="preserve"> </w:t>
      </w:r>
      <w:r w:rsidR="007B254E">
        <w:t>‘</w:t>
      </w:r>
      <w:r>
        <w:t>precede, beat in race</w:t>
      </w:r>
      <w:r w:rsidR="007B254E">
        <w:t>’</w:t>
      </w:r>
      <w:r>
        <w:t xml:space="preserve"> or  </w:t>
      </w:r>
      <w:r w:rsidRPr="005D30C6">
        <w:rPr>
          <w:rFonts w:ascii="Doulos SIL" w:hAnsi="Doulos SIL"/>
          <w:i/>
          <w:color w:val="0000FF"/>
        </w:rPr>
        <w:t>hín</w:t>
      </w:r>
      <w:r>
        <w:t xml:space="preserve"> </w:t>
      </w:r>
      <w:r w:rsidR="007B254E">
        <w:t>‘</w:t>
      </w:r>
      <w:r>
        <w:t>be stronger than, defeat</w:t>
      </w:r>
      <w:r w:rsidR="007B254E">
        <w:t>’</w:t>
      </w:r>
      <w:r>
        <w:t xml:space="preserve">; &lt;Ful </w:t>
      </w:r>
      <w:r w:rsidRPr="005D30C6">
        <w:rPr>
          <w:rFonts w:ascii="Doulos SIL" w:hAnsi="Doulos SIL"/>
          <w:i/>
          <w:color w:val="0000FF"/>
        </w:rPr>
        <w:t>bonɗi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ɲòŋ ɲên bóndî</w:t>
      </w:r>
      <w:r>
        <w:t xml:space="preserve">  she beat them (in race) by a wide margin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les a battu de loin (dans la course)</w:t>
      </w:r>
      <w:r>
        <w:t>.</w:t>
      </w:r>
    </w:p>
    <w:p w14:paraId="0E53B08B" w14:textId="67C136C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[dór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[dór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headache due to hypertension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 de tête dû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hypertension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1].</w:t>
      </w:r>
    </w:p>
    <w:p w14:paraId="3BA87E53" w14:textId="46AB837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misfortune, hardship, serious difficulties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malheur, graves problèmes </w:t>
      </w:r>
      <w:r>
        <w:t xml:space="preserve">[&lt;Ful; TSK </w:t>
      </w:r>
      <w:r w:rsidRPr="00BB673A">
        <w:rPr>
          <w:rFonts w:ascii="Arial Unicode MS" w:eastAsia="Arial Unicode MS" w:hAnsi="Arial Unicode MS"/>
          <w:i/>
          <w:color w:val="008000"/>
        </w:rPr>
        <w:t>bɔ̀nɛ́</w:t>
      </w:r>
      <w:r>
        <w:t>]</w:t>
      </w:r>
      <w:r w:rsidRPr="00590ABD">
        <w:t xml:space="preserve"> - </w:t>
      </w:r>
      <w:r w:rsidRPr="00590ABD">
        <w:rPr>
          <w:rFonts w:ascii="Garamond" w:hAnsi="Garamond"/>
        </w:rPr>
        <w:t xml:space="preserve"> </w:t>
      </w:r>
      <w:r w:rsidRPr="00590ABD">
        <w:t xml:space="preserve">- </w:t>
      </w:r>
      <w:r>
        <w:t xml:space="preserve">poss (uncommon): 1Sg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bòn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 gá=ŋ́ bòné ꜜté: dì</w:t>
      </w:r>
      <w:r>
        <w:t xml:space="preserve">  the man who caused the harm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 qui a provoqué le mal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húrá [bòné gà]</w:t>
      </w:r>
      <w:r>
        <w:t xml:space="preserve">  get into trouble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avoir des ennuies;</w:t>
      </w:r>
      <w:r w:rsidRPr="00F815FE">
        <w:t xml:space="preserve">  </w:t>
      </w:r>
      <w:r w:rsidRPr="005D30C6">
        <w:rPr>
          <w:rFonts w:ascii="Doulos SIL" w:hAnsi="Doulos SIL"/>
          <w:i/>
          <w:color w:val="0000FF"/>
        </w:rPr>
        <w:t xml:space="preserve">dí: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bóꜜnê</w:t>
      </w:r>
      <w:r>
        <w:t xml:space="preserve">  see (=experience) misfortune, suffer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voir (=souffrir) le malheur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bòné bè:rì</w:t>
      </w:r>
      <w:r w:rsidRPr="00F815FE">
        <w:rPr>
          <w:i/>
        </w:rPr>
        <w:t xml:space="preserve"> </w:t>
      </w:r>
      <w:r w:rsidR="000E71DF">
        <w:t xml:space="preserve"> calamity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>malheur</w:t>
      </w:r>
      <w:r>
        <w:t>.</w:t>
      </w:r>
    </w:p>
    <w:p w14:paraId="4A02FA2B" w14:textId="087E62F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bòné</w:t>
      </w:r>
      <w:r w:rsidRPr="005D30C6">
        <w:rPr>
          <w:rFonts w:ascii="Doulos SIL" w:hAnsi="Doulos SIL"/>
          <w:i/>
          <w:color w:val="0000FF"/>
        </w:rPr>
        <w:noBreakHyphen/>
        <w:t>fùtù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fùt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bad thing; serious misfortune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mauvaise chose, malheur sérieux</w:t>
      </w:r>
      <w:r>
        <w:t>.</w:t>
      </w:r>
    </w:p>
    <w:p w14:paraId="6F4422A1" w14:textId="1427BDC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bón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(sb, God) make trouble for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Dieu) faire des problèmes pour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bònê</w:t>
      </w:r>
      <w:r w:rsidRPr="008C0179">
        <w:t xml:space="preserve">] - ex: </w:t>
      </w:r>
      <w:r w:rsidRPr="005D30C6">
        <w:rPr>
          <w:rFonts w:ascii="Doulos SIL" w:hAnsi="Doulos SIL"/>
          <w:i/>
          <w:color w:val="0000FF"/>
        </w:rPr>
        <w:t>yérko</w:t>
      </w:r>
      <w:r w:rsidR="00A87B53">
        <w:rPr>
          <w:rFonts w:ascii="Doulos SIL" w:hAnsi="Doulos SIL"/>
          <w:i/>
          <w:color w:val="0000FF"/>
        </w:rPr>
        <w:t>́y</w:t>
      </w:r>
      <w:r w:rsidR="00B54650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m=à: bón-éyndí</w:t>
      </w:r>
      <w:r w:rsidRPr="004D54F4">
        <w:t xml:space="preserve">  may God give him trouble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lui fasse du mal</w:t>
      </w:r>
      <w:r w:rsidRPr="008C0179">
        <w:t>.</w:t>
      </w:r>
    </w:p>
    <w:p w14:paraId="23F1609E" w14:textId="054719F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bèn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</w:t>
      </w:r>
      <w:r w:rsidR="009C568F">
        <w:t>, lit. “head-calabash.cover”</w:t>
      </w:r>
      <w:r>
        <w:t xml:space="preserve">] hat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chapeau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fù:l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E14570D" w14:textId="0F500B0C" w:rsidR="004E4BA0" w:rsidRPr="00BB673A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[fér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(intellectual or occult) wisdom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sagesse (intellectuelle ou magique)</w:t>
      </w:r>
      <w:r w:rsidR="00BB673A">
        <w:t>.</w:t>
      </w:r>
    </w:p>
    <w:p w14:paraId="6D5C7CC4" w14:textId="44797D0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ôw]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</w:t>
      </w:r>
      <w:r w:rsidR="00A87B53">
        <w:t>, lit. “head-open”</w:t>
      </w:r>
      <w:r>
        <w:t xml:space="preserve">] intellectual, well-educated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intellectual, personne cultivée</w:t>
      </w:r>
      <w:r>
        <w:t xml:space="preserve"> [bahuvrihi cpd</w:t>
      </w:r>
      <w:r w:rsidR="00A87B53">
        <w:t xml:space="preserve">, cf. </w:t>
      </w:r>
      <w:r w:rsidR="00A87B53" w:rsidRPr="00A87B53">
        <w:rPr>
          <w:rFonts w:ascii="Doulos SIL" w:hAnsi="Doulos SIL"/>
          <w:i/>
          <w:color w:val="0000FF"/>
        </w:rPr>
        <w:t>bòŋ</w:t>
      </w:r>
      <w:r w:rsidR="00A87B53">
        <w:t xml:space="preserve">, </w:t>
      </w:r>
      <w:r w:rsidR="00A87B53" w:rsidRPr="005D30C6">
        <w:rPr>
          <w:rFonts w:ascii="Doulos SIL" w:hAnsi="Doulos SIL"/>
          <w:i/>
          <w:color w:val="0000FF"/>
        </w:rPr>
        <w:t>férí</w:t>
      </w:r>
      <w:r w:rsidR="00A87B53" w:rsidRPr="002C3CD0">
        <w:t xml:space="preserve"> 1</w:t>
      </w:r>
      <w:r w:rsidR="00A87B53">
        <w:t>a</w:t>
      </w:r>
      <w:r>
        <w:t>].</w:t>
      </w:r>
    </w:p>
    <w:p w14:paraId="102B4C8A" w14:textId="1C0853D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fúnsî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embarrassing action; humiliation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acte qui fait honte; humiliation</w:t>
      </w:r>
      <w:r>
        <w:t>.</w:t>
      </w:r>
    </w:p>
    <w:p w14:paraId="6823FBCF" w14:textId="386643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[fút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fút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bad luck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mauvaise chance</w:t>
      </w:r>
      <w:r>
        <w:t>.</w:t>
      </w:r>
    </w:p>
    <w:p w14:paraId="47801E7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[fùt-òw]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sb who brings bad luck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porte-malheur</w:t>
      </w:r>
      <w:r>
        <w:t xml:space="preserve"> [may imply moral fault] [bahuvrihi cpd] [opposite: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[kà:n</w:t>
      </w:r>
      <w:r w:rsidRPr="005D30C6">
        <w:rPr>
          <w:rFonts w:ascii="Doulos SIL" w:hAnsi="Doulos SIL"/>
          <w:i/>
          <w:color w:val="0000FF"/>
        </w:rPr>
        <w:noBreakHyphen/>
        <w:t>ôw]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tèŋù</w:t>
      </w:r>
      <w:r w:rsidRPr="005D30C6">
        <w:rPr>
          <w:rFonts w:ascii="Doulos SIL" w:hAnsi="Doulos SIL"/>
          <w:i/>
          <w:color w:val="0000FF"/>
        </w:rPr>
        <w:noBreakHyphen/>
        <w:t>[fùt-òw]</w:t>
      </w:r>
      <w:r>
        <w:t>].</w:t>
      </w:r>
    </w:p>
    <w:p w14:paraId="191CEAF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cripple (person unable to walk)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perclus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jèré</w:t>
      </w:r>
      <w:r>
        <w:t>].</w:t>
      </w:r>
    </w:p>
    <w:p w14:paraId="056F8AC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bóŋgór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Pr="00DC2B8D">
        <w:t xml:space="preserve">old-fashioned granary </w:t>
      </w:r>
      <w:r w:rsidRPr="00DC2B8D">
        <w:rPr>
          <w:rFonts w:ascii="Wingdings" w:hAnsi="Wingdings"/>
          <w:sz w:val="18"/>
        </w:rPr>
        <w:t></w:t>
      </w:r>
      <w:r w:rsidRPr="00DC2B8D">
        <w:t xml:space="preserve"> </w:t>
      </w:r>
      <w:r>
        <w:rPr>
          <w:rFonts w:ascii="Garamond" w:hAnsi="Garamond"/>
        </w:rPr>
        <w:t>grenier traditionnel</w:t>
      </w:r>
      <w:r>
        <w:t>.</w:t>
      </w:r>
    </w:p>
    <w:p w14:paraId="232BEE3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bòŋgù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become crippled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devenir perclus</w:t>
      </w:r>
      <w:r>
        <w:t>.</w:t>
      </w:r>
    </w:p>
    <w:p w14:paraId="675E08A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D7F88C7" w14:textId="281DCB4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gúm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[cpd tr] (woman) cover herself with a veil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(femme) se couvrir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voile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</w:r>
      <w:r w:rsidR="0045474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gúm</w:t>
      </w:r>
      <w:r w:rsidR="00454745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="00454745">
        <w:rPr>
          <w:rFonts w:ascii="Doulos SIL" w:hAnsi="Doulos SIL"/>
          <w:i/>
          <w:color w:val="0000FF"/>
        </w:rPr>
        <w:t>]</w:t>
      </w:r>
      <w:r>
        <w:t xml:space="preserve">] - </w:t>
      </w:r>
      <w:r w:rsidRPr="005D30C6">
        <w:rPr>
          <w:rFonts w:ascii="Doulos SIL" w:hAnsi="Doulos SIL"/>
          <w:i/>
          <w:color w:val="0000FF"/>
        </w:rPr>
        <w:t>à màn bóŋ-gúm</w:t>
      </w:r>
      <w:r>
        <w:t xml:space="preserve">  she didn</w:t>
      </w:r>
      <w:r w:rsidR="007B254E">
        <w:t>’</w:t>
      </w:r>
      <w:r>
        <w:t xml:space="preserve">t veil herself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ne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voilée</w:t>
      </w:r>
      <w:r>
        <w:t>.</w:t>
      </w:r>
    </w:p>
    <w:p w14:paraId="40AEE90C" w14:textId="46CB839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gúm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</w:r>
      <w:r w:rsidR="0045474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454745">
        <w:rPr>
          <w:rFonts w:ascii="Doulos SIL" w:hAnsi="Doulos SIL"/>
          <w:i/>
          <w:color w:val="0000FF"/>
        </w:rPr>
        <w:t>]</w:t>
      </w:r>
      <w:r>
        <w:t>].</w:t>
      </w:r>
    </w:p>
    <w:p w14:paraId="112F5864" w14:textId="6EBE772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[gúm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gúm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gúm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veil worn over the head and chest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voile qui couvre la tête et la poitrine</w:t>
      </w:r>
      <w:r>
        <w:t xml:space="preserve"> [worn by women when away from home or at ceremonies] [cf. verb 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gúm</w:t>
      </w:r>
      <w:r>
        <w:t xml:space="preserve">] - proverb: </w:t>
      </w:r>
      <w:r w:rsidRPr="005D30C6">
        <w:rPr>
          <w:rFonts w:ascii="Doulos SIL" w:hAnsi="Doulos SIL"/>
          <w:i/>
          <w:color w:val="0000FF"/>
        </w:rPr>
        <w:t xml:space="preserve">[hà:w-ì béy-ɲóŋ]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bá: ꜜ[bóŋ-gúm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bé:rì]</w:t>
      </w:r>
      <w:r>
        <w:t xml:space="preserve">  knowing shame is better than a big veil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connaître la honte vaux mieux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voile</w:t>
      </w:r>
      <w:r>
        <w:t>.</w:t>
      </w:r>
    </w:p>
    <w:p w14:paraId="605E9E70" w14:textId="43EBC9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[háw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[cpd n, lit. “head-[tie-Nom]”</w:t>
      </w:r>
      <w:r>
        <w:t xml:space="preserve">] being in a quandary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état de dilemme</w:t>
      </w:r>
      <w:r>
        <w:t>.</w:t>
      </w:r>
    </w:p>
    <w:p w14:paraId="28F10BAD" w14:textId="42D5742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granary, storehouse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grenier</w:t>
      </w:r>
      <w:r>
        <w:t xml:space="preserve"> [</w:t>
      </w:r>
      <w:r w:rsidR="00127C8E">
        <w:rPr>
          <w:smallCaps/>
        </w:rPr>
        <w:t>dimin</w:t>
      </w:r>
      <w:r w:rsidR="00127C8E">
        <w:t xml:space="preserve"> in form; </w:t>
      </w:r>
      <w:r>
        <w:t xml:space="preserve">can be a large earthenware jar, a storage room, or a small structure next to a house; more common than </w:t>
      </w: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4259AF4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[jèr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[cpd n] load carried on 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chargement porté sur la tête</w:t>
      </w:r>
      <w:r>
        <w:t xml:space="preserve"> [final related to verb </w:t>
      </w:r>
      <w:r w:rsidRPr="005D30C6">
        <w:rPr>
          <w:rFonts w:ascii="Doulos SIL" w:hAnsi="Doulos SIL"/>
          <w:i/>
          <w:color w:val="0000FF"/>
        </w:rPr>
        <w:t>jèrè</w:t>
      </w:r>
      <w:r>
        <w:t>].</w:t>
      </w:r>
    </w:p>
    <w:p w14:paraId="05A64948" w14:textId="56F0C91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[cpd n, lit.</w:t>
      </w:r>
      <w:r w:rsidR="00127C8E">
        <w:t xml:space="preserve"> “head-sweetness”</w:t>
      </w:r>
      <w:r>
        <w:t xml:space="preserve">] good fortune, being blessed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bonne chance, 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un chanceux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>].</w:t>
      </w:r>
    </w:p>
    <w:p w14:paraId="575606C0" w14:textId="288C07D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[cpd n, lit. “head-sweetness”</w:t>
      </w:r>
      <w:r>
        <w:t xml:space="preserve">] good fortune, being blessed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bonne chance, 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un chanceux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>].</w:t>
      </w:r>
    </w:p>
    <w:p w14:paraId="1A4DEB6A" w14:textId="5D894EB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[kà:n</w:t>
      </w:r>
      <w:r w:rsidRPr="005D30C6">
        <w:rPr>
          <w:rFonts w:ascii="Doulos SIL" w:hAnsi="Doulos SIL"/>
          <w:i/>
          <w:color w:val="0000FF"/>
        </w:rPr>
        <w:noBreakHyphen/>
        <w:t>òw]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[kà:n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[bahuvrihi cpd n or adj, lit. “head-sweet”] fortunate (blessed)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chanceux</w:t>
      </w:r>
      <w:r>
        <w:t xml:space="preserve">  [bahuvrihi cpd; opposite: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fùtù</w:t>
      </w:r>
      <w:r>
        <w:t>].</w:t>
      </w:r>
    </w:p>
    <w:p w14:paraId="3A4CF80E" w14:textId="2EE541D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Pr="00801AB3">
        <w:t xml:space="preserve"> 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“head-white-Dimin”] low clumpy herb sp. with fluffy white flowers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petite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 à fleurs blanches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Polycarpaea eriantha</w:t>
      </w:r>
      <w:r>
        <w:t>, Caryophyllaceae (</w:t>
      </w:r>
      <w:r>
        <w:rPr>
          <w:smallCaps/>
        </w:rPr>
        <w:t>syn</w:t>
      </w:r>
      <w:r>
        <w:t xml:space="preserve">: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è:j</w:t>
      </w:r>
      <w:r w:rsidRPr="005D30C6">
        <w:rPr>
          <w:rFonts w:ascii="Doulos SIL" w:hAnsi="Doulos SIL"/>
          <w:i/>
          <w:color w:val="0000FF"/>
        </w:rPr>
        <w:noBreakHyphen/>
        <w:t>èy súꜜb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)</w:t>
      </w:r>
      <w:r w:rsidR="00125EED">
        <w:t>.</w:t>
      </w:r>
    </w:p>
    <w:p w14:paraId="35D513E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rival, competitor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rival, concurrent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sìnè</w:t>
      </w:r>
      <w:r w:rsidRPr="00B532D6">
        <w:t>].</w:t>
      </w:r>
    </w:p>
    <w:p w14:paraId="4A69E840" w14:textId="6F37506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[kó:n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kó:nó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[bahuvrihi cpd adj or n, lit. “head-empty”] (sb) empty-headed, one of little imagination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) à tête nue (=vide),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a peu de fantaisie</w:t>
      </w:r>
      <w:r>
        <w:t>.</w:t>
      </w:r>
    </w:p>
    <w:p w14:paraId="5BFFBCD6" w14:textId="182B70C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[kóyn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kóyní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chief, leader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chef</w:t>
      </w:r>
      <w:r>
        <w:t xml:space="preserve"> [final related to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1].</w:t>
      </w:r>
    </w:p>
    <w:p w14:paraId="7CFC328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[kùmbùr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[kùŋgùr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722C8976" w14:textId="01D5ED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[kùŋgùr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[kùmbùr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skull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crâne</w:t>
      </w:r>
      <w:r>
        <w:t xml:space="preserve"> [both variants repeatedly attested;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[bìb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31A27B44" w14:textId="340DA68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[lètt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[bahuvrihi cpd adj, lit. “head-flat”</w:t>
      </w:r>
      <w:r>
        <w:t xml:space="preserve">] stupid, idiotic, crazy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stupide, idiot, fou</w:t>
      </w:r>
      <w:r w:rsidR="00DC1911">
        <w:t xml:space="preserve"> [</w:t>
      </w:r>
      <w:r w:rsidR="00DC1911" w:rsidRPr="00DC1911">
        <w:rPr>
          <w:rFonts w:ascii="Doulos SIL" w:hAnsi="Doulos SIL"/>
          <w:i/>
          <w:color w:val="0000FF"/>
        </w:rPr>
        <w:t>bòŋ</w:t>
      </w:r>
      <w:r w:rsidR="00DC1911">
        <w:t xml:space="preserve">, </w:t>
      </w:r>
      <w:r w:rsidR="00DC1911" w:rsidRPr="005D30C6">
        <w:rPr>
          <w:rFonts w:ascii="Doulos SIL" w:hAnsi="Doulos SIL"/>
          <w:i/>
          <w:color w:val="0000FF"/>
        </w:rPr>
        <w:t>lèpt</w:t>
      </w:r>
      <w:r w:rsidR="00DC1911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DC1911" w:rsidRPr="005D30C6">
        <w:rPr>
          <w:rFonts w:ascii="Doulos SIL" w:hAnsi="Doulos SIL"/>
          <w:i/>
          <w:color w:val="0000FF"/>
        </w:rPr>
        <w:t>lètt</w:t>
      </w:r>
      <w:r w:rsidR="00DC1911" w:rsidRPr="005D30C6">
        <w:rPr>
          <w:rFonts w:ascii="Doulos SIL" w:hAnsi="Doulos SIL"/>
          <w:i/>
          <w:color w:val="0000FF"/>
        </w:rPr>
        <w:noBreakHyphen/>
        <w:t>ò</w:t>
      </w:r>
      <w:r w:rsidR="00DC1911">
        <w:t>]</w:t>
      </w:r>
      <w:r>
        <w:t>.</w:t>
      </w:r>
    </w:p>
    <w:p w14:paraId="415F9BDF" w14:textId="4DE6712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DC19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C191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[bahuvrihi cpd n or adj] bald-headed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(personne) à tête chauve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bòŋ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lò:gò</w:t>
      </w:r>
      <w:r>
        <w:t xml:space="preserve"> </w:t>
      </w:r>
      <w:r>
        <w:rPr>
          <w:rFonts w:ascii="Garamond" w:hAnsi="Garamond"/>
        </w:rPr>
        <w:t>« calvitie »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té:lánd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 or adj] fortunate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chanceux</w:t>
      </w:r>
      <w:r>
        <w:t>.</w:t>
      </w:r>
    </w:p>
    <w:p w14:paraId="0BEB8E62" w14:textId="5FD5802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DC19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C191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E39A8">
        <w:t xml:space="preserve">[cpd n] </w:t>
      </w:r>
      <w:r>
        <w:t>fontanel, soft spot on top of an infant</w:t>
      </w:r>
      <w:r w:rsidR="007B254E">
        <w:t>’</w:t>
      </w:r>
      <w:r>
        <w:t xml:space="preserve">s skull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fonanelle</w:t>
      </w:r>
      <w:r w:rsidR="00DC1911">
        <w:t xml:space="preserve"> [</w:t>
      </w:r>
      <w:r w:rsidR="00DC1911" w:rsidRPr="00DC1911">
        <w:rPr>
          <w:rFonts w:ascii="Doulos SIL" w:hAnsi="Doulos SIL"/>
          <w:i/>
          <w:color w:val="0000FF"/>
        </w:rPr>
        <w:t>bòŋ</w:t>
      </w:r>
      <w:r w:rsidR="00DC1911">
        <w:t xml:space="preserve">, </w:t>
      </w:r>
      <w:r w:rsidR="00DC1911" w:rsidRPr="005D30C6">
        <w:rPr>
          <w:rFonts w:ascii="Doulos SIL" w:hAnsi="Doulos SIL"/>
          <w:i/>
          <w:color w:val="0000FF"/>
        </w:rPr>
        <w:t>l</w:t>
      </w:r>
      <w:r w:rsidR="00DC1911">
        <w:rPr>
          <w:rFonts w:ascii="Doulos SIL" w:hAnsi="Doulos SIL"/>
          <w:i/>
          <w:color w:val="0000FF"/>
        </w:rPr>
        <w:t>òl</w:t>
      </w:r>
      <w:r w:rsidR="00DC1911" w:rsidRPr="005D30C6">
        <w:rPr>
          <w:rFonts w:ascii="Doulos SIL" w:hAnsi="Doulos SIL"/>
          <w:i/>
          <w:color w:val="0000FF"/>
        </w:rPr>
        <w:noBreakHyphen/>
        <w:t>ò</w:t>
      </w:r>
      <w:r w:rsidR="00DC1911">
        <w:t>].</w:t>
      </w:r>
    </w:p>
    <w:p w14:paraId="66C20D4E" w14:textId="0D340C0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8A7C3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A7C30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“head-marrow”] brain (</w:t>
      </w:r>
      <w:r w:rsidR="008A7C30">
        <w:t>tissue, e.g. as food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cervelle</w:t>
      </w:r>
      <w:r>
        <w:t xml:space="preserve"> [contains </w:t>
      </w:r>
      <w:r w:rsidRPr="005D30C6">
        <w:rPr>
          <w:rFonts w:ascii="Doulos SIL" w:hAnsi="Doulos SIL"/>
          <w:i/>
          <w:color w:val="0000FF"/>
        </w:rPr>
        <w:t>lònd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D856305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bónê</w:t>
      </w:r>
      <w:r>
        <w:t>].</w:t>
      </w:r>
    </w:p>
    <w:p w14:paraId="4134900E" w14:textId="405E754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bóŋ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[bóŋ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[bá:b-ú]</w:t>
      </w:r>
      <w:r w:rsidRPr="005D30C6">
        <w:rPr>
          <w:rFonts w:ascii="Doulos SIL" w:hAnsi="Doulos SIL"/>
          <w:i/>
          <w:color w:val="0000FF"/>
        </w:rPr>
        <w:noBreakHyphen/>
        <w:t>[bóŋ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</w:t>
      </w:r>
      <w:r w:rsidRPr="005D30C6">
        <w:rPr>
          <w:rFonts w:ascii="Doulos SIL" w:hAnsi="Doulos SIL"/>
          <w:i/>
          <w:color w:val="0000FF"/>
        </w:rPr>
        <w:noBreakHyphen/>
        <w:t>[bóŋ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>].</w:t>
      </w:r>
    </w:p>
    <w:p w14:paraId="18874FBE" w14:textId="6435EE2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bòŋò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  [possessive suffixes </w:t>
      </w:r>
      <w:r w:rsidR="004C730C">
        <w:t>follow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bíy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[bahuvrihi cpd n] [variant of 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]. </w:t>
      </w:r>
    </w:p>
    <w:p w14:paraId="1A0AD9A8" w14:textId="2F6C7CB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earthenware granary kept inside a house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grenier en terre cuite gardé dans une maison</w:t>
      </w:r>
      <w:r>
        <w:t xml:space="preserve"> [usually in </w:t>
      </w:r>
      <w:r w:rsidR="00E13509">
        <w:rPr>
          <w:smallCaps/>
        </w:rPr>
        <w:t>dimin</w:t>
      </w:r>
      <w:r>
        <w:t xml:space="preserve"> form </w:t>
      </w: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2D4CCD4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bò:nô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(fruit) be nearly ripe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(fruit) ê. presque mûr</w:t>
      </w:r>
      <w:r>
        <w:t>.</w:t>
      </w:r>
    </w:p>
    <w:p w14:paraId="766B44E6" w14:textId="1E2A46A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sz w:val="18"/>
        </w:rPr>
      </w:pP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not quite ripe (fruit)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(fruit) presque mûr</w:t>
      </w:r>
      <w:r>
        <w:t>.</w:t>
      </w:r>
    </w:p>
    <w:p w14:paraId="0C3F294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bòŋò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  [see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>].</w:t>
      </w:r>
    </w:p>
    <w:p w14:paraId="6E1FA790" w14:textId="445CAD8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[sàr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sàr-î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“head-jumping”] fever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fièvre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sárú</w:t>
      </w:r>
      <w:r>
        <w:t xml:space="preserve"> </w:t>
      </w:r>
      <w:r w:rsidR="007B254E">
        <w:t>‘</w:t>
      </w:r>
      <w:r>
        <w:t>jump</w:t>
      </w:r>
      <w:r w:rsidR="007B254E">
        <w:t>’</w:t>
      </w:r>
      <w:r>
        <w:t xml:space="preserve">] - </w:t>
      </w:r>
      <w:r w:rsidRPr="005D30C6">
        <w:rPr>
          <w:rFonts w:ascii="Doulos SIL" w:hAnsi="Doulos SIL"/>
          <w:i/>
          <w:color w:val="0000FF"/>
        </w:rPr>
        <w:t>bòn-sàrí hòtt-ò</w:t>
      </w:r>
      <w:r>
        <w:t xml:space="preserve"> a wicked (=severe) fever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fièvre sévère</w:t>
      </w:r>
      <w:r>
        <w:t>.</w:t>
      </w:r>
    </w:p>
    <w:p w14:paraId="4F6C3B8B" w14:textId="75F990B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[bòn</w:t>
      </w:r>
      <w:r w:rsidRPr="005D30C6">
        <w:rPr>
          <w:rFonts w:ascii="Doulos SIL" w:hAnsi="Doulos SIL"/>
          <w:i/>
          <w:color w:val="0000FF"/>
        </w:rPr>
        <w:noBreakHyphen/>
      </w:r>
      <w:r w:rsidR="000A658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sàr</w:t>
      </w:r>
      <w:r w:rsidR="000A6587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ù]</w:t>
      </w:r>
      <w:r w:rsidR="000A6587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[kòyn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sb with a fever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fiévreux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[kónn</w:t>
      </w:r>
      <w:r w:rsidRPr="005D30C6">
        <w:rPr>
          <w:rFonts w:ascii="Doulos SIL" w:hAnsi="Doulos SIL"/>
          <w:i/>
          <w:color w:val="0000FF"/>
        </w:rPr>
        <w:noBreakHyphen/>
        <w:t>òw]</w:t>
      </w:r>
      <w:r>
        <w:t>].</w:t>
      </w:r>
    </w:p>
    <w:p w14:paraId="063523A2" w14:textId="27A1B90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0A658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A6587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[bahuvrihi cpd n] recalcitrant or disobedient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récalcitrante ou désobéissante</w:t>
      </w:r>
      <w:r>
        <w:t xml:space="preserve"> [who doesn</w:t>
      </w:r>
      <w:r w:rsidR="007B254E">
        <w:t>’</w:t>
      </w:r>
      <w:r>
        <w:t>t willingly do favors or run errands].</w:t>
      </w:r>
    </w:p>
    <w:p w14:paraId="3FA4B30D" w14:textId="705667C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0A658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A6587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-tákí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[irregular bahuvrihi cpd n, lit. “head-four”]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[</w:t>
      </w:r>
      <w:r w:rsidR="00646BB3" w:rsidRPr="005D30C6">
        <w:rPr>
          <w:rFonts w:ascii="Doulos SIL" w:hAnsi="Doulos SIL"/>
          <w:i/>
          <w:color w:val="0000FF"/>
        </w:rPr>
        <w:t>tá:cí</w:t>
      </w:r>
      <w:r w:rsidR="00646BB3">
        <w:t xml:space="preserve"> ‘four’; </w:t>
      </w:r>
      <w:r w:rsidR="00147354" w:rsidRPr="00147354">
        <w:rPr>
          <w:smallCaps/>
        </w:rPr>
        <w:t>id</w:t>
      </w:r>
      <w:r w:rsidR="003E5AA4">
        <w:t>: primarily</w:t>
      </w:r>
      <w:r>
        <w:t xml:space="preserve"> </w:t>
      </w:r>
      <w:r>
        <w:rPr>
          <w:rFonts w:ascii="Garamond" w:hAnsi="Garamond"/>
          <w:i/>
        </w:rPr>
        <w:t>Dactyloctenium aegyptium</w:t>
      </w:r>
      <w:r>
        <w:t xml:space="preserve"> (has 4-5 seed spikes,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sóy</w:t>
      </w:r>
      <w:r w:rsidRPr="005D30C6">
        <w:rPr>
          <w:rFonts w:ascii="Doulos SIL" w:hAnsi="Doulos SIL"/>
          <w:i/>
          <w:color w:val="0000FF"/>
        </w:rPr>
        <w:noBreakHyphen/>
        <w:t>lá:lâ</w:t>
      </w:r>
      <w:r>
        <w:t>, extendible to othe</w:t>
      </w:r>
      <w:r w:rsidR="00DF3373">
        <w:t>r grasses with similar spikes]</w:t>
      </w:r>
      <w:r>
        <w:t>.</w:t>
      </w:r>
    </w:p>
    <w:p w14:paraId="2C75D237" w14:textId="6804675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bòntìkèlè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done for, be screwed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foutu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bóntìkèlè</w:t>
      </w:r>
      <w:r>
        <w:t xml:space="preserve">  we are screwed!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sommes foutus!</w:t>
      </w:r>
      <w:r>
        <w:t xml:space="preserve"> [often a simple exclamation of amazement] [&lt;Ful, root √</w:t>
      </w:r>
      <w:r w:rsidRPr="00BB673A">
        <w:rPr>
          <w:rFonts w:ascii="Arial Unicode MS" w:eastAsia="Arial Unicode MS" w:hAnsi="Arial Unicode MS"/>
          <w:color w:val="008000"/>
        </w:rPr>
        <w:t>bon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09344D" w:rsidRPr="0009344D">
        <w:t xml:space="preserve">  ~  </w:t>
      </w:r>
      <w:r>
        <w:t>√</w:t>
      </w:r>
      <w:r w:rsidRPr="00BB673A">
        <w:rPr>
          <w:rFonts w:ascii="Arial Unicode MS" w:eastAsia="Arial Unicode MS" w:hAnsi="Arial Unicode MS"/>
          <w:color w:val="008000"/>
        </w:rPr>
        <w:t>bonn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3F0E4F50" w14:textId="316AE8F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bóntó:rû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sb who incarnates evil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incarne le mal</w:t>
      </w:r>
      <w:r>
        <w:t xml:space="preserve"> [&lt;Ful].</w:t>
      </w:r>
    </w:p>
    <w:p w14:paraId="230586E8" w14:textId="66ABD36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bòntú:tû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A85A27">
        <w:t xml:space="preserve"> [n] group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groupe</w:t>
      </w:r>
      <w:r>
        <w:t xml:space="preserve"> [attested in text about early demographic movements].</w:t>
      </w:r>
    </w:p>
    <w:p w14:paraId="261539C4" w14:textId="65E01435" w:rsidR="004E4BA0" w:rsidRPr="002B7FF5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[n, used like a pronoun] someone; you (as impersonal pronoun)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quelqu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un, tu (en tant que pronom générique)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hál bòr kóy [bòr hû]</w:t>
      </w:r>
      <w:r>
        <w:t xml:space="preserve">  if one goes to one</w:t>
      </w:r>
      <w:r w:rsidR="007B254E">
        <w:t>’</w:t>
      </w:r>
      <w:r>
        <w:t xml:space="preserve">s house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va chez soi</w:t>
      </w:r>
      <w:r>
        <w:t xml:space="preserve"> [in texts, </w:t>
      </w:r>
      <w:r w:rsidRPr="005D30C6">
        <w:rPr>
          <w:rFonts w:ascii="Doulos SIL" w:hAnsi="Doulos SIL"/>
          <w:i/>
          <w:color w:val="0000FF"/>
        </w:rPr>
        <w:t>bòr</w:t>
      </w:r>
      <w:r>
        <w:t xml:space="preserve"> is often resumed by a 2Sg pronoun].</w:t>
      </w:r>
    </w:p>
    <w:p w14:paraId="1755D29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bôr</w:t>
      </w:r>
      <w:r>
        <w:t xml:space="preserve"> 2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27DDD00" w14:textId="098FD2A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</w:r>
      <w:r w:rsidR="002837B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ꜜbér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837B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F3373">
        <w:t xml:space="preserve">cpd </w:t>
      </w:r>
      <w:r>
        <w:t xml:space="preserve">n] deformed or transformed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déformée ou métamorphosée</w:t>
      </w:r>
      <w:r>
        <w:t xml:space="preserve"> [final related to verb </w:t>
      </w:r>
      <w:r w:rsidRPr="005D30C6">
        <w:rPr>
          <w:rFonts w:ascii="Doulos SIL" w:hAnsi="Doulos SIL"/>
          <w:i/>
          <w:color w:val="0000FF"/>
        </w:rPr>
        <w:t>béré</w:t>
      </w:r>
      <w:r>
        <w:t>].</w:t>
      </w:r>
    </w:p>
    <w:p w14:paraId="41942E87" w14:textId="1250C34A" w:rsidR="004E4BA0" w:rsidRDefault="006C1115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 xml:space="preserve">bór </w:t>
      </w:r>
      <w:r w:rsidR="00261FBE" w:rsidRPr="005D30C6">
        <w:rPr>
          <w:rFonts w:ascii="Doulos SIL" w:hAnsi="Doulos SIL"/>
          <w:i/>
          <w:color w:val="0000FF"/>
        </w:rPr>
        <w:t>ꜜbíb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ꜜbíbî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</w:t>
      </w:r>
      <w:r>
        <w:t>n+adj</w:t>
      </w:r>
      <w:r w:rsidR="00261FBE">
        <w:t xml:space="preserve">] black person, African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noir, africain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</w:t>
      </w:r>
      <w:r>
        <w:t>lexicalized n+adj</w:t>
      </w:r>
      <w:r w:rsidR="00261FBE">
        <w:t xml:space="preserve">] man who has esoteric knowledge (of magic, animist rites, etc.)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homme qui possède une connaissance ésotérique (de la magie, des rites animistes, etc.)</w:t>
      </w:r>
      <w:r w:rsidR="00261FBE">
        <w:t>.</w:t>
      </w:r>
    </w:p>
    <w:p w14:paraId="6CC9CF9A" w14:textId="4AB85FB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bòrkìn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bòr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noble, freeborn person (not slave)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noble (non esclave)</w:t>
      </w:r>
      <w:r>
        <w:t>.</w:t>
      </w:r>
    </w:p>
    <w:p w14:paraId="152E29A1" w14:textId="24DB5B96" w:rsidR="004E4BA0" w:rsidRDefault="00DF3373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 xml:space="preserve">bór </w:t>
      </w:r>
      <w:r w:rsidR="00261FBE" w:rsidRPr="005D30C6">
        <w:rPr>
          <w:rFonts w:ascii="Doulos SIL" w:hAnsi="Doulos SIL"/>
          <w:i/>
          <w:color w:val="0000FF"/>
        </w:rPr>
        <w:t>ꜜ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ꜜ</w:t>
      </w:r>
      <w:r w:rsidR="00C921CF">
        <w:rPr>
          <w:rFonts w:ascii="Doulos SIL" w:hAnsi="Doulos SIL"/>
          <w:i/>
          <w:color w:val="0000FF"/>
        </w:rPr>
        <w:t>c</w:t>
      </w:r>
      <w:r>
        <w:rPr>
          <w:rFonts w:ascii="Doulos SIL" w:hAnsi="Doulos SIL"/>
          <w:i/>
          <w:color w:val="0000FF"/>
        </w:rPr>
        <w:t>írê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6C1115">
        <w:t>n+adj</w:t>
      </w:r>
      <w:r w:rsidR="00261FBE">
        <w:t xml:space="preserve">] red person (Arab or Tuareg)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personne rouge (arabe ou tamachek)</w:t>
      </w:r>
      <w:r w:rsidR="00261FBE">
        <w:t>.</w:t>
      </w:r>
    </w:p>
    <w:p w14:paraId="26FFC182" w14:textId="57D77FCA" w:rsidR="004E4BA0" w:rsidRDefault="00DF3373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 xml:space="preserve">bór </w:t>
      </w:r>
      <w:r w:rsidR="00261FBE" w:rsidRPr="005D30C6">
        <w:rPr>
          <w:rFonts w:ascii="Doulos SIL" w:hAnsi="Doulos SIL"/>
          <w:i/>
          <w:color w:val="0000FF"/>
        </w:rPr>
        <w:t>dà:r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dà:rà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>n+adj</w:t>
      </w:r>
      <w:r w:rsidR="00261FBE">
        <w:t xml:space="preserve">] person with mottled or fairly light skin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personne à peau marbrée ou relativement claire</w:t>
      </w:r>
      <w:r w:rsidR="00261FBE">
        <w:t>.</w:t>
      </w:r>
    </w:p>
    <w:p w14:paraId="3CAF5EA9" w14:textId="75BD342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strip (tree) of its fruits or foliage)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dépouiller (arbre) de ses fruits ou de ses feuilles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pluck feathers from (bird), de-feather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éplumer (oiseau)</w:t>
      </w:r>
      <w:r>
        <w:t xml:space="preserve"> [&lt;Ful </w:t>
      </w:r>
      <w:r w:rsidRPr="000C0813">
        <w:rPr>
          <w:rFonts w:ascii="Arial Unicode MS" w:eastAsia="Arial Unicode MS" w:hAnsi="Arial Unicode MS"/>
          <w:i/>
          <w:color w:val="008000"/>
        </w:rPr>
        <w:t>ɓor</w:t>
      </w:r>
      <w:r w:rsidRPr="000C0813">
        <w:rPr>
          <w:rFonts w:ascii="Arial Unicode MS" w:eastAsia="Arial Unicode MS" w:hAnsi="Arial Unicode MS"/>
          <w:i/>
          <w:color w:val="008000"/>
        </w:rPr>
        <w:noBreakHyphen/>
      </w:r>
      <w:r w:rsidRPr="000C0813">
        <w:rPr>
          <w:rFonts w:eastAsia="Arial Unicode MS"/>
        </w:rPr>
        <w:t>].</w:t>
      </w:r>
    </w:p>
    <w:p w14:paraId="2ECF495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bórgé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[alphabetized as </w:t>
      </w:r>
      <w:r w:rsidRPr="005D30C6">
        <w:rPr>
          <w:rFonts w:ascii="Doulos SIL" w:hAnsi="Doulos SIL"/>
          <w:i/>
          <w:color w:val="0000FF"/>
        </w:rPr>
        <w:t>bórjé</w:t>
      </w:r>
      <w:r>
        <w:t>].</w:t>
      </w:r>
    </w:p>
    <w:p w14:paraId="613D878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pretty; be nice, good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beau (belle); ê. bon(ne)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bór-yá</w:t>
      </w:r>
      <w:r w:rsidRPr="008D443A">
        <w:t>, cf</w:t>
      </w:r>
      <w:r>
        <w:t xml:space="preserve">. noun </w:t>
      </w:r>
      <w:r w:rsidRPr="005D30C6">
        <w:rPr>
          <w:rFonts w:ascii="Doulos SIL" w:hAnsi="Doulos SIL"/>
          <w:i/>
          <w:color w:val="0000FF"/>
        </w:rPr>
        <w:t>bò:rì</w:t>
      </w:r>
      <w:r>
        <w:t>].</w:t>
      </w:r>
    </w:p>
    <w:p w14:paraId="1085996B" w14:textId="2161DDE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bò:r</w:t>
      </w:r>
      <w:r w:rsidRPr="005D30C6">
        <w:rPr>
          <w:rFonts w:ascii="Doulos SIL" w:hAnsi="Doulos SIL"/>
          <w:i/>
          <w:color w:val="0000FF"/>
        </w:rPr>
        <w:noBreakHyphen/>
        <w:t>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beauty, prettiness; niceness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beauté; gentillesse</w:t>
      </w:r>
      <w:r>
        <w:t xml:space="preserve"> [related to verb </w:t>
      </w:r>
      <w:r w:rsidRPr="005D30C6">
        <w:rPr>
          <w:rFonts w:ascii="Doulos SIL" w:hAnsi="Doulos SIL"/>
          <w:i/>
          <w:color w:val="0000FF"/>
        </w:rPr>
        <w:t>bòrì</w:t>
      </w:r>
      <w:r>
        <w:t>] [</w:t>
      </w:r>
      <w:r w:rsidR="008C1A9C" w:rsidRPr="008C1A9C">
        <w:rPr>
          <w:smallCaps/>
        </w:rPr>
        <w:t xml:space="preserve">syn: </w:t>
      </w:r>
      <w:r w:rsidR="000C081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bò:r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="000C0813">
        <w:rPr>
          <w:rFonts w:ascii="Doulos SIL" w:hAnsi="Doulos SIL"/>
          <w:i/>
          <w:color w:val="0000FF"/>
        </w:rPr>
        <w:t>]</w:t>
      </w:r>
      <w:r w:rsidR="000C0813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bùndù</w:t>
      </w:r>
      <w:r>
        <w:t>].</w:t>
      </w:r>
    </w:p>
    <w:p w14:paraId="705B6101" w14:textId="348B4C1E" w:rsidR="004E4BA0" w:rsidRDefault="000C0813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bò:r</w:t>
      </w:r>
      <w:r w:rsidR="00261FBE" w:rsidRPr="005D30C6">
        <w:rPr>
          <w:rFonts w:ascii="Doulos SIL" w:hAnsi="Doulos SIL"/>
          <w:i/>
          <w:color w:val="0000FF"/>
        </w:rPr>
        <w:noBreakHyphen/>
        <w:t>ì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bùndù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(natural) beauty (of 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beauté (naturelle de 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 xml:space="preserve"> [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bò:r</w:t>
      </w:r>
      <w:r w:rsidR="00261FBE" w:rsidRPr="005D30C6">
        <w:rPr>
          <w:rFonts w:ascii="Doulos SIL" w:hAnsi="Doulos SIL"/>
          <w:i/>
          <w:color w:val="0000FF"/>
        </w:rPr>
        <w:noBreakHyphen/>
        <w:t>ì</w:t>
      </w:r>
      <w:r w:rsidR="00261FBE">
        <w:t>].</w:t>
      </w:r>
    </w:p>
    <w:p w14:paraId="7CA559F9" w14:textId="317D7FD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bórgé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bórjé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grind (millet) into flour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piler (mil) en poudre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borgo</w:t>
      </w:r>
      <w:r>
        <w:t>].</w:t>
      </w:r>
    </w:p>
    <w:p w14:paraId="6E7993F9" w14:textId="50A93B6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ꜜjérê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ꜜgérê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jèr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“person-half”] handicapped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handicappée</w:t>
      </w:r>
      <w:r>
        <w:t xml:space="preserve"> [any physical handicap, more general than </w:t>
      </w:r>
      <w:r w:rsidRPr="005D30C6">
        <w:rPr>
          <w:rFonts w:ascii="Doulos SIL" w:hAnsi="Doulos SIL"/>
          <w:i/>
          <w:color w:val="0000FF"/>
        </w:rPr>
        <w:t>bòŋg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[cf. Za </w:t>
      </w:r>
      <w:r w:rsidRPr="00BB673A">
        <w:rPr>
          <w:rFonts w:ascii="Arial Unicode MS" w:eastAsia="Arial Unicode MS" w:hAnsi="Arial Unicode MS"/>
          <w:i/>
          <w:color w:val="008000"/>
        </w:rPr>
        <w:t>bòró járè</w:t>
      </w:r>
      <w:r>
        <w:t>].</w:t>
      </w:r>
    </w:p>
    <w:p w14:paraId="492EB4A9" w14:textId="013FF9C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káma</w:t>
      </w:r>
      <w:r w:rsidR="006C1115">
        <w:rPr>
          <w:rFonts w:ascii="Doulos SIL" w:hAnsi="Doulos SIL"/>
          <w:i/>
          <w:color w:val="0000FF"/>
        </w:rPr>
        <w:t>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káma</w:t>
      </w:r>
      <w:r w:rsidR="006C1115">
        <w:rPr>
          <w:rFonts w:ascii="Doulos SIL" w:hAnsi="Doulos SIL"/>
          <w:i/>
          <w:color w:val="0000FF"/>
        </w:rPr>
        <w:t>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C1115">
        <w:t xml:space="preserve">cpd </w:t>
      </w:r>
      <w:r>
        <w:t xml:space="preserve">n] everyone, each person; anyone, whoever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tout le monde, chaque personne;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qui, toute personne qui</w:t>
      </w:r>
      <w:r w:rsidRPr="00590ABD">
        <w:t xml:space="preserve"> - </w:t>
      </w:r>
      <w:r>
        <w:t xml:space="preserve">ex: </w:t>
      </w:r>
      <w:r w:rsidR="006C1115">
        <w:rPr>
          <w:rFonts w:ascii="Doulos SIL" w:hAnsi="Doulos SIL"/>
          <w:i/>
          <w:color w:val="0000FF"/>
        </w:rPr>
        <w:t>bòr</w:t>
      </w:r>
      <w:r w:rsidR="006C1115">
        <w:rPr>
          <w:rFonts w:ascii="Doulos SIL" w:hAnsi="Doulos SIL"/>
          <w:i/>
          <w:color w:val="0000FF"/>
        </w:rPr>
        <w:noBreakHyphen/>
        <w:t>kámá=</w:t>
      </w:r>
      <w:r w:rsidRPr="005D30C6">
        <w:rPr>
          <w:rFonts w:ascii="Doulos SIL" w:hAnsi="Doulos SIL"/>
          <w:i/>
          <w:color w:val="0000FF"/>
        </w:rPr>
        <w:t xml:space="preserve">ḿ ꜜkóy </w:t>
      </w:r>
      <w:r w:rsidR="006C111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ɲòŋ hû</w:t>
      </w:r>
      <w:r w:rsidR="006C1115">
        <w:rPr>
          <w:rFonts w:ascii="Doulos SIL" w:hAnsi="Doulos SIL"/>
          <w:i/>
          <w:color w:val="0000FF"/>
        </w:rPr>
        <w:t>]</w:t>
      </w:r>
      <w:r>
        <w:t xml:space="preserve">  may each person go to his/her home </w:t>
      </w:r>
      <w:r w:rsidR="006C1115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chacun parte chez soi</w:t>
      </w:r>
      <w:r>
        <w:t>.</w:t>
      </w:r>
    </w:p>
    <w:p w14:paraId="1FD5A551" w14:textId="7E7480D6" w:rsidR="004E4BA0" w:rsidRDefault="006C1115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 xml:space="preserve">bór </w:t>
      </w:r>
      <w:r w:rsidR="00261FBE" w:rsidRPr="005D30C6">
        <w:rPr>
          <w:rFonts w:ascii="Doulos SIL" w:hAnsi="Doulos SIL"/>
          <w:i/>
          <w:color w:val="0000FF"/>
        </w:rPr>
        <w:t>nìn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nìnòw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t>nìn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>lexicalized n+adj</w:t>
      </w:r>
      <w:r w:rsidR="00261FBE">
        <w:t xml:space="preserve">, lit. “person-ripe”] magician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magicien</w:t>
      </w:r>
      <w:r w:rsidR="00261FBE">
        <w:t xml:space="preserve"> [capable of vanishing into thin air, see </w:t>
      </w:r>
      <w:r w:rsidR="00261FBE" w:rsidRPr="005D30C6">
        <w:rPr>
          <w:rFonts w:ascii="Doulos SIL" w:hAnsi="Doulos SIL"/>
          <w:i/>
          <w:color w:val="0000FF"/>
        </w:rPr>
        <w:t>díbí</w:t>
      </w:r>
      <w:r w:rsidR="00261FBE">
        <w:t>].</w:t>
      </w:r>
    </w:p>
    <w:p w14:paraId="6233D9CF" w14:textId="0852A31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bôr</w:t>
      </w:r>
      <w:r>
        <w:t xml:space="preserve"> </w:t>
      </w:r>
      <w:r w:rsidR="006C1115">
        <w:t xml:space="preserve">2 </w:t>
      </w:r>
      <w:r>
        <w:t xml:space="preserve">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[n, unpossessed] person, human, someone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personne, être humain, quelqu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</w:t>
      </w:r>
      <w:r w:rsidR="008C2FBE">
        <w:t xml:space="preserve"> [</w:t>
      </w:r>
      <w:r>
        <w:t xml:space="preserve">see also impersonal </w:t>
      </w:r>
      <w:r w:rsidRPr="005D30C6">
        <w:rPr>
          <w:rFonts w:ascii="Doulos SIL" w:hAnsi="Doulos SIL"/>
          <w:i/>
          <w:color w:val="0000FF"/>
        </w:rPr>
        <w:t>bòr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ꜜhíŋká</w:t>
      </w:r>
      <w:r>
        <w:t xml:space="preserve">  two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deux personnes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bór bè:rì</w:t>
      </w:r>
      <w:r w:rsidRPr="002C3CD0">
        <w:t xml:space="preserve"> a</w:t>
      </w:r>
      <w:r>
        <w:t xml:space="preserve"> big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une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personne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3F71DB">
        <w:t>n inal</w:t>
      </w:r>
      <w:r>
        <w:t>ienably possessed] (sb</w:t>
      </w:r>
      <w:r w:rsidR="007B254E">
        <w:t>’</w:t>
      </w:r>
      <w:r>
        <w:t xml:space="preserve">s) relative, kinsman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parent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à bòr</w:t>
      </w:r>
      <w:r w:rsidR="008C2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ó gò: nè</w:t>
      </w:r>
      <w:r>
        <w:t xml:space="preserve">  his relative is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parent se trouve ici</w:t>
      </w:r>
      <w:r>
        <w:t>.</w:t>
      </w:r>
    </w:p>
    <w:p w14:paraId="7A37BBA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bò:rò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[tr] pull out (a thread)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enlever en tirant (un fil)</w:t>
      </w:r>
      <w:r>
        <w:t>.</w:t>
      </w:r>
    </w:p>
    <w:p w14:paraId="4727E81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bò:rì</w:t>
      </w:r>
      <w:r>
        <w:t>].</w:t>
      </w:r>
    </w:p>
    <w:p w14:paraId="61007B92" w14:textId="2DBF487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take off (clothing)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ôter (habits)</w:t>
      </w:r>
      <w:r>
        <w:t xml:space="preserve"> [&lt;Ful </w:t>
      </w:r>
      <w:r w:rsidRPr="00BB673A">
        <w:rPr>
          <w:rFonts w:ascii="Arial Unicode MS" w:eastAsia="Arial Unicode MS" w:hAnsi="Arial Unicode MS"/>
          <w:color w:val="008000"/>
        </w:rPr>
        <w:t>ɓorn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ɲó=ŋ́ [ɲòŋ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dárb</w:t>
      </w:r>
      <w:r w:rsidRPr="005D30C6">
        <w:rPr>
          <w:rFonts w:ascii="Doulos SIL" w:hAnsi="Doulos SIL"/>
          <w:i/>
          <w:color w:val="0000FF"/>
        </w:rPr>
        <w:noBreakHyphen/>
        <w:t>èy] bórtê</w:t>
      </w:r>
      <w:r>
        <w:t xml:space="preserve">  they took off their clothing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ôté leurs habits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strip (sb) of clothing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déshabiller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[intr] undress</w:t>
      </w:r>
      <w:r w:rsidR="00C47667">
        <w:t xml:space="preserve"> oneself</w:t>
      </w:r>
      <w:r>
        <w:t xml:space="preserve">, strip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déshabiller</w:t>
      </w:r>
      <w:r w:rsidRPr="00590ABD">
        <w:t xml:space="preserve"> - </w:t>
      </w:r>
      <w:r>
        <w:t xml:space="preserve">ex: </w:t>
      </w:r>
      <w:r w:rsidR="00C4766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èy kúl ꜜláy</w:t>
      </w:r>
      <w:r w:rsidR="00C47667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C47667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nám </w:t>
      </w:r>
      <w:r w:rsidR="00C47667" w:rsidRPr="005D30C6">
        <w:rPr>
          <w:rFonts w:ascii="Doulos SIL" w:hAnsi="Doulos SIL"/>
          <w:i/>
          <w:color w:val="0000FF"/>
        </w:rPr>
        <w:t>ꜜ</w:t>
      </w:r>
      <w:r w:rsidR="00C47667" w:rsidRPr="005D30C6">
        <w:rPr>
          <w:rFonts w:ascii="Doulos SIL" w:hAnsi="Doulos SIL"/>
          <w:i/>
          <w:color w:val="0000FF"/>
        </w:rPr>
        <w:sym w:font="Symbol" w:char="F0AD"/>
      </w:r>
      <w:r w:rsidR="00C47667">
        <w:rPr>
          <w:rFonts w:ascii="Doulos SIL" w:hAnsi="Doulos SIL"/>
          <w:i/>
          <w:color w:val="0000FF"/>
        </w:rPr>
        <w:t>ká</w:t>
      </w:r>
      <w:r w:rsidRPr="005D30C6">
        <w:rPr>
          <w:rFonts w:ascii="Doulos SIL" w:hAnsi="Doulos SIL"/>
          <w:i/>
          <w:color w:val="0000FF"/>
        </w:rPr>
        <w:t xml:space="preserve"> ẁ bórtê</w:t>
      </w:r>
      <w:r>
        <w:t xml:space="preserve">  everyone will come and undress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le monde viendra se déshabiller</w:t>
      </w:r>
      <w:r>
        <w:t>.</w:t>
      </w:r>
    </w:p>
    <w:p w14:paraId="6A91847A" w14:textId="631924A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bór-yá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bòr-y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pretty; nice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joli; bon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bòrì</w:t>
      </w:r>
      <w:r>
        <w:t xml:space="preserve">] [more common than </w:t>
      </w:r>
      <w:r w:rsidRPr="005D30C6">
        <w:rPr>
          <w:rFonts w:ascii="Doulos SIL" w:hAnsi="Doulos SIL"/>
          <w:i/>
          <w:color w:val="0000FF"/>
        </w:rPr>
        <w:t>hènn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 bór-yá</w:t>
      </w:r>
      <w:r>
        <w:t xml:space="preserve">  (woman), </w:t>
      </w:r>
      <w:r w:rsidRPr="005D30C6">
        <w:rPr>
          <w:rFonts w:ascii="Doulos SIL" w:hAnsi="Doulos SIL"/>
          <w:i/>
          <w:color w:val="0000FF"/>
        </w:rPr>
        <w:t>háw ꜜbór-yá</w:t>
      </w:r>
      <w:r>
        <w:t xml:space="preserve"> (cow), </w:t>
      </w:r>
      <w:r w:rsidRPr="005D30C6">
        <w:rPr>
          <w:rFonts w:ascii="Doulos SIL" w:hAnsi="Doulos SIL"/>
          <w:i/>
          <w:color w:val="0000FF"/>
        </w:rPr>
        <w:t>hà: bór-yá</w:t>
      </w:r>
      <w:r>
        <w:t xml:space="preserve">  sth good </w:t>
      </w:r>
      <w:r w:rsidRPr="0033636C">
        <w:rPr>
          <w:rFonts w:ascii="Wingdings" w:hAnsi="Wingdings"/>
        </w:rPr>
        <w:t></w:t>
      </w:r>
      <w:r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de bon</w:t>
      </w:r>
      <w:r w:rsidRPr="00590ABD">
        <w:rPr>
          <w:rFonts w:ascii="Garamond" w:hAnsi="Garamond"/>
        </w:rPr>
        <w:t xml:space="preserve"> - </w:t>
      </w:r>
      <w:r>
        <w:t xml:space="preserve">Rdp </w:t>
      </w:r>
      <w:r w:rsidRPr="005D30C6">
        <w:rPr>
          <w:rFonts w:ascii="Doulos SIL" w:hAnsi="Doulos SIL"/>
          <w:i/>
          <w:color w:val="0000FF"/>
        </w:rPr>
        <w:t>[bòr-y</w:t>
      </w:r>
      <w:r w:rsidRPr="005D30C6">
        <w:rPr>
          <w:rFonts w:ascii="Doulos SIL" w:hAnsi="Doulos SIL"/>
          <w:i/>
          <w:color w:val="0000FF"/>
        </w:rPr>
        <w:noBreakHyphen/>
        <w:t>ôw]</w:t>
      </w:r>
      <w:r w:rsidRPr="005D30C6">
        <w:rPr>
          <w:rFonts w:ascii="Doulos SIL" w:hAnsi="Doulos SIL"/>
          <w:i/>
          <w:color w:val="0000FF"/>
        </w:rPr>
        <w:noBreakHyphen/>
        <w:t>[bòr-y</w:t>
      </w:r>
      <w:r w:rsidRPr="005D30C6">
        <w:rPr>
          <w:rFonts w:ascii="Doulos SIL" w:hAnsi="Doulos SIL"/>
          <w:i/>
          <w:color w:val="0000FF"/>
        </w:rPr>
        <w:noBreakHyphen/>
        <w:t>ôw]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[bór-yá]</w:t>
      </w:r>
      <w:r w:rsidRPr="005D30C6">
        <w:rPr>
          <w:rFonts w:ascii="Doulos SIL" w:hAnsi="Doulos SIL"/>
          <w:i/>
          <w:color w:val="0000FF"/>
        </w:rPr>
        <w:noBreakHyphen/>
        <w:t>[bór-yá]</w:t>
      </w:r>
      <w:r>
        <w:t xml:space="preserve">  prettiest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plus joli</w:t>
      </w:r>
      <w:r>
        <w:t>.</w:t>
      </w:r>
    </w:p>
    <w:p w14:paraId="6B94207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bòr-y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bór-y</w:t>
      </w:r>
      <w:r w:rsidRPr="005D30C6">
        <w:rPr>
          <w:rFonts w:ascii="Doulos SIL" w:hAnsi="Doulos SIL"/>
          <w:i/>
          <w:color w:val="0000FF"/>
        </w:rPr>
        <w:noBreakHyphen/>
        <w:t>á</w:t>
      </w:r>
      <w:r>
        <w:t>].</w:t>
      </w:r>
    </w:p>
    <w:p w14:paraId="2CAFA2B9" w14:textId="3609C91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</w:r>
      <w:r w:rsidR="00C4766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yá:m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C47667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yá:mó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47667">
        <w:t xml:space="preserve">cpd </w:t>
      </w:r>
      <w:r>
        <w:t xml:space="preserve">n] low-ranking or insignificant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vil homme, personne sans valeur</w:t>
      </w:r>
      <w:r>
        <w:t>.</w:t>
      </w:r>
    </w:p>
    <w:p w14:paraId="69024CF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  <w:t>bò:s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184FEE63" w14:textId="0153B99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tamarind (fruit)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tamarin (fruit)</w:t>
      </w:r>
      <w:r>
        <w:t xml:space="preserve">  [DjCh </w:t>
      </w:r>
      <w:r w:rsidRPr="00BB673A">
        <w:rPr>
          <w:rFonts w:ascii="Arial Unicode MS" w:eastAsia="Arial Unicode MS" w:hAnsi="Arial Unicode MS"/>
          <w:i/>
          <w:color w:val="008000"/>
        </w:rPr>
        <w:t>bɔbɔsɔ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bɔ̀:sɛ̂y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bò:sêy</w:t>
      </w:r>
      <w:r>
        <w:t>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Tamarindus indica</w:t>
      </w:r>
      <w:r>
        <w:t>, Fabaceae]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mákká bò:s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D78FE17" w14:textId="2B3391E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ashes; ash-colored, grey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cendre(s); couleur cendre, gris</w:t>
      </w:r>
      <w:r w:rsidRPr="00590ABD">
        <w:t xml:space="preserve"> - </w:t>
      </w:r>
      <w:r>
        <w:t>cpd (</w:t>
      </w:r>
      <w:r w:rsidR="00E13509">
        <w:rPr>
          <w:smallCaps/>
        </w:rPr>
        <w:t>dimin</w:t>
      </w:r>
      <w:r>
        <w:t xml:space="preserve">): see </w:t>
      </w:r>
      <w:r w:rsidRPr="005D30C6">
        <w:rPr>
          <w:rFonts w:ascii="Doulos SIL" w:hAnsi="Doulos SIL"/>
          <w:i/>
          <w:color w:val="0000FF"/>
        </w:rPr>
        <w:t>tìkìr[</w:t>
      </w:r>
      <w:r w:rsidRPr="005D30C6">
        <w:rPr>
          <w:rFonts w:ascii="Doulos SIL" w:hAnsi="Doulos SIL"/>
          <w:i/>
          <w:color w:val="0000FF"/>
        </w:rPr>
        <w:noBreakHyphen/>
        <w:t>bò:s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>.</w:t>
      </w:r>
    </w:p>
    <w:p w14:paraId="35B8A60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bòsóm</w:t>
      </w:r>
      <w:r w:rsidRPr="005D30C6">
        <w:rPr>
          <w:rFonts w:ascii="Doulos SIL" w:hAnsi="Doulos SIL"/>
          <w:i/>
          <w:color w:val="0000FF"/>
        </w:rPr>
        <w:noBreakHyphen/>
        <w:t>ꜜbórg-ò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cpd n] sand boa, python-like snake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boa des sables, serpent sp. qui ressemble au python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Gongylophis muelleri</w:t>
      </w:r>
      <w:r>
        <w:t>, Boidae].</w:t>
      </w:r>
    </w:p>
    <w:p w14:paraId="07C71791" w14:textId="4ED2FCCE" w:rsidR="004E4BA0" w:rsidRDefault="00C47667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bò:s</w:t>
      </w:r>
      <w:r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t>ɲâ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[see </w:t>
      </w:r>
      <w:r w:rsidR="00261FBE" w:rsidRPr="005D30C6">
        <w:rPr>
          <w:rFonts w:ascii="Doulos SIL" w:hAnsi="Doulos SIL"/>
          <w:i/>
          <w:color w:val="0000FF"/>
        </w:rPr>
        <w:t>bò:s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1</w:t>
      </w:r>
      <w:r w:rsidR="00261FBE">
        <w:t>].</w:t>
      </w:r>
    </w:p>
    <w:p w14:paraId="7BDFDD2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bòt-bót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bòtù-bót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56342C4F" w14:textId="4F1878B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bó:tè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any of three conical objects made of cloth that create bulges in the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hairdo (one on top, one more on each side)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 des trois objets coniques en tissu qui constituent des gonflures 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</w:t>
      </w:r>
      <w:r>
        <w:rPr>
          <w:rFonts w:ascii="Garamond" w:hAnsi="Garamond"/>
        </w:rPr>
        <w:t xml:space="preserve">(un au sommet, un </w:t>
      </w:r>
      <w:r w:rsidR="00C47667">
        <w:rPr>
          <w:rFonts w:ascii="Garamond" w:hAnsi="Garamond"/>
        </w:rPr>
        <w:t>autre</w:t>
      </w:r>
      <w:r>
        <w:rPr>
          <w:rFonts w:ascii="Garamond" w:hAnsi="Garamond"/>
        </w:rPr>
        <w:t xml:space="preserve"> à chaque côté)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díggál-ò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lúwál-ò</w:t>
      </w:r>
      <w:r>
        <w:t>].</w:t>
      </w:r>
    </w:p>
    <w:p w14:paraId="2A94B86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bò:tèy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huge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énorme</w:t>
      </w:r>
      <w:r>
        <w:t>.</w:t>
      </w:r>
    </w:p>
    <w:p w14:paraId="26722760" w14:textId="39C016B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[adj] huge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énorme</w:t>
      </w:r>
      <w:r w:rsidR="00CD6662">
        <w:rPr>
          <w:rFonts w:ascii="Garamond" w:hAnsi="Garamond"/>
        </w:rPr>
        <w:t xml:space="preserve"> </w:t>
      </w:r>
      <w:r w:rsidR="00CD6662">
        <w:t>[</w:t>
      </w:r>
      <w:r w:rsidR="00CD6662" w:rsidRPr="00CD6662">
        <w:rPr>
          <w:smallCaps/>
          <w:szCs w:val="24"/>
        </w:rPr>
        <w:t>syn</w:t>
      </w:r>
      <w:r w:rsidR="00CD6662">
        <w:t xml:space="preserve">: </w:t>
      </w:r>
      <w:r w:rsidR="00CD6662" w:rsidRPr="005D30C6">
        <w:rPr>
          <w:rFonts w:ascii="Doulos SIL" w:hAnsi="Doulos SIL"/>
          <w:i/>
          <w:color w:val="0000FF"/>
        </w:rPr>
        <w:t>bàmbàtà</w:t>
      </w:r>
      <w:r w:rsidR="00CD6662">
        <w:t xml:space="preserve">, cf. </w:t>
      </w:r>
      <w:r w:rsidR="00CD6662" w:rsidRPr="005D30C6">
        <w:rPr>
          <w:rFonts w:ascii="Doulos SIL" w:hAnsi="Doulos SIL"/>
          <w:i/>
          <w:color w:val="0000FF"/>
        </w:rPr>
        <w:t>ɲà:</w:t>
      </w:r>
      <w:r w:rsidR="00CD6662" w:rsidRPr="005D30C6">
        <w:rPr>
          <w:rFonts w:ascii="Doulos SIL" w:hAnsi="Doulos SIL"/>
          <w:i/>
          <w:color w:val="0000FF"/>
        </w:rPr>
        <w:noBreakHyphen/>
      </w:r>
      <w:r w:rsidR="00CD6662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CD6662" w:rsidRPr="005D30C6">
        <w:rPr>
          <w:rFonts w:ascii="Doulos SIL" w:hAnsi="Doulos SIL"/>
          <w:i/>
          <w:color w:val="0000FF"/>
        </w:rPr>
        <w:t>ìnà</w:t>
      </w:r>
      <w:r w:rsidR="00CD6662">
        <w:t>].</w:t>
      </w:r>
    </w:p>
    <w:p w14:paraId="045D41F4" w14:textId="1C8257F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bòtù-bót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bòt-bót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boue</w:t>
      </w:r>
      <w:r>
        <w:t>.</w:t>
      </w:r>
    </w:p>
    <w:p w14:paraId="08B7EA5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 ẁ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bò</w:t>
      </w:r>
      <w:r>
        <w:t>].</w:t>
      </w:r>
    </w:p>
    <w:p w14:paraId="12A59DAB" w14:textId="6EB1FE0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bów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shatter, </w:t>
      </w:r>
      <w:r w:rsidR="002732FF">
        <w:t>smash</w:t>
      </w:r>
      <w:r>
        <w:t xml:space="preserve"> into pieces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briser, casser en brisant</w:t>
      </w:r>
      <w:r>
        <w:t xml:space="preserve"> [ResPass &amp; UnspecO </w:t>
      </w:r>
      <w:r w:rsidRPr="005D30C6">
        <w:rPr>
          <w:rFonts w:ascii="Doulos SIL" w:hAnsi="Doulos SIL"/>
          <w:i/>
          <w:color w:val="0000FF"/>
        </w:rPr>
        <w:t>bòw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bòw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(less often transitive VblN </w:t>
      </w:r>
      <w:r w:rsidRPr="005D30C6">
        <w:rPr>
          <w:rFonts w:ascii="Doulos SIL" w:hAnsi="Doulos SIL"/>
          <w:i/>
          <w:color w:val="0000FF"/>
        </w:rPr>
        <w:t>bów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)] [KS </w:t>
      </w:r>
      <w:r w:rsidRPr="00BB673A">
        <w:rPr>
          <w:rFonts w:ascii="Arial Unicode MS" w:eastAsia="Arial Unicode MS" w:hAnsi="Arial Unicode MS"/>
          <w:i/>
          <w:color w:val="008000"/>
        </w:rPr>
        <w:t>bagu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bágú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bágá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ba: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ꜜbów</w:t>
      </w:r>
      <w:r w:rsidRPr="002C3CD0">
        <w:t xml:space="preserve"> I</w:t>
      </w:r>
      <w:r>
        <w:t xml:space="preserve"> </w:t>
      </w:r>
      <w:r w:rsidR="002732FF">
        <w:t>shattered</w:t>
      </w:r>
      <w:r>
        <w:t xml:space="preserve">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ai </w:t>
      </w:r>
      <w:r w:rsidR="002732FF">
        <w:rPr>
          <w:rFonts w:ascii="Garamond" w:hAnsi="Garamond"/>
        </w:rPr>
        <w:t>brisé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69E53FA" w14:textId="77CF508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bów</w:t>
      </w:r>
      <w:r w:rsidRPr="002C3CD0">
        <w:t xml:space="preserve"> 3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bó: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</w:t>
      </w:r>
      <w:r w:rsidR="00E879F4">
        <w:t xml:space="preserve">used </w:t>
      </w:r>
      <w:r>
        <w:t xml:space="preserve">only with noun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 w:rsidR="00F21C6F">
        <w:t xml:space="preserve"> (and variants)</w:t>
      </w:r>
      <w:r w:rsidR="00E879F4">
        <w:t xml:space="preserve"> as subject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bo: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mùwⁿò bów</w:t>
      </w:r>
      <w:r>
        <w:t xml:space="preserve">  day has broken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a point</w:t>
      </w:r>
      <w:r>
        <w:t xml:space="preserve"> [other variants under </w:t>
      </w:r>
      <w:r w:rsidRPr="005D30C6">
        <w:rPr>
          <w:rFonts w:ascii="Doulos SIL" w:hAnsi="Doulos SIL"/>
          <w:i/>
          <w:color w:val="0000FF"/>
        </w:rPr>
        <w:t>mùwⁿ</w:t>
      </w:r>
      <w:r w:rsidR="00E879F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> 3].</w:t>
      </w:r>
    </w:p>
    <w:p w14:paraId="33089A21" w14:textId="58A842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bòw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do some </w:t>
      </w:r>
      <w:r w:rsidR="00E879F4">
        <w:t>shattering</w:t>
      </w:r>
      <w:r>
        <w:t xml:space="preserve"> (e.g. of rocks)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casser (pierres etc.)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bów</w:t>
      </w:r>
      <w:r>
        <w:t xml:space="preserve"> 2]  </w:t>
      </w:r>
      <w:r>
        <w:rPr>
          <w:rFonts w:ascii="Wingdings" w:hAnsi="Wingdings"/>
          <w:sz w:val="18"/>
        </w:rPr>
        <w:t></w:t>
      </w:r>
      <w:r w:rsidR="00E879F4">
        <w:t> </w:t>
      </w:r>
      <w:r>
        <w:t xml:space="preserve">b) [intr] become broken, break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casser, devenir cassé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bów</w:t>
      </w:r>
      <w:r>
        <w:t> 2].</w:t>
      </w:r>
    </w:p>
    <w:p w14:paraId="6C0DA4A6" w14:textId="632FAE2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bòw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 cpd final related to </w:t>
      </w:r>
      <w:r w:rsidRPr="005D30C6">
        <w:rPr>
          <w:rFonts w:ascii="Doulos SIL" w:hAnsi="Doulos SIL"/>
          <w:i/>
          <w:color w:val="0000FF"/>
        </w:rPr>
        <w:t>bów</w:t>
      </w:r>
      <w:r>
        <w:t xml:space="preserve"> 2] [see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</w:r>
      <w:r w:rsidR="00E879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879F4">
        <w:rPr>
          <w:rFonts w:ascii="Doulos SIL" w:hAnsi="Doulos SIL"/>
          <w:i/>
          <w:color w:val="0000FF"/>
        </w:rPr>
        <w:t>]</w:t>
      </w:r>
      <w:r>
        <w:t>].</w:t>
      </w:r>
    </w:p>
    <w:p w14:paraId="62726B24" w14:textId="59D8973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(act of) </w:t>
      </w:r>
      <w:r w:rsidR="00E879F4">
        <w:t>shattering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fait de casser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bów</w:t>
      </w:r>
      <w:r>
        <w:t> 2]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éy bów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 w:rsidR="00E879F4">
        <w:t>shattering</w:t>
      </w:r>
      <w:r>
        <w:t xml:space="preserve"> the rocks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fait de </w:t>
      </w:r>
      <w:r w:rsidR="00E879F4">
        <w:rPr>
          <w:rFonts w:ascii="Garamond" w:hAnsi="Garamond"/>
        </w:rPr>
        <w:t>briser</w:t>
      </w:r>
      <w:r>
        <w:rPr>
          <w:rFonts w:ascii="Garamond" w:hAnsi="Garamond"/>
        </w:rPr>
        <w:t xml:space="preserve"> les pierres</w:t>
      </w:r>
      <w:r>
        <w:t>.</w:t>
      </w:r>
    </w:p>
    <w:p w14:paraId="5A85213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0580C5A" w14:textId="554001F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bôy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lead along, guide (e.g. sheep)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conduire, mener (moutons etc.)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conduct (bride) without fanfare from her parents</w:t>
      </w:r>
      <w:r w:rsidR="007B254E">
        <w:t>’</w:t>
      </w:r>
      <w:r>
        <w:t xml:space="preserve"> home to the house of her new husband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(mariée) sans cérémonie de la maison de ses parents à la maison de son nouvel époux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gànà</w:t>
      </w:r>
      <w:r w:rsidR="00E879F4">
        <w:t xml:space="preserve"> 1,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kùbêy</w:t>
      </w:r>
      <w:r>
        <w:t> 2].</w:t>
      </w:r>
    </w:p>
    <w:p w14:paraId="0CDEBC9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[UnspecO] lead (e.g. sheep); conduct the bride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(des moutons etc.); conduire la mariée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bôy</w:t>
      </w:r>
      <w:r>
        <w:t xml:space="preserve"> 2, cf. 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7F5321C" w14:textId="6C764F4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[n] act of leading (e.g. animals)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conduire (les </w:t>
      </w:r>
      <w:r w:rsidR="0029262E">
        <w:rPr>
          <w:rFonts w:ascii="Garamond" w:hAnsi="Garamond"/>
        </w:rPr>
        <w:t>animaux</w:t>
      </w:r>
      <w:r>
        <w:rPr>
          <w:rFonts w:ascii="Garamond" w:hAnsi="Garamond"/>
        </w:rPr>
        <w:t>, par ex.</w:t>
      </w:r>
      <w:r w:rsidR="00E146BC">
        <w:t>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transfer of a pregnant woman to her mother</w:t>
      </w:r>
      <w:r w:rsidR="007B254E">
        <w:t>’</w:t>
      </w:r>
      <w:r>
        <w:t xml:space="preserve">s home (for the last three months of pregnancy)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déménagement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 enceinte à la maison de sa mère (pour les derniers trois mois de la grossesse)</w:t>
      </w:r>
      <w:r>
        <w:t>.</w:t>
      </w:r>
    </w:p>
    <w:p w14:paraId="74904CC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bòybôy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bò:bôy</w:t>
      </w:r>
      <w:r>
        <w:t>].</w:t>
      </w:r>
    </w:p>
    <w:p w14:paraId="5EDEBB72" w14:textId="6860C0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(finger-toe-) nail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ongle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bòy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>cpd</w:t>
      </w:r>
      <w:r w:rsidR="00613D9C">
        <w:t>s</w:t>
      </w:r>
      <w:r>
        <w:t xml:space="preserve">: see </w:t>
      </w:r>
      <w:r w:rsidR="00E146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146BC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E146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146BC">
        <w:rPr>
          <w:rFonts w:ascii="Doulos SIL" w:hAnsi="Doulos SIL"/>
          <w:i/>
          <w:color w:val="0000FF"/>
        </w:rPr>
        <w:t>]</w:t>
      </w:r>
      <w:r w:rsidR="00613D9C">
        <w:t xml:space="preserve">, </w:t>
      </w:r>
      <w:r w:rsidR="00613D9C">
        <w:rPr>
          <w:rFonts w:ascii="Doulos SIL" w:hAnsi="Doulos SIL"/>
          <w:i/>
          <w:color w:val="0000FF"/>
        </w:rPr>
        <w:t>c</w:t>
      </w:r>
      <w:r w:rsidR="00613D9C" w:rsidRPr="005D30C6">
        <w:rPr>
          <w:rFonts w:ascii="Doulos SIL" w:hAnsi="Doulos SIL"/>
          <w:i/>
          <w:color w:val="0000FF"/>
        </w:rPr>
        <w:t>è:</w:t>
      </w:r>
      <w:r w:rsidR="00613D9C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613D9C" w:rsidRPr="005D30C6">
        <w:rPr>
          <w:rFonts w:ascii="Doulos SIL" w:hAnsi="Doulos SIL"/>
          <w:i/>
          <w:color w:val="0000FF"/>
        </w:rPr>
        <w:t>bòy</w:t>
      </w:r>
      <w:r w:rsidR="00613D9C" w:rsidRPr="005D30C6">
        <w:rPr>
          <w:rFonts w:ascii="Doulos SIL" w:hAnsi="Doulos SIL"/>
          <w:i/>
          <w:color w:val="0000FF"/>
        </w:rPr>
        <w:noBreakHyphen/>
        <w:t>ò</w:t>
      </w:r>
      <w:r w:rsidR="00613D9C">
        <w:rPr>
          <w:rFonts w:ascii="Doulos SIL" w:hAnsi="Doulos SIL"/>
          <w:i/>
          <w:color w:val="0000FF"/>
        </w:rPr>
        <w:t>]</w:t>
      </w:r>
      <w:r w:rsidR="00613D9C">
        <w:t>.</w:t>
      </w:r>
    </w:p>
    <w:p w14:paraId="21C9EB25" w14:textId="05271D69" w:rsidR="004E4BA0" w:rsidRPr="00DC2B8D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die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mourir, décéder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bu</w:t>
      </w:r>
      <w:r w:rsidR="00E146BC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1b, VblN </w:t>
      </w:r>
      <w:r w:rsidRPr="005D30C6">
        <w:rPr>
          <w:rFonts w:ascii="Doulos SIL" w:hAnsi="Doulos SIL"/>
          <w:i/>
          <w:color w:val="0000FF"/>
        </w:rPr>
        <w:t>bú: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bù:n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1a, Intens </w:t>
      </w:r>
      <w:r w:rsidRPr="005D30C6">
        <w:rPr>
          <w:rFonts w:ascii="Doulos SIL" w:hAnsi="Doulos SIL"/>
          <w:i/>
          <w:color w:val="0000FF"/>
        </w:rPr>
        <w:t>tuk!</w:t>
      </w:r>
      <w:r>
        <w:t>]  [&lt; *</w:t>
      </w:r>
      <w:r w:rsidRPr="00BB673A">
        <w:rPr>
          <w:rFonts w:ascii="Arial Unicode MS" w:eastAsia="Arial Unicode MS" w:hAnsi="Arial Unicode MS"/>
          <w:color w:val="008000"/>
        </w:rPr>
        <w:t>bú:n</w:t>
      </w:r>
      <w:r w:rsidRPr="002C3CD0">
        <w:t xml:space="preserve">, </w:t>
      </w:r>
      <w:r>
        <w:t xml:space="preserve">cf. KCh </w:t>
      </w:r>
      <w:r w:rsidRPr="00BB673A">
        <w:rPr>
          <w:rFonts w:ascii="Arial Unicode MS" w:eastAsia="Arial Unicode MS" w:hAnsi="Arial Unicode MS"/>
          <w:i/>
          <w:color w:val="008000"/>
        </w:rPr>
        <w:t>bun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mè ká à bú: dì</w:t>
      </w:r>
      <w:r>
        <w:t xml:space="preserve">  when he died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 il est décédé</w:t>
      </w:r>
      <w:r>
        <w:t xml:space="preserve">    </w:t>
      </w:r>
      <w:r>
        <w:rPr>
          <w:rFonts w:ascii="Wingdings" w:hAnsi="Wingdings"/>
          <w:sz w:val="18"/>
        </w:rPr>
        <w:t></w:t>
      </w:r>
      <w:r>
        <w:t xml:space="preserve"> b) [tr] death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la mort - </w:t>
      </w:r>
      <w:r>
        <w:t xml:space="preserve">proverb: </w:t>
      </w:r>
      <w:r w:rsidRPr="005D30C6">
        <w:rPr>
          <w:rFonts w:ascii="Doulos SIL" w:hAnsi="Doulos SIL"/>
          <w:i/>
          <w:color w:val="0000FF"/>
        </w:rPr>
        <w:t xml:space="preserve">bú: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 hà:w-ì</w:t>
      </w:r>
      <w:r>
        <w:t xml:space="preserve">  </w:t>
      </w:r>
      <w:r w:rsidR="00E146BC">
        <w:t>death</w:t>
      </w:r>
      <w:r>
        <w:t xml:space="preserve"> is better than shame (=dishonor) </w:t>
      </w:r>
      <w:r w:rsidRPr="0033636C">
        <w:rPr>
          <w:rFonts w:ascii="Wingdings" w:hAnsi="Wingdings"/>
        </w:rPr>
        <w:t></w:t>
      </w:r>
      <w:r>
        <w:t xml:space="preserve"> </w:t>
      </w:r>
      <w:r w:rsidR="00E146BC">
        <w:rPr>
          <w:rFonts w:ascii="Garamond" w:hAnsi="Garamond"/>
        </w:rPr>
        <w:t>la mort</w:t>
      </w:r>
      <w:r>
        <w:rPr>
          <w:rFonts w:ascii="Garamond" w:hAnsi="Garamond"/>
        </w:rPr>
        <w:t xml:space="preserve"> vaut mieux que la honte (=le déshonneur)</w:t>
      </w:r>
      <w:r>
        <w:t xml:space="preserve"> [see also under </w:t>
      </w:r>
      <w:r w:rsidRPr="005D30C6">
        <w:rPr>
          <w:rFonts w:ascii="Doulos SIL" w:hAnsi="Doulos SIL"/>
          <w:i/>
          <w:color w:val="0000FF"/>
        </w:rPr>
        <w:t>dù</w:t>
      </w:r>
      <w:r>
        <w:t>].</w:t>
      </w:r>
    </w:p>
    <w:p w14:paraId="5A4E9F0A" w14:textId="392EFC3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shrub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sp.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 xml:space="preserve">: </w:t>
      </w:r>
      <w:r>
        <w:rPr>
          <w:rFonts w:ascii="Garamond" w:hAnsi="Garamond"/>
          <w:i/>
        </w:rPr>
        <w:t>Combretum aculeatum</w:t>
      </w:r>
      <w:r>
        <w:t xml:space="preserve">, Combretaceae] [Za </w:t>
      </w:r>
      <w:r w:rsidRPr="00BB673A">
        <w:rPr>
          <w:rFonts w:ascii="Arial Unicode MS" w:eastAsia="Arial Unicode MS" w:hAnsi="Arial Unicode MS"/>
          <w:i/>
          <w:color w:val="008000"/>
        </w:rPr>
        <w:t>bùbùrè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bùrbùrè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búrbúrá</w:t>
      </w:r>
      <w:r>
        <w:t>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búbúr</w:t>
      </w:r>
      <w:r w:rsidRPr="005D30C6">
        <w:rPr>
          <w:rFonts w:ascii="Doulos SIL" w:hAnsi="Doulos SIL"/>
          <w:i/>
          <w:color w:val="0000FF"/>
        </w:rPr>
        <w:noBreakHyphen/>
        <w:t>ó ɲâ</w:t>
      </w:r>
      <w:r>
        <w:t>.</w:t>
      </w:r>
    </w:p>
    <w:p w14:paraId="1538301B" w14:textId="1EE725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búkíyá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three pieces of wood placed above doorway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trois morceaux de bois placés au dessus de la porte</w:t>
      </w:r>
      <w:r>
        <w:t xml:space="preserve"> [perhaps a frozen </w:t>
      </w:r>
      <w:r w:rsidR="00E13509">
        <w:rPr>
          <w:smallCaps/>
        </w:rPr>
        <w:t>dimin</w:t>
      </w:r>
      <w:r>
        <w:t>].</w:t>
      </w:r>
    </w:p>
    <w:p w14:paraId="279A3DBF" w14:textId="4CCA52C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thatch hut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case de paille</w:t>
      </w:r>
      <w:r>
        <w:t xml:space="preserve"> [for </w:t>
      </w:r>
      <w:r w:rsidR="00E13509">
        <w:rPr>
          <w:smallCaps/>
        </w:rPr>
        <w:t>dimin</w:t>
      </w:r>
      <w:r w:rsidR="00E13509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bùj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2C3CD0">
        <w:t xml:space="preserve"> a</w:t>
      </w:r>
      <w:r>
        <w:t xml:space="preserve">s cpd final see </w:t>
      </w: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 bùj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633F9C3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bùgùmbúgùm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lukewarm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tiède</w:t>
      </w:r>
      <w:r>
        <w:t>.</w:t>
      </w:r>
    </w:p>
    <w:p w14:paraId="1A596717" w14:textId="24C9BBD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búgú:rú</w:t>
      </w:r>
      <w:r w:rsidRPr="005D30C6">
        <w:rPr>
          <w:rFonts w:ascii="Doulos SIL" w:hAnsi="Doulos SIL"/>
          <w:i/>
          <w:color w:val="0000FF"/>
        </w:rPr>
        <w:noBreakHyphen/>
        <w:t>kàmbù</w:t>
      </w:r>
      <w:r w:rsidRPr="005D30C6">
        <w:rPr>
          <w:rFonts w:ascii="Doulos SIL" w:hAnsi="Doulos SIL"/>
          <w:i/>
          <w:color w:val="0000FF"/>
        </w:rPr>
        <w:noBreakHyphen/>
        <w:t>lò:t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a) children</w:t>
      </w:r>
      <w:r w:rsidR="007B254E">
        <w:t>’</w:t>
      </w:r>
      <w:r>
        <w:t xml:space="preserve">s game with chanting and lifting a foot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enfants qui chantent et lèvent un pied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b)  sand houses made by children after a rain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petites maisons en sable construites par les enfants après une pluie</w:t>
      </w:r>
      <w:r>
        <w:t xml:space="preserve"> [initial &lt;Ful </w:t>
      </w:r>
      <w:r w:rsidRPr="00E146BC">
        <w:rPr>
          <w:rFonts w:ascii="Arial Unicode MS" w:eastAsia="Arial Unicode MS" w:hAnsi="Arial Unicode MS"/>
          <w:i/>
          <w:color w:val="008000"/>
        </w:rPr>
        <w:t>bugu:ru</w:t>
      </w:r>
      <w:r>
        <w:t xml:space="preserve"> </w:t>
      </w:r>
      <w:r w:rsidR="007B254E">
        <w:t>‘</w:t>
      </w:r>
      <w:r>
        <w:t>hut</w:t>
      </w:r>
      <w:r w:rsidR="007B254E">
        <w:t>’</w:t>
      </w:r>
      <w:r>
        <w:t>].</w:t>
      </w:r>
    </w:p>
    <w:p w14:paraId="72D4A728" w14:textId="5FB839F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búhûm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búhúm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often in indef. form] ignoramus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ignard</w:t>
      </w:r>
      <w:r>
        <w:t>.</w:t>
      </w:r>
    </w:p>
    <w:p w14:paraId="631DA683" w14:textId="67F5F1AC" w:rsidR="004E4BA0" w:rsidRPr="00BB673A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bùj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final, </w:t>
      </w:r>
      <w:r w:rsidR="00E13509">
        <w:rPr>
          <w:smallCaps/>
        </w:rPr>
        <w:t>dimin</w:t>
      </w:r>
      <w:r w:rsidR="00E13509">
        <w:t xml:space="preserve"> 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hut</w:t>
      </w:r>
      <w:r w:rsidR="007B254E">
        <w:t>’</w:t>
      </w:r>
      <w:r>
        <w:t>]</w:t>
      </w:r>
      <w:r w:rsidRPr="00590ABD">
        <w:t xml:space="preserve"> - </w:t>
      </w:r>
      <w:r>
        <w:t xml:space="preserve">attested in </w:t>
      </w: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 bùj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0389C889" w14:textId="05D9FCC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bújú:lû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idiot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idiot</w:t>
      </w:r>
      <w:r>
        <w:t>.</w:t>
      </w:r>
    </w:p>
    <w:p w14:paraId="57DED42F" w14:textId="676D1A3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bùkà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crush (e.g. millet) into fine powder (with a pestle)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écraser (le mil etc.) en farine (avec un pilon), pilonner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bùkà</w:t>
      </w:r>
      <w:r>
        <w:t>]</w:t>
      </w:r>
      <w:r w:rsidRPr="00590ABD">
        <w:t xml:space="preserve"> -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à bùkâ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 crush it!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écrase-le!</w:t>
      </w:r>
      <w:r>
        <w:t>.</w:t>
      </w:r>
    </w:p>
    <w:p w14:paraId="1A7EF38E" w14:textId="6257656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bùkôw</w:t>
      </w:r>
      <w:r>
        <w:t xml:space="preserve">, 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or adj] corpse, dead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cadavre, personne décédée</w:t>
      </w:r>
      <w:r w:rsidR="00E146BC">
        <w:t xml:space="preserve"> [for livestock see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búk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dead thing (=animal); very cheap merchandise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chose (=animal) mort</w:t>
      </w:r>
      <w:r w:rsidR="00E146BC">
        <w:rPr>
          <w:rFonts w:ascii="Garamond" w:hAnsi="Garamond"/>
        </w:rPr>
        <w:t>e; marchandises à vil</w:t>
      </w:r>
      <w:r>
        <w:rPr>
          <w:rFonts w:ascii="Garamond" w:hAnsi="Garamond"/>
        </w:rPr>
        <w:t xml:space="preserve"> prix</w:t>
      </w:r>
      <w:r>
        <w:t>.</w:t>
      </w:r>
    </w:p>
    <w:p w14:paraId="13525852" w14:textId="61CE94F4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búkúl-ò</w:t>
      </w:r>
      <w:r>
        <w:t xml:space="preserve"> (NF -</w:t>
      </w:r>
      <w:r>
        <w:sym w:font="Symbol" w:char="F0C6"/>
      </w:r>
      <w:r>
        <w:t>)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 w:rsidR="00127C8E">
        <w:t xml:space="preserve"> [cpd n, lit. “ear-ring”</w:t>
      </w:r>
      <w:r>
        <w:t xml:space="preserve">] earring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boucle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oreille</w:t>
      </w:r>
      <w:r>
        <w:t xml:space="preserve"> </w:t>
      </w:r>
      <w:r w:rsidR="00AE2AFF">
        <w:t>[&lt;</w:t>
      </w:r>
      <w:r>
        <w:t xml:space="preserve">Fr;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hàɲè</w:t>
      </w:r>
      <w:r w:rsidRPr="005D30C6">
        <w:rPr>
          <w:rFonts w:ascii="Doulos SIL" w:hAnsi="Doulos SIL"/>
          <w:i/>
          <w:color w:val="0000FF"/>
        </w:rPr>
        <w:noBreakHyphen/>
        <w:t>[kòrb-ò]</w:t>
      </w:r>
      <w:r>
        <w:t>].</w:t>
      </w:r>
    </w:p>
    <w:p w14:paraId="5912EB13" w14:textId="1590734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búlâ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blue paint or dye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colorant ou peinture bleue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[n, as adj] blue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bleu</w:t>
      </w:r>
      <w:r w:rsidR="00E146BC">
        <w:t xml:space="preserve"> [no Absol prefix; also Rdp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bùlà</w:t>
      </w:r>
      <w:r w:rsidRPr="005D30C6">
        <w:rPr>
          <w:rFonts w:ascii="Doulos SIL" w:hAnsi="Doulos SIL"/>
          <w:i/>
          <w:color w:val="0000FF"/>
        </w:rPr>
        <w:noBreakHyphen/>
        <w:t>búlà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ù búlâ</w:t>
      </w:r>
      <w:r>
        <w:t xml:space="preserve"> (Pl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ù búlá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)  blue boubou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boubou bleu</w:t>
      </w:r>
      <w:r>
        <w:t>.</w:t>
      </w:r>
    </w:p>
    <w:p w14:paraId="45D114F7" w14:textId="3DD4480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[tr] dye (sth) blue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colorer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bleu</w:t>
      </w:r>
      <w:r>
        <w:t xml:space="preserve"> [related </w:t>
      </w:r>
      <w:r w:rsidR="00E146BC">
        <w:t xml:space="preserve">to </w:t>
      </w:r>
      <w:r>
        <w:t xml:space="preserve">intr </w:t>
      </w:r>
      <w:r w:rsidRPr="005D30C6">
        <w:rPr>
          <w:rFonts w:ascii="Doulos SIL" w:hAnsi="Doulos SIL"/>
          <w:i/>
          <w:color w:val="0000FF"/>
        </w:rPr>
        <w:t>búlê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bákâ</w:t>
      </w:r>
      <w:r>
        <w:t>].</w:t>
      </w:r>
    </w:p>
    <w:p w14:paraId="011E122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bùlà</w:t>
      </w:r>
      <w:r w:rsidRPr="005D30C6">
        <w:rPr>
          <w:rFonts w:ascii="Doulos SIL" w:hAnsi="Doulos SIL"/>
          <w:i/>
          <w:color w:val="0000FF"/>
        </w:rPr>
        <w:noBreakHyphen/>
        <w:t>búlà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blue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bleu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búlâ</w:t>
      </w:r>
      <w:r>
        <w:t> 1a].</w:t>
      </w:r>
    </w:p>
    <w:p w14:paraId="79AA8A59" w14:textId="691EF47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búlà:búlâ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mature water lily fruit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fruit mûr de nénuphar</w:t>
      </w:r>
      <w:r>
        <w:t xml:space="preserve"> [edible, collected underwater]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Nymphaea lotus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ʔàŋgúw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bó:ló:d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E8A7D09" w14:textId="146F057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búláŋg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bùláŋgâ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shea butter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beurre de karité</w:t>
      </w:r>
      <w:r w:rsidRPr="00590ABD">
        <w:t xml:space="preserve"> - </w:t>
      </w:r>
      <w:r>
        <w:t xml:space="preserve">tree: </w:t>
      </w:r>
      <w:r w:rsidRPr="005D30C6">
        <w:rPr>
          <w:rFonts w:ascii="Doulos SIL" w:hAnsi="Doulos SIL"/>
          <w:i/>
          <w:color w:val="0000FF"/>
        </w:rPr>
        <w:t>búláŋg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búláŋgá ꜜɲâ</w:t>
      </w:r>
      <w:r>
        <w:t xml:space="preserve">  shea-butter tree</w:t>
      </w:r>
      <w:r w:rsidRPr="00590ABD">
        <w:t xml:space="preserve"> - </w:t>
      </w:r>
      <w:r>
        <w:rPr>
          <w:rFonts w:ascii="Garamond" w:hAnsi="Garamond"/>
        </w:rPr>
        <w:t>karité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Vitellaria paradoxa</w:t>
      </w:r>
      <w:r>
        <w:t>, Sapotaceae].</w:t>
      </w:r>
    </w:p>
    <w:p w14:paraId="41EB754C" w14:textId="46FB8F3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búlê</w:t>
      </w:r>
      <w:r w:rsidRPr="002C3CD0">
        <w:t xml:space="preserve"> 1</w:t>
      </w:r>
      <w:r>
        <w:t xml:space="preserve">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be blue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bleu</w:t>
      </w:r>
      <w:r w:rsidR="00E146BC">
        <w:rPr>
          <w:rFonts w:ascii="Garamond" w:hAnsi="Garamond"/>
        </w:rPr>
        <w:t xml:space="preserve"> </w:t>
      </w:r>
      <w:r>
        <w:t xml:space="preserve">[&lt;Ful; cf. </w:t>
      </w:r>
      <w:r w:rsidRPr="005D30C6">
        <w:rPr>
          <w:rFonts w:ascii="Doulos SIL" w:hAnsi="Doulos SIL"/>
          <w:i/>
          <w:color w:val="0000FF"/>
        </w:rPr>
        <w:t>búlâ</w:t>
      </w:r>
      <w:r>
        <w:t xml:space="preserve"> etc.].</w:t>
      </w:r>
    </w:p>
    <w:p w14:paraId="00FFB2D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búlê</w:t>
      </w:r>
      <w:r w:rsidRPr="002C3CD0">
        <w:t xml:space="preserve"> 2</w:t>
      </w:r>
      <w:r>
        <w:t xml:space="preserve">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get new clothes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obtenir de nouveaux habits</w:t>
      </w:r>
      <w:r>
        <w:t xml:space="preserve"> [&lt;Ful]</w:t>
      </w:r>
    </w:p>
    <w:p w14:paraId="6C7C877E" w14:textId="5EA960B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búlhé:rì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oversow mi</w:t>
      </w:r>
      <w:r w:rsidR="00E146BC">
        <w:t>llet on top of tiny mounds (where</w:t>
      </w:r>
      <w:r>
        <w:t xml:space="preserve"> </w:t>
      </w:r>
      <w:r w:rsidR="00E146BC">
        <w:t xml:space="preserve">millet from </w:t>
      </w:r>
      <w:r>
        <w:t xml:space="preserve">the first sowing has </w:t>
      </w:r>
      <w:r w:rsidR="00E146BC">
        <w:t>not sprouted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resemer le mil sur de petites mottes (</w:t>
      </w:r>
      <w:r w:rsidR="00E146BC">
        <w:rPr>
          <w:rFonts w:ascii="Garamond" w:hAnsi="Garamond"/>
        </w:rPr>
        <w:t>là où</w:t>
      </w:r>
      <w:r>
        <w:rPr>
          <w:rFonts w:ascii="Garamond" w:hAnsi="Garamond"/>
        </w:rPr>
        <w:t xml:space="preserve"> le mil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poussé après ê. semé une première fois)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búrm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066DF1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búlî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down a slope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descendre une pente</w:t>
      </w:r>
      <w:r w:rsidRPr="00590ABD">
        <w:t xml:space="preserve"> - </w:t>
      </w:r>
      <w:r>
        <w:t xml:space="preserve">verb-verb cpd: </w:t>
      </w:r>
      <w:r w:rsidRPr="005D30C6">
        <w:rPr>
          <w:rFonts w:ascii="Doulos SIL" w:hAnsi="Doulos SIL"/>
          <w:i/>
          <w:color w:val="0000FF"/>
        </w:rPr>
        <w:t xml:space="preserve">búlí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zúmbù</w:t>
      </w:r>
      <w:r>
        <w:t xml:space="preserve">  go down slope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descendre une pente</w:t>
      </w:r>
      <w:r>
        <w:t>.</w:t>
      </w:r>
    </w:p>
    <w:p w14:paraId="058A47F6" w14:textId="5B1C2429" w:rsidR="004E4BA0" w:rsidRPr="00A8343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búm</w:t>
      </w:r>
      <w:r w:rsidRPr="00BB673A"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ground-up charcoal from wood of bdellium tree, or ground-up burnt calabash shards (used to </w:t>
      </w:r>
      <w:r w:rsidR="00E146BC">
        <w:t>support</w:t>
      </w:r>
      <w:r>
        <w:t xml:space="preserve"> the conical coiffurre of brides)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charbon écrasé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 bdellium, ou morceaux de calebasse brûlés et écrasés (soutient la coiffure conique de la mariée)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kòlònf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yòl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4F7557A" w14:textId="691DEB2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bòŋ</w:t>
      </w:r>
      <w:r>
        <w:t>].</w:t>
      </w:r>
    </w:p>
    <w:p w14:paraId="3F96F881" w14:textId="38C2B9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small stick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bâton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leguminous </w:t>
      </w:r>
      <w:r w:rsidR="00AE2A42">
        <w:t>bush</w:t>
      </w:r>
      <w:r>
        <w:t xml:space="preserve">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buisson légumineux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Tephrosia mossiensis</w:t>
      </w:r>
      <w:r>
        <w:t>, Fabaceae-Faboideae].</w:t>
      </w:r>
    </w:p>
    <w:p w14:paraId="1DC855F4" w14:textId="65D3F8F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íyá bìs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tall herb with yellow flower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E146BC">
        <w:rPr>
          <w:rFonts w:ascii="Garamond" w:hAnsi="Garamond"/>
        </w:rPr>
        <w:t>plante herbacée élevée</w:t>
      </w:r>
      <w:r>
        <w:rPr>
          <w:rFonts w:ascii="Garamond" w:hAnsi="Garamond"/>
        </w:rPr>
        <w:t xml:space="preserve"> à fleur jaune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</w:t>
      </w:r>
      <w:r w:rsidR="00F12F44">
        <w:rPr>
          <w:rFonts w:ascii="Garamond" w:hAnsi="Garamond"/>
          <w:i/>
        </w:rPr>
        <w:t>hamaecrista (=C</w:t>
      </w:r>
      <w:r>
        <w:rPr>
          <w:rFonts w:ascii="Garamond" w:hAnsi="Garamond"/>
          <w:i/>
        </w:rPr>
        <w:t>assia</w:t>
      </w:r>
      <w:r w:rsidR="00F12F44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mimosoides</w:t>
      </w:r>
      <w:r>
        <w:t xml:space="preserve">] [&lt;Dimins of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>
        <w:t xml:space="preserve">nd of 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9962EC9" w14:textId="4D1089B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stick, wood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bois, bâton</w:t>
      </w:r>
      <w:r>
        <w:t xml:space="preserve"> [cf. 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[tèk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[bùnd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[bùnd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="00637A99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ìrì-[bùnd-ò]</w:t>
      </w:r>
      <w:r>
        <w:t>.</w:t>
      </w:r>
    </w:p>
    <w:p w14:paraId="018D90E4" w14:textId="1837F8F3" w:rsidR="004E4BA0" w:rsidRDefault="00E146BC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gáŋg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forked stick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bois fourchu</w:t>
      </w:r>
      <w:r w:rsidR="00261FBE">
        <w:t xml:space="preserve"> [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gáŋg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 2].</w:t>
      </w:r>
    </w:p>
    <w:p w14:paraId="2EFC3353" w14:textId="1E58B55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[bùnd-ù]</w:t>
      </w:r>
      <w:r w:rsidRPr="005D30C6">
        <w:rPr>
          <w:rFonts w:ascii="Doulos SIL" w:hAnsi="Doulos SIL"/>
          <w:i/>
          <w:color w:val="0000FF"/>
        </w:rPr>
        <w:noBreakHyphen/>
        <w:t>[hèw</w:t>
      </w:r>
      <w:r w:rsidRPr="005D30C6">
        <w:rPr>
          <w:rFonts w:ascii="Doulos SIL" w:hAnsi="Doulos SIL"/>
          <w:i/>
          <w:color w:val="0000FF"/>
        </w:rPr>
        <w:noBreakHyphen/>
        <w:t>[kà:n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à:]]</w:t>
      </w:r>
      <w:r w:rsidR="00E13509">
        <w:t xml:space="preserve">  [“</w:t>
      </w:r>
      <w:r>
        <w:t>stick-odor-</w:t>
      </w:r>
      <w:r w:rsidR="00E13509">
        <w:t>sweet</w:t>
      </w:r>
      <w:r>
        <w:t>-</w:t>
      </w:r>
      <w:r w:rsidR="00E13509">
        <w:rPr>
          <w:smallCaps/>
        </w:rPr>
        <w:t>dimin”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bâton-odeur-bonne-</w:t>
      </w:r>
      <w:r>
        <w:rPr>
          <w:rFonts w:ascii="Garamond" w:hAnsi="Garamond"/>
          <w:smallCaps/>
        </w:rPr>
        <w:t>dimin </w:t>
      </w:r>
      <w:r>
        <w:rPr>
          <w:rFonts w:ascii="Garamond" w:hAnsi="Garamond"/>
        </w:rPr>
        <w:t>»</w:t>
      </w:r>
      <w:r>
        <w:t xml:space="preserve">] </w:t>
      </w:r>
      <w:r>
        <w:rPr>
          <w:rFonts w:ascii="Wingdings" w:hAnsi="Wingdings"/>
          <w:sz w:val="18"/>
        </w:rPr>
        <w:t></w:t>
      </w:r>
      <w:r w:rsidR="00E13509">
        <w:t xml:space="preserve"> [cpd n</w:t>
      </w:r>
      <w:r>
        <w:t xml:space="preserve">] erect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</w:t>
      </w:r>
      <w:r w:rsidR="00AE2A42">
        <w:rPr>
          <w:rFonts w:ascii="Garamond" w:hAnsi="Garamond"/>
        </w:rPr>
        <w:t>dressée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Blumea aurita</w:t>
      </w:r>
      <w:r>
        <w:t xml:space="preserve">, Asteraceae; mature stage] [cf. </w:t>
      </w:r>
      <w:r w:rsidRPr="005D30C6">
        <w:rPr>
          <w:rFonts w:ascii="Doulos SIL" w:hAnsi="Doulos SIL"/>
          <w:i/>
          <w:color w:val="0000FF"/>
        </w:rPr>
        <w:t>tímítìmî</w:t>
      </w:r>
      <w:r w:rsidR="003822D6">
        <w:t>].</w:t>
      </w:r>
    </w:p>
    <w:p w14:paraId="1C49CF5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bùŋgà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blossom, bloom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fleurir</w:t>
      </w:r>
      <w:r>
        <w:t>.</w:t>
      </w:r>
    </w:p>
    <w:p w14:paraId="56A4404A" w14:textId="147AE8A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bùŋgà</w:t>
      </w:r>
      <w:r>
        <w:t xml:space="preserve">, 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flower, bud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fleur, bourgeon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bùnj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76434CDB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 1a].</w:t>
      </w:r>
    </w:p>
    <w:p w14:paraId="0EE85A5C" w14:textId="3469870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 xml:space="preserve">  </w:t>
      </w:r>
      <w:r w:rsidR="00423F23">
        <w:rPr>
          <w:rFonts w:ascii="Wingdings" w:hAnsi="Wingdings"/>
          <w:sz w:val="18"/>
        </w:rPr>
        <w:t></w:t>
      </w:r>
      <w:r w:rsidR="00423F23">
        <w:t xml:space="preserve"> [cpd n] </w:t>
      </w:r>
      <w:r>
        <w:t xml:space="preserve">[see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bî:</w:t>
      </w:r>
      <w:r>
        <w:t>].</w:t>
      </w:r>
    </w:p>
    <w:p w14:paraId="02DF2503" w14:textId="4413BE3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death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mort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bú: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both from </w:t>
      </w:r>
      <w:r w:rsidRPr="005D30C6">
        <w:rPr>
          <w:rFonts w:ascii="Doulos SIL" w:hAnsi="Doulos SIL"/>
          <w:i/>
          <w:color w:val="0000FF"/>
        </w:rPr>
        <w:t>bú:</w:t>
      </w:r>
      <w:r>
        <w:t>].</w:t>
      </w:r>
    </w:p>
    <w:p w14:paraId="459B904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)  </w:t>
      </w:r>
      <w:r>
        <w:rPr>
          <w:rFonts w:ascii="Wingdings" w:hAnsi="Wingdings"/>
          <w:sz w:val="18"/>
        </w:rPr>
        <w:t></w:t>
      </w:r>
      <w:r>
        <w:t xml:space="preserve"> a) [adj] lethargic, inactive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inactif, sans élan, sans énergi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 b) [adj, often in Pl] small, minor, trivial (ones)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petit(s), dérisoire(s), insignifiant(s)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bú:n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something trivial and worthless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chose dérisoire et sans valeur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.</w:t>
      </w:r>
    </w:p>
    <w:p w14:paraId="7BFB93E4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bòŋ</w:t>
      </w:r>
      <w:r>
        <w:t>].</w:t>
      </w:r>
    </w:p>
    <w:p w14:paraId="7D659254" w14:textId="2B780D4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búɲɲ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98194F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búɲɲ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little 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tête</w:t>
      </w:r>
      <w:r>
        <w:t xml:space="preserve"> [</w:t>
      </w:r>
      <w:r w:rsidR="00E13509">
        <w:rPr>
          <w:smallCaps/>
        </w:rPr>
        <w:t>dimin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 1a, contracted &lt; *</w:t>
      </w:r>
      <w:r w:rsidRPr="00BB673A">
        <w:rPr>
          <w:rFonts w:ascii="Arial Unicode MS" w:eastAsia="Arial Unicode MS" w:hAnsi="Arial Unicode MS"/>
          <w:color w:val="008000"/>
        </w:rPr>
        <w:t>bùŋ-íy-òw</w:t>
      </w:r>
      <w:r>
        <w:t>].</w:t>
      </w:r>
    </w:p>
    <w:p w14:paraId="3CAB8E23" w14:textId="4C3373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dying, death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mort, décès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bú: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 and </w:t>
      </w:r>
      <w:r w:rsidRPr="005D30C6">
        <w:rPr>
          <w:rFonts w:ascii="Doulos SIL" w:hAnsi="Doulos SIL"/>
          <w:i/>
          <w:color w:val="0000FF"/>
        </w:rPr>
        <w:t>bù:n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23F23">
        <w:t xml:space="preserve"> 1a]</w:t>
      </w:r>
      <w:r>
        <w:t>.</w:t>
      </w:r>
    </w:p>
    <w:p w14:paraId="1C78A4AA" w14:textId="02556DA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búp!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[see </w:t>
      </w:r>
      <w:r w:rsidR="00423F23">
        <w:rPr>
          <w:rFonts w:ascii="Doulos SIL" w:hAnsi="Doulos SIL"/>
          <w:i/>
          <w:color w:val="0000FF"/>
        </w:rPr>
        <w:t>gòŋgòrò</w:t>
      </w:r>
      <w:r w:rsidRPr="005D30C6">
        <w:rPr>
          <w:rFonts w:ascii="Doulos SIL" w:hAnsi="Doulos SIL"/>
          <w:i/>
          <w:color w:val="0000FF"/>
        </w:rPr>
        <w:t>má:lè</w:t>
      </w:r>
      <w:r>
        <w:t>].</w:t>
      </w:r>
    </w:p>
    <w:p w14:paraId="5B51E054" w14:textId="248566F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búrá: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Pl </w:t>
      </w:r>
      <w:r w:rsidR="00C921CF">
        <w:rPr>
          <w:rFonts w:ascii="Doulos SIL" w:hAnsi="Doulos SIL"/>
          <w:i/>
          <w:color w:val="0000FF"/>
        </w:rPr>
        <w:t>búrá:</w:t>
      </w:r>
      <w:r w:rsidR="00C921CF">
        <w:rPr>
          <w:rFonts w:ascii="Doulos SIL" w:hAnsi="Doulos SIL"/>
          <w:i/>
          <w:color w:val="0000FF"/>
        </w:rPr>
        <w:noBreakHyphen/>
        <w:t>ɲó</w:t>
      </w:r>
      <w:r w:rsidRPr="005D30C6">
        <w:rPr>
          <w:rFonts w:ascii="Doulos SIL" w:hAnsi="Doulos SIL"/>
          <w:i/>
          <w:color w:val="0000FF"/>
        </w:rPr>
        <w:t>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giraffe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girafe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búrá: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búrá: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búrá: ꜜnôŋ</w:t>
      </w:r>
      <w:r w:rsidRPr="002C3CD0">
        <w:t xml:space="preserve"> it</w:t>
      </w:r>
      <w:r>
        <w:t xml:space="preserve"> is a giraffe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une girafe</w:t>
      </w:r>
      <w:r>
        <w:t>.</w:t>
      </w:r>
    </w:p>
    <w:p w14:paraId="6F17D6CC" w14:textId="564B614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bùrbúr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bit of leftover food</w:t>
      </w:r>
      <w:r w:rsidR="00423F23">
        <w:t>, scraps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résidu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repas</w:t>
      </w:r>
      <w:r w:rsidR="00423F23">
        <w:rPr>
          <w:rFonts w:ascii="Garamond" w:hAnsi="Garamond"/>
        </w:rPr>
        <w:t>, grattins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ŋà:rì</w:t>
      </w:r>
      <w:r w:rsidRPr="005D30C6">
        <w:rPr>
          <w:rFonts w:ascii="Doulos SIL" w:hAnsi="Doulos SIL"/>
          <w:i/>
          <w:color w:val="0000FF"/>
        </w:rPr>
        <w:noBreakHyphen/>
        <w:t>bùrbùr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0098399D" w14:textId="1E592D8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búrbútê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cook (e.g. potatoes) lightly in hot sand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cuire (pommes de terre etc.) légèrement dans du sable chaud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(skin) swell up slightly (after an insect bite)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(peau) se gonfler légèrement (après une piqûre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insecte)</w:t>
      </w:r>
      <w:r>
        <w:t>.</w:t>
      </w:r>
    </w:p>
    <w:p w14:paraId="6AE6E5EB" w14:textId="27DD6B7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bú:rê</w:t>
      </w:r>
      <w:r w:rsidRPr="0098194F">
        <w:t> 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ball (of butter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boulette (de beurre etc.)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jí:</w:t>
      </w:r>
      <w:r w:rsidRPr="005D30C6">
        <w:rPr>
          <w:rFonts w:ascii="Doulos SIL" w:hAnsi="Doulos SIL"/>
          <w:i/>
          <w:color w:val="0000FF"/>
        </w:rPr>
        <w:noBreakHyphen/>
      </w:r>
      <w:r w:rsidR="0099295D">
        <w:rPr>
          <w:rFonts w:ascii="Doulos SIL" w:hAnsi="Doulos SIL"/>
          <w:i/>
          <w:color w:val="0000FF"/>
        </w:rPr>
        <w:t>[bú:r-ò]</w:t>
      </w:r>
      <w:r>
        <w:t>].</w:t>
      </w:r>
    </w:p>
    <w:p w14:paraId="370F56D1" w14:textId="7E345F5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bù:rè</w:t>
      </w:r>
      <w:r w:rsidRPr="0098194F">
        <w:t> 2</w:t>
      </w:r>
      <w:r w:rsidRPr="003E4524">
        <w:rPr>
          <w:rFonts w:ascii="Doulos SIL" w:hAnsi="Doulos SIL"/>
          <w:b/>
          <w:color w:val="993300"/>
        </w:rPr>
        <w:t>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seize (sth) abruptly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saisir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brusquement</w:t>
      </w:r>
      <w:r>
        <w:t>.</w:t>
      </w:r>
    </w:p>
    <w:p w14:paraId="62826B43" w14:textId="3B34A3F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búrgú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 or </w:t>
      </w:r>
      <w:r w:rsidR="00D77ED8">
        <w:t>servb</w:t>
      </w:r>
      <w:r>
        <w:t xml:space="preserve">] unite, come together, gather; be connected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unir; se réunir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márjí</w:t>
      </w:r>
      <w:r w:rsidR="0099295D">
        <w:t xml:space="preserve"> 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ꜜbúrgú [kú↑=ŋ́</w:t>
      </w:r>
      <w:r w:rsidR="005126D3" w:rsidRPr="005D30C6">
        <w:rPr>
          <w:rFonts w:ascii="Doulos SIL" w:hAnsi="Doulos SIL"/>
          <w:i/>
          <w:color w:val="0000FF"/>
        </w:rPr>
        <w:t>=ŋ́</w:t>
      </w:r>
      <w:r w:rsidRPr="005D30C6">
        <w:rPr>
          <w:rFonts w:ascii="Doulos SIL" w:hAnsi="Doulos SIL"/>
          <w:i/>
          <w:color w:val="0000FF"/>
        </w:rPr>
        <w:t xml:space="preserve"> ꜜdêy]</w:t>
      </w:r>
      <w:r>
        <w:t xml:space="preserve">  let</w:t>
      </w:r>
      <w:r w:rsidR="007B254E">
        <w:t>’</w:t>
      </w:r>
      <w:r>
        <w:t xml:space="preserve">s get together to buy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achetons-le ensemble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 plus instrumental] be connected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lier à</w:t>
      </w:r>
      <w:r w:rsidRPr="00590ABD">
        <w:rPr>
          <w:rFonts w:ascii="Garamond" w:hAnsi="Garamond"/>
        </w:rPr>
        <w:t xml:space="preserve"> </w:t>
      </w:r>
      <w:r w:rsidRPr="00590ABD">
        <w:t xml:space="preserve">- </w:t>
      </w:r>
      <w:r>
        <w:t xml:space="preserve">have a (sexual) relation with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un rapport (sexuel) avec</w:t>
      </w:r>
      <w:r>
        <w:t xml:space="preserve"> [euphemism]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sí: búrgú [ńdù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èy]</w:t>
      </w:r>
      <w:r w:rsidRPr="002C3CD0">
        <w:t xml:space="preserve"> it</w:t>
      </w:r>
      <w:r>
        <w:t xml:space="preserve"> </w:t>
      </w:r>
      <w:r w:rsidR="0099295D">
        <w:t>has nothing to do with</w:t>
      </w:r>
      <w:r>
        <w:t xml:space="preserve"> the termite mounds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lié aux termitières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[tr] bring together, gather; mix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réunir; mélanger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bòr</w:t>
      </w:r>
      <w:r w:rsidRPr="005D30C6">
        <w:rPr>
          <w:rFonts w:ascii="Doulos SIL" w:hAnsi="Doulos SIL"/>
          <w:i/>
          <w:color w:val="0000FF"/>
        </w:rPr>
        <w:noBreakHyphen/>
        <w:t>èy búrgú</w:t>
      </w:r>
      <w:r w:rsidRPr="002C3CD0">
        <w:t xml:space="preserve"> I</w:t>
      </w:r>
      <w:r>
        <w:t xml:space="preserve"> gathered the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réuni les gens</w:t>
      </w:r>
      <w:r>
        <w:t>.</w:t>
      </w:r>
    </w:p>
    <w:p w14:paraId="4059D34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búríyá:sì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moisten (ground) lightly by sprinkling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arroser (la terre) légèrement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(field) be moist after a light shower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(champ) ê. un peu humide après une pluie légère</w:t>
      </w:r>
      <w:r>
        <w:t>.</w:t>
      </w:r>
    </w:p>
    <w:p w14:paraId="510B9194" w14:textId="698A7BA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</w:t>
      </w:r>
      <w:r w:rsidR="00EB6FBF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adj] [see </w:t>
      </w:r>
      <w:r w:rsidR="00EB6FBF" w:rsidRPr="005D30C6">
        <w:rPr>
          <w:rFonts w:ascii="Doulos SIL" w:hAnsi="Doulos SIL"/>
          <w:i/>
          <w:color w:val="0000FF"/>
        </w:rPr>
        <w:t>làb</w:t>
      </w:r>
      <w:r w:rsidR="00EB6FBF" w:rsidRPr="005D30C6">
        <w:rPr>
          <w:rFonts w:ascii="Doulos SIL" w:hAnsi="Doulos SIL"/>
          <w:i/>
          <w:color w:val="0000FF"/>
        </w:rPr>
        <w:noBreakHyphen/>
        <w:t>ù</w:t>
      </w:r>
      <w:r w:rsidR="00EB6FBF" w:rsidRPr="0098194F">
        <w:rPr>
          <w:b/>
          <w:color w:val="993300"/>
        </w:rPr>
        <w:t xml:space="preserve"> </w:t>
      </w:r>
      <w:r w:rsidR="00EB6FBF" w:rsidRPr="005D30C6">
        <w:rPr>
          <w:rFonts w:ascii="Doulos SIL" w:hAnsi="Doulos SIL"/>
          <w:i/>
          <w:color w:val="0000FF"/>
        </w:rPr>
        <w:sym w:font="Symbol" w:char="F0AD"/>
      </w:r>
      <w:r w:rsidR="00EB6FBF" w:rsidRPr="005D30C6">
        <w:rPr>
          <w:rFonts w:ascii="Doulos SIL" w:hAnsi="Doulos SIL"/>
          <w:i/>
          <w:color w:val="0000FF"/>
        </w:rPr>
        <w:t>búrk</w:t>
      </w:r>
      <w:r w:rsidR="00EB6FBF"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3DCB07C" w14:textId="147503B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elevation in field (ridge between furrows after plowing, or small mounds for millet plants)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élévation dans un champ (arête entre deux sillons après le labourage à charrue, ou petits monticules où le mil pousse)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nâm búrm</w:t>
      </w:r>
      <w:r w:rsidRPr="005D30C6">
        <w:rPr>
          <w:rFonts w:ascii="Doulos SIL" w:hAnsi="Doulos SIL"/>
          <w:i/>
          <w:color w:val="0000FF"/>
        </w:rPr>
        <w:noBreakHyphen/>
        <w:t>ò kárú</w:t>
      </w:r>
      <w:r>
        <w:t xml:space="preserve">  you</w:t>
      </w:r>
      <w:r w:rsidR="007B254E">
        <w:t>’</w:t>
      </w:r>
      <w:r>
        <w:t xml:space="preserve">ll tamp down the ridges (to firm them)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tu dameras les </w:t>
      </w:r>
      <w:r w:rsidR="00EB6FBF">
        <w:rPr>
          <w:rFonts w:ascii="Garamond" w:hAnsi="Garamond"/>
        </w:rPr>
        <w:t>élévations</w:t>
      </w:r>
      <w:r>
        <w:rPr>
          <w:rFonts w:ascii="Garamond" w:hAnsi="Garamond"/>
        </w:rPr>
        <w:t xml:space="preserve"> (pour les renforcer)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búrm</w:t>
      </w:r>
      <w:r w:rsidRPr="005D30C6">
        <w:rPr>
          <w:rFonts w:ascii="Doulos SIL" w:hAnsi="Doulos SIL"/>
          <w:i/>
          <w:color w:val="0000FF"/>
        </w:rPr>
        <w:noBreakHyphen/>
        <w:t>èy bín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depressions in field (furrows between ridges after plowing, or around mounds)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dépressions au champ (sillons entre les arêtes après le labourage, ou autour des monticules)</w:t>
      </w:r>
      <w:r>
        <w:t>.</w:t>
      </w:r>
    </w:p>
    <w:p w14:paraId="046B5719" w14:textId="51B8EDC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cloud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nuage</w:t>
      </w:r>
      <w:r w:rsidRPr="00590ABD">
        <w:t xml:space="preserve"> - </w:t>
      </w:r>
      <w:r>
        <w:t xml:space="preserve">idiom: </w:t>
      </w:r>
      <w:r w:rsidRPr="005D30C6">
        <w:rPr>
          <w:rFonts w:ascii="Doulos SIL" w:hAnsi="Doulos SIL"/>
          <w:i/>
          <w:color w:val="0000FF"/>
        </w:rPr>
        <w:t>búr</w:t>
      </w:r>
      <w:r w:rsidRPr="005D30C6">
        <w:rPr>
          <w:rFonts w:ascii="Doulos SIL" w:hAnsi="Doulos SIL"/>
          <w:i/>
          <w:color w:val="0000FF"/>
        </w:rPr>
        <w:noBreakHyphen/>
        <w:t>éy dá:bú</w:t>
      </w:r>
      <w:r w:rsidR="0009344D" w:rsidRPr="0009344D">
        <w:t xml:space="preserve">  ~  </w:t>
      </w:r>
      <w:r>
        <w:t xml:space="preserve">(fuller) </w:t>
      </w:r>
      <w:r w:rsidRPr="005D30C6">
        <w:rPr>
          <w:rFonts w:ascii="Doulos SIL" w:hAnsi="Doulos SIL"/>
          <w:i/>
          <w:color w:val="0000FF"/>
        </w:rPr>
        <w:t>búr</w:t>
      </w:r>
      <w:r w:rsidRPr="005D30C6">
        <w:rPr>
          <w:rFonts w:ascii="Doulos SIL" w:hAnsi="Doulos SIL"/>
          <w:i/>
          <w:color w:val="0000FF"/>
        </w:rPr>
        <w:noBreakHyphen/>
        <w:t>éy ŋ́ ꜜbé:né dá:bù</w:t>
      </w:r>
      <w:r>
        <w:t xml:space="preserve">)  clouds have covered (the sky)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nuages ont couvert (le ciel)</w:t>
      </w:r>
      <w:r>
        <w:t>.</w:t>
      </w:r>
    </w:p>
    <w:p w14:paraId="24F9099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bú:rê</w:t>
      </w:r>
      <w:r>
        <w:t>].</w:t>
      </w:r>
    </w:p>
    <w:p w14:paraId="00F19F7B" w14:textId="6C68054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death, dying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mort, décès</w:t>
      </w:r>
      <w:r>
        <w:t xml:space="preserve"> [</w:t>
      </w:r>
      <w:r w:rsidR="00EB6FBF">
        <w:t xml:space="preserve">alternative </w:t>
      </w:r>
      <w:r>
        <w:t>VblN &lt; </w:t>
      </w:r>
      <w:r w:rsidRPr="005D30C6">
        <w:rPr>
          <w:rFonts w:ascii="Doulos SIL" w:hAnsi="Doulos SIL"/>
          <w:i/>
          <w:color w:val="0000FF"/>
        </w:rPr>
        <w:t>bú:</w:t>
      </w:r>
      <w:r>
        <w:t xml:space="preserve">, less common than </w:t>
      </w:r>
      <w:r w:rsidRPr="005D30C6">
        <w:rPr>
          <w:rFonts w:ascii="Doulos SIL" w:hAnsi="Doulos SIL"/>
          <w:i/>
          <w:color w:val="0000FF"/>
        </w:rPr>
        <w:t>bú: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bù:n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B6FBF">
        <w:t xml:space="preserve"> 1a]</w:t>
      </w:r>
      <w:r>
        <w:t>.</w:t>
      </w:r>
    </w:p>
    <w:p w14:paraId="507FD8F2" w14:textId="3498929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bú:ru</w:t>
      </w:r>
      <w:r w:rsidR="00EB6FBF">
        <w:rPr>
          <w:rFonts w:ascii="Doulos SIL" w:hAnsi="Doulos SIL"/>
          <w:i/>
          <w:color w:val="0000FF"/>
        </w:rPr>
        <w:t>̂</w:t>
      </w:r>
      <w:r>
        <w:t xml:space="preserve"> 1].</w:t>
      </w:r>
    </w:p>
    <w:p w14:paraId="53B29CA6" w14:textId="0406F02C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búrów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</w:t>
      </w:r>
      <w:r w:rsidR="00AE2A42">
        <w:t xml:space="preserve">groups of </w:t>
      </w:r>
      <w:r>
        <w:t xml:space="preserve">circumcision novices) perform songs and dances </w:t>
      </w:r>
      <w:r w:rsidR="00AE2A42">
        <w:t>a few</w:t>
      </w:r>
      <w:r>
        <w:t xml:space="preserve"> days after the operation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AE2A42">
        <w:rPr>
          <w:rFonts w:ascii="Garamond" w:hAnsi="Garamond"/>
        </w:rPr>
        <w:t xml:space="preserve">groupes de </w:t>
      </w:r>
      <w:r>
        <w:rPr>
          <w:rFonts w:ascii="Garamond" w:hAnsi="Garamond"/>
        </w:rPr>
        <w:t xml:space="preserve">nouveaux circoncis) faire des chansons et </w:t>
      </w:r>
      <w:r w:rsidR="00EB6FBF">
        <w:rPr>
          <w:rFonts w:ascii="Garamond" w:hAnsi="Garamond"/>
        </w:rPr>
        <w:t xml:space="preserve">des </w:t>
      </w:r>
      <w:r>
        <w:rPr>
          <w:rFonts w:ascii="Garamond" w:hAnsi="Garamond"/>
        </w:rPr>
        <w:t xml:space="preserve">danses </w:t>
      </w:r>
      <w:r w:rsidR="00AE2A42">
        <w:rPr>
          <w:rFonts w:ascii="Garamond" w:hAnsi="Garamond"/>
        </w:rPr>
        <w:t>quelques</w:t>
      </w:r>
      <w:r>
        <w:rPr>
          <w:rFonts w:ascii="Garamond" w:hAnsi="Garamond"/>
        </w:rPr>
        <w:t xml:space="preserve"> jours après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opération</w:t>
      </w:r>
      <w:r>
        <w:t>.</w:t>
      </w:r>
    </w:p>
    <w:p w14:paraId="06305E5B" w14:textId="3A646BE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bú:rû</w:t>
      </w:r>
      <w:r w:rsidRPr="002C3CD0">
        <w:t xml:space="preserve"> 1</w:t>
      </w:r>
      <w:r>
        <w:t xml:space="preserve">  (NF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long French bread loaf (baguette)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baguette de pain, pain long</w:t>
      </w:r>
      <w:r>
        <w:t xml:space="preserve"> [widespread W Afr word].</w:t>
      </w:r>
    </w:p>
    <w:p w14:paraId="08A0789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0F3E0C4D" w14:textId="3D6A13A9" w:rsidR="004E4BA0" w:rsidRDefault="00A609F3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búrú</w:t>
      </w:r>
      <w:r w:rsidR="00261FBE" w:rsidRPr="005D30C6">
        <w:rPr>
          <w:rFonts w:ascii="Doulos SIL" w:hAnsi="Doulos SIL"/>
          <w:i/>
          <w:color w:val="0000FF"/>
        </w:rPr>
        <w:t>k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[interj, Intens for </w:t>
      </w:r>
      <w:r w:rsidR="00261FBE" w:rsidRPr="005D30C6">
        <w:rPr>
          <w:rFonts w:ascii="Doulos SIL" w:hAnsi="Doulos SIL"/>
          <w:i/>
          <w:color w:val="0000FF"/>
        </w:rPr>
        <w:t>bà:n</w:t>
      </w:r>
      <w:r w:rsidR="00261FBE">
        <w:t xml:space="preserve"> </w:t>
      </w:r>
      <w:r w:rsidR="007B254E">
        <w:t>‘</w:t>
      </w:r>
      <w:r w:rsidR="00261FBE">
        <w:t>be soft</w:t>
      </w:r>
      <w:r w:rsidR="007B254E">
        <w:t>’</w:t>
      </w:r>
      <w:r w:rsidR="00261FBE">
        <w:t>]</w:t>
      </w:r>
      <w:r w:rsidR="00261FBE" w:rsidRPr="00590ABD">
        <w:t xml:space="preserve"> - </w:t>
      </w:r>
      <w:r w:rsidR="00261FBE" w:rsidRPr="005D30C6">
        <w:rPr>
          <w:rFonts w:ascii="Doulos SIL" w:hAnsi="Doulos SIL"/>
          <w:i/>
          <w:color w:val="0000FF"/>
        </w:rPr>
        <w:t>àꜛ bà:n búrúk!</w:t>
      </w:r>
      <w:r w:rsidR="00261FBE" w:rsidRPr="002C3CD0">
        <w:t xml:space="preserve"> it</w:t>
      </w:r>
      <w:r w:rsidR="00261FBE">
        <w:t xml:space="preserve"> is very soft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est très mou</w:t>
      </w:r>
      <w:r w:rsidR="00261FBE">
        <w:t>.</w:t>
      </w:r>
    </w:p>
    <w:p w14:paraId="5A6A8D3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bùsíyâ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ʔàlbùsíyâ</w:t>
      </w:r>
      <w:r>
        <w:t>].</w:t>
      </w:r>
    </w:p>
    <w:p w14:paraId="44B91788" w14:textId="27C85D0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búsú:rû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domestic pigeon that is mottled white and dark (e.g. dark brown)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qui est tacheté blanc et foncé (par ex., brun foncé)</w:t>
      </w:r>
      <w:r>
        <w:t>.</w:t>
      </w:r>
    </w:p>
    <w:p w14:paraId="0BC882F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 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65601CC" w14:textId="3439CF0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bú:têl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hold (infant) to one</w:t>
      </w:r>
      <w:r w:rsidR="007B254E">
        <w:t>’</w:t>
      </w:r>
      <w:r>
        <w:t xml:space="preserve">s chest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tenir (un bébé) à son sein</w:t>
      </w:r>
      <w:r w:rsidRPr="00590ABD">
        <w:t xml:space="preserve"> - </w:t>
      </w:r>
      <w:r>
        <w:t>tie (a wrap) around one</w:t>
      </w:r>
      <w:r w:rsidR="007B254E">
        <w:t>’</w:t>
      </w:r>
      <w:r>
        <w:t xml:space="preserve">s chest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attacher (un pagne) autour de sa poitrine</w:t>
      </w:r>
      <w:r>
        <w:t>.</w:t>
      </w:r>
    </w:p>
    <w:p w14:paraId="4C8FB970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bútél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bútêl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bottle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bouteille</w:t>
      </w:r>
      <w:r>
        <w:t xml:space="preserve"> [&lt;Fr].</w:t>
      </w:r>
    </w:p>
    <w:p w14:paraId="40C9DEB8" w14:textId="0D1B699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used in insults]</w:t>
      </w:r>
      <w:r w:rsidRPr="00590ABD">
        <w:t xml:space="preserve"> - </w:t>
      </w:r>
      <w:r>
        <w:t xml:space="preserve">ex of insult: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ŋ bùt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your mother</w:t>
      </w:r>
      <w:r w:rsidR="007B254E">
        <w:t>’</w:t>
      </w:r>
      <w:r>
        <w:t xml:space="preserve">s little vagina!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petit vagin de ta mère!</w:t>
      </w:r>
      <w:r>
        <w:t>.</w:t>
      </w:r>
    </w:p>
    <w:p w14:paraId="1B721B4D" w14:textId="30F96F6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sometimes inal] vagina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vagin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poss: 1Sg alienable 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 or inalienable  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>] [used in various insults directed at the victim</w:t>
      </w:r>
      <w:r w:rsidR="007B254E">
        <w:t>’</w:t>
      </w:r>
      <w:r>
        <w:t xml:space="preserve">s mother, cf. also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bùtè</w:t>
      </w:r>
      <w:r>
        <w:t xml:space="preserve"> with archaic indefinite form]</w:t>
      </w:r>
      <w:r w:rsidRPr="00590ABD">
        <w:t xml:space="preserve"> - </w:t>
      </w:r>
      <w:r>
        <w:t xml:space="preserve">ex of insult: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ŋ bùt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your mother</w:t>
      </w:r>
      <w:r w:rsidR="007B254E">
        <w:t>’</w:t>
      </w:r>
      <w:r>
        <w:t xml:space="preserve">s vagina!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vagin de ta mère!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búttí!</w:t>
      </w:r>
      <w:r>
        <w:t>].</w:t>
      </w:r>
    </w:p>
    <w:p w14:paraId="038E2661" w14:textId="1F06CB0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búttí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[occasionally added to insulting expressions]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ŋ bùt</w:t>
      </w:r>
      <w:r w:rsidRPr="005D30C6">
        <w:rPr>
          <w:rFonts w:ascii="Doulos SIL" w:hAnsi="Doulos SIL"/>
          <w:i/>
          <w:color w:val="0000FF"/>
        </w:rPr>
        <w:noBreakHyphen/>
        <w:t>ó ꜜbúttí</w:t>
      </w:r>
      <w:r>
        <w:rPr>
          <w:i/>
          <w:color w:val="993300"/>
        </w:rPr>
        <w:t> </w:t>
      </w:r>
      <w:r w:rsidRPr="005D30C6">
        <w:rPr>
          <w:rFonts w:ascii="Doulos SIL" w:hAnsi="Doulos SIL"/>
          <w:i/>
          <w:color w:val="0000FF"/>
        </w:rPr>
        <w:t>!</w:t>
      </w:r>
      <w:r>
        <w:t xml:space="preserve">  your mother</w:t>
      </w:r>
      <w:r w:rsidR="007B254E">
        <w:t>’</w:t>
      </w:r>
      <w:r>
        <w:t xml:space="preserve">s vagina!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vagin de ta mère!</w:t>
      </w:r>
      <w:r>
        <w:t>.</w:t>
      </w:r>
    </w:p>
    <w:p w14:paraId="7F62FCB3" w14:textId="0CF820C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búttú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shiftless person, poor worker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fainéante, vaurien, mauvais travailleur</w:t>
      </w:r>
      <w:r>
        <w:t>.</w:t>
      </w:r>
    </w:p>
    <w:p w14:paraId="13855857" w14:textId="3C11030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bùtùdùmbó:r-ò</w:t>
      </w:r>
      <w:r w:rsidRPr="00DC2B8D">
        <w:t xml:space="preserve">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rock hyrax, dassie (mammal)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daman de rocher (mammifère)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Procavia capensis ruficeps</w:t>
      </w:r>
      <w:r>
        <w:t xml:space="preserve">] [term possibly of Songhay origin “vagina-cut,” but via Ful;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wáŋk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is more common].</w:t>
      </w:r>
    </w:p>
    <w:p w14:paraId="7D9AB813" w14:textId="3FC0614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bútúkúlî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upside-down; do somersaults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renverser (sur sa tête); faire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acrobatie</w:t>
      </w:r>
      <w:r>
        <w:t>.</w:t>
      </w:r>
    </w:p>
    <w:p w14:paraId="3394B321" w14:textId="23D0D993" w:rsidR="004E4BA0" w:rsidRPr="00684144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bùtùkùl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684144">
        <w:t xml:space="preserve"> [n] large toad sp.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</w:t>
      </w:r>
      <w:r w:rsidR="00684144">
        <w:rPr>
          <w:rFonts w:ascii="Garamond" w:hAnsi="Garamond"/>
        </w:rPr>
        <w:t>os</w:t>
      </w:r>
      <w:r>
        <w:rPr>
          <w:rFonts w:ascii="Garamond" w:hAnsi="Garamond"/>
        </w:rPr>
        <w:t xml:space="preserve"> crapaud sp</w:t>
      </w:r>
      <w:r w:rsidR="005D30C6">
        <w:rPr>
          <w:rFonts w:ascii="Garamond" w:hAnsi="Garamond"/>
        </w:rPr>
        <w:t>.</w:t>
      </w:r>
      <w:r w:rsidR="00684144">
        <w:t xml:space="preserve"> [cf. </w:t>
      </w:r>
      <w:r w:rsidR="00684144" w:rsidRPr="005D30C6">
        <w:rPr>
          <w:rFonts w:ascii="Doulos SIL" w:hAnsi="Doulos SIL"/>
          <w:i/>
          <w:color w:val="0000FF"/>
        </w:rPr>
        <w:t>ʔàŋ-kò:r</w:t>
      </w:r>
      <w:r w:rsidR="00684144" w:rsidRPr="005D30C6">
        <w:rPr>
          <w:rFonts w:ascii="Doulos SIL" w:hAnsi="Doulos SIL"/>
          <w:i/>
          <w:color w:val="0000FF"/>
        </w:rPr>
        <w:noBreakHyphen/>
        <w:t>ò</w:t>
      </w:r>
      <w:r w:rsidR="00684144">
        <w:t xml:space="preserve">]. </w:t>
      </w:r>
    </w:p>
    <w:p w14:paraId="6AA8C723" w14:textId="558B0FC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bùtûl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(sauce) be weak in nutrients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(sauce) avoir peu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éléments nutritifs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bùtúl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7EC74DC" w14:textId="4B05612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bùtúl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AE2A42">
        <w:t xml:space="preserve">plain </w:t>
      </w:r>
      <w:r>
        <w:t xml:space="preserve">baobab-leaf sauce without meat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sauce à feuilles de baobab sans viande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bútûl</w:t>
      </w:r>
      <w:r>
        <w:t>].</w:t>
      </w:r>
    </w:p>
    <w:p w14:paraId="754C126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bùwày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bùyày</w:t>
      </w:r>
      <w:r>
        <w:t>].</w:t>
      </w:r>
    </w:p>
    <w:p w14:paraId="026A1A1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bòŋ</w:t>
      </w:r>
      <w:r>
        <w:t>].</w:t>
      </w:r>
    </w:p>
    <w:p w14:paraId="3B787C37" w14:textId="63FE0F4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búy!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very yellow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jaune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ʔó:ldê</w:t>
      </w:r>
      <w:r w:rsidR="00A609F3" w:rsidRPr="005D30C6">
        <w:rPr>
          <w:rFonts w:ascii="Doulos SIL" w:hAnsi="Doulos SIL"/>
          <w:i/>
          <w:color w:val="0000FF"/>
        </w:rPr>
        <w:t> </w:t>
      </w:r>
      <w:r w:rsidRPr="008C0179">
        <w:t>].</w:t>
      </w:r>
    </w:p>
    <w:p w14:paraId="18420DDF" w14:textId="06F69E1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búyá: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guava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guave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Psidium guajava</w:t>
      </w:r>
      <w:r>
        <w:t>, Myrtaceae; imported from south].</w:t>
      </w:r>
    </w:p>
    <w:p w14:paraId="391ADDDB" w14:textId="3134BFF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bùyày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bùwày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(boys) converse (with girls) at night, court (women)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(garçons) causer (avec des filles) la nuit, courtiser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fóká:réy</w:t>
      </w:r>
      <w:r>
        <w:t xml:space="preserve">] [perhaps KS </w:t>
      </w:r>
      <w:r w:rsidRPr="00BB673A">
        <w:rPr>
          <w:rFonts w:ascii="Arial Unicode MS" w:eastAsia="Arial Unicode MS" w:hAnsi="Arial Unicode MS"/>
          <w:i/>
          <w:color w:val="008000"/>
        </w:rPr>
        <w:t>boyrey</w:t>
      </w:r>
      <w:r>
        <w:t>].</w:t>
      </w:r>
    </w:p>
    <w:p w14:paraId="56BDFD17" w14:textId="69E42D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búyá:y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striga (herb sp. with large violet flower)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striga (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 à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fleur violacée)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Striga hermonthica</w:t>
      </w:r>
      <w:r>
        <w:t xml:space="preserve">, </w:t>
      </w:r>
      <w:r w:rsidR="00FA5E76">
        <w:t>Orobanchaceae</w:t>
      </w:r>
      <w:r>
        <w:t xml:space="preserve"> (parasitic on grass roots, especially millet)].</w:t>
      </w:r>
    </w:p>
    <w:p w14:paraId="51A32FB9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C</w:t>
      </w:r>
    </w:p>
    <w:p w14:paraId="7C6ABA46" w14:textId="6C7B509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ábá!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[interj used to frighten sb]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[interj] enough!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ça suffit!</w:t>
      </w:r>
      <w:r w:rsidR="00261FBE">
        <w:t>.</w:t>
      </w:r>
    </w:p>
    <w:p w14:paraId="2579091D" w14:textId="434AE15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ábê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branch (of tree)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branche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arbre)</w:t>
      </w:r>
      <w:r w:rsidR="00261FBE">
        <w:t xml:space="preserve"> [&lt;Ful, not common].</w:t>
      </w:r>
    </w:p>
    <w:p w14:paraId="2F5F76C7" w14:textId="14EBDC1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ággàl</w:t>
      </w:r>
      <w:r w:rsidR="00261FBE" w:rsidRPr="005D30C6">
        <w:rPr>
          <w:rFonts w:ascii="Doulos SIL" w:hAnsi="Doulos SIL"/>
          <w:i/>
          <w:color w:val="0000FF"/>
        </w:rPr>
        <w:noBreakHyphen/>
        <w:t>ní: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éggàl</w:t>
      </w:r>
      <w:r w:rsidR="00261FBE" w:rsidRPr="005D30C6">
        <w:rPr>
          <w:rFonts w:ascii="Doulos SIL" w:hAnsi="Doulos SIL"/>
          <w:i/>
          <w:color w:val="0000FF"/>
        </w:rPr>
        <w:noBreakHyphen/>
        <w:t>ní: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éggâl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[particle] afterwards; after </w:t>
      </w:r>
      <w:r w:rsidR="00261FBE">
        <w:sym w:font="Symbol" w:char="F0BC"/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après; après que </w:t>
      </w:r>
      <w:r w:rsidR="00261FBE">
        <w:rPr>
          <w:rFonts w:ascii="Garamond" w:hAnsi="Garamond"/>
        </w:rPr>
        <w:sym w:font="Symbol" w:char="F0BC"/>
      </w:r>
      <w:r w:rsidR="00261FBE">
        <w:t xml:space="preserve"> [&lt;Ful </w:t>
      </w:r>
      <w:r w:rsidR="00261FBE" w:rsidRPr="003C71E9">
        <w:rPr>
          <w:rFonts w:ascii="Arial Unicode MS" w:eastAsia="Arial Unicode MS" w:hAnsi="Arial Unicode MS" w:cs="Arial Unicode MS"/>
          <w:i/>
          <w:color w:val="008000"/>
        </w:rPr>
        <w:t>caggal</w:t>
      </w:r>
      <w:r w:rsidR="00261FBE">
        <w:t xml:space="preserve"> </w:t>
      </w:r>
      <w:r w:rsidR="007B254E">
        <w:t>‘</w:t>
      </w:r>
      <w:r w:rsidR="00261FBE">
        <w:t>after</w:t>
      </w:r>
      <w:r w:rsidR="007B254E">
        <w:t>’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éggàl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ní: mân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yéddà </w:t>
      </w:r>
      <w:r w:rsidR="003C71E9">
        <w:rPr>
          <w:rFonts w:ascii="Doulos SIL" w:hAnsi="Doulos SIL"/>
          <w:i/>
          <w:color w:val="0000FF"/>
        </w:rPr>
        <w:t>[[</w:t>
      </w:r>
      <w:r w:rsidR="00261FBE" w:rsidRPr="005D30C6">
        <w:rPr>
          <w:rFonts w:ascii="Doulos SIL" w:hAnsi="Doulos SIL"/>
          <w:i/>
          <w:color w:val="0000FF"/>
        </w:rPr>
        <w:t>bòr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sénn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3C71E9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sê</w:t>
      </w:r>
      <w:r w:rsidR="003C71E9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>, bùwⁿ</w:t>
      </w:r>
      <w:r w:rsidR="00261FBE" w:rsidRPr="005D30C6">
        <w:rPr>
          <w:rFonts w:ascii="Doulos SIL" w:hAnsi="Doulos SIL"/>
          <w:i/>
          <w:color w:val="0000FF"/>
        </w:rPr>
        <w:noBreakHyphen/>
        <w:t>àŋ ʔíbá:y ꜜtê: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 w:rsidRPr="002C3CD0">
        <w:t xml:space="preserve"> </w:t>
      </w:r>
      <w:r w:rsidR="003C71E9">
        <w:t xml:space="preserve"> </w:t>
      </w:r>
      <w:r w:rsidR="00261FBE" w:rsidRPr="002C3CD0">
        <w:t>a</w:t>
      </w:r>
      <w:r w:rsidR="00261FBE">
        <w:t>fter you-Sg have rejected</w:t>
      </w:r>
      <w:r w:rsidR="003C71E9">
        <w:t xml:space="preserve"> (“not accepted”)</w:t>
      </w:r>
      <w:r w:rsidR="00261FBE">
        <w:t xml:space="preserve"> what people say, do what you will </w:t>
      </w:r>
      <w:r w:rsidR="00261FBE" w:rsidRPr="0033636C">
        <w:rPr>
          <w:rFonts w:ascii="Wingdings" w:hAnsi="Wingdings"/>
        </w:rPr>
        <w:t></w:t>
      </w:r>
      <w:r w:rsidR="003C71E9">
        <w:t xml:space="preserve"> </w:t>
      </w:r>
      <w:r w:rsidR="00261FBE">
        <w:rPr>
          <w:rFonts w:ascii="Garamond" w:hAnsi="Garamond"/>
        </w:rPr>
        <w:t xml:space="preserve">après que tu a rejeté </w:t>
      </w:r>
      <w:r w:rsidR="003C71E9">
        <w:rPr>
          <w:rFonts w:ascii="Garamond" w:hAnsi="Garamond"/>
        </w:rPr>
        <w:t>la parole des gens</w:t>
      </w:r>
      <w:r w:rsidR="00261FBE">
        <w:rPr>
          <w:rFonts w:ascii="Garamond" w:hAnsi="Garamond"/>
        </w:rPr>
        <w:t>, fais comme tu veux</w:t>
      </w:r>
      <w:r w:rsidR="00261FBE">
        <w:t>.</w:t>
      </w:r>
    </w:p>
    <w:p w14:paraId="7C5C7094" w14:textId="37F5769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á:k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large grain sack (modern type)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 w:rsidR="00261FBE">
        <w:rPr>
          <w:rFonts w:ascii="Garamond" w:hAnsi="Garamond"/>
        </w:rPr>
        <w:t>sac pour les céréales (fabrication moderne)</w:t>
      </w:r>
      <w:r w:rsidR="00261FBE">
        <w:t xml:space="preserve"> [&lt;Fr, also in Ful etc.] [cf. </w:t>
      </w:r>
      <w:r w:rsidR="00261FBE" w:rsidRPr="005D30C6">
        <w:rPr>
          <w:rFonts w:ascii="Doulos SIL" w:hAnsi="Doulos SIL"/>
          <w:i/>
          <w:color w:val="0000FF"/>
        </w:rPr>
        <w:t>bàtkòmb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zòlfònt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fò:l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mán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sàkkó:s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0157D821" w14:textId="446FA6A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ámál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ámálè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ámâl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upper arm, biceps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biceps</w:t>
      </w:r>
      <w:r w:rsidR="00261FBE">
        <w:t xml:space="preserve"> [&lt;Ful].</w:t>
      </w:r>
    </w:p>
    <w:p w14:paraId="220B0EEE" w14:textId="39872E3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ámpî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kidding, speak nonsense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plaisanter, dire des paroles insensées</w:t>
      </w:r>
      <w:r w:rsidR="00261FBE">
        <w:t xml:space="preserve"> [&lt;Ful].</w:t>
      </w:r>
    </w:p>
    <w:p w14:paraId="1D4888FF" w14:textId="7B121EE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ánsé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[intr, tr, n] [variant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>
        <w:t xml:space="preserve"> 2 </w:t>
      </w:r>
      <w:r w:rsidR="007B254E">
        <w:t>‘</w:t>
      </w:r>
      <w:r w:rsidR="00261FBE">
        <w:t>vaccinate</w:t>
      </w:r>
      <w:r w:rsidR="007B254E">
        <w:t>’</w:t>
      </w:r>
      <w:r w:rsidR="00261FBE">
        <w:t>].</w:t>
      </w:r>
    </w:p>
    <w:p w14:paraId="02BC5706" w14:textId="77BFF3E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áp!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[interj, e.g. for scaring sb].</w:t>
      </w:r>
    </w:p>
    <w:p w14:paraId="0E633BBD" w14:textId="08ABEC3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ápúrt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rude or audacious person who flatters or insults anyone (even griots)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personne audacieuse ou impudente qui flatte ou insulte n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importe qui (même les griots)</w:t>
      </w:r>
      <w:r w:rsidR="00261FBE">
        <w:t>.</w:t>
      </w:r>
    </w:p>
    <w:p w14:paraId="0FF7867D" w14:textId="56F8A0E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áw!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[interj] bang!, smack!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pan!</w:t>
      </w:r>
      <w:r w:rsidR="00261FBE">
        <w:t xml:space="preserve"> [e.g. sound of punching someone].</w:t>
      </w:r>
    </w:p>
    <w:p w14:paraId="25EF1A74" w14:textId="500E638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áygál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60D69657" w14:textId="0C01751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áyk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balanzan tree (large, acacia-like)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balanzan (arbre)</w:t>
      </w:r>
      <w:r w:rsidR="00261FBE">
        <w:t xml:space="preserve"> </w:t>
      </w:r>
      <w:r w:rsidR="00261FBE">
        <w:rPr>
          <w:smallCaps/>
        </w:rPr>
        <w:t>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Faidherbia</w:t>
      </w:r>
      <w:r w:rsidR="00261FBE">
        <w:rPr>
          <w:rFonts w:ascii="Garamond" w:hAnsi="Garamond"/>
        </w:rPr>
        <w:t xml:space="preserve"> </w:t>
      </w:r>
      <w:r w:rsidR="00261FBE">
        <w:rPr>
          <w:rFonts w:ascii="Garamond" w:hAnsi="Garamond"/>
          <w:i/>
        </w:rPr>
        <w:t>albida</w:t>
      </w:r>
      <w:r w:rsidR="00261FBE">
        <w:t xml:space="preserve">] [&lt;Ful </w:t>
      </w:r>
      <w:r w:rsidR="00261FBE" w:rsidRPr="00BB673A">
        <w:rPr>
          <w:rFonts w:ascii="Arial Unicode MS" w:eastAsia="Arial Unicode MS" w:hAnsi="Arial Unicode MS"/>
          <w:i/>
          <w:color w:val="008000"/>
        </w:rPr>
        <w:t>cayki</w:t>
      </w:r>
      <w:r w:rsidR="00261FBE">
        <w:t>] [</w:t>
      </w:r>
      <w:r w:rsidR="00261FBE">
        <w:rPr>
          <w:smallCaps/>
        </w:rPr>
        <w:t>syn</w:t>
      </w:r>
      <w:r w:rsidR="00261FBE">
        <w:t xml:space="preserve">: </w:t>
      </w:r>
      <w:r w:rsidR="00261FBE" w:rsidRPr="005D30C6">
        <w:rPr>
          <w:rFonts w:ascii="Doulos SIL" w:hAnsi="Doulos SIL"/>
          <w:i/>
          <w:color w:val="0000FF"/>
        </w:rPr>
        <w:t>kò-kòy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2]</w:t>
      </w:r>
      <w:r w:rsidR="00261FBE" w:rsidRPr="00590ABD">
        <w:t xml:space="preserve"> - </w:t>
      </w:r>
      <w:r w:rsidR="00261FBE">
        <w:t xml:space="preserve">entire tree: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áyk</w:t>
      </w:r>
      <w:r w:rsidR="00261FBE" w:rsidRPr="005D30C6">
        <w:rPr>
          <w:rFonts w:ascii="Doulos SIL" w:hAnsi="Doulos SIL"/>
          <w:i/>
          <w:color w:val="0000FF"/>
        </w:rPr>
        <w:noBreakHyphen/>
        <w:t>ò ɲâ</w:t>
      </w:r>
      <w:r w:rsidR="00261FBE">
        <w:t>.</w:t>
      </w:r>
    </w:p>
    <w:p w14:paraId="235260A9" w14:textId="156FD7C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</w:t>
      </w:r>
      <w:r w:rsidR="00261FBE">
        <w:t xml:space="preserve"> 1 (invariant)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with following quantifier] time (instance)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fois</w:t>
      </w:r>
      <w:r w:rsidR="00261FBE">
        <w:t xml:space="preserve"> [pronounced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</w:t>
      </w:r>
      <w:r w:rsidR="00261FBE">
        <w:t xml:space="preserve"> before adjectives including ordinals; </w:t>
      </w:r>
      <w:r w:rsidR="007B254E">
        <w:t>‘</w:t>
      </w:r>
      <w:r w:rsidR="00261FBE">
        <w:t>every time </w:t>
      </w:r>
      <w:r w:rsidR="00261FBE">
        <w:sym w:font="Symbol" w:char="F0BC"/>
      </w:r>
      <w:r w:rsidR="007B254E">
        <w:t>‘</w:t>
      </w:r>
      <w:r w:rsidR="00261FBE">
        <w:t xml:space="preserve"> is expressed as </w:t>
      </w:r>
      <w:r w:rsidR="00261FBE" w:rsidRPr="005D30C6">
        <w:rPr>
          <w:rFonts w:ascii="Doulos SIL" w:hAnsi="Doulos SIL"/>
          <w:i/>
          <w:color w:val="0000FF"/>
        </w:rPr>
        <w:t>mè kûl</w:t>
      </w:r>
      <w:r w:rsidR="00261FBE">
        <w:t xml:space="preserve">]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čé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ké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čè</w:t>
      </w:r>
      <w:r w:rsidR="00261FBE">
        <w:t>]</w:t>
      </w:r>
      <w:r w:rsidR="00261FBE" w:rsidRPr="00590ABD">
        <w:t xml:space="preserve"> - </w:t>
      </w:r>
      <w:r w:rsidR="00261FBE">
        <w:t xml:space="preserve">[see 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 kònn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 fó:</w:t>
      </w:r>
      <w:r w:rsidR="00C27208" w:rsidRPr="00C27208">
        <w:t xml:space="preserve">  ~</w:t>
      </w:r>
      <w:r w:rsidR="0009344D" w:rsidRPr="0009344D">
        <w:t xml:space="preserve">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 fóllóŋ </w:t>
      </w:r>
      <w:r w:rsidR="00261FBE">
        <w:t xml:space="preserve"> once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fois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mérjè</w:t>
      </w:r>
      <w:r w:rsidR="00261FBE">
        <w:t xml:space="preserve">  how many times?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combien de fois?</w:t>
      </w:r>
      <w:r w:rsidR="00261FBE" w:rsidRPr="002C3CD0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fóllòŋk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 fó:</w:t>
      </w:r>
      <w:r w:rsidR="00261FBE" w:rsidRPr="005D30C6">
        <w:rPr>
          <w:rFonts w:ascii="Doulos SIL" w:hAnsi="Doulos SIL"/>
          <w:i/>
          <w:color w:val="0000FF"/>
        </w:rPr>
        <w:noBreakHyphen/>
        <w:t>fó:</w:t>
      </w:r>
      <w:r w:rsidR="00261FBE" w:rsidRPr="002C3CD0">
        <w:t xml:space="preserve"> a</w:t>
      </w:r>
      <w:r w:rsidR="00261FBE">
        <w:t xml:space="preserve"> few times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quelques fois</w:t>
      </w:r>
      <w:r w:rsidR="00261FBE" w:rsidRPr="002C3CD0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tá:k-ànt-ò</w:t>
      </w:r>
      <w:r w:rsidR="00261FBE" w:rsidRPr="008313DE">
        <w:t xml:space="preserve">  the fourth time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la quatrième fois</w:t>
      </w:r>
      <w:r w:rsidR="00261FBE">
        <w:t>.</w:t>
      </w:r>
    </w:p>
    <w:p w14:paraId="2A52F57C" w14:textId="4C2BECA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[nominal cpd initial] [archaic variant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 1 </w:t>
      </w:r>
      <w:r w:rsidR="007B254E">
        <w:t>‘</w:t>
      </w:r>
      <w:r w:rsidR="00261FBE">
        <w:t>foot</w:t>
      </w:r>
      <w:r w:rsidR="007B254E">
        <w:t>’</w:t>
      </w:r>
      <w:r w:rsidR="00261FBE">
        <w:t xml:space="preserve"> in a few cpds like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bè:r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and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kòps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cf. perhaps </w:t>
      </w:r>
      <w:r>
        <w:rPr>
          <w:rFonts w:ascii="Doulos SIL" w:hAnsi="Doulos SIL"/>
          <w:i/>
          <w:color w:val="0000FF"/>
        </w:rPr>
        <w:t>c</w:t>
      </w:r>
      <w:r w:rsidR="003C71E9">
        <w:rPr>
          <w:rFonts w:ascii="Doulos SIL" w:hAnsi="Doulos SIL"/>
          <w:i/>
          <w:color w:val="0000FF"/>
        </w:rPr>
        <w:t>èdí</w:t>
      </w:r>
      <w:r w:rsidR="00261FBE" w:rsidRPr="005D30C6">
        <w:rPr>
          <w:rFonts w:ascii="Doulos SIL" w:hAnsi="Doulos SIL"/>
          <w:i/>
          <w:color w:val="0000FF"/>
        </w:rPr>
        <w:t>:rò</w:t>
      </w:r>
      <w:r w:rsidR="00261FBE">
        <w:t>].</w:t>
      </w:r>
    </w:p>
    <w:p w14:paraId="4BA05177" w14:textId="4D9EEF3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3PossSg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 inal] foot, leg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pied, jambe</w:t>
      </w:r>
      <w:r w:rsidR="00261FBE" w:rsidRPr="00590ABD">
        <w:t xml:space="preserve"> - </w:t>
      </w:r>
      <w:r w:rsidR="00261FBE">
        <w:t xml:space="preserve">poss (inal): 1Sg </w:t>
      </w:r>
      <w:r w:rsidR="00261FBE" w:rsidRPr="005D30C6">
        <w:rPr>
          <w:rFonts w:ascii="Doulos SIL" w:hAnsi="Doulos SIL"/>
          <w:i/>
          <w:color w:val="0000FF"/>
        </w:rPr>
        <w:t>kìy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3Sg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(can contract to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 w:rsidRPr="005D30C6">
        <w:rPr>
          <w:rFonts w:ascii="Doulos SIL" w:hAnsi="Doulos SIL"/>
          <w:i/>
          <w:color w:val="0000FF"/>
        </w:rPr>
        <w:noBreakHyphen/>
        <w:t>ò: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noBreakHyphen/>
        <w:t>ò:</w:t>
      </w:r>
      <w:r w:rsidR="00261FBE">
        <w:t xml:space="preserve">), 3FullSg </w:t>
      </w:r>
      <w:r w:rsidR="00261FBE" w:rsidRPr="005D30C6">
        <w:rPr>
          <w:rFonts w:ascii="Doulos SIL" w:hAnsi="Doulos SIL"/>
          <w:i/>
          <w:color w:val="0000FF"/>
        </w:rPr>
        <w:t xml:space="preserve">ʔáŋgá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 w:rsidRPr="00590ABD">
        <w:t xml:space="preserve"> - </w:t>
      </w:r>
      <w:r w:rsidR="00261FBE">
        <w:t xml:space="preserve">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gâ</w:t>
      </w:r>
      <w:r w:rsidR="00261FBE">
        <w:t xml:space="preserve"> on foot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à pied</w:t>
      </w:r>
      <w:r w:rsidR="00261FBE">
        <w:t xml:space="preserve"> (possessor agrees with referent, e.g. with 1Pl referent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 w:rsidRPr="005D30C6">
        <w:rPr>
          <w:rFonts w:ascii="Doulos SIL" w:hAnsi="Doulos SIL"/>
          <w:i/>
          <w:color w:val="0000FF"/>
        </w:rPr>
        <w:noBreakHyphen/>
        <w:t>ndìy</w:t>
      </w:r>
      <w:r w:rsidR="00261FBE" w:rsidRPr="005D30C6">
        <w:rPr>
          <w:rFonts w:ascii="Doulos SIL" w:hAnsi="Doulos SIL"/>
          <w:i/>
          <w:color w:val="0000FF"/>
        </w:rPr>
        <w:noBreakHyphen/>
        <w:t>éy gà</w:t>
      </w:r>
      <w:r w:rsidR="00261FBE">
        <w:t xml:space="preserve">);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jíndè</w:t>
      </w:r>
      <w:r w:rsidR="00261FBE">
        <w:t xml:space="preserve">  sound of his footsteps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bruit (=son) de ses pas</w:t>
      </w:r>
      <w:r w:rsidR="00261FBE" w:rsidRPr="00590ABD">
        <w:t xml:space="preserve"> - </w:t>
      </w:r>
      <w:r w:rsidR="00261FBE">
        <w:t xml:space="preserve">as cpd initial usually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, but in a few compounds archaic variant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> 2 (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bè:r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kòbs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).</w:t>
      </w:r>
    </w:p>
    <w:p w14:paraId="60621DA4" w14:textId="5CAAC10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</w:t>
      </w:r>
      <w:r w:rsidR="00261FBE"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summon, call (sb)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convoquer, appeler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 xml:space="preserve"> [cf. intr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 1].</w:t>
      </w:r>
    </w:p>
    <w:p w14:paraId="2F180D7F" w14:textId="4B5737C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2C3CD0">
        <w:t xml:space="preserve"> 3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[quotative particle] that </w:t>
      </w:r>
      <w:r w:rsidR="00261FBE">
        <w:sym w:font="Symbol" w:char="F0BC"/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que </w:t>
      </w:r>
      <w:r w:rsidR="00261FBE">
        <w:rPr>
          <w:rFonts w:ascii="Garamond" w:hAnsi="Garamond"/>
        </w:rPr>
        <w:sym w:font="Symbol" w:char="F0BC"/>
      </w:r>
      <w:r w:rsidR="00261FBE">
        <w:t xml:space="preserve"> [many speakers use combination </w:t>
      </w:r>
      <w:r w:rsidR="00261FBE" w:rsidRPr="005D30C6">
        <w:rPr>
          <w:rFonts w:ascii="Doulos SIL" w:hAnsi="Doulos SIL"/>
          <w:i/>
          <w:color w:val="0000FF"/>
        </w:rPr>
        <w:t>kè: dèy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 dèy</w:t>
      </w:r>
      <w:r w:rsidR="003F406E">
        <w:t>,</w:t>
      </w:r>
      <w:r w:rsidR="00261FBE">
        <w:t xml:space="preserve"> cf. </w:t>
      </w:r>
      <w:r w:rsidR="00261FBE" w:rsidRPr="005D30C6">
        <w:rPr>
          <w:rFonts w:ascii="Doulos SIL" w:hAnsi="Doulos SIL"/>
          <w:i/>
          <w:color w:val="0000FF"/>
        </w:rPr>
        <w:t>háⁿ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ní ꜜnê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ná bò [kú↑=ŋ́ dì]</w:t>
      </w:r>
      <w:r w:rsidR="00261FBE">
        <w:t xml:space="preserve">  you-Sg say </w:t>
      </w:r>
      <w:r w:rsidR="003F406E">
        <w:t xml:space="preserve">that </w:t>
      </w:r>
      <w:r w:rsidR="00261FBE">
        <w:t>you</w:t>
      </w:r>
      <w:r w:rsidR="007B254E">
        <w:t>’</w:t>
      </w:r>
      <w:r w:rsidR="00261FBE">
        <w:t xml:space="preserve">ll catch it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tu dis que tu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attraperas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à né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 děy</w:t>
      </w:r>
      <w:r w:rsidR="00261FBE">
        <w:rPr>
          <w:i/>
        </w:rPr>
        <w:sym w:font="Symbol" w:char="F0BC"/>
      </w:r>
      <w:r w:rsidR="00261FBE">
        <w:t xml:space="preserve">  he said (that) </w:t>
      </w:r>
      <w:r w:rsidR="00261FBE">
        <w:sym w:font="Symbol" w:char="F0BC"/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dit que </w:t>
      </w:r>
      <w:r w:rsidR="00261FBE">
        <w:rPr>
          <w:rFonts w:ascii="Garamond" w:hAnsi="Garamond"/>
        </w:rPr>
        <w:sym w:font="Symbol" w:char="F0BC"/>
      </w:r>
      <w:r w:rsidR="00261FBE">
        <w:rPr>
          <w:rFonts w:ascii="Garamond" w:hAnsi="Garamond"/>
        </w:rPr>
        <w:t> </w:t>
      </w:r>
      <w:r w:rsidR="00261FBE">
        <w:t>.</w:t>
      </w:r>
    </w:p>
    <w:p w14:paraId="48CA90B6" w14:textId="3443B3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é:bâ</w:t>
      </w:r>
      <w:r>
        <w:t xml:space="preserve">, DefSg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stones placed among larger stones (for building walls)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petits cailloux placés entre les grosses pierres (en construisant un mur)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ké:b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bóbór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E1E6C36" w14:textId="64C6550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bè:r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bè:rì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“foot-big”] elephant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éléphant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 w:rsidRPr="007F380B">
        <w:rPr>
          <w:rFonts w:ascii="Garamond" w:hAnsi="Garamond"/>
          <w:i/>
        </w:rPr>
        <w:t>Loxodonta africana</w:t>
      </w:r>
      <w:r w:rsidR="00261FBE">
        <w:t>]</w:t>
      </w:r>
      <w:r w:rsidR="003F406E">
        <w:t xml:space="preserve"> [has archaic </w:t>
      </w:r>
      <w:r w:rsidR="003F406E">
        <w:rPr>
          <w:rFonts w:ascii="Doulos SIL" w:hAnsi="Doulos SIL"/>
          <w:i/>
          <w:color w:val="0000FF"/>
        </w:rPr>
        <w:t>c</w:t>
      </w:r>
      <w:r w:rsidR="003F406E" w:rsidRPr="005D30C6">
        <w:rPr>
          <w:rFonts w:ascii="Doulos SIL" w:hAnsi="Doulos SIL"/>
          <w:i/>
          <w:color w:val="0000FF"/>
        </w:rPr>
        <w:t>ê</w:t>
      </w:r>
      <w:r w:rsidR="003F406E" w:rsidRPr="005D30C6">
        <w:rPr>
          <w:rFonts w:ascii="Doulos SIL" w:hAnsi="Doulos SIL"/>
          <w:i/>
          <w:color w:val="0000FF"/>
        </w:rPr>
        <w:noBreakHyphen/>
      </w:r>
      <w:r w:rsidR="003F406E">
        <w:t xml:space="preserve"> 2 as cpd initial for </w:t>
      </w:r>
      <w:r w:rsidR="003F406E">
        <w:rPr>
          <w:rFonts w:ascii="Doulos SIL" w:hAnsi="Doulos SIL"/>
          <w:i/>
          <w:color w:val="0000FF"/>
        </w:rPr>
        <w:t>c</w:t>
      </w:r>
      <w:r w:rsidR="003F406E" w:rsidRPr="005D30C6">
        <w:rPr>
          <w:rFonts w:ascii="Doulos SIL" w:hAnsi="Doulos SIL"/>
          <w:i/>
          <w:color w:val="0000FF"/>
        </w:rPr>
        <w:t>è:</w:t>
      </w:r>
      <w:r w:rsidR="003F406E">
        <w:t xml:space="preserve"> 1 ‘foot’, contrast </w:t>
      </w:r>
      <w:r w:rsidR="003F406E">
        <w:rPr>
          <w:rFonts w:ascii="Doulos SIL" w:hAnsi="Doulos SIL"/>
          <w:i/>
          <w:color w:val="0000FF"/>
        </w:rPr>
        <w:t>c</w:t>
      </w:r>
      <w:r w:rsidR="003F406E" w:rsidRPr="005D30C6">
        <w:rPr>
          <w:rFonts w:ascii="Doulos SIL" w:hAnsi="Doulos SIL"/>
          <w:i/>
          <w:color w:val="0000FF"/>
        </w:rPr>
        <w:t xml:space="preserve">è: </w:t>
      </w:r>
      <w:r w:rsidR="003F406E" w:rsidRPr="005D30C6">
        <w:rPr>
          <w:rFonts w:ascii="Doulos SIL" w:hAnsi="Doulos SIL"/>
          <w:i/>
          <w:color w:val="0000FF"/>
        </w:rPr>
        <w:sym w:font="Symbol" w:char="F0AD"/>
      </w:r>
      <w:r w:rsidR="003F406E" w:rsidRPr="005D30C6">
        <w:rPr>
          <w:rFonts w:ascii="Doulos SIL" w:hAnsi="Doulos SIL"/>
          <w:i/>
          <w:color w:val="0000FF"/>
        </w:rPr>
        <w:t>bé:rì</w:t>
      </w:r>
      <w:r w:rsidR="003F406E">
        <w:t xml:space="preserve"> ‘big foot’]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bè:rì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bé:rì</w:t>
      </w:r>
      <w:r w:rsidR="00261FBE" w:rsidRPr="002C3CD0">
        <w:t xml:space="preserve"> </w:t>
      </w:r>
      <w:r w:rsidR="00611172">
        <w:t xml:space="preserve"> </w:t>
      </w:r>
      <w:r w:rsidR="00261FBE" w:rsidRPr="002C3CD0">
        <w:t>a</w:t>
      </w:r>
      <w:r w:rsidR="00261FBE">
        <w:t xml:space="preserve"> big elephant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un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 w:rsidR="00261FBE">
        <w:rPr>
          <w:rFonts w:ascii="Garamond" w:hAnsi="Garamond"/>
        </w:rPr>
        <w:t>éléphant</w:t>
      </w:r>
      <w:r w:rsidR="00261FBE">
        <w:t>.</w:t>
      </w:r>
    </w:p>
    <w:p w14:paraId="102A2225" w14:textId="289EC88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bè:r</w:t>
      </w:r>
      <w:r w:rsidR="00261FBE" w:rsidRPr="005D30C6">
        <w:rPr>
          <w:rFonts w:ascii="Doulos SIL" w:hAnsi="Doulos SIL"/>
          <w:i/>
          <w:color w:val="0000FF"/>
        </w:rPr>
        <w:noBreakHyphen/>
        <w:t>ò bánd</w:t>
      </w:r>
      <w:r w:rsidR="00261FBE" w:rsidRPr="005D30C6">
        <w:rPr>
          <w:rFonts w:ascii="Doulos SIL" w:hAnsi="Doulos SIL"/>
          <w:i/>
          <w:color w:val="0000FF"/>
        </w:rPr>
        <w:noBreakHyphen/>
        <w:t>ù lìŋg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“elephant</w:t>
      </w:r>
      <w:r w:rsidR="007B254E">
        <w:t>’</w:t>
      </w:r>
      <w:r w:rsidR="00261FBE">
        <w:t xml:space="preserve">s back tendon”] crawling vine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plante rampante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Rhynchosia minima</w:t>
      </w:r>
      <w:r w:rsidR="00261FBE" w:rsidRPr="00990CDF">
        <w:t xml:space="preserve"> var. </w:t>
      </w:r>
      <w:r w:rsidR="00E20CD0">
        <w:rPr>
          <w:rFonts w:ascii="Garamond" w:hAnsi="Garamond"/>
          <w:i/>
        </w:rPr>
        <w:t>minim</w:t>
      </w:r>
      <w:r w:rsidR="00261FBE">
        <w:rPr>
          <w:rFonts w:ascii="Garamond" w:hAnsi="Garamond"/>
          <w:i/>
        </w:rPr>
        <w:t>a</w:t>
      </w:r>
      <w:r w:rsidR="00261FBE">
        <w:t>, Fabaceae-Faboideae].</w:t>
      </w:r>
    </w:p>
    <w:p w14:paraId="3B6CA6B4" w14:textId="75A52BD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613D9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97815">
        <w:t xml:space="preserve">cpd </w:t>
      </w:r>
      <w:r w:rsidR="00261FBE">
        <w:t xml:space="preserve">n] lines formed by water on feet after drying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traces formèes par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eau évaporée sur le pied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sì:rì-sà:r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5244293F" w14:textId="3A24C70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613D9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bòy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97815">
        <w:t xml:space="preserve">cpd </w:t>
      </w:r>
      <w:r w:rsidR="00261FBE">
        <w:t xml:space="preserve">n] toenail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ongle du pied</w:t>
      </w:r>
      <w:r w:rsidR="00261FBE" w:rsidRPr="00590ABD">
        <w:t xml:space="preserve"> - </w:t>
      </w:r>
      <w:r w:rsidR="00261FBE">
        <w:t xml:space="preserve">poss: 1Sg tight cpd (“my foot-nail”)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bóy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613D9C">
        <w:rPr>
          <w:rFonts w:ascii="Doulos SIL" w:hAnsi="Doulos SIL"/>
          <w:i/>
          <w:color w:val="0000FF"/>
        </w:rPr>
        <w:t>]</w:t>
      </w:r>
      <w:r w:rsidR="00261FBE">
        <w:t xml:space="preserve">  or loose cpd (“my foot</w:t>
      </w:r>
      <w:r w:rsidR="007B254E">
        <w:t>’</w:t>
      </w:r>
      <w:r w:rsidR="00613D9C">
        <w:t>s nail”)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bóy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.</w:t>
      </w:r>
    </w:p>
    <w:p w14:paraId="1BEF3845" w14:textId="5BE608F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ébú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kébú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shave (oneself)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raser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[tr] shave (sb)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raser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>.</w:t>
      </w:r>
    </w:p>
    <w:p w14:paraId="434E7580" w14:textId="459D6A6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èbù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bump (esp. with foot); kick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heurter (surtout avec le pied); frapper du pied</w:t>
      </w:r>
      <w:r w:rsidR="00261FBE">
        <w:t xml:space="preserve"> [this transitive usage is rare]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[intr, often with prep </w:t>
      </w:r>
      <w:r w:rsidR="00261FBE" w:rsidRPr="005D30C6">
        <w:rPr>
          <w:rFonts w:ascii="Doulos SIL" w:hAnsi="Doulos SIL"/>
          <w:i/>
          <w:color w:val="0000FF"/>
        </w:rPr>
        <w:t>gà:</w:t>
      </w:r>
      <w:r w:rsidR="00261FBE">
        <w:t xml:space="preserve">] bump (into sth, esp. with foot)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se heurter (contre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, surtout avec le pied)</w:t>
      </w:r>
      <w:r w:rsidR="00261FBE">
        <w:t xml:space="preserve"> [Sg </w:t>
      </w:r>
      <w:r w:rsidR="00995DF2">
        <w:t>Imprt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èbû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>].</w:t>
      </w:r>
    </w:p>
    <w:p w14:paraId="33FE7F73" w14:textId="6FECE43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ékét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sorghum seed spike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épi de sorgho</w:t>
      </w:r>
      <w:r w:rsidR="00261FBE">
        <w:t>.</w:t>
      </w:r>
    </w:p>
    <w:p w14:paraId="456C3159" w14:textId="7BC682E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èkéy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kèkéy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ékêy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weaver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tisserand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čáákày</w:t>
      </w:r>
      <w:r w:rsidR="00261FBE">
        <w:t xml:space="preserve">]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62AE039D" w14:textId="49639B8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è:kì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kè:kì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seek, look for (sb); pursue, track down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chercher; poursuivre</w:t>
      </w:r>
      <w:r w:rsidR="00261FBE">
        <w:t xml:space="preserve"> [for UnspecO see following entry, with tone change].</w:t>
      </w:r>
    </w:p>
    <w:p w14:paraId="48CD8789" w14:textId="3EA3596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</w:t>
      </w:r>
      <w:r w:rsidR="00261FBE" w:rsidRPr="002C3CD0">
        <w:t xml:space="preserve"> 1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é:kí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ké:kí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take a look, do a search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aller à la recherche (de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</w:t>
      </w:r>
      <w:r w:rsidR="00261FBE">
        <w:t xml:space="preserve"> [functions as UnspecO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61FBE">
        <w:t xml:space="preserve"> 1a, note tone change].</w:t>
      </w:r>
    </w:p>
    <w:p w14:paraId="0FD56305" w14:textId="0C3AEED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èdí:r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kèdí:r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herb with small purple flower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à petite fleur violacée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Monsonia senegalensis</w:t>
      </w:r>
      <w:r w:rsidR="00261FBE">
        <w:t>, Geraniaceae].</w:t>
      </w:r>
    </w:p>
    <w:p w14:paraId="08447EE7" w14:textId="6175286F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édd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éɗɗ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kédd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Bozo (ethnic group)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Bozo</w:t>
      </w:r>
      <w:r w:rsidR="00261FBE">
        <w:t xml:space="preserve"> [&lt;Ful </w:t>
      </w:r>
      <w:r w:rsidR="00261FBE" w:rsidRPr="00AD094C">
        <w:rPr>
          <w:rFonts w:ascii="Arial Unicode MS" w:eastAsia="Arial Unicode MS" w:hAnsi="Arial Unicode MS" w:cs="Arial Unicode MS"/>
          <w:i/>
          <w:color w:val="008000"/>
        </w:rPr>
        <w:t>ceɗɗo</w:t>
      </w:r>
      <w:r w:rsidR="00261FBE">
        <w:t>] [</w:t>
      </w:r>
      <w:r w:rsidR="00C673CD" w:rsidRPr="00C673CD">
        <w:rPr>
          <w:smallCaps/>
        </w:rPr>
        <w:t>syn: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sórk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>
        <w:rPr>
          <w:rFonts w:ascii="Garamond" w:hAnsi="Garamond"/>
        </w:rPr>
        <w:t>.</w:t>
      </w:r>
    </w:p>
    <w:p w14:paraId="46C50D5A" w14:textId="1B49243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ndà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D094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AD094C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97815">
        <w:t xml:space="preserve">cpd </w:t>
      </w:r>
      <w:r w:rsidR="00261FBE">
        <w:t xml:space="preserve">n, plural] [see </w:t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ndà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D094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AD094C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109E20B2" w14:textId="5893EBE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è:fám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sym w:font="Symbol" w:char="F0BC"/>
      </w:r>
      <w:r w:rsidR="00261FBE" w:rsidRPr="00AD094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âm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malaria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paludisme</w:t>
      </w:r>
      <w:r w:rsidR="00261FBE">
        <w:t xml:space="preserve"> [</w:t>
      </w:r>
      <w:r w:rsidR="008C1A9C" w:rsidRPr="008C1A9C">
        <w:rPr>
          <w:smallCaps/>
        </w:rPr>
        <w:t xml:space="preserve">syn: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</w:t>
      </w:r>
      <w:r w:rsidR="00261FBE" w:rsidRPr="00AD094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</w:t>
      </w:r>
      <w:r w:rsidR="00613D9C">
        <w:t xml:space="preserve">, cf. </w:t>
      </w:r>
      <w:r w:rsidR="00613D9C" w:rsidRPr="005D30C6">
        <w:rPr>
          <w:rFonts w:ascii="Doulos SIL" w:hAnsi="Doulos SIL"/>
          <w:i/>
          <w:color w:val="0000FF"/>
        </w:rPr>
        <w:t>sây</w:t>
      </w:r>
      <w:r w:rsidR="00613D9C">
        <w:t>]</w:t>
      </w:r>
      <w:r w:rsidR="00261FBE">
        <w:t>.</w:t>
      </w:r>
    </w:p>
    <w:p w14:paraId="1D590ED4" w14:textId="3370118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kafir, nonbeliever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kafir</w:t>
      </w:r>
      <w:r w:rsidR="00261FBE">
        <w:t xml:space="preserve"> [&lt;Ar √</w:t>
      </w:r>
      <w:r w:rsidR="00261FBE" w:rsidRPr="00BB673A">
        <w:rPr>
          <w:rFonts w:ascii="Arial Unicode MS" w:eastAsia="Arial Unicode MS" w:hAnsi="Arial Unicode MS"/>
          <w:color w:val="008000"/>
        </w:rPr>
        <w:t>kfr</w:t>
      </w:r>
      <w:r w:rsidR="00261FBE">
        <w:t>].</w:t>
      </w:r>
    </w:p>
    <w:p w14:paraId="7C9A9D66" w14:textId="0A8D41B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é:fí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ké:fí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malaria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paludisme</w:t>
      </w:r>
      <w:r w:rsidR="00261FBE">
        <w:t xml:space="preserve"> [</w:t>
      </w:r>
      <w:r w:rsidR="008C1A9C" w:rsidRPr="008C1A9C">
        <w:rPr>
          <w:smallCaps/>
        </w:rPr>
        <w:t xml:space="preserve">syn: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è:fám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613D9C">
        <w:t xml:space="preserve">, cf. </w:t>
      </w:r>
      <w:r w:rsidR="00613D9C" w:rsidRPr="005D30C6">
        <w:rPr>
          <w:rFonts w:ascii="Doulos SIL" w:hAnsi="Doulos SIL"/>
          <w:i/>
          <w:color w:val="0000FF"/>
        </w:rPr>
        <w:t>sây</w:t>
      </w:r>
      <w:r w:rsidR="00613D9C">
        <w:t>].</w:t>
      </w:r>
    </w:p>
    <w:p w14:paraId="52954FB5" w14:textId="63680A0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D094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gàŋg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AD094C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D094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gàŋg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AD094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22BC5">
        <w:t xml:space="preserve">bahuvrihi cpd </w:t>
      </w:r>
      <w:r w:rsidR="00261FBE">
        <w:t xml:space="preserve">n] bowlegged person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personne aux jambes arquées</w:t>
      </w:r>
      <w:r w:rsidR="00261FBE">
        <w:t>.</w:t>
      </w:r>
    </w:p>
    <w:p w14:paraId="451FC41F" w14:textId="33CB1F2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éggàl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àggàl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>].</w:t>
      </w:r>
    </w:p>
    <w:p w14:paraId="6EB3AC48" w14:textId="4B47EF5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éhêⁿ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kéhêⁿ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(sb) be in a hurry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 ê. pressé</w:t>
      </w:r>
      <w:r w:rsidR="00261FBE">
        <w:t xml:space="preserve"> [</w:t>
      </w:r>
      <w:r w:rsidR="00995DF2">
        <w:t>Imprt</w:t>
      </w:r>
      <w:r w:rsidR="00261FBE">
        <w:t xml:space="preserve">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éhè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 xml:space="preserve"> ; Caus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éh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(problem, matter) be urgent, pressing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(problème, dossier) ê. pressant</w:t>
      </w:r>
      <w:r w:rsidR="00261FBE">
        <w:t>.</w:t>
      </w:r>
    </w:p>
    <w:p w14:paraId="7DE529E2" w14:textId="6E9012B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éh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speed (</w:t>
      </w:r>
      <w:r w:rsidR="00B82168">
        <w:t>sth</w:t>
      </w:r>
      <w:r w:rsidR="00261FBE">
        <w:t xml:space="preserve">) up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accélérer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</w:t>
      </w:r>
      <w:r w:rsidR="00261FBE">
        <w:t xml:space="preserve"> [&lt;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éhêⁿ</w:t>
      </w:r>
      <w:r w:rsidR="00261FBE">
        <w:t>].</w:t>
      </w:r>
    </w:p>
    <w:p w14:paraId="5B84BA50" w14:textId="7F94E7BA" w:rsidR="004E4BA0" w:rsidRPr="005D30C6" w:rsidRDefault="004908EA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97815">
        <w:t xml:space="preserve">cpd </w:t>
      </w:r>
      <w:r w:rsidR="00261FBE">
        <w:t xml:space="preserve">n] [see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jìnd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0DEC689B" w14:textId="3A5BD06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èhíɲɲ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>
        <w:sym w:font="Symbol" w:char="F0BC"/>
      </w:r>
      <w:r w:rsidR="00261FBE" w:rsidRPr="005D30C6">
        <w:rPr>
          <w:rFonts w:ascii="Doulos SIL" w:hAnsi="Doulos SIL"/>
          <w:i/>
          <w:color w:val="0000FF"/>
        </w:rPr>
        <w:t>ɲɲâ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erect herb sp. under shady trees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 dressée</w:t>
      </w:r>
      <w:r w:rsidR="00261FBE">
        <w:rPr>
          <w:rFonts w:ascii="Garamond" w:hAnsi="Garamond"/>
        </w:rPr>
        <w:t xml:space="preserve"> sous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ombre des arbres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Achyranthes aspera</w:t>
      </w:r>
      <w:r w:rsidR="00261FBE">
        <w:t>, Amaranthaceae] [interpreted by natives as contracted from “mouse-ear-</w:t>
      </w:r>
      <w:r w:rsidR="00E13509">
        <w:rPr>
          <w:smallCaps/>
        </w:rPr>
        <w:t>dimin</w:t>
      </w:r>
      <w:r w:rsidR="00261FBE">
        <w:t xml:space="preserve">”, 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a</w:t>
      </w:r>
      <w:r w:rsidR="00261FBE">
        <w:t xml:space="preserve">nd  </w:t>
      </w:r>
      <w:r w:rsidR="00261FBE" w:rsidRPr="005D30C6">
        <w:rPr>
          <w:rFonts w:ascii="Doulos SIL" w:hAnsi="Doulos SIL"/>
          <w:i/>
          <w:color w:val="0000FF"/>
        </w:rPr>
        <w:t>hàɲê</w:t>
      </w:r>
      <w:r w:rsidR="00261FBE">
        <w:t>].</w:t>
      </w:r>
    </w:p>
    <w:p w14:paraId="4175B81B" w14:textId="3DCD888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jìnd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613D9C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613D9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613D9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jìndè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“foot-neck”] ankle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cheville</w:t>
      </w:r>
      <w:r w:rsidR="00261FBE">
        <w:t xml:space="preserve"> [denotes circumference around ankle, not the inner joint or the protruding anklebone].</w:t>
      </w:r>
    </w:p>
    <w:p w14:paraId="5C24CDAE" w14:textId="7DEE899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eke</w:t>
      </w:r>
      <w:r w:rsidR="00261FBE" w:rsidRPr="005D30C6">
        <w:rPr>
          <w:rFonts w:ascii="Doulos SIL" w:hAnsi="Doulos SIL"/>
          <w:i/>
          <w:color w:val="0000FF"/>
        </w:rPr>
        <w:sym w:font="Symbol" w:char="F0BC"/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[alphabetized as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261FBE">
        <w:rPr>
          <w:i/>
        </w:rPr>
        <w:sym w:font="Symbol" w:char="F0BC"/>
      </w:r>
      <w:r w:rsidR="00261FBE">
        <w:t>].</w:t>
      </w:r>
    </w:p>
    <w:p w14:paraId="0AF37F4E" w14:textId="0E8AD20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[kòb</w:t>
      </w:r>
      <w:r w:rsidR="00261FBE" w:rsidRPr="005D30C6">
        <w:rPr>
          <w:rFonts w:ascii="Doulos SIL" w:hAnsi="Doulos SIL"/>
          <w:i/>
          <w:color w:val="0000FF"/>
        </w:rPr>
        <w:noBreakHyphen/>
        <w:t>[í:z</w:t>
      </w:r>
      <w:r w:rsidR="00261FBE" w:rsidRPr="005D30C6">
        <w:rPr>
          <w:rFonts w:ascii="Doulos SIL" w:hAnsi="Doulos SIL"/>
          <w:i/>
          <w:color w:val="0000FF"/>
        </w:rPr>
        <w:noBreakHyphen/>
        <w:t>ò]]</w:t>
      </w:r>
      <w:r w:rsidR="00261FBE">
        <w:t xml:space="preserve">  (NF</w:t>
      </w:r>
      <w:r w:rsidR="00261FBE" w:rsidRPr="002C3CD0">
        <w:t xml:space="preserve"> </w:t>
      </w:r>
      <w:r w:rsidR="00261FBE" w:rsidRPr="002C3CD0">
        <w:rPr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kòb</w:t>
      </w:r>
      <w:r w:rsidR="00261FBE" w:rsidRPr="00AC7F30">
        <w:rPr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ì:zê</w:t>
      </w:r>
      <w:r w:rsidR="00261FBE" w:rsidRPr="00AC7F30">
        <w:t>, D</w:t>
      </w:r>
      <w:r w:rsidR="00261FBE">
        <w:t xml:space="preserve">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toe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orteil</w:t>
      </w:r>
      <w:r w:rsidR="00261FBE">
        <w:t xml:space="preserve"> [final is an archaic cpd “hand-child,” see </w:t>
      </w:r>
      <w:r w:rsidR="00261FBE" w:rsidRPr="005D30C6">
        <w:rPr>
          <w:rFonts w:ascii="Doulos SIL" w:hAnsi="Doulos SIL"/>
          <w:i/>
          <w:color w:val="0000FF"/>
        </w:rPr>
        <w:t>kàmbè</w:t>
      </w:r>
      <w:r w:rsidR="00261FBE" w:rsidRPr="002C3CD0">
        <w:t xml:space="preserve"> a</w:t>
      </w:r>
      <w:r w:rsidR="00261FBE">
        <w:t xml:space="preserve">nd </w:t>
      </w:r>
      <w:r w:rsidR="00261FBE" w:rsidRPr="005D30C6">
        <w:rPr>
          <w:rFonts w:ascii="Doulos SIL" w:hAnsi="Doulos SIL"/>
          <w:i/>
          <w:color w:val="0000FF"/>
        </w:rPr>
        <w:t>ʔìzê</w:t>
      </w:r>
      <w:r w:rsidR="004908EA">
        <w:t> </w:t>
      </w:r>
      <w:r w:rsidR="00261FBE">
        <w:t>)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[kòb</w:t>
      </w:r>
      <w:r w:rsidR="00261FBE" w:rsidRPr="005D30C6">
        <w:rPr>
          <w:rFonts w:ascii="Doulos SIL" w:hAnsi="Doulos SIL"/>
          <w:i/>
          <w:color w:val="0000FF"/>
        </w:rPr>
        <w:noBreakHyphen/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è]</w:t>
      </w:r>
      <w:r w:rsidR="00261FBE">
        <w:t>.</w:t>
      </w:r>
    </w:p>
    <w:p w14:paraId="3A6786D0" w14:textId="5018B7A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kònn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“time-hot”, in the phrase following]  [initial taken by </w:t>
      </w:r>
      <w:r w:rsidR="00497815">
        <w:t>a native speaker</w:t>
      </w:r>
      <w:r w:rsidR="00261FBE">
        <w:t xml:space="preserve"> to be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>
        <w:t xml:space="preserve"> 1 </w:t>
      </w:r>
      <w:r w:rsidR="007B254E">
        <w:t>‘</w:t>
      </w:r>
      <w:r w:rsidR="00261FBE">
        <w:t>time, instance</w:t>
      </w:r>
      <w:r w:rsidR="007B254E">
        <w:t>’</w:t>
      </w:r>
      <w:r w:rsidR="00261FBE">
        <w:t xml:space="preserve"> rather than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 2 from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 1 </w:t>
      </w:r>
      <w:r w:rsidR="007B254E">
        <w:t>‘</w:t>
      </w:r>
      <w:r w:rsidR="00261FBE">
        <w:t>foot</w:t>
      </w:r>
      <w:r w:rsidR="007B254E">
        <w:t>’</w:t>
      </w:r>
      <w:r w:rsidR="00261FBE">
        <w:t>, but the latter is a possible etymological source]</w:t>
      </w:r>
      <w:r w:rsidR="00261FBE" w:rsidRPr="00590ABD">
        <w:t xml:space="preserve"> - </w:t>
      </w:r>
      <w:r w:rsidR="00261FBE">
        <w:t xml:space="preserve">adv 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kònn</w:t>
      </w:r>
      <w:r w:rsidR="00261FBE" w:rsidRPr="005D30C6">
        <w:rPr>
          <w:rFonts w:ascii="Doulos SIL" w:hAnsi="Doulos SIL"/>
          <w:i/>
          <w:color w:val="0000FF"/>
        </w:rPr>
        <w:noBreakHyphen/>
        <w:t>ò gâ:</w:t>
      </w:r>
      <w:r w:rsidR="00261FBE">
        <w:t xml:space="preserve">  immediately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tout de suite</w:t>
      </w:r>
      <w:r w:rsidR="00261FBE">
        <w:t>.</w:t>
      </w:r>
    </w:p>
    <w:p w14:paraId="30ABAB3C" w14:textId="58845E7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261FBE" w:rsidRPr="005D30C6">
        <w:rPr>
          <w:rFonts w:ascii="Doulos SIL" w:hAnsi="Doulos SIL"/>
          <w:i/>
          <w:color w:val="0000FF"/>
        </w:rPr>
        <w:noBreakHyphen/>
        <w:t>kòps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hoof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sabot</w:t>
      </w:r>
      <w:r w:rsidR="00261FBE">
        <w:t xml:space="preserve">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 2 </w:t>
      </w:r>
      <w:r w:rsidR="007B254E">
        <w:t>‘</w:t>
      </w:r>
      <w:r w:rsidR="00261FBE">
        <w:t>foot</w:t>
      </w:r>
      <w:r w:rsidR="007B254E">
        <w:t>’</w:t>
      </w:r>
      <w:r w:rsidR="00261FBE">
        <w:t xml:space="preserve">, cf.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kòbsì</w:t>
      </w:r>
      <w:r w:rsidR="00261FBE">
        <w:t>].</w:t>
      </w:r>
    </w:p>
    <w:p w14:paraId="44D4F630" w14:textId="0920E90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kòr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kè:</w:t>
      </w:r>
      <w:r w:rsidR="00261FBE" w:rsidRPr="005D30C6">
        <w:rPr>
          <w:rFonts w:ascii="Doulos SIL" w:hAnsi="Doulos SIL"/>
          <w:i/>
          <w:color w:val="0000FF"/>
        </w:rPr>
        <w:noBreakHyphen/>
        <w:t>kòr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613D9C">
        <w:t xml:space="preserve">cpd </w:t>
      </w:r>
      <w:r w:rsidR="00261FBE">
        <w:t xml:space="preserve">n] fleshy bottom of heel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plante (du pied) sous le talon</w:t>
      </w:r>
      <w:r w:rsidR="00261FBE">
        <w:t xml:space="preserve"> [</w:t>
      </w:r>
      <w:r w:rsidR="00261FBE" w:rsidRPr="005D30C6">
        <w:rPr>
          <w:rFonts w:ascii="Doulos SIL" w:hAnsi="Doulos SIL"/>
          <w:i/>
          <w:color w:val="0000FF"/>
        </w:rPr>
        <w:noBreakHyphen/>
        <w:t>kòr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3, cf.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kore</w:t>
      </w:r>
      <w:r w:rsidR="00261FBE">
        <w:t xml:space="preserve"> </w:t>
      </w:r>
      <w:r w:rsidR="007B254E">
        <w:t>‘</w:t>
      </w:r>
      <w:r w:rsidR="00261FBE">
        <w:t>rear</w:t>
      </w:r>
      <w:r w:rsidR="007B254E">
        <w:t>’</w:t>
      </w:r>
      <w:r w:rsidR="00261FBE">
        <w:t>].</w:t>
      </w:r>
    </w:p>
    <w:p w14:paraId="38F55DAA" w14:textId="366A454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4908EA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kòrb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4908EA">
        <w:rPr>
          <w:rFonts w:ascii="Doulos SIL" w:hAnsi="Doulos SIL"/>
          <w:i/>
          <w:color w:val="0000FF"/>
        </w:rPr>
        <w:t>]</w:t>
      </w:r>
      <w:r w:rsidR="00261FBE" w:rsidRPr="00BC0E35">
        <w:t xml:space="preserve"> </w:t>
      </w:r>
      <w:r w:rsidR="00261FBE">
        <w:t xml:space="preserve">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613D9C">
        <w:t xml:space="preserve">cpd </w:t>
      </w:r>
      <w:r w:rsidR="00261FBE">
        <w:t xml:space="preserve">n] toe-ring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anneau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orteil</w:t>
      </w:r>
      <w:r w:rsidR="00261FBE">
        <w:t xml:space="preserve"> [</w:t>
      </w:r>
      <w:r w:rsidR="004908EA">
        <w:t xml:space="preserve">see </w:t>
      </w:r>
      <w:r w:rsidR="00261FBE" w:rsidRPr="005D30C6">
        <w:rPr>
          <w:rFonts w:ascii="Doulos SIL" w:hAnsi="Doulos SIL"/>
          <w:i/>
          <w:color w:val="0000FF"/>
        </w:rPr>
        <w:t>kòrb-ò</w:t>
      </w:r>
      <w:r w:rsidR="00261FBE">
        <w:t>].</w:t>
      </w:r>
    </w:p>
    <w:p w14:paraId="38170E83" w14:textId="28A2DB70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êl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67948391" w14:textId="74668D3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élê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pair (things) together, put (two things) together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mettre (deux choses) ensemble, coupler</w:t>
      </w:r>
      <w:r w:rsidR="00261FBE">
        <w:t xml:space="preserve"> [related to noun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4788328F" w14:textId="378FC5B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êl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single object (of a pair or set)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objet singulier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paire ou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ensemble)</w:t>
      </w:r>
      <w:r w:rsidR="00261FBE">
        <w:t xml:space="preserve"> [usually a cpd final] [cf. </w:t>
      </w:r>
      <w:r w:rsidR="00261FBE" w:rsidRPr="005D30C6">
        <w:rPr>
          <w:rFonts w:ascii="Doulos SIL" w:hAnsi="Doulos SIL"/>
          <w:i/>
          <w:color w:val="0000FF"/>
        </w:rPr>
        <w:t>férê</w:t>
      </w:r>
      <w:r w:rsidR="00261FBE">
        <w:t> 2a]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[tà:m</w:t>
      </w:r>
      <w:r w:rsidR="00261FBE" w:rsidRPr="005D30C6">
        <w:rPr>
          <w:rFonts w:ascii="Doulos SIL" w:hAnsi="Doulos SIL"/>
          <w:i/>
          <w:color w:val="0000FF"/>
        </w:rPr>
        <w:noBreakHyphen/>
        <w:t>ù]</w:t>
      </w:r>
      <w:r w:rsidR="00261FBE" w:rsidRPr="005D30C6">
        <w:rPr>
          <w:rFonts w:ascii="Doulos SIL" w:hAnsi="Doulos SIL"/>
          <w:i/>
          <w:color w:val="0000FF"/>
        </w:rPr>
        <w:noBreakHyphen/>
        <w:t>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él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a single shoe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seule chaussure</w:t>
      </w:r>
      <w:r w:rsidR="00261FBE">
        <w:t>.</w:t>
      </w:r>
    </w:p>
    <w:p w14:paraId="4F086C78" w14:textId="2AEE2CF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earthenware shard (used in </w:t>
      </w:r>
      <w:r w:rsidR="004908EA">
        <w:t>carrying</w:t>
      </w:r>
      <w:r w:rsidR="00261FBE">
        <w:t xml:space="preserve"> embers)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4908EA">
        <w:rPr>
          <w:rFonts w:ascii="Garamond" w:hAnsi="Garamond"/>
        </w:rPr>
        <w:t xml:space="preserve">morceau </w:t>
      </w:r>
      <w:r w:rsidR="00261FBE">
        <w:rPr>
          <w:rFonts w:ascii="Garamond" w:hAnsi="Garamond"/>
        </w:rPr>
        <w:t>de canari</w:t>
      </w:r>
      <w:r w:rsidR="004908EA">
        <w:rPr>
          <w:rFonts w:ascii="Garamond" w:hAnsi="Garamond"/>
        </w:rPr>
        <w:t xml:space="preserve"> (sert à porter les braises)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dò:súɲê</w:t>
      </w:r>
      <w:r w:rsidR="00261FBE">
        <w:t>].</w:t>
      </w:r>
    </w:p>
    <w:p w14:paraId="11360D3D" w14:textId="19D0D8DA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èmbùr</w:t>
      </w:r>
      <w:r w:rsidR="00261FBE" w:rsidRPr="005D30C6">
        <w:rPr>
          <w:rFonts w:ascii="Doulos SIL" w:hAnsi="Doulos SIL"/>
          <w:i/>
          <w:color w:val="0000FF"/>
        </w:rPr>
        <w:noBreakHyphen/>
        <w:t>àntè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</w:t>
      </w:r>
      <w:r w:rsidR="00D91A89">
        <w:t>[partpl]</w:t>
      </w:r>
      <w:r w:rsidR="00261FBE">
        <w:t xml:space="preserve"> sly, tricky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malin</w:t>
      </w:r>
      <w:r w:rsidR="00261FBE">
        <w:t>.</w:t>
      </w:r>
    </w:p>
    <w:p w14:paraId="61A6A83D" w14:textId="58B1E88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émbúr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kémbúr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cleverness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astuce</w:t>
      </w:r>
      <w:r w:rsidR="00261FBE">
        <w:t xml:space="preserve"> [&lt;verb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émbúrú</w:t>
      </w:r>
      <w:r w:rsidR="00261FBE">
        <w:t>].</w:t>
      </w:r>
    </w:p>
    <w:p w14:paraId="51910626" w14:textId="15E2AB8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émbúrú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kémbúrú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clever, sly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 malin</w:t>
      </w:r>
      <w:r w:rsidR="00D91A89">
        <w:t xml:space="preserve"> [Partpl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èmbùr</w:t>
      </w:r>
      <w:r w:rsidR="00261FBE" w:rsidRPr="005D30C6">
        <w:rPr>
          <w:rFonts w:ascii="Doulos SIL" w:hAnsi="Doulos SIL"/>
          <w:i/>
          <w:color w:val="0000FF"/>
        </w:rPr>
        <w:noBreakHyphen/>
        <w:t>àntè</w:t>
      </w:r>
      <w:r w:rsidR="00261FBE">
        <w:rPr>
          <w:i/>
          <w:color w:val="993300"/>
        </w:rPr>
        <w:t>,</w:t>
      </w:r>
      <w:r w:rsidR="00261FBE">
        <w:t xml:space="preserve"> VblN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émbúr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>
        <w:t>].</w:t>
      </w:r>
    </w:p>
    <w:p w14:paraId="43A5BF6A" w14:textId="619D3F9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[mùwⁿ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kè:</w:t>
      </w:r>
      <w:r w:rsidR="00261FBE" w:rsidRPr="005D30C6">
        <w:rPr>
          <w:rFonts w:ascii="Doulos SIL" w:hAnsi="Doulos SIL"/>
          <w:i/>
          <w:color w:val="0000FF"/>
        </w:rPr>
        <w:noBreakHyphen/>
        <w:t>[mùwⁿ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mò: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“foot-eye”] anklebone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astragale</w:t>
      </w:r>
      <w:r w:rsidR="00261FBE">
        <w:t xml:space="preserve"> [some inter-speaker variation in exact sense].</w:t>
      </w:r>
    </w:p>
    <w:p w14:paraId="48AD16A8" w14:textId="723F26F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kéŋ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(water) gush out (from spring)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(eau) jaillir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source)</w:t>
      </w:r>
      <w:r w:rsidR="00261FBE">
        <w:t xml:space="preserve">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4908EA">
        <w:rPr>
          <w:rFonts w:ascii="Doulos SIL" w:hAnsi="Doulos SIL"/>
          <w:i/>
          <w:color w:val="0000FF"/>
        </w:rPr>
        <w:t>́</w:t>
      </w:r>
      <w:r w:rsidR="00261FBE" w:rsidRPr="005D30C6">
        <w:rPr>
          <w:rFonts w:ascii="Doulos SIL" w:hAnsi="Doulos SIL"/>
          <w:i/>
          <w:color w:val="0000FF"/>
        </w:rPr>
        <w:t>n</w:t>
      </w:r>
      <w:r w:rsidR="004908EA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o</w:t>
      </w:r>
      <w:r w:rsidR="004908EA">
        <w:rPr>
          <w:rFonts w:ascii="Doulos SIL" w:hAnsi="Doulos SIL"/>
          <w:i/>
          <w:color w:val="0000FF"/>
        </w:rPr>
        <w:t>́</w:t>
      </w:r>
      <w:r w:rsidR="00261FBE">
        <w:t>].</w:t>
      </w:r>
    </w:p>
    <w:p w14:paraId="334AFA02" w14:textId="2514CA7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èŋá: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scalp disease causing partial baldness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la teigne</w:t>
      </w:r>
      <w:r w:rsidR="00261FBE">
        <w:t>.</w:t>
      </w:r>
    </w:p>
    <w:p w14:paraId="5E65E36F" w14:textId="30165D7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pull, tug; pull (well rope, with waterbag at end)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tirer (sur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); tirer (sur la corde du puits, avec la puisette au bout)</w:t>
      </w:r>
      <w:r w:rsidR="00261FBE">
        <w:t xml:space="preserve"> [UnspecO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é:ndí</w:t>
      </w:r>
      <w:r w:rsidR="00261FBE">
        <w:t>].</w:t>
      </w:r>
    </w:p>
    <w:p w14:paraId="05D308D2" w14:textId="7966F29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é:ndí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ké:ndí</w:t>
      </w:r>
      <w:r w:rsidR="00261FBE">
        <w:rPr>
          <w:i/>
        </w:rPr>
        <w:t xml:space="preserve">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pull, pull at, tug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tirer, tirer sur</w:t>
      </w:r>
      <w:r w:rsidR="00261FBE">
        <w:t xml:space="preserve"> [UnspecO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0C061E8F" w14:textId="024476B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sickle (for cutting grass</w:t>
      </w:r>
      <w:r w:rsidR="003A3628">
        <w:t>es, e.g. rice or fonio,</w:t>
      </w:r>
      <w:r w:rsidR="00261FBE">
        <w:t xml:space="preserve"> with </w:t>
      </w:r>
      <w:r w:rsidR="003A3628">
        <w:t xml:space="preserve">a </w:t>
      </w:r>
      <w:r w:rsidR="00261FBE">
        <w:t xml:space="preserve">slashing motion)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faucille (sert à couper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herbe</w:t>
      </w:r>
      <w:r w:rsidR="003A3628">
        <w:rPr>
          <w:rFonts w:ascii="Garamond" w:hAnsi="Garamond"/>
        </w:rPr>
        <w:t>, par ex. le riz ou le fonio</w:t>
      </w:r>
      <w:r w:rsidR="00261FBE">
        <w:rPr>
          <w:rFonts w:ascii="Garamond" w:hAnsi="Garamond"/>
        </w:rPr>
        <w:t>)</w:t>
      </w:r>
      <w:r w:rsidR="00261FBE">
        <w:t>.</w:t>
      </w:r>
    </w:p>
    <w:p w14:paraId="61CF0540" w14:textId="1A3DC44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èŋgèlé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ma</w:t>
      </w:r>
      <w:r w:rsidR="00261FBE" w:rsidRPr="005D30C6">
        <w:rPr>
          <w:rFonts w:ascii="Doulos SIL" w:hAnsi="Doulos SIL"/>
          <w:i/>
          <w:color w:val="0000FF"/>
        </w:rPr>
        <w:t>ke</w:t>
      </w:r>
      <w:r w:rsidR="00261FBE">
        <w:t xml:space="preserve"> some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éŋgél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préparer du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éŋgél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.</w:t>
      </w:r>
    </w:p>
    <w:p w14:paraId="5E095605" w14:textId="6B3E43D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éŋgél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flat round bread made from coarsely ground millet grains mixed with water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pain rond et plat préparé avec du mil légèrement écrasé mélangé avec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eau</w:t>
      </w:r>
      <w:r w:rsidR="00261FBE">
        <w:t xml:space="preserve"> [verb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èŋgèlé</w:t>
      </w:r>
      <w:r w:rsidR="00261FBE">
        <w:t>].</w:t>
      </w:r>
    </w:p>
    <w:p w14:paraId="2735DBA1" w14:textId="276E829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spring (of water)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source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eau)</w:t>
      </w:r>
      <w:r w:rsidR="00261FBE">
        <w:t xml:space="preserve"> [cf.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</w:t>
      </w:r>
      <w:r w:rsidR="00261FBE">
        <w:t>].</w:t>
      </w:r>
    </w:p>
    <w:p w14:paraId="583772D9" w14:textId="4291DD1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DefPl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èɲ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mouse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souris, rat </w:t>
      </w:r>
      <w:r w:rsidR="00261FBE">
        <w:t xml:space="preserve">[see more specific terms beginning in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 (below) and </w:t>
      </w:r>
      <w:r w:rsidR="00261FBE" w:rsidRPr="005D30C6">
        <w:rPr>
          <w:rFonts w:ascii="Doulos SIL" w:hAnsi="Doulos SIL"/>
          <w:i/>
          <w:color w:val="0000FF"/>
        </w:rPr>
        <w:t>húw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kéŋ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; other cpds: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èɲ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C22BC5" w:rsidRPr="005D30C6">
        <w:rPr>
          <w:rFonts w:ascii="Doulos SIL" w:hAnsi="Doulos SIL"/>
          <w:i/>
          <w:color w:val="0000FF"/>
        </w:rPr>
        <w:t xml:space="preserve"> </w:t>
      </w:r>
      <w:r w:rsidR="00C22BC5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wá</w:t>
      </w:r>
      <w:r w:rsidR="00C22BC5" w:rsidRPr="005D30C6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</w:t>
      </w:r>
      <w:r w:rsidR="00261FBE" w:rsidRPr="005D30C6">
        <w:rPr>
          <w:rFonts w:ascii="Doulos SIL" w:hAnsi="Doulos SIL"/>
          <w:i/>
          <w:color w:val="0000FF"/>
        </w:rPr>
        <w:noBreakHyphen/>
        <w:t>o</w:t>
      </w:r>
      <w:r w:rsidR="00E41741">
        <w:rPr>
          <w:rFonts w:ascii="Doulos SIL" w:hAnsi="Doulos SIL"/>
          <w:i/>
          <w:color w:val="0000FF"/>
        </w:rPr>
        <w:t>̀</w:t>
      </w:r>
      <w:r w:rsidR="00261FBE">
        <w:t xml:space="preserve">, cf. 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èhíɲɲ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 ; for giant pouched rat see </w:t>
      </w:r>
      <w:r w:rsidR="00261FBE" w:rsidRPr="005D30C6">
        <w:rPr>
          <w:rFonts w:ascii="Doulos SIL" w:hAnsi="Doulos SIL"/>
          <w:i/>
          <w:color w:val="0000FF"/>
        </w:rPr>
        <w:t>bárfér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623DD3FC" w14:textId="5779410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kénsé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[intr, plus postp </w:t>
      </w:r>
      <w:r w:rsidR="00261FBE" w:rsidRPr="005D30C6">
        <w:rPr>
          <w:rFonts w:ascii="Doulos SIL" w:hAnsi="Doulos SIL"/>
          <w:i/>
          <w:color w:val="0000FF"/>
        </w:rPr>
        <w:t>gà:</w:t>
      </w:r>
      <w:r w:rsidR="00261FBE">
        <w:t xml:space="preserve">] be jealous (of)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jaloux (de)</w:t>
      </w:r>
      <w:r w:rsidR="00261FBE">
        <w:t xml:space="preserve"> [VblN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78FA4CA0" w14:textId="13EF6CA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2C3CD0">
        <w:t xml:space="preserve"> 2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kénsé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ánsé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vaccination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vaccination, piqûre</w:t>
      </w:r>
      <w:r w:rsidR="00261FBE">
        <w:t xml:space="preserve"> [also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 2].</w:t>
      </w:r>
    </w:p>
    <w:p w14:paraId="355A8D69" w14:textId="1EC1C6D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2C3CD0">
        <w:t xml:space="preserve"> 2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kénsé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ánsé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(a) [tr] vaccinate, give a medical injection to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vacciner, donner une piqûre médicale à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(b) [intr] be vaccinated, get an injection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être vacciné, se faire vacciner, recevoir une piqûre médicale</w:t>
      </w:r>
      <w:r w:rsidR="00261FBE">
        <w:t>.</w:t>
      </w:r>
    </w:p>
    <w:p w14:paraId="6DEFD593" w14:textId="104DACF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jealousy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jalousie</w:t>
      </w:r>
      <w:r w:rsidR="00261FBE">
        <w:t>.</w:t>
      </w:r>
    </w:p>
    <w:p w14:paraId="24E15FD7" w14:textId="711C54D6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kénsé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vaccination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vaccination, piqûre</w:t>
      </w:r>
      <w:r w:rsidR="00261FBE">
        <w:t xml:space="preserve"> [also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énsé</w:t>
      </w:r>
      <w:r w:rsidR="00261FBE">
        <w:t> 2a].</w:t>
      </w:r>
    </w:p>
    <w:p w14:paraId="75268342" w14:textId="0F133C0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èntè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kèntè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3PossSg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ènt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usually inal] midriff, waist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hanche, taille</w:t>
      </w:r>
      <w:r w:rsidR="00261FBE" w:rsidRPr="00590ABD">
        <w:t xml:space="preserve"> - </w:t>
      </w:r>
      <w:r w:rsidR="00261FBE">
        <w:t xml:space="preserve">poss: 1Sg </w:t>
      </w:r>
      <w:r w:rsidR="00261FBE" w:rsidRPr="005D30C6">
        <w:rPr>
          <w:rFonts w:ascii="Doulos SIL" w:hAnsi="Doulos SIL"/>
          <w:i/>
          <w:color w:val="0000FF"/>
        </w:rPr>
        <w:t>kènt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>kènt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3FullSg </w:t>
      </w:r>
      <w:r w:rsidR="00261FBE" w:rsidRPr="005D30C6">
        <w:rPr>
          <w:rFonts w:ascii="Doulos SIL" w:hAnsi="Doulos SIL"/>
          <w:i/>
          <w:color w:val="0000FF"/>
        </w:rPr>
        <w:t>ʔáŋgá kènt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>.</w:t>
      </w:r>
    </w:p>
    <w:p w14:paraId="6186781B" w14:textId="745CF10A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ù bíb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[n+adj] black house mouse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souris noire des maisons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Mastomys natalensis</w:t>
      </w:r>
      <w:r w:rsidR="00261FBE">
        <w:t xml:space="preserve"> (black-furred form; there is also a light grey-furred form)].</w:t>
      </w:r>
    </w:p>
    <w:p w14:paraId="7EBA8AD5" w14:textId="0BCB8B1F" w:rsidR="004E4BA0" w:rsidRPr="005D30C6" w:rsidRDefault="00E41741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>
        <w:rPr>
          <w:rFonts w:ascii="Doulos SIL" w:hAnsi="Doulos SIL"/>
          <w:i/>
          <w:color w:val="0000FF"/>
        </w:rPr>
        <w:t>èŋ</w:t>
      </w:r>
      <w:r>
        <w:rPr>
          <w:rFonts w:ascii="Doulos SIL" w:hAnsi="Doulos SIL"/>
          <w:i/>
          <w:color w:val="0000FF"/>
        </w:rPr>
        <w:noBreakHyphen/>
        <w:t>ù]-[</w:t>
      </w:r>
      <w:r w:rsidR="00261FBE" w:rsidRPr="005D30C6">
        <w:rPr>
          <w:rFonts w:ascii="Doulos SIL" w:hAnsi="Doulos SIL"/>
          <w:i/>
          <w:color w:val="0000FF"/>
        </w:rPr>
        <w:t>kárg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127C8E">
        <w:t xml:space="preserve"> [cpd n, lit. “mouse-thorn”</w:t>
      </w:r>
      <w:r w:rsidR="00261FBE">
        <w:t xml:space="preserve">] tiny white-toothed shrew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musaraigne </w:t>
      </w:r>
      <w:r w:rsidR="002A5B7B">
        <w:rPr>
          <w:rFonts w:ascii="Garamond" w:hAnsi="Garamond"/>
        </w:rPr>
        <w:t>sp. (« souris » minuscule à</w:t>
      </w:r>
      <w:r w:rsidR="00261FBE">
        <w:rPr>
          <w:rFonts w:ascii="Garamond" w:hAnsi="Garamond"/>
        </w:rPr>
        <w:t xml:space="preserve"> museau pointu)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Crocidura</w:t>
      </w:r>
      <w:r w:rsidR="00261FBE">
        <w:rPr>
          <w:rFonts w:ascii="Garamond" w:hAnsi="Garamond"/>
        </w:rPr>
        <w:t xml:space="preserve"> sp., perhaps </w:t>
      </w:r>
      <w:r w:rsidR="00261FBE">
        <w:rPr>
          <w:rFonts w:ascii="Garamond" w:hAnsi="Garamond"/>
          <w:i/>
        </w:rPr>
        <w:t>C. cinderella</w:t>
      </w:r>
      <w:r w:rsidR="00261FBE">
        <w:t>].</w:t>
      </w:r>
    </w:p>
    <w:p w14:paraId="556D0437" w14:textId="3E57C4AA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ù kás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27C8E">
        <w:t>n+adj, lit. “mouse rough”</w:t>
      </w:r>
      <w:r w:rsidR="00261FBE">
        <w:t xml:space="preserve">] spiny-haired mouse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souris sauvage sp. à poils épineux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Acomys johannis</w:t>
      </w:r>
      <w:r w:rsidR="00261FBE">
        <w:t>].</w:t>
      </w:r>
    </w:p>
    <w:p w14:paraId="52478F1E" w14:textId="2CE3F39F" w:rsidR="004E4BA0" w:rsidRPr="005D30C6" w:rsidRDefault="00E41741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C22BC5" w:rsidRPr="005D30C6">
        <w:rPr>
          <w:rFonts w:ascii="Doulos SIL" w:hAnsi="Doulos SIL"/>
          <w:i/>
          <w:color w:val="0000FF"/>
        </w:rPr>
        <w:t>èŋ</w:t>
      </w:r>
      <w:r w:rsidR="00C22BC5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t>-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AD4EF9" w:rsidRPr="005D30C6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yá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E13509">
        <w:t xml:space="preserve"> [cpd n, lit. “</w:t>
      </w:r>
      <w:r w:rsidR="00AD4EF9">
        <w:t>mouse-[</w:t>
      </w:r>
      <w:r w:rsidR="00261FBE">
        <w:t>red-</w:t>
      </w:r>
      <w:r w:rsidR="00E13509">
        <w:rPr>
          <w:smallCaps/>
        </w:rPr>
        <w:t>dimin</w:t>
      </w:r>
      <w:r w:rsidR="00AD4EF9">
        <w:t>]</w:t>
      </w:r>
      <w:r w:rsidR="00E13509">
        <w:t>”</w:t>
      </w:r>
      <w:r w:rsidR="00261FBE">
        <w:t xml:space="preserve">] gerbil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gerbille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Gerbillus gerbillus</w:t>
      </w:r>
      <w:r w:rsidR="00261FBE">
        <w:t xml:space="preserve"> and any similar spp. in the area].</w:t>
      </w:r>
    </w:p>
    <w:p w14:paraId="1E4A4346" w14:textId="0C0F322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E41741">
        <w:rPr>
          <w:rFonts w:ascii="Doulos SIL" w:hAnsi="Doulos SIL"/>
          <w:i/>
          <w:color w:val="0000FF"/>
        </w:rPr>
        <w:t>̀</w:t>
      </w:r>
      <w:r w:rsidR="00261FBE" w:rsidRPr="005D30C6">
        <w:rPr>
          <w:rFonts w:ascii="Doulos SIL" w:hAnsi="Doulos SIL"/>
          <w:i/>
          <w:color w:val="0000FF"/>
        </w:rPr>
        <w:t>ɲ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[variant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before suffix-initial {</w:t>
      </w:r>
      <w:r w:rsidR="00261FBE" w:rsidRPr="005D30C6">
        <w:rPr>
          <w:rFonts w:ascii="Doulos SIL" w:hAnsi="Doulos SIL"/>
          <w:i/>
          <w:color w:val="0000FF"/>
        </w:rPr>
        <w:t>i e</w:t>
      </w:r>
      <w:r w:rsidR="00261FBE">
        <w:t>}].</w:t>
      </w:r>
    </w:p>
    <w:p w14:paraId="220391F3" w14:textId="15D4BBD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èɲ</w:t>
      </w:r>
      <w:r w:rsidR="00261FBE" w:rsidRPr="005D30C6">
        <w:rPr>
          <w:rFonts w:ascii="Doulos SIL" w:hAnsi="Doulos SIL"/>
          <w:i/>
          <w:color w:val="0000FF"/>
        </w:rPr>
        <w:noBreakHyphen/>
        <w:t>èy wá-yy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“mice</w:t>
      </w:r>
      <w:r w:rsidR="007B254E">
        <w:t>’</w:t>
      </w:r>
      <w:r w:rsidR="00261FBE">
        <w:t>s mi</w:t>
      </w:r>
      <w:r w:rsidR="00AE2A42">
        <w:t>lk-</w:t>
      </w:r>
      <w:r w:rsidR="00E13509">
        <w:rPr>
          <w:smallCaps/>
        </w:rPr>
        <w:t>dimin</w:t>
      </w:r>
      <w:r w:rsidR="00AE2A42">
        <w:t>”] small prostrate herb</w:t>
      </w:r>
      <w:r w:rsidR="00261FBE">
        <w:t xml:space="preserve">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petite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Euphorbia forskaliae</w:t>
      </w:r>
      <w:r w:rsidR="00261FBE">
        <w:t xml:space="preserve">, Euphorbiaceae; has milky latex] [cf. </w:t>
      </w:r>
      <w:r w:rsidR="00261FBE" w:rsidRPr="005D30C6">
        <w:rPr>
          <w:rFonts w:ascii="Doulos SIL" w:hAnsi="Doulos SIL"/>
          <w:i/>
          <w:color w:val="0000FF"/>
        </w:rPr>
        <w:t>wà:</w:t>
      </w:r>
      <w:r w:rsidR="00261FBE">
        <w:t> 4].</w:t>
      </w:r>
    </w:p>
    <w:p w14:paraId="7E02CF9F" w14:textId="41CFFB9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éps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</w:t>
      </w:r>
      <w:r w:rsidR="00E41741">
        <w:t>small shard (</w:t>
      </w:r>
      <w:r w:rsidR="00261FBE">
        <w:t>broken-off piece</w:t>
      </w:r>
      <w:r w:rsidR="00E41741">
        <w:t>)</w:t>
      </w:r>
      <w:r w:rsidR="00261FBE">
        <w:t xml:space="preserve"> of a calabash (used for serving millet </w:t>
      </w:r>
      <w:r>
        <w:t>cakes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morceau de calebasse (utilisé pour servir le tô</w:t>
      </w:r>
      <w:r w:rsidR="00261FBE">
        <w:t>).</w:t>
      </w:r>
    </w:p>
    <w:p w14:paraId="4CE3F761" w14:textId="0C086853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kèr</w:t>
      </w:r>
      <w:r w:rsidR="00261FBE" w:rsidRPr="002C3CD0">
        <w:t xml:space="preserve"> 1</w:t>
      </w:r>
      <w:r w:rsidR="00261FBE">
        <w:t xml:space="preserve"> (but {LHL}-toned 1st-2nd person forms)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[postp, used in bare form with 1st and 2nd person pronominal suffixes] beside, next to, near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à côté de, à proximité de</w:t>
      </w:r>
      <w:r w:rsidR="00261FBE">
        <w:t xml:space="preserve">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>
        <w:t xml:space="preserve"> </w:t>
      </w:r>
      <w:r w:rsidR="007B254E">
        <w:t>‘</w:t>
      </w:r>
      <w:r w:rsidR="00261FBE">
        <w:t>flank, ribs</w:t>
      </w:r>
      <w:r w:rsidR="007B254E">
        <w:t>’</w:t>
      </w:r>
      <w:r w:rsidR="00261FBE">
        <w:t>]</w:t>
      </w:r>
      <w:r w:rsidR="00261FBE" w:rsidRPr="00590ABD">
        <w:t xml:space="preserve"> - </w:t>
      </w:r>
      <w:r w:rsidR="00261FBE">
        <w:t xml:space="preserve">with pronominal: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êy</w:t>
      </w:r>
      <w:r w:rsidR="00261FBE" w:rsidRPr="004D54F4">
        <w:t>,</w:t>
      </w:r>
      <w:r w:rsidR="00261FBE">
        <w:t xml:space="preserve"> 2Sg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âŋ</w:t>
      </w:r>
      <w:r w:rsidR="00261FBE" w:rsidRPr="004D54F4">
        <w:t xml:space="preserve">  </w:t>
      </w:r>
      <w:r w:rsidR="00261FBE" w:rsidRPr="004D54F4">
        <w:rPr>
          <w:rFonts w:ascii="Wingdings" w:hAnsi="Wingdings"/>
          <w:sz w:val="18"/>
        </w:rPr>
        <w:t></w:t>
      </w:r>
      <w:r w:rsidR="00261FBE">
        <w:t xml:space="preserve"> b)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 gà</w:t>
      </w:r>
      <w:r w:rsidR="00040FFF" w:rsidRPr="005D30C6">
        <w:rPr>
          <w:rFonts w:ascii="Doulos SIL" w:hAnsi="Doulos SIL"/>
          <w:i/>
          <w:color w:val="0000FF"/>
        </w:rPr>
        <w:t>:</w:t>
      </w:r>
      <w:r w:rsidR="00261FBE">
        <w:t xml:space="preserve"> [compound postp, with any pronoun or noun] beside, next to, near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à côté de, à proximité de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éy gà</w:t>
      </w:r>
      <w:r w:rsidR="00261FBE">
        <w:t xml:space="preserve">  next to me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à côté de moi 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gâ</w:t>
      </w:r>
      <w:r w:rsidR="00261FBE">
        <w:t xml:space="preserve">  beside him/her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à côté de lui/d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elle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à ẁ mán [wòym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E41741">
        <w:rPr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 gà]</w:t>
      </w:r>
      <w:r w:rsidR="00261FBE">
        <w:t xml:space="preserve">  he approaches (the presence of) his sister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approche de (la proximité de) sa sœur</w:t>
      </w:r>
      <w:r w:rsidR="005D30C6">
        <w:t>.</w:t>
      </w:r>
    </w:p>
    <w:p w14:paraId="60961E60" w14:textId="7044555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kèr</w:t>
      </w:r>
      <w:r w:rsidR="00E41741" w:rsidRPr="002C3CD0">
        <w:t xml:space="preserve"> 2</w:t>
      </w:r>
      <w:r w:rsidR="00261FBE">
        <w:t xml:space="preserve">  (non-phrase-final form, before postp or verb, or as possessor before noun)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each other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un)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 [bisyllabic form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èrè</w:t>
      </w:r>
      <w:r w:rsidR="00261FBE">
        <w:t xml:space="preserve"> 1a used phrase-finally, becoming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érè</w:t>
      </w:r>
      <w:r w:rsidR="00261FBE">
        <w:t xml:space="preserve"> after some verbs; cf. </w:t>
      </w:r>
      <w:r w:rsidR="00261FBE" w:rsidRPr="005D30C6">
        <w:rPr>
          <w:rFonts w:ascii="Doulos SIL" w:hAnsi="Doulos SIL"/>
          <w:i/>
          <w:color w:val="0000FF"/>
        </w:rPr>
        <w:t>kèrê</w:t>
      </w:r>
      <w:r w:rsidR="00261FBE">
        <w:t xml:space="preserve"> 1b </w:t>
      </w:r>
      <w:r w:rsidR="007B254E">
        <w:t>‘</w:t>
      </w:r>
      <w:r w:rsidR="00261FBE">
        <w:t>friend</w:t>
      </w:r>
      <w:r w:rsidR="007B254E">
        <w:t>’</w:t>
      </w:r>
      <w:r w:rsidR="00261FBE">
        <w:t xml:space="preserve">;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čèrè</w:t>
      </w:r>
      <w:r w:rsidR="00261FBE">
        <w:t xml:space="preserve">,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čàré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kèré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èr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bôŋ</w:t>
      </w:r>
      <w:r w:rsidR="00261FBE">
        <w:t xml:space="preserve">  on each other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sur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 kárú</w:t>
      </w:r>
      <w:r w:rsidR="00261FBE">
        <w:t xml:space="preserve">  hit each other, fight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se frapper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autre, se battre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kù ʔá:dí ꜜnó: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 sê]</w:t>
      </w:r>
      <w:r w:rsidR="00261FBE">
        <w:t xml:space="preserve">  give an oath to each other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faire un serment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à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kèr nó:</w:t>
      </w:r>
      <w:r w:rsidR="00261FBE">
        <w:t xml:space="preserve">  give to each other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se donner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à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yò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ínꜜdí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èr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bándè]</w:t>
      </w:r>
      <w:r w:rsidR="00261FBE" w:rsidRPr="00AC0FE4">
        <w:t xml:space="preserve">  we remained together (living in the same house)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nous sommes restés ensemble (habitant la même maison);</w:t>
      </w:r>
      <w:r w:rsidR="00261FBE" w:rsidRPr="00AC0FE4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èr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  (with DefPl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èrâ</w:t>
      </w:r>
      <w:r w:rsidR="00150891" w:rsidRPr="005D30C6">
        <w:rPr>
          <w:rFonts w:ascii="Doulos SIL" w:hAnsi="Doulos SIL"/>
          <w:i/>
          <w:color w:val="0000FF"/>
        </w:rPr>
        <w:t> </w:t>
      </w:r>
      <w:r w:rsidR="00261FBE">
        <w:t>) each other</w:t>
      </w:r>
      <w:r w:rsidR="007B254E">
        <w:t>’</w:t>
      </w:r>
      <w:r w:rsidR="00261FBE">
        <w:t xml:space="preserve">s friends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amis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èr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  each other</w:t>
      </w:r>
      <w:r w:rsidR="007B254E">
        <w:t>’</w:t>
      </w:r>
      <w:r w:rsidR="00261FBE">
        <w:t xml:space="preserve">s wives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les femmes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et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. </w:t>
      </w:r>
    </w:p>
    <w:p w14:paraId="7A18366B" w14:textId="1C5A19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kèrâ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kèrê</w:t>
      </w:r>
      <w:r w:rsidRPr="002C3CD0">
        <w:t xml:space="preserve"> 1</w:t>
      </w:r>
      <w:r>
        <w:t xml:space="preserve">c </w:t>
      </w:r>
      <w:r w:rsidR="007B254E">
        <w:t>‘</w:t>
      </w:r>
      <w:r>
        <w:t>friend</w:t>
      </w:r>
      <w:r w:rsidR="007B254E">
        <w:t>’</w:t>
      </w:r>
      <w:r>
        <w:t>]</w:t>
      </w:r>
    </w:p>
    <w:p w14:paraId="0DEC9625" w14:textId="7A704257" w:rsidR="004E4BA0" w:rsidRDefault="00C921CF" w:rsidP="008319BA">
      <w:pPr>
        <w:tabs>
          <w:tab w:val="clear" w:pos="992"/>
          <w:tab w:val="left" w:pos="8550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kérá: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Pl </w:t>
      </w:r>
      <w:r w:rsidR="00261FBE" w:rsidRPr="005D30C6">
        <w:rPr>
          <w:rFonts w:ascii="Doulos SIL" w:hAnsi="Doulos SIL"/>
          <w:i/>
          <w:color w:val="0000FF"/>
        </w:rPr>
        <w:t>kérá: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>
        <w:t xml:space="preserve">, 3PossSg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alienable or inal] flank of body (around ribs)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flanc du corps, côtes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čáráw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čérów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kɛ́rɛ̀</w:t>
      </w:r>
      <w:r w:rsidR="00261FBE">
        <w:t xml:space="preserve">] [cf. postp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>
        <w:t xml:space="preserve"> 1]</w:t>
      </w:r>
      <w:r w:rsidR="00261FBE" w:rsidRPr="00590ABD">
        <w:t xml:space="preserve"> - </w:t>
      </w:r>
      <w:r w:rsidR="00261FBE">
        <w:t xml:space="preserve">poss (alienable, e.g. for meat cut but also sometimes for own body part)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 w:rsidRPr="005D30C6">
        <w:rPr>
          <w:rFonts w:ascii="Doulos SIL" w:hAnsi="Doulos SIL"/>
          <w:i/>
          <w:color w:val="0000FF"/>
        </w:rPr>
        <w:noBreakHyphen/>
        <w:t>y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 w:rsidRPr="005D30C6">
        <w:rPr>
          <w:rFonts w:ascii="Doulos SIL" w:hAnsi="Doulos SIL"/>
          <w:i/>
          <w:color w:val="0000FF"/>
        </w:rPr>
        <w:noBreakHyphen/>
        <w:t>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AE45CF">
        <w:t xml:space="preserve"> - po</w:t>
      </w:r>
      <w:r w:rsidR="00261FBE">
        <w:t xml:space="preserve">ss (inal forms, especially for own body part, compare forms of </w:t>
      </w:r>
      <w:r w:rsidR="00261FBE" w:rsidRPr="005D30C6">
        <w:rPr>
          <w:rFonts w:ascii="Doulos SIL" w:hAnsi="Doulos SIL"/>
          <w:i/>
          <w:color w:val="0000FF"/>
        </w:rPr>
        <w:t>kèrê</w:t>
      </w:r>
      <w:r w:rsidR="00261FBE">
        <w:t xml:space="preserve"> </w:t>
      </w:r>
      <w:r w:rsidR="007B254E">
        <w:t>‘</w:t>
      </w:r>
      <w:r w:rsidR="00261FBE">
        <w:t>friend</w:t>
      </w:r>
      <w:r w:rsidR="007B254E">
        <w:t>’</w:t>
      </w:r>
      <w:r w:rsidR="00261FBE">
        <w:t xml:space="preserve">): 1Sg </w:t>
      </w:r>
      <w:r w:rsidR="00261FBE" w:rsidRPr="005D30C6">
        <w:rPr>
          <w:rFonts w:ascii="Doulos SIL" w:hAnsi="Doulos SIL"/>
          <w:i/>
          <w:color w:val="0000FF"/>
        </w:rPr>
        <w:t>kér</w:t>
      </w:r>
      <w:r w:rsidR="00261FBE" w:rsidRPr="005D30C6">
        <w:rPr>
          <w:rFonts w:ascii="Doulos SIL" w:hAnsi="Doulos SIL"/>
          <w:i/>
          <w:color w:val="0000FF"/>
        </w:rPr>
        <w:noBreakHyphen/>
        <w:t>êy</w:t>
      </w:r>
      <w:r w:rsidR="00261FBE" w:rsidRPr="004D54F4">
        <w:t>, 3</w:t>
      </w:r>
      <w:r w:rsidR="00261FBE">
        <w:t xml:space="preserve">Sg 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ʔáŋgá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érà:</w:t>
      </w:r>
      <w:r w:rsidR="00261FBE" w:rsidRPr="004D54F4">
        <w:t xml:space="preserve"> - c</w:t>
      </w:r>
      <w:r w:rsidR="00261FBE">
        <w:t>pds: see below.</w:t>
      </w:r>
    </w:p>
    <w:p w14:paraId="4848B2E0" w14:textId="7210420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é:rà: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ax with sharp bend in shaft (for chipping wood, in making mortars)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hache à manche tordu (sert à coiffer le bois en fabriquant les mortiers)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zéfe</w:t>
      </w:r>
      <w:r w:rsidR="00740A6A">
        <w:rPr>
          <w:rFonts w:ascii="Doulos SIL" w:hAnsi="Doulos SIL"/>
          <w:i/>
          <w:color w:val="0000FF"/>
        </w:rPr>
        <w:t>́</w:t>
      </w:r>
      <w:r w:rsidR="00261FBE">
        <w:t>]</w:t>
      </w:r>
      <w:r w:rsidR="00261FBE">
        <w:rPr>
          <w:rFonts w:ascii="Garamond" w:hAnsi="Garamond"/>
        </w:rPr>
        <w:t xml:space="preserve">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[n] small saw for cutting salt bars or millet stalks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petite scie pour couper des barres de sel ou des tiges de mil</w:t>
      </w:r>
      <w:r w:rsidR="00261FBE">
        <w:t>.</w:t>
      </w:r>
    </w:p>
    <w:p w14:paraId="28032660" w14:textId="3166829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C22BC5" w:rsidRPr="005D30C6">
        <w:rPr>
          <w:rFonts w:ascii="Doulos SIL" w:hAnsi="Doulos SIL"/>
          <w:i/>
          <w:color w:val="0000FF"/>
        </w:rPr>
        <w:t xml:space="preserve">érá: </w:t>
      </w:r>
      <w:r w:rsidR="00C22BC5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kérá:</w:t>
      </w:r>
      <w:r w:rsidR="00C22BC5" w:rsidRPr="005D30C6">
        <w:rPr>
          <w:rFonts w:ascii="Doulos SIL" w:hAnsi="Doulos SIL"/>
          <w:i/>
          <w:color w:val="0000FF"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>bír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E41741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bîr</w:t>
      </w:r>
      <w:r w:rsidR="0009344D" w:rsidRPr="0009344D">
        <w:t xml:space="preserve">  ~  </w:t>
      </w:r>
      <w:r w:rsidR="00E41741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bírì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“flank-bone”] ribs (set of bones)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côtes (ensemble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os)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bìr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 w:rsidRPr="005D30C6">
        <w:rPr>
          <w:rFonts w:ascii="Doulos SIL" w:hAnsi="Doulos SIL"/>
          <w:i/>
          <w:color w:val="0000FF"/>
        </w:rPr>
        <w:noBreakHyphen/>
        <w:t>mòrí:zò</w:t>
      </w:r>
      <w:r w:rsidR="00261FBE">
        <w:t>]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C22BC5" w:rsidRPr="005D30C6">
        <w:rPr>
          <w:rFonts w:ascii="Doulos SIL" w:hAnsi="Doulos SIL"/>
          <w:i/>
          <w:color w:val="0000FF"/>
        </w:rPr>
        <w:t xml:space="preserve"> </w:t>
      </w:r>
      <w:r w:rsidR="00C22BC5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bír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>
        <w:t>.</w:t>
      </w:r>
    </w:p>
    <w:p w14:paraId="1BE3F30A" w14:textId="332C173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 plus dative] be looking for a way to get (sth), have one</w:t>
      </w:r>
      <w:r w:rsidR="007B254E">
        <w:t>’</w:t>
      </w:r>
      <w:r w:rsidR="00261FBE">
        <w:t xml:space="preserve">s eyes on (sth, greedily)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chercher une façon de gagner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), guigner (avec avarice)</w:t>
      </w:r>
      <w:r w:rsidR="00261FBE">
        <w:t>.</w:t>
      </w:r>
    </w:p>
    <w:p w14:paraId="12EF8906" w14:textId="2030EDEA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 w:rsidRPr="005D30C6">
        <w:rPr>
          <w:rFonts w:ascii="Doulos SIL" w:hAnsi="Doulos SIL"/>
          <w:i/>
          <w:color w:val="0000FF"/>
        </w:rPr>
        <w:noBreakHyphen/>
        <w:t>[mòr</w:t>
      </w:r>
      <w:r w:rsidR="00261FBE" w:rsidRPr="005D30C6">
        <w:rPr>
          <w:rFonts w:ascii="Doulos SIL" w:hAnsi="Doulos SIL"/>
          <w:i/>
          <w:color w:val="0000FF"/>
        </w:rPr>
        <w:noBreakHyphen/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ì:zê</w:t>
      </w:r>
      <w:r w:rsidR="00261FBE" w:rsidRPr="00AC7F30">
        <w:t>, D</w:t>
      </w:r>
      <w:r w:rsidR="00261FBE">
        <w:t xml:space="preserve">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(a) rib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(une) côte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bìr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érá:</w:t>
      </w:r>
      <w:r w:rsidR="00261FBE" w:rsidRPr="005D30C6">
        <w:rPr>
          <w:rFonts w:ascii="Doulos SIL" w:hAnsi="Doulos SIL"/>
          <w:i/>
          <w:color w:val="0000FF"/>
        </w:rPr>
        <w:noBreakHyphen/>
        <w:t>bír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]. </w:t>
      </w:r>
    </w:p>
    <w:p w14:paraId="0A685C1D" w14:textId="0C3005D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808F9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808F9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808F9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808F9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F808F9">
        <w:t xml:space="preserve">cpd </w:t>
      </w:r>
      <w:r w:rsidR="00261FBE">
        <w:t xml:space="preserve">n] best friend; best man (at wedding)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meilleur ami;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ami du marié (qui le seconde au mariage)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808F9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bóɲ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F808F9">
        <w:rPr>
          <w:rFonts w:ascii="Doulos SIL" w:hAnsi="Doulos SIL"/>
          <w:i/>
          <w:color w:val="0000FF"/>
        </w:rPr>
        <w:t>]</w:t>
      </w:r>
      <w:r w:rsidR="00261FBE">
        <w:t>.</w:t>
      </w:r>
    </w:p>
    <w:p w14:paraId="60A26919" w14:textId="1665814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èrk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dí:n</w:t>
      </w:r>
      <w:r w:rsidR="00261FBE" w:rsidRPr="005D30C6">
        <w:rPr>
          <w:rFonts w:ascii="Doulos SIL" w:hAnsi="Doulos SIL"/>
          <w:i/>
          <w:color w:val="0000FF"/>
        </w:rPr>
        <w:noBreakHyphen/>
        <w:t>ꜜíy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kèrk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dí:n</w:t>
      </w:r>
      <w:r w:rsidR="00261FBE" w:rsidRPr="005D30C6">
        <w:rPr>
          <w:rFonts w:ascii="Doulos SIL" w:hAnsi="Doulos SIL"/>
          <w:i/>
          <w:color w:val="0000FF"/>
        </w:rPr>
        <w:noBreakHyphen/>
        <w:t>ꜜíy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-íy-òw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“sorcerors</w:t>
      </w:r>
      <w:r w:rsidR="007B254E">
        <w:t>’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dì:n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thorny bush with inedible tomato-like fruit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tomate sauvage (non comestible)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Solanum incanum</w:t>
      </w:r>
      <w:r w:rsidR="00261FBE">
        <w:t>, Solanaceae].</w:t>
      </w:r>
    </w:p>
    <w:p w14:paraId="51A6D67F" w14:textId="3D34CAB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èrk</w:t>
      </w:r>
      <w:r w:rsidR="00261FBE" w:rsidRPr="005D30C6">
        <w:rPr>
          <w:rFonts w:ascii="Doulos SIL" w:hAnsi="Doulos SIL"/>
          <w:i/>
          <w:color w:val="0000FF"/>
        </w:rPr>
        <w:noBreakHyphen/>
        <w:t>èy kàn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-íy-òw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F808F9">
        <w:t xml:space="preserve">cpd </w:t>
      </w:r>
      <w:r w:rsidR="00261FBE">
        <w:t xml:space="preserve">n] wild horned melon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melon sauvage à cornes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Cucumis prophetarum</w:t>
      </w:r>
      <w:r w:rsidR="00261FBE">
        <w:t>, Cucurbitaceae (fruit is striped, with many small pointed protrusions)].</w:t>
      </w:r>
    </w:p>
    <w:p w14:paraId="087FADFE" w14:textId="5DE2BCA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èrk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kó</w:t>
      </w:r>
      <w:r w:rsidR="00637A99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ìyà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127C8E">
        <w:t xml:space="preserve"> [cpd n, lit. “</w:t>
      </w:r>
      <w:r w:rsidR="00261FBE">
        <w:t>sorcerors</w:t>
      </w:r>
      <w:r w:rsidR="007B254E">
        <w:t>’</w:t>
      </w:r>
      <w:r w:rsidR="00261FBE">
        <w:t xml:space="preserve"> grasshopper</w:t>
      </w:r>
      <w:r w:rsidR="00127C8E">
        <w:t>”</w:t>
      </w:r>
      <w:r w:rsidR="00261FBE">
        <w:t xml:space="preserve">] grasshopper sp. on </w:t>
      </w:r>
      <w:r w:rsidR="00261FBE" w:rsidRPr="004D18CD">
        <w:rPr>
          <w:i/>
        </w:rPr>
        <w:t>Calotropis</w:t>
      </w:r>
      <w:r w:rsidR="00261FBE">
        <w:t xml:space="preserve"> shrub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sauterelle sp. sur le calotropis</w:t>
      </w:r>
      <w:r w:rsidR="00261FBE">
        <w:t xml:space="preserve"> </w:t>
      </w:r>
      <w:r w:rsidR="00261FBE" w:rsidRPr="008C0179">
        <w:t>[</w:t>
      </w:r>
      <w:r w:rsidR="00147354" w:rsidRPr="00147354">
        <w:rPr>
          <w:smallCaps/>
        </w:rPr>
        <w:t>id</w:t>
      </w:r>
      <w:r w:rsidR="00261FBE" w:rsidRPr="008C0179">
        <w:t xml:space="preserve">: </w:t>
      </w:r>
      <w:r w:rsidR="00261FBE">
        <w:rPr>
          <w:rFonts w:ascii="Garamond" w:hAnsi="Garamond"/>
          <w:i/>
        </w:rPr>
        <w:t>Poekilocerus bufonius hieroglyphicus</w:t>
      </w:r>
      <w:r w:rsidR="00261FBE" w:rsidRPr="008C0179">
        <w:t>, Pyrgomorphidae, matures in wet season] [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sé:g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kó</w:t>
      </w:r>
      <w:r w:rsidR="00637A99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ìyà</w:t>
      </w:r>
      <w:r w:rsidR="00261FBE">
        <w:t>].</w:t>
      </w:r>
    </w:p>
    <w:p w14:paraId="2542934F" w14:textId="7D4ABF95" w:rsidR="004E4BA0" w:rsidRPr="000577D7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èrè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kèrè</w:t>
      </w:r>
      <w:r w:rsidR="00261FBE">
        <w:t xml:space="preserve">  (phrase-final form, hence as postverbal object; see</w:t>
      </w:r>
      <w:r w:rsidR="00EB48CB">
        <w:t xml:space="preserve"> also non-phrase-final form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kèr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each other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un)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 [bisyllabic form used phrase-finally] [cf. </w:t>
      </w:r>
      <w:r w:rsidR="00261FBE" w:rsidRPr="005D30C6">
        <w:rPr>
          <w:rFonts w:ascii="Doulos SIL" w:hAnsi="Doulos SIL"/>
          <w:i/>
          <w:color w:val="0000FF"/>
        </w:rPr>
        <w:t>kérê</w:t>
      </w:r>
      <w:r w:rsidR="00261FBE">
        <w:t xml:space="preserve"> 1b </w:t>
      </w:r>
      <w:r w:rsidR="007B254E">
        <w:t>‘</w:t>
      </w:r>
      <w:r w:rsidR="00261FBE">
        <w:t>friend</w:t>
      </w:r>
      <w:r w:rsidR="007B254E">
        <w:t>’</w:t>
      </w:r>
      <w:r w:rsidR="00261FBE">
        <w:t xml:space="preserve">;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čèrè</w:t>
      </w:r>
      <w:r w:rsidR="00261FBE">
        <w:t xml:space="preserve">,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čàré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kèré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dí: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kérè</w:t>
      </w:r>
      <w:r w:rsidR="00261FBE">
        <w:t xml:space="preserve">  see or look at each other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se voir, se regarder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bìsà kérè</w:t>
      </w:r>
      <w:r w:rsidR="00261FBE">
        <w:t xml:space="preserve">  surpass each other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se dépasser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bòr ká bìsà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èrè hàr</w:t>
      </w:r>
      <w:r w:rsidR="00261FBE" w:rsidRPr="005D30C6">
        <w:rPr>
          <w:rFonts w:ascii="Doulos SIL" w:hAnsi="Doulos SIL"/>
          <w:i/>
          <w:color w:val="0000FF"/>
        </w:rPr>
        <w:noBreakHyphen/>
        <w:t>tàrêy</w:t>
      </w:r>
      <w:r w:rsidR="00261FBE">
        <w:t xml:space="preserve">  the one (of two men) who surpasses the other in manhood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celui (entre deux hommes) qui dépasse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 en virilité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dírá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-ńdù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èrè</w:t>
      </w:r>
      <w:r w:rsidR="00261FBE">
        <w:t xml:space="preserve">  they went away together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ils sont partis ensemble</w:t>
      </w:r>
      <w:r w:rsidR="00261FBE">
        <w:t>.</w:t>
      </w:r>
    </w:p>
    <w:p w14:paraId="061A13B9" w14:textId="596E85F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kèrê</w:t>
      </w:r>
      <w:r w:rsidRPr="002C3CD0">
        <w:t xml:space="preserve"> 1</w:t>
      </w:r>
      <w:r>
        <w:t>b</w:t>
      </w:r>
      <w:r w:rsidR="0009344D" w:rsidRPr="0009344D">
        <w:t xml:space="preserve">  </w:t>
      </w:r>
      <w:r w:rsidR="00C27208" w:rsidRPr="00C27208">
        <w:t xml:space="preserve">~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kèrâ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kér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3PossSg alienable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èrâ</w:t>
      </w:r>
      <w:r>
        <w:t xml:space="preserve">, 3PossSg inalienable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alienable or inal]  friend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ami</w:t>
      </w:r>
      <w:r>
        <w:t xml:space="preserve"> 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èrè</w:t>
      </w:r>
      <w:r>
        <w:t xml:space="preserve"> 1, </w:t>
      </w:r>
      <w:r w:rsidRPr="005D30C6">
        <w:rPr>
          <w:rFonts w:ascii="Doulos SIL" w:hAnsi="Doulos SIL"/>
          <w:i/>
          <w:color w:val="0000FF"/>
        </w:rPr>
        <w:t>bà:-k-ò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kà:sókà:só</w:t>
      </w:r>
      <w:r>
        <w:t xml:space="preserve"> ; TSK </w:t>
      </w:r>
      <w:r w:rsidRPr="00BB673A">
        <w:rPr>
          <w:rFonts w:ascii="Arial Unicode MS" w:eastAsia="Arial Unicode MS" w:hAnsi="Arial Unicode MS"/>
          <w:i/>
          <w:color w:val="008000"/>
        </w:rPr>
        <w:t>kèré</w:t>
      </w:r>
      <w:r>
        <w:t>]</w:t>
      </w:r>
      <w:r w:rsidRPr="00590ABD">
        <w:t xml:space="preserve"> - </w:t>
      </w:r>
      <w:r>
        <w:t xml:space="preserve">poss (alienable): 1Sg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 xml:space="preserve">àꜛ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 xml:space="preserve">ʔáŋgá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èrâ</w:t>
      </w:r>
      <w:r w:rsidRPr="00590ABD">
        <w:t xml:space="preserve"> - </w:t>
      </w:r>
      <w:r>
        <w:t xml:space="preserve">poss (inalienable): 1Sg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, 3Sg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 xml:space="preserve">ʔáŋgá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kéré bè:rì</w:t>
      </w:r>
      <w:r>
        <w:t xml:space="preserve">  big friend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grand ami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ì sí: ńdù </w:t>
      </w:r>
      <w:r w:rsidR="00941A2A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érâ</w:t>
      </w:r>
      <w:r w:rsidRPr="002C3CD0">
        <w:t xml:space="preserve"> </w:t>
      </w:r>
      <w:r w:rsidR="008B72E2">
        <w:t xml:space="preserve"> </w:t>
      </w:r>
      <w:r w:rsidRPr="002C3CD0">
        <w:t>I</w:t>
      </w:r>
      <w:r>
        <w:t xml:space="preserve"> have no friend(s)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ami(s)</w:t>
      </w:r>
      <w:r>
        <w:t>.</w:t>
      </w:r>
    </w:p>
    <w:p w14:paraId="31734167" w14:textId="58AA410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kèrk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èrkôw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sorceror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sorcier</w:t>
      </w:r>
      <w:r w:rsidR="00261FBE">
        <w:t xml:space="preserve"> [perhaps a frozen Agentive with suffix 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2DA0D1CE" w14:textId="2BAB633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èrmènd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kèrmènd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small leguminous tree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 arbre légumineux sp.</w:t>
      </w:r>
      <w:r w:rsidR="00261FBE">
        <w:t xml:space="preserve"> [has very hard wood; 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Dalbergia melanoxylon</w:t>
      </w:r>
      <w:r w:rsidR="00261FBE">
        <w:t>].</w:t>
      </w:r>
    </w:p>
    <w:p w14:paraId="0D9D86F5" w14:textId="0E4509C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1</w:t>
      </w:r>
      <w:r w:rsidR="00261FBE">
        <w:t xml:space="preserve">,2 </w:t>
      </w:r>
      <w:r w:rsidR="00261FBE">
        <w:rPr>
          <w:rFonts w:ascii="Wingdings" w:hAnsi="Wingdings"/>
          <w:sz w:val="18"/>
        </w:rPr>
        <w:t></w:t>
      </w:r>
      <w:r w:rsidR="00261FBE">
        <w:t xml:space="preserve">  [see </w:t>
      </w:r>
      <w:r w:rsidR="00261FBE" w:rsidRPr="005D30C6">
        <w:rPr>
          <w:rFonts w:ascii="Doulos SIL" w:hAnsi="Doulos SIL"/>
          <w:i/>
          <w:color w:val="0000FF"/>
        </w:rPr>
        <w:t>cèrê</w:t>
      </w:r>
      <w:r w:rsidR="00261FBE" w:rsidRPr="002C3CD0">
        <w:t xml:space="preserve"> 1</w:t>
      </w:r>
      <w:r w:rsidR="00261FBE">
        <w:t xml:space="preserve">b </w:t>
      </w:r>
      <w:r w:rsidR="007B254E">
        <w:t>‘</w:t>
      </w:r>
      <w:r w:rsidR="00261FBE">
        <w:t>friend</w:t>
      </w:r>
      <w:r w:rsidR="007B254E">
        <w:t>’</w:t>
      </w:r>
      <w:r w:rsidR="00261FBE">
        <w:t xml:space="preserve">, for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ò gà:</w:t>
      </w:r>
      <w:r w:rsidR="00261FBE">
        <w:t xml:space="preserve"> 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> 1].</w:t>
      </w:r>
    </w:p>
    <w:p w14:paraId="6F4F248A" w14:textId="5F87798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[sì:r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E41741">
        <w:t xml:space="preserve">cpd </w:t>
      </w:r>
      <w:r w:rsidR="00261FBE">
        <w:t xml:space="preserve">n] person with a twisted leg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personne à jambe tordue</w:t>
      </w:r>
      <w:r w:rsidR="00261FBE">
        <w:t xml:space="preserve"> [</w:t>
      </w:r>
      <w:r w:rsidR="00E41741">
        <w:t xml:space="preserve">bahuvrihi; </w:t>
      </w:r>
      <w:r w:rsidR="00261FBE">
        <w:t xml:space="preserve">cf. verb </w:t>
      </w:r>
      <w:r w:rsidR="00261FBE" w:rsidRPr="005D30C6">
        <w:rPr>
          <w:rFonts w:ascii="Doulos SIL" w:hAnsi="Doulos SIL"/>
          <w:i/>
          <w:color w:val="0000FF"/>
        </w:rPr>
        <w:t>sí:rí</w:t>
      </w:r>
      <w:r w:rsidR="00261FBE">
        <w:t>].</w:t>
      </w:r>
    </w:p>
    <w:p w14:paraId="4A39C389" w14:textId="06F8096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large box, trunk, chest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caisse, malle</w:t>
      </w:r>
      <w:r w:rsidR="00261FBE">
        <w:t xml:space="preserve"> [&lt;Fr].</w:t>
      </w:r>
    </w:p>
    <w:p w14:paraId="250F2CEC" w14:textId="5EF6914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ésú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késú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change direction, detour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dérouter, se dévier</w:t>
      </w:r>
      <w:r w:rsidR="00261FBE">
        <w:t>.</w:t>
      </w:r>
    </w:p>
    <w:p w14:paraId="523B1E8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kèt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throw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jeter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kètù</w:t>
      </w:r>
      <w:r>
        <w:t>]</w:t>
      </w:r>
    </w:p>
    <w:p w14:paraId="410EA46A" w14:textId="6C6D6C8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[tà:m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22BC5">
        <w:t xml:space="preserve">cpd </w:t>
      </w:r>
      <w:r w:rsidR="00261FBE">
        <w:t xml:space="preserve">n] sole of foot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plante du pied</w:t>
      </w:r>
      <w:r w:rsidR="00261FBE">
        <w:t xml:space="preserve"> [also as loose cpd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ò tâ:m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>].</w:t>
      </w:r>
    </w:p>
    <w:p w14:paraId="69C65703" w14:textId="2584627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èté:w</w:t>
      </w:r>
      <w:r w:rsidR="00190323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kèté:w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 breed of small goats (known for having multiple births)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une race de petites chèvres (connue pour les accouchements multiples)</w:t>
      </w:r>
      <w:r w:rsidR="00261FBE">
        <w:t xml:space="preserve"> [can be used ironically with human reference] [also </w:t>
      </w:r>
      <w:r w:rsidR="00261FBE" w:rsidRPr="005D30C6">
        <w:rPr>
          <w:rFonts w:ascii="Doulos SIL" w:hAnsi="Doulos SIL"/>
          <w:i/>
          <w:color w:val="0000FF"/>
        </w:rPr>
        <w:t>két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; </w:t>
      </w:r>
      <w:r w:rsidR="00C673CD" w:rsidRPr="00C673CD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mò:sì</w:t>
      </w:r>
      <w:r w:rsidR="00261FBE" w:rsidRPr="005D30C6">
        <w:rPr>
          <w:rFonts w:ascii="Doulos SIL" w:hAnsi="Doulos SIL"/>
          <w:i/>
          <w:color w:val="0000FF"/>
        </w:rPr>
        <w:noBreakHyphen/>
        <w:t>[ʔàlmàn</w:t>
      </w:r>
      <w:r w:rsidR="00261FBE" w:rsidRPr="005D30C6">
        <w:rPr>
          <w:rFonts w:ascii="Doulos SIL" w:hAnsi="Doulos SIL"/>
          <w:i/>
          <w:color w:val="0000FF"/>
        </w:rPr>
        <w:noBreakHyphen/>
        <w:t>íyà]</w:t>
      </w:r>
      <w:r w:rsidR="00261FBE">
        <w:t>].</w:t>
      </w:r>
    </w:p>
    <w:p w14:paraId="79050C7E" w14:textId="20EB71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kétê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èté:w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BD2805" w14:textId="77777777" w:rsidR="004E4BA0" w:rsidRPr="009A5575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9A5575">
        <w:t xml:space="preserve"> 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9A5575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coagulated (blood)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(sang) coagulé</w:t>
      </w:r>
      <w:r w:rsidRPr="00590ABD">
        <w:t xml:space="preserve"> - </w:t>
      </w:r>
      <w:r>
        <w:t xml:space="preserve">occurs in the combination: </w:t>
      </w:r>
      <w:r w:rsidRPr="005D30C6">
        <w:rPr>
          <w:rFonts w:ascii="Doulos SIL" w:hAnsi="Doulos SIL"/>
          <w:i/>
          <w:color w:val="0000FF"/>
        </w:rPr>
        <w:t xml:space="preserve">kùr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ké:t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9A5575">
        <w:t xml:space="preserve">  coagulated blood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sang coagulé</w:t>
      </w:r>
      <w:r>
        <w:t>.</w:t>
      </w:r>
    </w:p>
    <w:p w14:paraId="60B53788" w14:textId="4D16474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étt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kétt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brochette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brochette</w:t>
      </w:r>
      <w:r w:rsidR="00261FBE">
        <w:t>.</w:t>
      </w:r>
    </w:p>
    <w:p w14:paraId="232055F1" w14:textId="6FCE57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kètù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ètù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throw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jeter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kèt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ò: fíy</w:t>
      </w:r>
      <w:r w:rsidRPr="005D30C6">
        <w:rPr>
          <w:rFonts w:ascii="Doulos SIL" w:hAnsi="Doulos SIL"/>
          <w:i/>
          <w:color w:val="0000FF"/>
        </w:rPr>
        <w:noBreakHyphen/>
        <w:t xml:space="preserve">à:]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étù nê:] [á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ò: fíy</w:t>
      </w:r>
      <w:r w:rsidRPr="005D30C6">
        <w:rPr>
          <w:rFonts w:ascii="Doulos SIL" w:hAnsi="Doulos SIL"/>
          <w:i/>
          <w:color w:val="0000FF"/>
        </w:rPr>
        <w:noBreakHyphen/>
        <w:t xml:space="preserve">à:]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étù nê:]</w:t>
      </w:r>
      <w:r>
        <w:t xml:space="preserve">  she had thrown out one leg here, and thrown out the other leg here (=had legs wide apart)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avait jeté une jambe ici, et avait jeté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 jambe ici (=avait les jambes bien séparées)</w:t>
      </w:r>
      <w:r>
        <w:t>.</w:t>
      </w:r>
    </w:p>
    <w:p w14:paraId="2A8DC9DB" w14:textId="5CB2F96B" w:rsidR="004E4BA0" w:rsidRDefault="00C921CF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[intr, tr] read, study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lire, étudier</w:t>
      </w:r>
      <w:r w:rsidR="00261FBE">
        <w:t xml:space="preserve"> [Caus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, UnspecO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] [cf. </w:t>
      </w:r>
      <w:r w:rsidR="00261FBE" w:rsidRPr="005D30C6">
        <w:rPr>
          <w:rFonts w:ascii="Doulos SIL" w:hAnsi="Doulos SIL"/>
          <w:i/>
          <w:color w:val="0000FF"/>
        </w:rPr>
        <w:t>gó:rú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97766D">
        <w:rPr>
          <w:rFonts w:ascii="Doulos SIL" w:hAnsi="Doulos SIL"/>
          <w:i/>
          <w:color w:val="0000FF"/>
        </w:rPr>
        <w:t>[hùmbùrì sénní</w:t>
      </w:r>
      <w:r w:rsidR="00261FBE" w:rsidRPr="005D30C6">
        <w:rPr>
          <w:rFonts w:ascii="Doulos SIL" w:hAnsi="Doulos SIL"/>
          <w:i/>
          <w:color w:val="0000FF"/>
        </w:rPr>
        <w:t>] gá=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á kà [kú↑=ŋ́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ów]</w:t>
      </w:r>
      <w:r w:rsidR="00261FBE">
        <w:t xml:space="preserve">  Hombori language is what he came to study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est la langue de Hombori qu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il est venu étudier</w:t>
      </w:r>
      <w:r w:rsidR="00261FBE">
        <w:t>.</w:t>
      </w:r>
    </w:p>
    <w:p w14:paraId="1C859F17" w14:textId="6FD48F8E" w:rsidR="004E4BA0" w:rsidRDefault="00C921CF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teach, be a teacher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enseigner, ê. un enseignant [UnspecO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>].</w:t>
      </w:r>
    </w:p>
    <w:p w14:paraId="4D35089A" w14:textId="3E9F2D1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teach (</w:t>
      </w:r>
      <w:r w:rsidR="0097766D">
        <w:t xml:space="preserve">sb, </w:t>
      </w:r>
      <w:r w:rsidR="00261FBE">
        <w:t xml:space="preserve">in school)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enseigner (</w:t>
      </w:r>
      <w:r w:rsidR="0097766D">
        <w:rPr>
          <w:rFonts w:ascii="Garamond" w:hAnsi="Garamond"/>
        </w:rPr>
        <w:t xml:space="preserve">qqn, </w:t>
      </w:r>
      <w:r w:rsidR="00261FBE"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école)</w:t>
      </w:r>
      <w:r w:rsidR="00261FBE">
        <w:t xml:space="preserve"> [</w:t>
      </w:r>
      <w:r w:rsidR="00E41741">
        <w:t xml:space="preserve">Caus &lt; </w:t>
      </w:r>
      <w:r w:rsidR="00E41741">
        <w:rPr>
          <w:rFonts w:ascii="Doulos SIL" w:hAnsi="Doulos SIL"/>
          <w:i/>
          <w:color w:val="0000FF"/>
        </w:rPr>
        <w:t>c</w:t>
      </w:r>
      <w:r w:rsidR="00E41741" w:rsidRPr="005D30C6">
        <w:rPr>
          <w:rFonts w:ascii="Doulos SIL" w:hAnsi="Doulos SIL"/>
          <w:i/>
          <w:color w:val="0000FF"/>
        </w:rPr>
        <w:t>éw</w:t>
      </w:r>
      <w:r w:rsidR="0009344D" w:rsidRPr="0009344D">
        <w:t xml:space="preserve">  ~  </w:t>
      </w:r>
      <w:r w:rsidR="00E41741">
        <w:rPr>
          <w:rFonts w:ascii="Doulos SIL" w:hAnsi="Doulos SIL"/>
          <w:i/>
          <w:color w:val="0000FF"/>
        </w:rPr>
        <w:t>c</w:t>
      </w:r>
      <w:r w:rsidR="00E41741" w:rsidRPr="005D30C6">
        <w:rPr>
          <w:rFonts w:ascii="Doulos SIL" w:hAnsi="Doulos SIL"/>
          <w:i/>
          <w:color w:val="0000FF"/>
        </w:rPr>
        <w:t>ów</w:t>
      </w:r>
      <w:r w:rsidR="00E41741">
        <w:rPr>
          <w:rFonts w:ascii="Doulos SIL" w:hAnsi="Doulos SIL"/>
          <w:i/>
          <w:color w:val="0000FF"/>
        </w:rPr>
        <w:t> </w:t>
      </w:r>
      <w:r w:rsidR="00E41741">
        <w:t xml:space="preserve">; </w:t>
      </w:r>
      <w:r w:rsidR="00261FBE">
        <w:t xml:space="preserve">UnspecO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0697CE38" w14:textId="1C41EEE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èwrù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òwrù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show</w:t>
      </w:r>
      <w:r w:rsidR="0055396B">
        <w:t xml:space="preserve"> (sth, to sb)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montrer</w:t>
      </w:r>
      <w:r w:rsidR="0055396B">
        <w:rPr>
          <w:rFonts w:ascii="Garamond" w:hAnsi="Garamond"/>
        </w:rPr>
        <w:t xml:space="preserve"> (</w:t>
      </w:r>
      <w:r w:rsidR="00A04924">
        <w:rPr>
          <w:rFonts w:ascii="Garamond" w:hAnsi="Garamond"/>
        </w:rPr>
        <w:t>qqch</w:t>
      </w:r>
      <w:r w:rsidR="0055396B">
        <w:rPr>
          <w:rFonts w:ascii="Garamond" w:hAnsi="Garamond"/>
        </w:rPr>
        <w:t>, à qqn)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á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=ŋ́=ŋ́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èwrù [wòy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 dì sê]</w:t>
      </w:r>
      <w:r w:rsidR="00261FBE">
        <w:t xml:space="preserve">  he/she showed it to the woman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il/elle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 montré à la femme</w:t>
      </w:r>
      <w:r w:rsidR="00261FBE">
        <w:t>.</w:t>
      </w:r>
    </w:p>
    <w:p w14:paraId="08CEFEC2" w14:textId="49B26B1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046BD6">
        <w:t xml:space="preserve"> [intr, tr]</w:t>
      </w:r>
      <w:r w:rsidR="00261FBE">
        <w:t xml:space="preserve"> weave (e.g. cotton fabric, palm-frond mats)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tisser (tissu, nattes en feuilles de doum, etc.)</w:t>
      </w:r>
      <w:r w:rsidR="00261FBE">
        <w:t xml:space="preserve"> [nominal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agentive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èkéy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; cf. </w:t>
      </w:r>
      <w:r w:rsidR="00261FBE" w:rsidRPr="005D30C6">
        <w:rPr>
          <w:rFonts w:ascii="Doulos SIL" w:hAnsi="Doulos SIL"/>
          <w:i/>
          <w:color w:val="0000FF"/>
        </w:rPr>
        <w:t>bí-bírí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lêm</w:t>
      </w:r>
      <w:r w:rsidR="00261FBE">
        <w:t>].</w:t>
      </w:r>
    </w:p>
    <w:p w14:paraId="081005BD" w14:textId="37FAC2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[DefPl of Agentive 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9B8CC0B" w14:textId="7DE1DC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kèy</w:t>
      </w:r>
      <w:r w:rsidRPr="002C3CD0">
        <w:t xml:space="preserve"> 3</w:t>
      </w:r>
      <w:r>
        <w:tab/>
      </w:r>
      <w:r w:rsidR="00046BD6">
        <w:t xml:space="preserve"> </w:t>
      </w:r>
      <w:r>
        <w:rPr>
          <w:rFonts w:ascii="Wingdings" w:hAnsi="Wingdings"/>
          <w:sz w:val="18"/>
        </w:rPr>
        <w:t></w:t>
      </w:r>
      <w:r>
        <w:t xml:space="preserve"> [variant of Topic morpheme </w:t>
      </w:r>
      <w:r w:rsidRPr="005D30C6">
        <w:rPr>
          <w:rFonts w:ascii="Doulos SIL" w:hAnsi="Doulos SIL"/>
          <w:i/>
          <w:color w:val="0000FF"/>
        </w:rPr>
        <w:t>kày</w:t>
      </w:r>
      <w:r>
        <w:t>].</w:t>
      </w:r>
    </w:p>
    <w:p w14:paraId="7178BE86" w14:textId="118F04B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éydíyá</w:t>
      </w:r>
      <w:r w:rsidR="00261FBE" w:rsidRPr="002C3CD0">
        <w:t xml:space="preserve"> 1</w:t>
      </w:r>
      <w:r w:rsidR="00046BD6">
        <w:t>a</w:t>
      </w:r>
      <w:r w:rsidR="00261FBE">
        <w:t xml:space="preserve"> (NF &amp; FinSg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rainy season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hivernage</w:t>
      </w:r>
      <w:r w:rsidR="00261FBE" w:rsidRPr="00590ABD">
        <w:t xml:space="preserve"> - </w:t>
      </w:r>
      <w:r w:rsidR="00261FBE">
        <w:t xml:space="preserve">poss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éydíy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éydíy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>.</w:t>
      </w:r>
    </w:p>
    <w:p w14:paraId="40321689" w14:textId="1256A786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éydíyá</w:t>
      </w:r>
      <w:r w:rsidR="00261FBE" w:rsidRPr="002C3CD0">
        <w:t xml:space="preserve"> 1</w:t>
      </w:r>
      <w:r w:rsidR="00261FBE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spend the rainy season (</w:t>
      </w:r>
      <w:r w:rsidR="008217FC">
        <w:t>sw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passer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hivernage (</w:t>
      </w:r>
      <w:r w:rsidR="00077727">
        <w:rPr>
          <w:rFonts w:ascii="Garamond" w:hAnsi="Garamond"/>
        </w:rPr>
        <w:t>qqpt</w:t>
      </w:r>
      <w:r w:rsidR="00261FBE">
        <w:rPr>
          <w:rFonts w:ascii="Garamond" w:hAnsi="Garamond"/>
        </w:rPr>
        <w:t>)</w:t>
      </w:r>
      <w:r w:rsidR="00261FBE" w:rsidRPr="00590ABD">
        <w:t xml:space="preserve"> - </w:t>
      </w:r>
      <w:r w:rsidR="00995DF2">
        <w:t>Imprt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éydíyà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>.</w:t>
      </w:r>
    </w:p>
    <w:p w14:paraId="5C976959" w14:textId="25714B3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kéygál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áygál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large goose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611172">
        <w:rPr>
          <w:rFonts w:ascii="Garamond" w:hAnsi="Garamond"/>
        </w:rPr>
        <w:t>grosse</w:t>
      </w:r>
      <w:r w:rsidR="00261FBE">
        <w:rPr>
          <w:rFonts w:ascii="Garamond" w:hAnsi="Garamond"/>
        </w:rPr>
        <w:t xml:space="preserve"> oie ou canard sp.</w:t>
      </w:r>
      <w:r w:rsidR="00261FBE">
        <w:t xml:space="preserve"> [&lt;Ful] [</w:t>
      </w:r>
      <w:r w:rsidR="00261FBE" w:rsidRPr="00FE62AD">
        <w:rPr>
          <w:smallCaps/>
        </w:rPr>
        <w:t>id</w:t>
      </w:r>
      <w:r w:rsidR="00261FBE">
        <w:t xml:space="preserve">: for some speakers </w:t>
      </w:r>
      <w:r w:rsidR="00261FBE" w:rsidRPr="004D18CD">
        <w:rPr>
          <w:rFonts w:ascii="Garamond" w:hAnsi="Garamond"/>
          <w:i/>
        </w:rPr>
        <w:t>Plectropterus gambiensis</w:t>
      </w:r>
      <w:r w:rsidR="00261FBE">
        <w:t xml:space="preserve"> (spur-winged goose), syns </w:t>
      </w:r>
      <w:r w:rsidR="00261FBE" w:rsidRPr="005D30C6">
        <w:rPr>
          <w:rFonts w:ascii="Doulos SIL" w:hAnsi="Doulos SIL"/>
          <w:i/>
          <w:color w:val="0000FF"/>
        </w:rPr>
        <w:t>hèndéw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mà:làm</w:t>
      </w:r>
      <w:r w:rsidR="00261FBE" w:rsidRPr="005D30C6">
        <w:rPr>
          <w:rFonts w:ascii="Doulos SIL" w:hAnsi="Doulos SIL"/>
          <w:i/>
          <w:color w:val="0000FF"/>
        </w:rPr>
        <w:noBreakHyphen/>
        <w:t>[gòŋg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 xml:space="preserve"> ].</w:t>
      </w:r>
    </w:p>
    <w:p w14:paraId="37B16488" w14:textId="56241F2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kôw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DefPl 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A4E5F">
        <w:t xml:space="preserve">agentive </w:t>
      </w:r>
      <w:r w:rsidR="00261FBE">
        <w:t xml:space="preserve">n] weaver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tisserand</w:t>
      </w:r>
      <w:r w:rsidR="00261FBE">
        <w:t xml:space="preserve"> [cf. </w:t>
      </w:r>
      <w:r w:rsidR="00046BD6">
        <w:rPr>
          <w:rFonts w:ascii="Doulos SIL" w:hAnsi="Doulos SIL"/>
          <w:i/>
          <w:color w:val="0000FF"/>
        </w:rPr>
        <w:t>c</w:t>
      </w:r>
      <w:r w:rsidR="00046BD6" w:rsidRPr="005D30C6">
        <w:rPr>
          <w:rFonts w:ascii="Doulos SIL" w:hAnsi="Doulos SIL"/>
          <w:i/>
          <w:color w:val="0000FF"/>
        </w:rPr>
        <w:t>èkéy</w:t>
      </w:r>
      <w:r w:rsidR="00046BD6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2B6A9025" w14:textId="0E534A7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mî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sth woven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 xml:space="preserve"> de tissé</w:t>
      </w:r>
      <w:r w:rsidR="00261FBE">
        <w:t xml:space="preserve"> [uncommon nominal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>
        <w:t> 1].</w:t>
      </w:r>
    </w:p>
    <w:p w14:paraId="3228B402" w14:textId="580CF6F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èynà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kèynà</w:t>
      </w:r>
      <w:r w:rsidR="00744E7F">
        <w:t xml:space="preserve">  (strong </w:t>
      </w:r>
      <w:r w:rsidR="00F92A06">
        <w:t>definite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èyná dì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(a) little while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(un) bout de temps</w:t>
      </w:r>
      <w:r w:rsidR="00261FBE">
        <w:t xml:space="preserve"> [original sense </w:t>
      </w:r>
      <w:r w:rsidR="007B254E">
        <w:t>‘</w:t>
      </w:r>
      <w:r w:rsidR="00261FBE">
        <w:t xml:space="preserve">small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petit</w:t>
      </w:r>
      <w:r w:rsidR="007B254E">
        <w:rPr>
          <w:rFonts w:ascii="Garamond" w:hAnsi="Garamond"/>
        </w:rPr>
        <w:t>’</w:t>
      </w:r>
      <w:r w:rsidR="00261FBE">
        <w:t xml:space="preserve">, 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eyne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</w:t>
      </w:r>
      <w:r w:rsidR="00261FBE" w:rsidRPr="005D30C6">
        <w:rPr>
          <w:rFonts w:ascii="Doulos SIL" w:hAnsi="Doulos SIL"/>
          <w:i/>
          <w:color w:val="0000FF"/>
        </w:rPr>
        <w:noBreakHyphen/>
        <w:t>íyâ</w:t>
      </w:r>
      <w:r w:rsidR="00F92A06">
        <w:t> </w:t>
      </w:r>
      <w:r w:rsidR="00261FBE">
        <w:t>]</w:t>
      </w:r>
      <w:r w:rsidR="00261FBE" w:rsidRPr="00590ABD">
        <w:t xml:space="preserve"> - </w:t>
      </w:r>
      <w:r w:rsidR="00261FBE">
        <w:t>ex:</w:t>
      </w:r>
      <w:r w:rsidR="00261FBE" w:rsidRPr="0064111F">
        <w:rPr>
          <w:i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 xml:space="preserve">[hál à:ꜛ jèy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èynà kúl] ì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nâm kóy</w:t>
      </w:r>
      <w:r w:rsidR="00261FBE" w:rsidRPr="002C3CD0">
        <w:t xml:space="preserve"> a</w:t>
      </w:r>
      <w:r w:rsidR="00F92A06">
        <w:t>fter a while (“when</w:t>
      </w:r>
      <w:r w:rsidR="00261FBE">
        <w:t xml:space="preserve"> it </w:t>
      </w:r>
      <w:r w:rsidR="00F92A06">
        <w:t>has lasted</w:t>
      </w:r>
      <w:r w:rsidR="00261FBE">
        <w:t xml:space="preserve"> a while”) I will go </w:t>
      </w:r>
      <w:r w:rsidR="00966600" w:rsidRPr="0033636C">
        <w:rPr>
          <w:rFonts w:ascii="Wingdings" w:hAnsi="Wingdings"/>
        </w:rPr>
        <w:t></w:t>
      </w:r>
      <w:r w:rsidR="00261FBE">
        <w:t xml:space="preserve"> </w:t>
      </w:r>
      <w:r w:rsidR="00F92A06">
        <w:rPr>
          <w:rFonts w:ascii="Garamond" w:hAnsi="Garamond"/>
        </w:rPr>
        <w:t>sous peu de temps (quand il</w:t>
      </w:r>
      <w:r w:rsidR="00261FBE">
        <w:rPr>
          <w:rFonts w:ascii="Garamond" w:hAnsi="Garamond"/>
        </w:rPr>
        <w:t xml:space="preserve"> </w:t>
      </w:r>
      <w:r w:rsidR="00F92A06">
        <w:rPr>
          <w:rFonts w:ascii="Garamond" w:hAnsi="Garamond"/>
        </w:rPr>
        <w:t>aura duré</w:t>
      </w:r>
      <w:r w:rsidR="00261FBE">
        <w:rPr>
          <w:rFonts w:ascii="Garamond" w:hAnsi="Garamond"/>
        </w:rPr>
        <w:t xml:space="preserve"> un peu) je m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 xml:space="preserve">en </w:t>
      </w:r>
      <w:r w:rsidR="00F92A06">
        <w:rPr>
          <w:rFonts w:ascii="Garamond" w:hAnsi="Garamond"/>
        </w:rPr>
        <w:t>irai</w:t>
      </w:r>
      <w:r w:rsidR="00261FBE">
        <w:t>.</w:t>
      </w:r>
    </w:p>
    <w:p w14:paraId="5E8E7F06" w14:textId="1F35749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èynà</w:t>
      </w:r>
      <w:r w:rsidR="00261FBE" w:rsidRPr="002C3CD0">
        <w:t xml:space="preserve"> 1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kèynà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underestimate, belittle, treat disrespectfully, dishonor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sous-estimer, mépriser, traiter sans respect, déshonorer</w:t>
      </w:r>
      <w:r w:rsidR="00261FBE">
        <w:t xml:space="preserve"> [also </w:t>
      </w:r>
      <w:r w:rsidR="00261FBE" w:rsidRPr="005D30C6">
        <w:rPr>
          <w:rFonts w:ascii="Doulos SIL" w:hAnsi="Doulos SIL"/>
          <w:i/>
          <w:color w:val="0000FF"/>
        </w:rPr>
        <w:t>kéyn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in this sense]  [see also </w:t>
      </w:r>
      <w:r w:rsidR="00F92A06" w:rsidRPr="005D30C6">
        <w:rPr>
          <w:rFonts w:ascii="Doulos SIL" w:hAnsi="Doulos SIL"/>
          <w:i/>
          <w:color w:val="0000FF"/>
        </w:rPr>
        <w:t>bàn</w:t>
      </w:r>
      <w:r w:rsidR="00F92A06" w:rsidRPr="005D30C6">
        <w:rPr>
          <w:rFonts w:ascii="Doulos SIL" w:hAnsi="Doulos SIL"/>
          <w:i/>
          <w:color w:val="0000FF"/>
        </w:rPr>
        <w:noBreakHyphen/>
      </w:r>
      <w:r w:rsidR="00966600">
        <w:rPr>
          <w:rFonts w:ascii="Doulos SIL" w:hAnsi="Doulos SIL"/>
          <w:i/>
          <w:color w:val="0000FF"/>
        </w:rPr>
        <w:t>[</w:t>
      </w:r>
      <w:r w:rsidR="00F92A06">
        <w:rPr>
          <w:rFonts w:ascii="Doulos SIL" w:hAnsi="Doulos SIL"/>
          <w:i/>
          <w:color w:val="0000FF"/>
        </w:rPr>
        <w:t>c</w:t>
      </w:r>
      <w:r w:rsidR="00F92A06" w:rsidRPr="005D30C6">
        <w:rPr>
          <w:rFonts w:ascii="Doulos SIL" w:hAnsi="Doulos SIL"/>
          <w:i/>
          <w:color w:val="0000FF"/>
        </w:rPr>
        <w:t>èyn</w:t>
      </w:r>
      <w:r w:rsidR="00F92A06" w:rsidRPr="005D30C6">
        <w:rPr>
          <w:rFonts w:ascii="Doulos SIL" w:hAnsi="Doulos SIL"/>
          <w:i/>
          <w:color w:val="0000FF"/>
        </w:rPr>
        <w:noBreakHyphen/>
        <w:t>íyà</w:t>
      </w:r>
      <w:r w:rsidR="00966600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1BAC0244" w14:textId="1ED5065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éynê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kéynê</w:t>
      </w:r>
      <w:r w:rsidR="00261FBE">
        <w:t xml:space="preserve"> (3PossSg </w:t>
      </w:r>
      <w:r w:rsidR="00261FBE" w:rsidRPr="005D30C6">
        <w:rPr>
          <w:rFonts w:ascii="Doulos SIL" w:hAnsi="Doulos SIL"/>
          <w:i/>
          <w:color w:val="0000FF"/>
        </w:rPr>
        <w:t>kéyn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3F71DB">
        <w:t>n inal</w:t>
      </w:r>
      <w:r w:rsidR="00261FBE">
        <w:t xml:space="preserve">] younger sibling (esp. of same sex)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cadet (surtout du même sexe)</w:t>
      </w:r>
      <w:r w:rsidR="00261FBE">
        <w:t xml:space="preserve"> [related to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èynà</w:t>
      </w:r>
      <w:r w:rsidR="00261FBE">
        <w:t> 1a-b] [</w:t>
      </w:r>
      <w:r w:rsidR="00261FBE">
        <w:rPr>
          <w:smallCaps/>
        </w:rPr>
        <w:t>ant</w:t>
      </w:r>
      <w:r w:rsidR="00261FBE">
        <w:t xml:space="preserve">: </w:t>
      </w:r>
      <w:r w:rsidR="00261FBE" w:rsidRPr="005D30C6">
        <w:rPr>
          <w:rFonts w:ascii="Doulos SIL" w:hAnsi="Doulos SIL"/>
          <w:i/>
          <w:color w:val="0000FF"/>
        </w:rPr>
        <w:t>bé:rê</w:t>
      </w:r>
      <w:r w:rsidR="00261FBE">
        <w:t>]</w:t>
      </w:r>
      <w:r w:rsidR="00261FBE" w:rsidRPr="00590ABD">
        <w:t xml:space="preserve"> - </w:t>
      </w:r>
      <w:r w:rsidR="00261FBE">
        <w:t xml:space="preserve">poss (inal):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</w:t>
      </w:r>
      <w:r w:rsidR="00261FBE" w:rsidRPr="005D30C6">
        <w:rPr>
          <w:rFonts w:ascii="Doulos SIL" w:hAnsi="Doulos SIL"/>
          <w:i/>
          <w:color w:val="0000FF"/>
        </w:rPr>
        <w:noBreakHyphen/>
        <w:t>êy</w:t>
      </w:r>
      <w:r w:rsidR="00261FBE">
        <w:t xml:space="preserve">, 2Sg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</w:t>
      </w:r>
      <w:r w:rsidR="00261FBE" w:rsidRPr="005D30C6">
        <w:rPr>
          <w:rFonts w:ascii="Doulos SIL" w:hAnsi="Doulos SIL"/>
          <w:i/>
          <w:color w:val="0000FF"/>
        </w:rPr>
        <w:noBreakHyphen/>
        <w:t>âŋ</w:t>
      </w:r>
      <w:r w:rsidR="00261FBE">
        <w:t xml:space="preserve">, 3Sg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LogoPl </w:t>
      </w:r>
      <w:r w:rsidR="00261FBE" w:rsidRPr="005D30C6">
        <w:rPr>
          <w:rFonts w:ascii="Doulos SIL" w:hAnsi="Doulos SIL"/>
          <w:i/>
          <w:color w:val="0000FF"/>
        </w:rPr>
        <w:t>ǹjéy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30DFB290" w14:textId="5FCAA4C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kéyn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belittle, underestimate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minimiser, mépriser</w:t>
      </w:r>
      <w:r w:rsidR="00261FBE">
        <w:t xml:space="preserve">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èynà</w:t>
      </w:r>
      <w:r w:rsidR="00261FBE">
        <w:t> 1b].</w:t>
      </w:r>
    </w:p>
    <w:p w14:paraId="10D1F936" w14:textId="1E4922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kèyn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bàn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èyn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="00F92A06">
        <w:t> </w:t>
      </w:r>
      <w:r>
        <w:t>].</w:t>
      </w:r>
    </w:p>
    <w:p w14:paraId="62523740" w14:textId="3297782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èyrì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kèyrì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break (</w:t>
      </w:r>
      <w:r w:rsidR="00B82168">
        <w:t>sth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casser, briser</w:t>
      </w:r>
      <w:r w:rsidR="00261FBE">
        <w:t xml:space="preserve"> [cf. intransitive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éyrí</w:t>
      </w:r>
      <w:r w:rsidR="00261FBE">
        <w:t xml:space="preserve">, adj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F92A06">
        <w:rPr>
          <w:rFonts w:ascii="Doulos SIL" w:hAnsi="Doulos SIL"/>
          <w:i/>
          <w:color w:val="0000FF"/>
        </w:rPr>
        <w:t>̀</w:t>
      </w:r>
      <w:r w:rsidR="00261FBE" w:rsidRPr="005D30C6">
        <w:rPr>
          <w:rFonts w:ascii="Doulos SIL" w:hAnsi="Doulos SIL"/>
          <w:i/>
          <w:color w:val="0000FF"/>
        </w:rPr>
        <w:t>yr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[near-synonym: </w:t>
      </w:r>
      <w:r w:rsidR="00261FBE" w:rsidRPr="005D30C6">
        <w:rPr>
          <w:rFonts w:ascii="Doulos SIL" w:hAnsi="Doulos SIL"/>
          <w:i/>
          <w:color w:val="0000FF"/>
        </w:rPr>
        <w:t>bów</w:t>
      </w:r>
      <w:r w:rsidR="00261FBE">
        <w:t> 2].</w:t>
      </w:r>
    </w:p>
    <w:p w14:paraId="071E79A8" w14:textId="20E74E4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éyrí</w:t>
      </w:r>
      <w:r w:rsidR="00261FBE" w:rsidRPr="002C3CD0">
        <w:t xml:space="preserve"> 1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kéyrí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become broken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casser, se fracturer</w:t>
      </w:r>
      <w:r w:rsidR="00261FBE">
        <w:t>.</w:t>
      </w:r>
    </w:p>
    <w:p w14:paraId="372DC89F" w14:textId="53C5A7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éyrí</w:t>
      </w:r>
      <w:r w:rsidRPr="002C3CD0">
        <w:t xml:space="preserve"> 1</w:t>
      </w:r>
      <w:r>
        <w:t>c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kéyri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éyrí</w:t>
      </w:r>
      <w:r>
        <w:t>].</w:t>
      </w:r>
    </w:p>
    <w:p w14:paraId="72764424" w14:textId="318F6C0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eyr</w:t>
      </w:r>
      <w:r w:rsidR="00261FBE" w:rsidRPr="005D30C6">
        <w:rPr>
          <w:rFonts w:ascii="Doulos SIL" w:hAnsi="Doulos SIL"/>
          <w:i/>
          <w:color w:val="0000FF"/>
        </w:rPr>
        <w:noBreakHyphen/>
        <w:t>òw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broken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cassé</w:t>
      </w:r>
      <w:r w:rsidR="00261FBE">
        <w:t xml:space="preserve"> [&lt;verb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èyrì</w:t>
      </w:r>
      <w:r w:rsidR="00261FBE">
        <w:t> 1a]</w:t>
      </w:r>
      <w:r w:rsidR="00261FBE" w:rsidRPr="00590ABD">
        <w:t xml:space="preserve"> - </w:t>
      </w:r>
      <w:r w:rsidR="00261FBE">
        <w:t xml:space="preserve">cpd: see </w:t>
      </w:r>
      <w:r w:rsidR="00261FBE" w:rsidRPr="005D30C6">
        <w:rPr>
          <w:rFonts w:ascii="Doulos SIL" w:hAnsi="Doulos SIL"/>
          <w:i/>
          <w:color w:val="0000FF"/>
        </w:rPr>
        <w:t>bòn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èyr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hà: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éyr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a</w:t>
      </w:r>
      <w:r w:rsidR="00261FBE">
        <w:t xml:space="preserve"> broken thing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chose cassée</w:t>
      </w:r>
      <w:r w:rsidR="00261FBE">
        <w:t>.</w:t>
      </w:r>
    </w:p>
    <w:p w14:paraId="3E2104C0" w14:textId="30578F0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</w:t>
      </w:r>
      <w:r w:rsidR="00261FBE">
        <w:rPr>
          <w:b/>
        </w:rPr>
        <w:t xml:space="preserve"> 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speak or gossip about (sb)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parler au sujet de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F92A06">
        <w:t xml:space="preserve"> [</w:t>
      </w:r>
      <w:r w:rsidR="00995DF2">
        <w:t>Imprt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F92A06">
        <w:t xml:space="preserve"> (suppletive for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nê</w:t>
      </w:r>
      <w:r w:rsidR="00261FBE">
        <w:t xml:space="preserve"> </w:t>
      </w:r>
      <w:r w:rsidR="007B254E">
        <w:t>‘</w:t>
      </w:r>
      <w:r w:rsidR="00261FBE">
        <w:t>say</w:t>
      </w:r>
      <w:r w:rsidR="007B254E">
        <w:t>’</w:t>
      </w:r>
      <w:r w:rsidR="00261FBE">
        <w:t xml:space="preserve">); VblN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>
        <w:t xml:space="preserve"> ; perhaps distantly related to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ì:nì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í:néy</w:t>
      </w:r>
      <w:r w:rsidR="00261FBE">
        <w:t> 1]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à màn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 </w:t>
      </w:r>
      <w:r w:rsidR="00F92A0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à sê</w:t>
      </w:r>
      <w:r w:rsidR="00F92A0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bá:y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she didn</w:t>
      </w:r>
      <w:r w:rsidR="007B254E">
        <w:t>’</w:t>
      </w:r>
      <w:r w:rsidR="00261FBE">
        <w:t xml:space="preserve">t say anything to him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elle ne lui a rien dit;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 </w:t>
      </w:r>
      <w:r w:rsidR="00F92A0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à sê</w:t>
      </w:r>
      <w:r w:rsidR="00F92A06">
        <w:rPr>
          <w:rFonts w:ascii="Doulos SIL" w:hAnsi="Doulos SIL"/>
          <w:i/>
          <w:color w:val="0000FF"/>
        </w:rPr>
        <w:t>]</w:t>
      </w:r>
      <w:r w:rsidR="00261FBE">
        <w:rPr>
          <w:rFonts w:ascii="Garamond" w:hAnsi="Garamond"/>
        </w:rPr>
        <w:sym w:font="Symbol" w:char="F0BC"/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ŋ </w:t>
      </w:r>
      <w:r w:rsidR="00F92A0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à sê</w:t>
      </w:r>
      <w:r w:rsidR="00F92A06">
        <w:rPr>
          <w:rFonts w:ascii="Doulos SIL" w:hAnsi="Doulos SIL"/>
          <w:i/>
          <w:color w:val="0000FF"/>
        </w:rPr>
        <w:t>]</w:t>
      </w:r>
      <w:r w:rsidR="00261FBE" w:rsidRPr="002C3CD0">
        <w:sym w:font="Symbol" w:char="F0BC"/>
      </w:r>
      <w:r w:rsidR="00261FBE" w:rsidRPr="002C3CD0">
        <w:t xml:space="preserve">  say to him/her</w:t>
      </w:r>
      <w:r w:rsidR="00261FBE" w:rsidRPr="002C3CD0">
        <w:sym w:font="Symbol" w:char="F0BC"/>
      </w:r>
      <w:r w:rsidR="00261FBE" w:rsidRPr="002C3CD0">
        <w:t xml:space="preserve">!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dit-lui</w:t>
      </w:r>
      <w:r w:rsidR="00261FBE">
        <w:rPr>
          <w:rFonts w:ascii="Garamond" w:hAnsi="Garamond"/>
        </w:rPr>
        <w:sym w:font="Symbol" w:char="F0BC"/>
      </w:r>
      <w:r w:rsidR="00261FBE">
        <w:t>!.</w:t>
      </w:r>
    </w:p>
    <w:p w14:paraId="13C01457" w14:textId="51BA609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ìbì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blink (eye)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cligner (des yeux)</w:t>
      </w:r>
      <w:r w:rsidR="00261FBE">
        <w:t xml:space="preserve"> [often reduplicated, see below]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í↑=ŋ́ mùɲ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íbì</w:t>
      </w:r>
      <w:r w:rsidR="00261FBE" w:rsidRPr="002C3CD0">
        <w:t xml:space="preserve"> I</w:t>
      </w:r>
      <w:r w:rsidR="00261FBE">
        <w:t xml:space="preserve"> blinked my eyes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cligné des yeux</w:t>
      </w:r>
      <w:r w:rsidR="00261FBE">
        <w:t>.</w:t>
      </w:r>
    </w:p>
    <w:p w14:paraId="4AD9183C" w14:textId="52248D9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ìbì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íbì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be blinking (eyes)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clignoter (des yeux)</w:t>
      </w:r>
      <w:r w:rsidR="00261FBE">
        <w:t xml:space="preserve"> [Rdp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ìbì</w:t>
      </w:r>
      <w:r w:rsidR="00261FBE">
        <w:t>].</w:t>
      </w:r>
    </w:p>
    <w:p w14:paraId="05838C58" w14:textId="411E582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íbs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kíbs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íps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22ABB794" w14:textId="2FEB8A4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[nominal cpd initial] [variant of </w:t>
      </w:r>
      <w:r w:rsidR="00261FBE" w:rsidRPr="005D30C6">
        <w:rPr>
          <w:rFonts w:ascii="Doulos SIL" w:hAnsi="Doulos SIL"/>
          <w:i/>
          <w:color w:val="0000FF"/>
        </w:rPr>
        <w:t>tìkìr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>].</w:t>
      </w:r>
    </w:p>
    <w:p w14:paraId="30AE77AB" w14:textId="4988037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be rubbed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frotté</w:t>
      </w:r>
      <w:r w:rsidR="00261FBE">
        <w:t xml:space="preserve"> [ResPass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íkírí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rub, do some rubbing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frotter</w:t>
      </w:r>
      <w:r w:rsidR="00261FBE">
        <w:t xml:space="preserve"> [UnspecO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íkírí</w:t>
      </w:r>
      <w:r w:rsidR="00261FBE">
        <w:t>].</w:t>
      </w:r>
    </w:p>
    <w:p w14:paraId="303198DD" w14:textId="0590E10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bèl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57253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bèl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572536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“bird-Bella”] gray-headed sparrow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moineau gris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Passer griseus</w:t>
      </w:r>
      <w:r w:rsidR="00261FBE">
        <w:t xml:space="preserve">] [likewise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bell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ey čir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a:</w:t>
      </w:r>
      <w:r w:rsidR="00261FBE">
        <w:t>].</w:t>
      </w:r>
    </w:p>
    <w:p w14:paraId="79C22388" w14:textId="285F548F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bò:s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57253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bò:s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572536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tìkìr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bò:s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572536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27DA2307" w14:textId="488AE9A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íkírí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kíkírí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rub (</w:t>
      </w:r>
      <w:r w:rsidR="00B82168">
        <w:t>sth</w:t>
      </w:r>
      <w:r w:rsidR="00261FBE">
        <w:t>) in, work (</w:t>
      </w:r>
      <w:r w:rsidR="00B82168">
        <w:t>sth</w:t>
      </w:r>
      <w:r w:rsidR="00261FBE">
        <w:t xml:space="preserve">) in; scrub, rub well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mélanger, oindre, introduire en frottant; frotter</w:t>
      </w:r>
      <w:r w:rsidR="00261FBE">
        <w:t xml:space="preserve"> [ResPass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] [Ka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cíkírí</w:t>
      </w:r>
      <w:r w:rsidR="00261FBE">
        <w:t xml:space="preserve"> </w:t>
      </w:r>
      <w:r w:rsidR="007B254E">
        <w:t>‘</w:t>
      </w:r>
      <w:r w:rsidR="00261FBE">
        <w:t xml:space="preserve">tourbillonner, sonder, </w:t>
      </w:r>
      <w:r w:rsidR="00261FBE">
        <w:sym w:font="Symbol" w:char="F0BC"/>
      </w:r>
      <w:r w:rsidR="007B254E">
        <w:t>‘</w:t>
      </w:r>
      <w:r w:rsidR="00261FBE">
        <w:t>].</w:t>
      </w:r>
    </w:p>
    <w:p w14:paraId="767E7884" w14:textId="6BF56FB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tìkríy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>].</w:t>
      </w:r>
    </w:p>
    <w:p w14:paraId="6CE249E6" w14:textId="10099D6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kìkìr</w:t>
      </w:r>
      <w:r w:rsidRPr="005D30C6">
        <w:rPr>
          <w:rFonts w:ascii="Doulos SIL" w:hAnsi="Doulos SIL"/>
          <w:i/>
          <w:color w:val="0000FF"/>
        </w:rPr>
        <w:noBreakHyphen/>
      </w:r>
      <w:r w:rsidR="008922F6">
        <w:rPr>
          <w:rFonts w:ascii="Doulos SIL" w:hAnsi="Doulos SIL"/>
          <w:i/>
          <w:color w:val="0000FF"/>
        </w:rPr>
        <w:t>mìsíyà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8922F6">
        <w:t xml:space="preserve">cpd </w:t>
      </w:r>
      <w:r>
        <w:t xml:space="preserve">n] [see </w:t>
      </w:r>
      <w:r w:rsidR="008922F6">
        <w:rPr>
          <w:rFonts w:ascii="Doulos SIL" w:hAnsi="Doulos SIL"/>
          <w:i/>
          <w:color w:val="0000FF"/>
        </w:rPr>
        <w:t>mìsíyà</w:t>
      </w:r>
      <w:r>
        <w:t>].</w:t>
      </w:r>
    </w:p>
    <w:p w14:paraId="4039F6C3" w14:textId="0BE579A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ówrâ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give advice or warnings to (sb)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conseiller ou donner des avertissements à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>.</w:t>
      </w:r>
    </w:p>
    <w:p w14:paraId="0ABC7A93" w14:textId="03467D0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í:fí-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á:fá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multicolored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multicolore, bigarré</w:t>
      </w:r>
      <w:r w:rsidR="00261FBE">
        <w:t>.</w:t>
      </w:r>
    </w:p>
    <w:p w14:paraId="7BB703CF" w14:textId="2F568BF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íhò:r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3D4765">
        <w:rPr>
          <w:rFonts w:ascii="Garamond" w:hAnsi="Garamond"/>
          <w:i/>
        </w:rPr>
        <w:t>Merremia aegyptia</w:t>
      </w:r>
      <w:r w:rsidR="00261FBE">
        <w:t xml:space="preserve">, sprawling vine with five-part leaf, poisonous]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Vernonia galamensis</w:t>
      </w:r>
      <w:r w:rsidR="00261FBE">
        <w:t xml:space="preserve">, Asteraceae; </w:t>
      </w:r>
      <w:r w:rsidR="002A0D79">
        <w:t>has</w:t>
      </w:r>
      <w:r w:rsidR="00261FBE">
        <w:t xml:space="preserve"> narrow leaves, pinkish flower].</w:t>
      </w:r>
    </w:p>
    <w:p w14:paraId="371A150F" w14:textId="77CF255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ígîŋ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ígîn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as adv] last night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hier nuit</w:t>
      </w:r>
      <w:r w:rsidR="00261FBE">
        <w:t>.</w:t>
      </w:r>
    </w:p>
    <w:p w14:paraId="7EA6B9D6" w14:textId="21588D9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igîn</w:t>
      </w:r>
      <w:r w:rsidR="00261FBE" w:rsidRPr="002C3CD0">
        <w:t xml:space="preserve"> 1</w:t>
      </w:r>
      <w:r w:rsidR="00261FBE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ígín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</w:t>
      </w:r>
    </w:p>
    <w:p w14:paraId="5D343B54" w14:textId="26FC436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ígín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kígín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íjín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ígîn</w:t>
      </w:r>
      <w:r w:rsidR="00261FBE">
        <w:t xml:space="preserve"> [note </w:t>
      </w:r>
      <w:r w:rsidR="00FF6758">
        <w:t>&lt;HL&gt;-tone</w:t>
      </w:r>
      <w:r w:rsidR="00261FBE">
        <w:t xml:space="preserve">],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night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nuit</w:t>
      </w:r>
      <w:r w:rsidR="00261FBE" w:rsidRPr="00590ABD">
        <w:t xml:space="preserve"> - </w:t>
      </w:r>
      <w:r w:rsidR="00261FBE">
        <w:t xml:space="preserve">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íjín</w:t>
      </w:r>
      <w:r w:rsidR="00261FBE" w:rsidRPr="005D30C6">
        <w:rPr>
          <w:rFonts w:ascii="Doulos SIL" w:hAnsi="Doulos SIL"/>
          <w:i/>
          <w:color w:val="0000FF"/>
        </w:rPr>
        <w:noBreakHyphen/>
        <w:t>óꜜ kûl</w:t>
      </w:r>
      <w:r w:rsidR="00261FBE" w:rsidRPr="002C3CD0">
        <w:t xml:space="preserve"> a</w:t>
      </w:r>
      <w:r w:rsidR="00261FBE">
        <w:t xml:space="preserve">ll night (long)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toute la nuit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íjínꜜ kûl</w:t>
      </w:r>
      <w:r w:rsidR="00261FBE">
        <w:t xml:space="preserve">  every night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toutes les nuits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íjín ꜜwô</w:t>
      </w:r>
      <w:r w:rsidR="00261FBE">
        <w:t xml:space="preserve">  that night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cette nuit-là</w:t>
      </w:r>
      <w:r w:rsidR="00261FBE">
        <w:t>.</w:t>
      </w:r>
    </w:p>
    <w:p w14:paraId="37D4F7A2" w14:textId="7B2E530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umbrella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parapluie</w:t>
      </w:r>
      <w:r w:rsidR="00261FBE">
        <w:t xml:space="preserve"> [&lt;Ful].</w:t>
      </w:r>
    </w:p>
    <w:p w14:paraId="002CCDD5" w14:textId="07264A2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kíléy</w:t>
      </w:r>
      <w:r w:rsidR="00261FBE">
        <w:t xml:space="preserve">, (rarely)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="00261FBE">
        <w:t xml:space="preserve">(rarely)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ìl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indefinite Pl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>
        <w:t xml:space="preserve">, DefPl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sort, type; race, ethnic group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sorte, race, ethnie</w:t>
      </w:r>
      <w:r w:rsidR="00261FBE">
        <w:t xml:space="preserve"> [see Rdp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>
        <w:t>] [</w:t>
      </w:r>
      <w:r w:rsidR="008C1A9C">
        <w:t>less common near-synonym</w:t>
      </w:r>
      <w:r w:rsidR="00261FBE">
        <w:t xml:space="preserve">: </w:t>
      </w:r>
      <w:r w:rsidR="00261FBE" w:rsidRPr="005D30C6">
        <w:rPr>
          <w:rFonts w:ascii="Doulos SIL" w:hAnsi="Doulos SIL"/>
          <w:i/>
          <w:color w:val="0000FF"/>
        </w:rPr>
        <w:t>bárá-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ìndì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mín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>
        <w:t xml:space="preserve">  what sort of thing?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quelle sorte de chose?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kíléy 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 w:rsidR="00261FBE">
        <w:t xml:space="preserve">  (less often </w:t>
      </w:r>
      <w:r w:rsidR="00261FBE" w:rsidRPr="005D30C6">
        <w:rPr>
          <w:rFonts w:ascii="Doulos SIL" w:hAnsi="Doulos SIL"/>
          <w:i/>
          <w:color w:val="0000FF"/>
        </w:rPr>
        <w:t xml:space="preserve">kíl-ú 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 w:rsidR="003E6AFD">
        <w:t> </w:t>
      </w:r>
      <w:r w:rsidR="00261FBE">
        <w:t xml:space="preserve">) what type?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quelle sorte?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[[sòŋàn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 gà:] kûl]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 fóllóŋ] nôŋ</w:t>
      </w:r>
      <w:r w:rsidR="00261FBE">
        <w:t xml:space="preserve">  in all the Songhay (population) there is a single ethnic group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dans tout le (groupe) songhay il y a une seule ethnie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[[mín mèbíl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ílé] gà:] wò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bó [ẁ kóy]</w:t>
      </w:r>
      <w:r w:rsidR="00261FBE">
        <w:t xml:space="preserve">  in what kind of vehicle will you-Pl go?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dans quelle sorte de voiture irez-vous?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[n, in possessed form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as cpd final] the peer or equal of, the likes of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équivalent de, le semblable de</w:t>
      </w:r>
      <w:r w:rsidR="00261FBE">
        <w:t xml:space="preserve"> [in cpd </w:t>
      </w:r>
      <w:r w:rsidR="00261FBE" w:rsidRPr="005D30C6">
        <w:rPr>
          <w:rFonts w:ascii="Doulos SIL" w:hAnsi="Doulos SIL"/>
          <w:i/>
          <w:color w:val="0000FF"/>
        </w:rPr>
        <w:t>yá: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; 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>
        <w:t xml:space="preserve">]; ex: </w:t>
      </w:r>
      <w:r w:rsidR="00261FBE" w:rsidRPr="005D30C6">
        <w:rPr>
          <w:rFonts w:ascii="Doulos SIL" w:hAnsi="Doulos SIL"/>
          <w:i/>
          <w:color w:val="0000FF"/>
        </w:rPr>
        <w:t xml:space="preserve">mé:téré ꜜgú: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something like five meters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quelque chose comme cinq mètres</w:t>
      </w:r>
      <w:r w:rsidR="00261FBE" w:rsidRPr="00590ABD">
        <w:t xml:space="preserve"> - </w:t>
      </w:r>
      <w:r w:rsidR="00261FBE" w:rsidRPr="00D838D9">
        <w:t>phrase:</w:t>
      </w:r>
      <w:r w:rsidR="00261FBE" w:rsidRPr="005D30C6">
        <w:rPr>
          <w:rFonts w:ascii="Doulos SIL" w:hAnsi="Doulos SIL"/>
          <w:i/>
          <w:color w:val="0000FF"/>
        </w:rPr>
        <w:t xml:space="preserve"> wàlà [w</w:t>
      </w:r>
      <w:r w:rsidR="00261FBE" w:rsidRPr="005D30C6">
        <w:rPr>
          <w:rFonts w:ascii="Doulos SIL" w:hAnsi="Doulos SIL"/>
          <w:i/>
          <w:color w:val="0000FF"/>
        </w:rPr>
        <w:noBreakHyphen/>
        <w:t>éy ńdù w</w:t>
      </w:r>
      <w:r w:rsidR="00261FBE" w:rsidRPr="005D30C6">
        <w:rPr>
          <w:rFonts w:ascii="Doulos SIL" w:hAnsi="Doulos SIL"/>
          <w:i/>
          <w:color w:val="0000FF"/>
        </w:rPr>
        <w:noBreakHyphen/>
        <w:t>éy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 w:rsidRPr="002C3CD0">
        <w:t xml:space="preserve"> </w:t>
      </w:r>
      <w:r w:rsidR="00337DCE">
        <w:t xml:space="preserve"> </w:t>
      </w:r>
      <w:r w:rsidR="00261FBE" w:rsidRPr="002C3CD0">
        <w:t>a</w:t>
      </w:r>
      <w:r w:rsidR="00261FBE">
        <w:t xml:space="preserve">nd so forth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et ainsi de suite</w:t>
      </w:r>
      <w:r w:rsidR="00261FBE">
        <w:t>.</w:t>
      </w:r>
    </w:p>
    <w:p w14:paraId="51E11EE6" w14:textId="27670A0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kíléy</w:t>
      </w:r>
      <w:r w:rsidR="00261FBE" w:rsidRPr="005D30C6">
        <w:rPr>
          <w:rFonts w:ascii="Doulos SIL" w:hAnsi="Doulos SIL"/>
          <w:i/>
          <w:color w:val="0000FF"/>
        </w:rPr>
        <w:noBreakHyphen/>
        <w:t>kíléy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all sorts (of things)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toute sorte (de choses)</w:t>
      </w:r>
      <w:r w:rsidR="00261FBE">
        <w:t>.</w:t>
      </w:r>
    </w:p>
    <w:p w14:paraId="446B3213" w14:textId="6316F54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ílílí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kílílí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(women) ululate for joy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(femmes) pousser des cris de joie</w:t>
      </w:r>
      <w:r w:rsidR="00261FBE">
        <w:t>.</w:t>
      </w:r>
    </w:p>
    <w:p w14:paraId="5F6CE6EE" w14:textId="72EC16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kìlìŋgítì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tickle (sb) by poking in armpit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chatouiller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en donnant des coups de doigt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aisselle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súrí</w:t>
      </w:r>
      <w:r>
        <w:t>].</w:t>
      </w:r>
    </w:p>
    <w:p w14:paraId="6FE4251B" w14:textId="1152B37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ílínt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kílínt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pond scum</w:t>
      </w:r>
      <w:r w:rsidR="00001918">
        <w:t>, algae-like floating plant matter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001918">
        <w:rPr>
          <w:rFonts w:ascii="Garamond" w:hAnsi="Garamond"/>
        </w:rPr>
        <w:t>plantes flottantes en forme d’algues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dál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EB3A6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EB3A6D">
        <w:rPr>
          <w:rFonts w:ascii="Doulos SIL" w:hAnsi="Doulos SIL"/>
          <w:i/>
          <w:color w:val="0000FF"/>
        </w:rPr>
        <w:t>]</w:t>
      </w:r>
      <w:r w:rsidR="00261FBE">
        <w:t>]</w:t>
      </w:r>
      <w:r w:rsidR="000E4608">
        <w:t xml:space="preserve"> - cpd: see </w:t>
      </w:r>
      <w:r w:rsidR="000E4608">
        <w:rPr>
          <w:rFonts w:ascii="Doulos SIL" w:hAnsi="Doulos SIL"/>
          <w:i/>
          <w:color w:val="0000FF"/>
        </w:rPr>
        <w:t>[[</w:t>
      </w:r>
      <w:r w:rsidR="000E4608" w:rsidRPr="005D30C6">
        <w:rPr>
          <w:rFonts w:ascii="Doulos SIL" w:hAnsi="Doulos SIL"/>
          <w:i/>
          <w:color w:val="0000FF"/>
        </w:rPr>
        <w:t>hár</w:t>
      </w:r>
      <w:r w:rsidR="000E4608" w:rsidRPr="005D30C6">
        <w:rPr>
          <w:rFonts w:ascii="Doulos SIL" w:hAnsi="Doulos SIL"/>
          <w:i/>
          <w:color w:val="0000FF"/>
        </w:rPr>
        <w:noBreakHyphen/>
        <w:t>ó</w:t>
      </w:r>
      <w:r w:rsidR="000E4608">
        <w:rPr>
          <w:rFonts w:ascii="Doulos SIL" w:hAnsi="Doulos SIL"/>
          <w:i/>
          <w:color w:val="0000FF"/>
        </w:rPr>
        <w:t>]</w:t>
      </w:r>
      <w:r w:rsidR="000E4608" w:rsidRPr="005D30C6">
        <w:rPr>
          <w:rFonts w:ascii="Doulos SIL" w:hAnsi="Doulos SIL"/>
          <w:i/>
          <w:color w:val="0000FF"/>
        </w:rPr>
        <w:noBreakHyphen/>
        <w:t>bóŋ</w:t>
      </w:r>
      <w:r w:rsidR="000E4608">
        <w:rPr>
          <w:rFonts w:ascii="Doulos SIL" w:hAnsi="Doulos SIL"/>
          <w:i/>
          <w:color w:val="0000FF"/>
        </w:rPr>
        <w:t>]</w:t>
      </w:r>
      <w:r w:rsidR="000E4608" w:rsidRPr="005D30C6">
        <w:rPr>
          <w:rFonts w:ascii="Doulos SIL" w:hAnsi="Doulos SIL"/>
          <w:i/>
          <w:color w:val="0000FF"/>
        </w:rPr>
        <w:noBreakHyphen/>
      </w:r>
      <w:r w:rsidR="000E4608">
        <w:rPr>
          <w:rFonts w:ascii="Doulos SIL" w:hAnsi="Doulos SIL"/>
          <w:i/>
          <w:color w:val="0000FF"/>
        </w:rPr>
        <w:t>[</w:t>
      </w:r>
      <w:r w:rsidR="000E4608" w:rsidRPr="005D30C6">
        <w:rPr>
          <w:rFonts w:ascii="Doulos SIL" w:hAnsi="Doulos SIL"/>
          <w:i/>
          <w:color w:val="0000FF"/>
        </w:rPr>
        <w:t>ꜜ</w:t>
      </w:r>
      <w:r w:rsidR="000E4608">
        <w:rPr>
          <w:rFonts w:ascii="Doulos SIL" w:hAnsi="Doulos SIL"/>
          <w:i/>
          <w:color w:val="0000FF"/>
        </w:rPr>
        <w:t>c</w:t>
      </w:r>
      <w:r w:rsidR="000E4608" w:rsidRPr="005D30C6">
        <w:rPr>
          <w:rFonts w:ascii="Doulos SIL" w:hAnsi="Doulos SIL"/>
          <w:i/>
          <w:color w:val="0000FF"/>
        </w:rPr>
        <w:t>ílínt</w:t>
      </w:r>
      <w:r w:rsidR="000E4608" w:rsidRPr="005D30C6">
        <w:rPr>
          <w:rFonts w:ascii="Doulos SIL" w:hAnsi="Doulos SIL"/>
          <w:i/>
          <w:color w:val="0000FF"/>
        </w:rPr>
        <w:noBreakHyphen/>
        <w:t>ò</w:t>
      </w:r>
      <w:r w:rsidR="000E4608">
        <w:rPr>
          <w:rFonts w:ascii="Doulos SIL" w:hAnsi="Doulos SIL"/>
          <w:i/>
          <w:color w:val="0000FF"/>
        </w:rPr>
        <w:t>]</w:t>
      </w:r>
      <w:r w:rsidR="00261FBE">
        <w:t>.</w:t>
      </w:r>
    </w:p>
    <w:p w14:paraId="1E706530" w14:textId="39334E7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ílkál</w:t>
      </w:r>
      <w:r w:rsidR="007F28C8">
        <w:rPr>
          <w:rFonts w:ascii="Doulos SIL" w:hAnsi="Doulos SIL"/>
          <w:i/>
          <w:color w:val="0000FF"/>
        </w:rPr>
        <w:t>-[</w:t>
      </w:r>
      <w:r w:rsidR="00261FBE" w:rsidRPr="005D30C6">
        <w:rPr>
          <w:rFonts w:ascii="Doulos SIL" w:hAnsi="Doulos SIL"/>
          <w:i/>
          <w:color w:val="0000FF"/>
        </w:rPr>
        <w:t>kùmb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7F28C8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kílkál</w:t>
      </w:r>
      <w:r w:rsidR="007F28C8">
        <w:rPr>
          <w:rFonts w:ascii="Doulos SIL" w:hAnsi="Doulos SIL"/>
          <w:i/>
          <w:color w:val="0000FF"/>
        </w:rPr>
        <w:t>-[</w:t>
      </w:r>
      <w:r w:rsidR="00261FBE" w:rsidRPr="005D30C6">
        <w:rPr>
          <w:rFonts w:ascii="Doulos SIL" w:hAnsi="Doulos SIL"/>
          <w:i/>
          <w:color w:val="0000FF"/>
        </w:rPr>
        <w:t>kùmb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7F28C8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7F28C8">
        <w:t xml:space="preserve">frozen cpd </w:t>
      </w:r>
      <w:r w:rsidR="00261FBE">
        <w:t xml:space="preserve">n] mountain fig tree sp. with glossy leaves, and its white fruits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figuier sp. à feuilles luisantes</w:t>
      </w:r>
      <w:r w:rsidR="007F28C8" w:rsidRPr="007F28C8">
        <w:rPr>
          <w:rFonts w:ascii="Garamond" w:hAnsi="Garamond"/>
        </w:rPr>
        <w:t xml:space="preserve"> </w:t>
      </w:r>
      <w:r w:rsidR="007F28C8">
        <w:rPr>
          <w:rFonts w:ascii="Garamond" w:hAnsi="Garamond"/>
        </w:rPr>
        <w:t>des collines</w:t>
      </w:r>
      <w:r w:rsidR="00261FBE">
        <w:rPr>
          <w:rFonts w:ascii="Garamond" w:hAnsi="Garamond"/>
        </w:rPr>
        <w:t>, et ses fruits blancs</w:t>
      </w:r>
      <w:r w:rsidR="00261FBE" w:rsidRPr="00590ABD">
        <w:t xml:space="preserve"> - </w:t>
      </w:r>
      <w:r w:rsidR="00261FBE">
        <w:t xml:space="preserve">entire tree also: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ílkál</w:t>
      </w:r>
      <w:r w:rsidR="007F28C8">
        <w:rPr>
          <w:rFonts w:ascii="Doulos SIL" w:hAnsi="Doulos SIL"/>
          <w:i/>
          <w:color w:val="0000FF"/>
        </w:rPr>
        <w:t>-</w:t>
      </w:r>
      <w:r w:rsidR="00EA71DA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kùmb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EA71DA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ɲá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Ficus cordata</w:t>
      </w:r>
      <w:r w:rsidR="00261FBE">
        <w:t xml:space="preserve"> subsp. </w:t>
      </w:r>
      <w:r w:rsidR="00261FBE" w:rsidRPr="002C7CD0">
        <w:rPr>
          <w:rFonts w:ascii="Garamond" w:hAnsi="Garamond"/>
          <w:i/>
        </w:rPr>
        <w:t>lecardii</w:t>
      </w:r>
      <w:r w:rsidR="007F28C8">
        <w:t xml:space="preserve">, cf. </w:t>
      </w:r>
      <w:r w:rsidR="007F28C8" w:rsidRPr="007F28C8">
        <w:rPr>
          <w:rFonts w:ascii="Arial Unicode MS" w:eastAsia="Arial Unicode MS" w:hAnsi="Arial Unicode MS" w:cs="Arial Unicode MS"/>
          <w:i/>
          <w:color w:val="008000"/>
        </w:rPr>
        <w:t>kùmbú</w:t>
      </w:r>
      <w:r w:rsidR="007F28C8">
        <w:t xml:space="preserve"> ‘fig sp.’ in Tommo So </w:t>
      </w:r>
      <w:r w:rsidR="00EA71DA">
        <w:t>and other Dogon languages</w:t>
      </w:r>
      <w:r w:rsidR="007F28C8">
        <w:t>] [for another fig see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kòb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58E696F6" w14:textId="5F4E99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kíl</w:t>
      </w:r>
      <w:r w:rsidRPr="005D30C6">
        <w:rPr>
          <w:rFonts w:ascii="Doulos SIL" w:hAnsi="Doulos SIL"/>
          <w:i/>
          <w:color w:val="0000FF"/>
        </w:rPr>
        <w:noBreakHyphen/>
        <w:t>lò:r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kírí</w:t>
      </w:r>
      <w:r w:rsidRPr="005D30C6">
        <w:rPr>
          <w:rFonts w:ascii="Doulos SIL" w:hAnsi="Doulos SIL"/>
          <w:i/>
          <w:color w:val="0000FF"/>
        </w:rPr>
        <w:noBreakHyphen/>
        <w:t>lò:r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01918">
        <w:t xml:space="preserve">frozen cpd </w:t>
      </w:r>
      <w:r>
        <w:t xml:space="preserve">n] hornbill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calao</w:t>
      </w:r>
      <w:r>
        <w:t xml:space="preserve"> [</w:t>
      </w:r>
      <w:r w:rsidR="00147354" w:rsidRPr="00147354">
        <w:rPr>
          <w:smallCaps/>
        </w:rPr>
        <w:t>id</w:t>
      </w:r>
      <w:r>
        <w:t>: for some speakers both average-sized hornbills (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kókó:t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), for other speakers specifically the grey hornbill, </w:t>
      </w:r>
      <w:r w:rsidRPr="007D6CF3">
        <w:rPr>
          <w:rFonts w:ascii="Garamond" w:hAnsi="Garamond"/>
          <w:i/>
        </w:rPr>
        <w:t>Tockus nasutus</w:t>
      </w:r>
      <w:r>
        <w:t xml:space="preserve"> ; 1st syllable &lt; *</w:t>
      </w:r>
      <w:r w:rsidR="00C921CF" w:rsidRPr="005E2884">
        <w:rPr>
          <w:rFonts w:ascii="Doulos SIL" w:hAnsi="Doulos SIL"/>
          <w:color w:val="008000"/>
        </w:rPr>
        <w:t>c</w:t>
      </w:r>
      <w:r w:rsidRPr="005E2884">
        <w:rPr>
          <w:rFonts w:ascii="Doulos SIL" w:hAnsi="Doulos SIL"/>
          <w:color w:val="008000"/>
        </w:rPr>
        <w:t>ir</w:t>
      </w:r>
      <w:r w:rsidRPr="005E2884">
        <w:rPr>
          <w:rFonts w:ascii="Doulos SIL" w:hAnsi="Doulos SIL"/>
          <w:color w:val="008000"/>
        </w:rPr>
        <w:noBreakHyphen/>
      </w:r>
      <w:r>
        <w:t>, cf. cpds. below].</w:t>
      </w:r>
    </w:p>
    <w:p w14:paraId="213A41DF" w14:textId="7AA0A58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íléy</w:t>
      </w:r>
      <w:r w:rsidR="00261FBE">
        <w:t>].</w:t>
      </w:r>
    </w:p>
    <w:p w14:paraId="52FDCE12" w14:textId="66BBB3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kìlô: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kìló: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kìlóŋ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kìlô:ŋ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kìlôŋ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kìlóŋ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kìlón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kilo (unit of weight)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kilo (mesure de poids)</w:t>
      </w:r>
      <w:r>
        <w:t xml:space="preserve"> [&lt;Fr]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kíló: bè:rì</w:t>
      </w:r>
      <w:r w:rsidRPr="002C3CD0">
        <w:t xml:space="preserve"> </w:t>
      </w:r>
      <w:r w:rsidR="00611172">
        <w:t xml:space="preserve"> </w:t>
      </w:r>
      <w:r w:rsidRPr="002C3CD0">
        <w:t>a</w:t>
      </w:r>
      <w:r>
        <w:t xml:space="preserve"> big kilo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kilo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kilometer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kilo</w:t>
      </w:r>
      <w:r w:rsidR="00001918">
        <w:rPr>
          <w:rFonts w:ascii="Garamond" w:hAnsi="Garamond"/>
        </w:rPr>
        <w:t>m</w:t>
      </w:r>
      <w:r>
        <w:rPr>
          <w:rFonts w:ascii="Garamond" w:hAnsi="Garamond"/>
        </w:rPr>
        <w:t>ètre</w:t>
      </w:r>
      <w:r>
        <w:t xml:space="preserve"> [</w:t>
      </w:r>
      <w:r w:rsidR="008C1A9C" w:rsidRPr="008C1A9C">
        <w:rPr>
          <w:smallCaps/>
        </w:rPr>
        <w:t xml:space="preserve">syn: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ìlò</w:t>
      </w:r>
      <w:r w:rsidRPr="005D30C6">
        <w:rPr>
          <w:rFonts w:ascii="Doulos SIL" w:hAnsi="Doulos SIL"/>
          <w:i/>
          <w:color w:val="0000FF"/>
        </w:rPr>
        <w:noBreakHyphen/>
        <w:t>mé:térê</w:t>
      </w:r>
      <w:r>
        <w:t>].</w:t>
      </w:r>
    </w:p>
    <w:p w14:paraId="6DD75C02" w14:textId="25E6D48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ìlò</w:t>
      </w:r>
      <w:r w:rsidR="00261FBE" w:rsidRPr="005D30C6">
        <w:rPr>
          <w:rFonts w:ascii="Doulos SIL" w:hAnsi="Doulos SIL"/>
          <w:i/>
          <w:color w:val="0000FF"/>
        </w:rPr>
        <w:noBreakHyphen/>
        <w:t>mé:térê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kilometer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kilomètre</w:t>
      </w:r>
      <w:r w:rsidR="00261FBE">
        <w:t>.</w:t>
      </w:r>
    </w:p>
    <w:p w14:paraId="79F19FE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kílóⁿ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kílô:</w:t>
      </w:r>
      <w:r>
        <w:t>].</w:t>
      </w:r>
    </w:p>
    <w:p w14:paraId="45903F67" w14:textId="0B9E2FE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kílón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kílóŋ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kílô:</w:t>
      </w:r>
      <w:r>
        <w:t>].</w:t>
      </w:r>
    </w:p>
    <w:p w14:paraId="49DD2E34" w14:textId="0F90B28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îm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kîm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right, say the truth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avoir raison, dire la vérité</w:t>
      </w:r>
      <w:r w:rsidR="00261FBE">
        <w:t xml:space="preserve"> [cf. noun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í</w:t>
      </w:r>
      <w:r w:rsidR="00261FBE">
        <w:t>].</w:t>
      </w:r>
    </w:p>
    <w:p w14:paraId="45426E49" w14:textId="26ACAB0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kím</w:t>
      </w:r>
      <w:r w:rsidR="00261FBE" w:rsidRPr="005D30C6">
        <w:rPr>
          <w:rFonts w:ascii="Doulos SIL" w:hAnsi="Doulos SIL"/>
          <w:i/>
          <w:color w:val="0000FF"/>
        </w:rPr>
        <w:noBreakHyphen/>
        <w:t>í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truth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vérité</w:t>
      </w:r>
      <w:r w:rsidR="00261FBE">
        <w:t xml:space="preserve"> [VblN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îm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á↑=ŋ́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í hárú</w:t>
      </w:r>
      <w:r w:rsidR="00261FBE">
        <w:t xml:space="preserve">  he/she told the truth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il/elle a dit la vérité</w:t>
      </w:r>
      <w:r w:rsidR="00261FBE">
        <w:t xml:space="preserve"> [cf.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îm</w:t>
      </w:r>
      <w:r w:rsidR="00261FBE">
        <w:t>].</w:t>
      </w:r>
    </w:p>
    <w:p w14:paraId="208DC7DB" w14:textId="7297E7A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kím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ím</w:t>
      </w:r>
      <w:r w:rsidR="00261FBE" w:rsidRPr="005D30C6">
        <w:rPr>
          <w:rFonts w:ascii="Doulos SIL" w:hAnsi="Doulos SIL"/>
          <w:i/>
          <w:color w:val="0000FF"/>
        </w:rPr>
        <w:noBreakHyphen/>
        <w:t>í</w:t>
      </w:r>
      <w:r w:rsidR="00261FBE">
        <w:t>].</w:t>
      </w:r>
    </w:p>
    <w:p w14:paraId="7A38CE28" w14:textId="0ADC898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íŋ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kín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build (house)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construire</w:t>
      </w:r>
      <w:r w:rsidR="00261FBE">
        <w:t xml:space="preserve"> [ResPass</w:t>
      </w:r>
      <w:r w:rsidR="00001918">
        <w:t xml:space="preserve"> and UnspecO</w:t>
      </w:r>
      <w:r w:rsidR="00261FBE">
        <w:t xml:space="preserve">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7049DE2C" w14:textId="70A24BD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be built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construit</w:t>
      </w:r>
      <w:r w:rsidR="00261FBE">
        <w:t xml:space="preserve"> [ResPass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build, do some building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construire</w:t>
      </w:r>
      <w:r w:rsidR="00261FBE">
        <w:t xml:space="preserve"> [UnspecO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>
        <w:rPr>
          <w:color w:val="993300"/>
        </w:rPr>
        <w:t xml:space="preserve"> ; </w:t>
      </w:r>
      <w:r w:rsidR="00261FBE">
        <w:t xml:space="preserve">VblN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5CDD31BF" w14:textId="3A1C844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001918">
        <w:t xml:space="preserve"> [n] construction (work), home-</w:t>
      </w:r>
      <w:r w:rsidR="00261FBE">
        <w:t xml:space="preserve">building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construction</w:t>
      </w:r>
      <w:r w:rsidR="00261FBE">
        <w:t xml:space="preserve"> [&lt;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2CCA5EA7" w14:textId="376CE7F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índ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have (</w:t>
      </w:r>
      <w:r w:rsidR="00B82168">
        <w:t>sth</w:t>
      </w:r>
      <w:r w:rsidR="00261FBE">
        <w:t>) continue, keep (</w:t>
      </w:r>
      <w:r w:rsidR="00B82168">
        <w:t>sth</w:t>
      </w:r>
      <w:r w:rsidR="00261FBE">
        <w:t xml:space="preserve">) in same state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faire continuer, garder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 dans le même état</w:t>
      </w:r>
      <w:r w:rsidR="00261FBE">
        <w:t>.</w:t>
      </w:r>
    </w:p>
    <w:p w14:paraId="6A9E0694" w14:textId="1978B7B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remain, be left; go on living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rester, continuer à vivre</w:t>
      </w:r>
      <w:r w:rsidR="00261FBE">
        <w:t xml:space="preserve"> [cf. noun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[Caus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índ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>]</w:t>
      </w:r>
      <w:r w:rsidR="00261FBE" w:rsidRPr="00590ABD">
        <w:t xml:space="preserve"> - </w:t>
      </w:r>
      <w:r w:rsidR="00261FBE">
        <w:t xml:space="preserve">phrase: </w:t>
      </w:r>
      <w:r w:rsidR="00261FBE" w:rsidRPr="005D30C6">
        <w:rPr>
          <w:rFonts w:ascii="Doulos SIL" w:hAnsi="Doulos SIL"/>
          <w:i/>
          <w:color w:val="0000FF"/>
        </w:rPr>
        <w:t xml:space="preserve">à màn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kíndî</w:t>
      </w:r>
      <w:r w:rsidR="00261FBE">
        <w:t xml:space="preserve">  he/she is no longer (=has died)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il/elle n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est plus (=est décédé(e))</w:t>
      </w:r>
      <w:r w:rsidR="00261FBE">
        <w:t xml:space="preserve"> [common euphemism]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 plus imperfective clause] continue to (do)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continuer à (faire), ne pas cesser de (faire)</w:t>
      </w:r>
      <w:r w:rsidR="00261FBE">
        <w:t xml:space="preserve"> [compatible with any aspect or time frame]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5126D3" w:rsidRPr="005D30C6">
        <w:rPr>
          <w:rFonts w:ascii="Doulos SIL" w:hAnsi="Doulos SIL"/>
          <w:i/>
          <w:color w:val="0000FF"/>
        </w:rPr>
        <w:t>gú ꜜ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índí [ɲòŋ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gú ꜜ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dírà]</w:t>
      </w:r>
      <w:r w:rsidR="00261FBE">
        <w:t xml:space="preserve">  they are still walking, they continue to walk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ils n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ont pas cessé de marcher; ils sont en marche jusqu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à présent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c) [servb] was (doing)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était en train de (faire)</w:t>
      </w:r>
      <w:r w:rsidR="00261FBE">
        <w:t xml:space="preserve"> [perfective form only, specifically past progressive, functions as past version of </w:t>
      </w:r>
      <w:r w:rsidR="00261FBE" w:rsidRPr="005D30C6">
        <w:rPr>
          <w:rFonts w:ascii="Doulos SIL" w:hAnsi="Doulos SIL"/>
          <w:i/>
          <w:color w:val="0000FF"/>
        </w:rPr>
        <w:t>gò: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índì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ŋâ:]</w:t>
      </w:r>
      <w:r w:rsidR="00261FBE">
        <w:t xml:space="preserve">  they were eating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5126D3">
        <w:rPr>
          <w:rFonts w:ascii="Garamond" w:hAnsi="Garamond"/>
        </w:rPr>
        <w:t>ils mangeaient</w:t>
      </w:r>
      <w:r w:rsidR="00261FBE">
        <w:rPr>
          <w:rFonts w:ascii="Garamond" w:hAnsi="Garamond"/>
        </w:rPr>
        <w:t>, ils étaient en train de marcher</w:t>
      </w:r>
      <w:r w:rsidR="00261FBE">
        <w:t>.</w:t>
      </w:r>
    </w:p>
    <w:p w14:paraId="4B6F5AC5" w14:textId="0DA184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kíndír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íŋgíl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09FA0CD7" w14:textId="178BE04C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remainder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reste</w:t>
      </w:r>
      <w:r w:rsidR="00261FBE">
        <w:t xml:space="preserve"> [cf.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ìndî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  the others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les autres.</w:t>
      </w:r>
    </w:p>
    <w:p w14:paraId="58CB3C57" w14:textId="67DA93B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kìndù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[linker between </w:t>
      </w:r>
      <w:r w:rsidR="007B254E">
        <w:t>‘</w:t>
      </w:r>
      <w:r w:rsidR="00261FBE">
        <w:t xml:space="preserve">10, 20 </w:t>
      </w:r>
      <w:r w:rsidR="00261FBE">
        <w:sym w:font="Symbol" w:char="F0BC"/>
      </w:r>
      <w:r w:rsidR="00261FBE">
        <w:t xml:space="preserve"> 90</w:t>
      </w:r>
      <w:r w:rsidR="007B254E">
        <w:t>’</w:t>
      </w:r>
      <w:r w:rsidR="00261FBE">
        <w:t xml:space="preserve"> and </w:t>
      </w:r>
      <w:r w:rsidR="007B254E">
        <w:t>‘</w:t>
      </w:r>
      <w:r w:rsidR="00261FBE">
        <w:t xml:space="preserve">1, 2 </w:t>
      </w:r>
      <w:r w:rsidR="00261FBE">
        <w:sym w:font="Symbol" w:char="F0BC"/>
      </w:r>
      <w:r w:rsidR="00261FBE">
        <w:t xml:space="preserve"> 9</w:t>
      </w:r>
      <w:r w:rsidR="007B254E">
        <w:t>’</w:t>
      </w:r>
      <w:r w:rsidR="00261FBE">
        <w:t xml:space="preserve"> to form complex numerals] [TSK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kìndì</w:t>
      </w:r>
      <w:r w:rsidR="00261FBE">
        <w:t xml:space="preserve"> etc.] 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wóy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kíndù gú:</w:t>
      </w:r>
      <w:r w:rsidR="00261FBE">
        <w:t xml:space="preserve"> </w:t>
      </w:r>
      <w:r w:rsidR="007B254E">
        <w:t>‘</w:t>
      </w:r>
      <w:r w:rsidR="00261FBE">
        <w:t>15</w:t>
      </w:r>
      <w:r w:rsidR="007B254E">
        <w:t>’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wàráŋkà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25</w:t>
      </w:r>
      <w:r w:rsidR="007B254E">
        <w:t>’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 xml:space="preserve">wàránzà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35</w:t>
      </w:r>
      <w:r w:rsidR="007B254E">
        <w:t>’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>tá: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índù gú:</w:t>
      </w:r>
      <w:r w:rsidR="00261FBE">
        <w:t xml:space="preserve"> </w:t>
      </w:r>
      <w:r w:rsidR="007B254E">
        <w:t>‘</w:t>
      </w:r>
      <w:r w:rsidR="00261FBE">
        <w:t>45</w:t>
      </w:r>
      <w:r w:rsidR="007B254E">
        <w:t>’</w:t>
      </w:r>
      <w:r w:rsidR="00261FBE">
        <w:t>,</w:t>
      </w:r>
      <w:r w:rsidR="00261FBE">
        <w:rPr>
          <w:i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gú: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índù gú: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ʔíddú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65</w:t>
      </w:r>
      <w:r w:rsidR="007B254E">
        <w:t>’</w:t>
      </w:r>
      <w:r w:rsidR="00261FBE">
        <w:t>,</w:t>
      </w:r>
      <w:r w:rsidR="00261FBE">
        <w:rPr>
          <w:i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ʔí:yé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95</w:t>
      </w:r>
      <w:r w:rsidR="007B254E">
        <w:t>’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yá:há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85</w:t>
      </w:r>
      <w:r w:rsidR="007B254E">
        <w:t>’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yággá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ìndù gú:</w:t>
      </w:r>
      <w:r w:rsidR="00261FBE">
        <w:t xml:space="preserve"> </w:t>
      </w:r>
      <w:r w:rsidR="007B254E">
        <w:t>‘</w:t>
      </w:r>
      <w:r w:rsidR="00261FBE">
        <w:t>95</w:t>
      </w:r>
      <w:r w:rsidR="007B254E">
        <w:t>’</w:t>
      </w:r>
    </w:p>
    <w:p w14:paraId="07D6C434" w14:textId="03FFB6F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kíné</w:t>
      </w:r>
      <w:r w:rsidR="00261FBE">
        <w:t xml:space="preserve">  (usually invariant, occasional Pl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</w:t>
      </w:r>
      <w:r w:rsidR="00786067">
        <w:t xml:space="preserve">a) </w:t>
      </w:r>
      <w:r w:rsidR="00261FBE">
        <w:t>[n, as cpd final] the equivalent or</w:t>
      </w:r>
      <w:r w:rsidR="00786067">
        <w:t xml:space="preserve"> </w:t>
      </w:r>
      <w:r w:rsidR="00261FBE">
        <w:t xml:space="preserve">equal of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équivalent, semblable de</w:t>
      </w:r>
      <w:r w:rsidR="00261FBE">
        <w:t xml:space="preserve"> [normally possessed without definite ending; optional plural 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>
        <w:t>]</w:t>
      </w:r>
      <w:r w:rsidR="00261FBE" w:rsidRPr="00590ABD">
        <w:t xml:space="preserve"> - </w:t>
      </w:r>
      <w:r w:rsidR="00261FBE">
        <w:t xml:space="preserve">with pronominal: 1Sg </w:t>
      </w:r>
      <w:r w:rsidR="00261FBE" w:rsidRPr="005D30C6">
        <w:rPr>
          <w:rFonts w:ascii="Doulos SIL" w:hAnsi="Doulos SIL"/>
          <w:i/>
          <w:color w:val="0000FF"/>
        </w:rPr>
        <w:t>ʔáy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>
        <w:t xml:space="preserve">; 3Sg 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>
        <w:t xml:space="preserve">; 3SgF </w:t>
      </w:r>
      <w:r w:rsidR="00261FBE" w:rsidRPr="005D30C6">
        <w:rPr>
          <w:rFonts w:ascii="Doulos SIL" w:hAnsi="Doulos SIL"/>
          <w:i/>
          <w:color w:val="0000FF"/>
        </w:rPr>
        <w:t>áŋgá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 </w:t>
      </w:r>
      <w:r w:rsidR="00261FBE">
        <w:t xml:space="preserve">; 3Pl </w:t>
      </w:r>
      <w:r w:rsidR="00261FBE" w:rsidRPr="005D30C6">
        <w:rPr>
          <w:rFonts w:ascii="Doulos SIL" w:hAnsi="Doulos SIL"/>
          <w:i/>
          <w:color w:val="0000FF"/>
        </w:rPr>
        <w:t>ǹjéy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ǹjéy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 w:rsidRPr="00590ABD">
        <w:t xml:space="preserve"> - </w:t>
      </w:r>
      <w:r w:rsidR="00261FBE">
        <w:t xml:space="preserve">ex: </w:t>
      </w:r>
      <w:r w:rsidR="00786067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786067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kâ:n kúl ꜜsí:</w:t>
      </w:r>
      <w:r w:rsidR="00261FBE" w:rsidRPr="002C3CD0">
        <w:t xml:space="preserve"> it</w:t>
      </w:r>
      <w:r w:rsidR="00261FBE">
        <w:t xml:space="preserve"> has no equal for sweetness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 pas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équivalent en douceur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 xml:space="preserve">yá: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>
        <w:t>]</w:t>
      </w:r>
      <w:r w:rsidR="00786067" w:rsidRPr="00786067">
        <w:rPr>
          <w:rFonts w:ascii="Wingdings" w:hAnsi="Wingdings"/>
          <w:sz w:val="18"/>
        </w:rPr>
        <w:t></w:t>
      </w:r>
      <w:r w:rsidR="00786067">
        <w:rPr>
          <w:rFonts w:ascii="Wingdings" w:hAnsi="Wingdings"/>
          <w:sz w:val="18"/>
        </w:rPr>
        <w:t></w:t>
      </w:r>
      <w:r w:rsidR="00786067">
        <w:t xml:space="preserve"> b) [adverb, after a quantified NP] approximately, around </w:t>
      </w:r>
      <w:r w:rsidR="00786067">
        <w:rPr>
          <w:rFonts w:ascii="Wingdings" w:hAnsi="Wingdings"/>
          <w:sz w:val="18"/>
        </w:rPr>
        <w:t></w:t>
      </w:r>
      <w:r w:rsidR="00786067">
        <w:t xml:space="preserve"> </w:t>
      </w:r>
      <w:r w:rsidR="00786067">
        <w:rPr>
          <w:rFonts w:ascii="Garamond" w:hAnsi="Garamond"/>
        </w:rPr>
        <w:t>approximativement, environ</w:t>
      </w:r>
      <w:r w:rsidR="00261FBE">
        <w:t>.</w:t>
      </w:r>
    </w:p>
    <w:p w14:paraId="5531B643" w14:textId="0677773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í:néy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kí:néy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whisper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chuchoter</w:t>
      </w:r>
      <w:r w:rsidR="00261FBE">
        <w:t xml:space="preserve">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ì:nì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gossip (critically) about (sb), speak about (sb, behind his/her back)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chuchoter au sujet de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), critiquer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, en son absence)</w:t>
      </w:r>
      <w:r w:rsidR="00261FBE">
        <w:t>.</w:t>
      </w:r>
    </w:p>
    <w:p w14:paraId="6F2A0B18" w14:textId="3FC3B1A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[DefPl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ì:nì</w:t>
      </w:r>
      <w:r w:rsidR="00261FBE">
        <w:t>].</w:t>
      </w:r>
    </w:p>
    <w:p w14:paraId="3AF880FE" w14:textId="77AB16C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índ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>].</w:t>
      </w:r>
    </w:p>
    <w:p w14:paraId="6A79720D" w14:textId="56AE420F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íŋgíl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[alphabetized as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inj</w:t>
      </w:r>
      <w:r w:rsidR="00261FBE">
        <w:rPr>
          <w:i/>
        </w:rPr>
        <w:sym w:font="Symbol" w:char="F0BC"/>
      </w:r>
      <w:r w:rsidR="00261FBE">
        <w:t>].</w:t>
      </w:r>
    </w:p>
    <w:p w14:paraId="50195E7F" w14:textId="19EE4E8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ì:nì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kì:nì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words, language, speaking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parole, mots</w:t>
      </w:r>
      <w:r w:rsidR="00261FBE">
        <w:t xml:space="preserve"> [cf.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í:néy</w:t>
      </w:r>
      <w:r w:rsidR="00261FBE">
        <w:t xml:space="preserve"> 1].</w:t>
      </w:r>
    </w:p>
    <w:p w14:paraId="784B1F0D" w14:textId="57A7BBD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íŋgíl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kíŋgíl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kíndír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pod of certain acacia trees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gousse de certains acacias</w:t>
      </w:r>
      <w:r w:rsidR="00261FBE">
        <w:t xml:space="preserve"> [see variant </w:t>
      </w:r>
      <w:r w:rsidR="00261FBE" w:rsidRPr="005D30C6">
        <w:rPr>
          <w:rFonts w:ascii="Doulos SIL" w:hAnsi="Doulos SIL"/>
          <w:i/>
          <w:color w:val="0000FF"/>
        </w:rPr>
        <w:t>kíndír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; trees are </w:t>
      </w:r>
      <w:r w:rsidR="00261FBE" w:rsidRPr="005D30C6">
        <w:rPr>
          <w:rFonts w:ascii="Doulos SIL" w:hAnsi="Doulos SIL"/>
          <w:i/>
          <w:color w:val="0000FF"/>
        </w:rPr>
        <w:t>bìs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</w:t>
      </w:r>
      <w:r w:rsidR="001644EC">
        <w:t xml:space="preserve"> </w:t>
      </w:r>
      <w:r w:rsidR="001644EC">
        <w:rPr>
          <w:rFonts w:ascii="Garamond" w:hAnsi="Garamond"/>
          <w:i/>
        </w:rPr>
        <w:t>Vachellia (=</w:t>
      </w:r>
      <w:r w:rsidR="00261FBE" w:rsidRPr="001644EC">
        <w:rPr>
          <w:rFonts w:ascii="Garamond" w:hAnsi="Garamond"/>
          <w:i/>
        </w:rPr>
        <w:t>Acacia</w:t>
      </w:r>
      <w:r w:rsidR="001644EC" w:rsidRPr="001644EC">
        <w:rPr>
          <w:rFonts w:ascii="Garamond" w:hAnsi="Garamond"/>
          <w:i/>
        </w:rPr>
        <w:t>)</w:t>
      </w:r>
      <w:r w:rsidR="00261FBE" w:rsidRPr="001644EC">
        <w:rPr>
          <w:rFonts w:ascii="Garamond" w:hAnsi="Garamond"/>
          <w:i/>
        </w:rPr>
        <w:t xml:space="preserve"> tortilis</w:t>
      </w:r>
      <w:r w:rsidR="001644EC" w:rsidRPr="001644EC">
        <w:rPr>
          <w:rFonts w:ascii="Garamond" w:hAnsi="Garamond"/>
          <w:i/>
        </w:rPr>
        <w:t xml:space="preserve"> subsp. raddiana</w:t>
      </w:r>
      <w:r w:rsidR="00261FBE" w:rsidRPr="002C3CD0">
        <w:t xml:space="preserve"> a</w:t>
      </w:r>
      <w:r w:rsidR="00261FBE">
        <w:t xml:space="preserve">nd </w:t>
      </w:r>
      <w:r w:rsidR="00261FBE" w:rsidRPr="005D30C6">
        <w:rPr>
          <w:rFonts w:ascii="Doulos SIL" w:hAnsi="Doulos SIL"/>
          <w:i/>
          <w:color w:val="0000FF"/>
        </w:rPr>
        <w:t>sà:g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2 </w:t>
      </w:r>
      <w:r w:rsidR="001644EC">
        <w:t xml:space="preserve"> </w:t>
      </w:r>
      <w:r w:rsidR="001644EC">
        <w:rPr>
          <w:rFonts w:ascii="Garamond" w:hAnsi="Garamond"/>
          <w:i/>
        </w:rPr>
        <w:t>Vachellia (=</w:t>
      </w:r>
      <w:r w:rsidR="001644EC" w:rsidRPr="001644EC">
        <w:rPr>
          <w:rFonts w:ascii="Garamond" w:hAnsi="Garamond"/>
          <w:i/>
        </w:rPr>
        <w:t xml:space="preserve">Acacia) </w:t>
      </w:r>
      <w:r w:rsidR="00261FBE" w:rsidRPr="001644EC">
        <w:rPr>
          <w:rFonts w:ascii="Garamond" w:hAnsi="Garamond"/>
          <w:i/>
        </w:rPr>
        <w:t>seyal</w:t>
      </w:r>
      <w:r w:rsidR="00261FBE">
        <w:t>].</w:t>
      </w:r>
    </w:p>
    <w:p w14:paraId="74F32BA8" w14:textId="030A67B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ì:nì</w:t>
      </w:r>
      <w:r w:rsidR="00261FBE">
        <w:t>].</w:t>
      </w:r>
    </w:p>
    <w:p w14:paraId="2FDEC8A3" w14:textId="55D1ACD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ìɲà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ìɲôw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ìɲà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ìɲɲà</w:t>
      </w:r>
      <w:r w:rsidR="00261FBE">
        <w:t>].</w:t>
      </w:r>
    </w:p>
    <w:p w14:paraId="10C3F1C1" w14:textId="3A0D9F3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kìɲɲa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kìɲà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ìɲà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ìɲɲôw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ìɲɲ-ò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rain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pluie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 xml:space="preserve">àꜛ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ìɲɲâ</w:t>
      </w:r>
      <w:r w:rsidR="00261FBE">
        <w:t xml:space="preserve"> </w:t>
      </w:r>
      <w:r w:rsidR="00261FBE" w:rsidRPr="00590ABD">
        <w:t xml:space="preserve"> - </w:t>
      </w:r>
      <w:r w:rsidR="00261FBE">
        <w:t xml:space="preserve">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ìɲɲà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kár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the rain struck (=it rained)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la pluie a frappé (=il a plu)</w:t>
      </w:r>
      <w:r w:rsidR="00261FBE">
        <w:t xml:space="preserve"> [</w:t>
      </w:r>
      <w:r w:rsidR="00261FBE" w:rsidRPr="005D30C6">
        <w:rPr>
          <w:rFonts w:ascii="Doulos SIL" w:hAnsi="Doulos SIL"/>
          <w:i/>
          <w:color w:val="0000FF"/>
        </w:rPr>
        <w:t>kà</w:t>
      </w:r>
      <w:r w:rsidR="00261FBE">
        <w:t xml:space="preserve"> </w:t>
      </w:r>
      <w:r w:rsidR="007B254E">
        <w:t>‘</w:t>
      </w:r>
      <w:r w:rsidR="00261FBE">
        <w:t>come</w:t>
      </w:r>
      <w:r w:rsidR="007B254E">
        <w:t>’</w:t>
      </w:r>
      <w:r w:rsidR="00261FBE">
        <w:t xml:space="preserve"> can also be used; cf. also </w:t>
      </w:r>
      <w:r w:rsidR="00261FBE" w:rsidRPr="005D30C6">
        <w:rPr>
          <w:rFonts w:ascii="Doulos SIL" w:hAnsi="Doulos SIL"/>
          <w:i/>
          <w:color w:val="0000FF"/>
        </w:rPr>
        <w:t>má:</w:t>
      </w:r>
      <w:r w:rsidR="00261FBE">
        <w:t xml:space="preserve"> 3]</w:t>
      </w:r>
    </w:p>
    <w:p w14:paraId="481E391A" w14:textId="7A287E6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ìɲɲà</w:t>
      </w:r>
      <w:r w:rsidR="00261FBE" w:rsidRPr="005D30C6">
        <w:rPr>
          <w:rFonts w:ascii="Doulos SIL" w:hAnsi="Doulos SIL"/>
          <w:i/>
          <w:color w:val="0000FF"/>
        </w:rPr>
        <w:noBreakHyphen/>
        <w:t>kàsá:b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iɲɲòw</w:t>
      </w:r>
      <w:r w:rsidR="00261FBE" w:rsidRPr="005D30C6">
        <w:rPr>
          <w:rFonts w:ascii="Doulos SIL" w:hAnsi="Doulos SIL"/>
          <w:i/>
          <w:color w:val="0000FF"/>
        </w:rPr>
        <w:noBreakHyphen/>
        <w:t>kàsá:b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kàsá:bâ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rainwear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habits de pluie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(rarely) b) umbrella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parapluie</w:t>
      </w:r>
      <w:r w:rsidR="00261FBE">
        <w:t>.</w:t>
      </w:r>
    </w:p>
    <w:p w14:paraId="4A8178EE" w14:textId="5DBDD75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</w:t>
      </w:r>
      <w:r w:rsidR="00261FBE" w:rsidRPr="005D30C6">
        <w:rPr>
          <w:rFonts w:ascii="Doulos SIL" w:hAnsi="Doulos SIL"/>
          <w:i/>
          <w:color w:val="0000FF"/>
        </w:rPr>
        <w:noBreakHyphen/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kìɲɲ</w:t>
      </w:r>
      <w:r w:rsidR="00261FBE" w:rsidRPr="005D30C6">
        <w:rPr>
          <w:rFonts w:ascii="Doulos SIL" w:hAnsi="Doulos SIL"/>
          <w:i/>
          <w:color w:val="0000FF"/>
        </w:rPr>
        <w:noBreakHyphen/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AC7F30">
        <w:rPr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ì:zê</w:t>
      </w:r>
      <w:r w:rsidR="00261FBE" w:rsidRPr="00AC7F30">
        <w:t>, DefS</w:t>
      </w:r>
      <w:r w:rsidR="00261FBE">
        <w:t xml:space="preserve">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“rain</w:t>
      </w:r>
      <w:r w:rsidR="007B254E">
        <w:t>’</w:t>
      </w:r>
      <w:r w:rsidR="00261FBE">
        <w:t xml:space="preserve">s child”] scarlet-red velvet mite (similar to a small spider) that emerges from earth after a rain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arthropode rouge écarlate sp. qui sort de la terre après une pluie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Dinothrombium tinctorium</w:t>
      </w:r>
      <w:r w:rsidR="00261FBE">
        <w:t>, Trombidiidae].</w:t>
      </w:r>
    </w:p>
    <w:p w14:paraId="64091E2C" w14:textId="19F4C19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ìɲɲôw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ìɲɲà</w:t>
      </w:r>
      <w:r w:rsidR="00261FBE">
        <w:t>].</w:t>
      </w:r>
    </w:p>
    <w:p w14:paraId="4CD76469" w14:textId="56BA23A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íps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kíps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ípsí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îd al adha (Muslim Feast of the Ram)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« tabaski » musulman (aïd el adha, fête où on égorge un bélier)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[n] </w:t>
      </w:r>
      <w:r w:rsidR="006E547B">
        <w:t>ram sacrificed on this holy day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mouton de tabaski</w:t>
      </w:r>
      <w:r w:rsidR="00261FBE">
        <w:t xml:space="preserve"> [&lt;Ar √</w:t>
      </w:r>
      <w:r w:rsidR="00261FBE" w:rsidRPr="00BB673A">
        <w:rPr>
          <w:rFonts w:ascii="Arial Unicode MS" w:eastAsia="Arial Unicode MS" w:hAnsi="Arial Unicode MS"/>
          <w:color w:val="008000"/>
        </w:rPr>
        <w:t>kbš</w:t>
      </w:r>
      <w:r w:rsidR="00261FBE" w:rsidRPr="003E4524">
        <w:t>]</w:t>
      </w:r>
      <w:r w:rsidR="00261FBE">
        <w:t>.</w:t>
      </w:r>
    </w:p>
    <w:p w14:paraId="7E33F598" w14:textId="50FD4A9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  [cpd initial related to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3 </w:t>
      </w:r>
      <w:r w:rsidR="007B254E">
        <w:t>‘</w:t>
      </w:r>
      <w:r w:rsidR="00261FBE">
        <w:t>bird</w:t>
      </w:r>
      <w:r w:rsidR="007B254E">
        <w:t>’</w:t>
      </w:r>
      <w:r w:rsidR="00261FBE">
        <w:t>]</w:t>
      </w:r>
    </w:p>
    <w:p w14:paraId="2A61C62D" w14:textId="0BEB38A6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írâ</w:t>
      </w:r>
      <w:r w:rsidR="00261FBE" w:rsidRPr="002C3CD0">
        <w:t xml:space="preserve"> 1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curiosity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curiosité</w:t>
      </w:r>
      <w:r w:rsidR="00261FBE" w:rsidRPr="00590ABD">
        <w:t xml:space="preserve"> - </w:t>
      </w:r>
      <w:r w:rsidR="00261FBE">
        <w:t xml:space="preserve">phrase: </w:t>
      </w:r>
      <w:r w:rsidR="00261FBE" w:rsidRPr="005D30C6">
        <w:rPr>
          <w:rFonts w:ascii="Doulos SIL" w:hAnsi="Doulos SIL"/>
          <w:i/>
          <w:color w:val="0000FF"/>
        </w:rPr>
        <w:t xml:space="preserve">á↑=ŋ́ [à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à:] kà:</w:t>
      </w:r>
      <w:r w:rsidR="00261FBE">
        <w:t xml:space="preserve">  he removed (=satisfied) his curiosity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oté (=satisfait) sa curiosité</w:t>
      </w:r>
      <w:r w:rsidR="00261FBE">
        <w:t>.</w:t>
      </w:r>
    </w:p>
    <w:p w14:paraId="03FC6CDD" w14:textId="3F023D7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írâ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3</w:t>
      </w:r>
      <w:r w:rsidR="00261FBE">
        <w:t>].</w:t>
      </w:r>
    </w:p>
    <w:p w14:paraId="05E91CD3" w14:textId="5669DF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kír</w:t>
      </w:r>
      <w:r w:rsidRPr="005D30C6">
        <w:rPr>
          <w:rFonts w:ascii="Doulos SIL" w:hAnsi="Doulos SIL"/>
          <w:i/>
          <w:color w:val="0000FF"/>
        </w:rPr>
        <w:noBreakHyphen/>
        <w:t>bér kóŋ</w:t>
      </w:r>
      <w:r w:rsidRPr="005D30C6">
        <w:rPr>
          <w:rFonts w:ascii="Doulos SIL" w:hAnsi="Doulos SIL"/>
          <w:i/>
          <w:color w:val="0000FF"/>
        </w:rPr>
        <w:noBreakHyphen/>
        <w:t>á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[cpd n, lit. “bustard-female.slave”</w:t>
      </w:r>
      <w:r>
        <w:t xml:space="preserve">] small bustard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outarde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Eupodotis ruficrista</w:t>
      </w:r>
      <w:r>
        <w:t>].</w:t>
      </w:r>
    </w:p>
    <w:p w14:paraId="5B038984" w14:textId="614A386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bér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large bustard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611172">
        <w:rPr>
          <w:rFonts w:ascii="Garamond" w:hAnsi="Garamond"/>
        </w:rPr>
        <w:t>grosse</w:t>
      </w:r>
      <w:r w:rsidR="00261FBE">
        <w:rPr>
          <w:rFonts w:ascii="Garamond" w:hAnsi="Garamond"/>
        </w:rPr>
        <w:t xml:space="preserve"> outarde sp.</w:t>
      </w:r>
      <w:r w:rsidR="00261FBE">
        <w:t xml:space="preserve"> [</w:t>
      </w:r>
      <w:r w:rsidR="00147354" w:rsidRPr="00147354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Otis</w:t>
      </w:r>
      <w:r w:rsidR="00261FBE">
        <w:t xml:space="preserve"> (=</w:t>
      </w:r>
      <w:r w:rsidR="00261FBE">
        <w:rPr>
          <w:rFonts w:ascii="Garamond" w:hAnsi="Garamond"/>
          <w:i/>
        </w:rPr>
        <w:t>Ardeotis</w:t>
      </w:r>
      <w:r w:rsidR="00261FBE">
        <w:t xml:space="preserve">) </w:t>
      </w:r>
      <w:r w:rsidR="00261FBE">
        <w:rPr>
          <w:rFonts w:ascii="Garamond" w:hAnsi="Garamond"/>
          <w:i/>
        </w:rPr>
        <w:t>arabs</w:t>
      </w:r>
      <w:r w:rsidR="00261FBE">
        <w:t xml:space="preserve"> and/or </w:t>
      </w:r>
      <w:r w:rsidR="00261FBE">
        <w:rPr>
          <w:rFonts w:ascii="Garamond" w:hAnsi="Garamond"/>
          <w:i/>
        </w:rPr>
        <w:t>Neotis denhami</w:t>
      </w:r>
      <w:r w:rsidR="00261FBE">
        <w:t xml:space="preserve">; cf. </w:t>
      </w:r>
      <w:r w:rsidR="00261FBE" w:rsidRPr="005D30C6">
        <w:rPr>
          <w:rFonts w:ascii="Doulos SIL" w:hAnsi="Doulos SIL"/>
          <w:i/>
          <w:color w:val="0000FF"/>
        </w:rPr>
        <w:t>dó:bál</w:t>
      </w:r>
      <w:r w:rsidR="00261FBE" w:rsidRPr="005D30C6">
        <w:rPr>
          <w:rFonts w:ascii="Doulos SIL" w:hAnsi="Doulos SIL"/>
          <w:i/>
          <w:color w:val="0000FF"/>
        </w:rPr>
        <w:noBreakHyphen/>
        <w:t>o</w:t>
      </w:r>
      <w:r w:rsidR="0097766D">
        <w:rPr>
          <w:rFonts w:ascii="Doulos SIL" w:hAnsi="Doulos SIL"/>
          <w:i/>
          <w:color w:val="0000FF"/>
        </w:rPr>
        <w:t>̀</w:t>
      </w:r>
      <w:r w:rsidR="00261FBE">
        <w:t xml:space="preserve">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3, </w:t>
      </w:r>
      <w:r w:rsidR="00261FBE" w:rsidRPr="005D30C6">
        <w:rPr>
          <w:rFonts w:ascii="Doulos SIL" w:hAnsi="Doulos SIL"/>
          <w:i/>
          <w:color w:val="0000FF"/>
        </w:rPr>
        <w:t>béré</w:t>
      </w:r>
      <w:r w:rsidR="00261FBE">
        <w:t>]</w:t>
      </w:r>
      <w:r w:rsidR="00261FBE" w:rsidRPr="00590ABD">
        <w:t xml:space="preserve"> - </w:t>
      </w:r>
      <w:r w:rsidR="00261FBE">
        <w:t xml:space="preserve">cpd: see 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261FBE" w:rsidRPr="005D30C6">
        <w:rPr>
          <w:rFonts w:ascii="Doulos SIL" w:hAnsi="Doulos SIL"/>
          <w:i/>
          <w:color w:val="0000FF"/>
        </w:rPr>
        <w:noBreakHyphen/>
        <w:t>bér kóŋ</w:t>
      </w:r>
      <w:r w:rsidR="00261FBE" w:rsidRPr="005D30C6">
        <w:rPr>
          <w:rFonts w:ascii="Doulos SIL" w:hAnsi="Doulos SIL"/>
          <w:i/>
          <w:color w:val="0000FF"/>
        </w:rPr>
        <w:noBreakHyphen/>
        <w:t>á</w:t>
      </w:r>
      <w:r w:rsidR="00261FBE">
        <w:t xml:space="preserve"> 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bér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bér ꜜgú:</w:t>
      </w:r>
      <w:r w:rsidR="00261FBE">
        <w:t xml:space="preserve"> five bustards </w:t>
      </w:r>
      <w:r w:rsidR="00261FBE" w:rsidRPr="0033636C">
        <w:rPr>
          <w:rFonts w:ascii="Wingdings" w:hAnsi="Wingdings"/>
        </w:rPr>
        <w:t></w:t>
      </w:r>
      <w:r w:rsidR="00261FBE">
        <w:t xml:space="preserve"> cinq outardes;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bér bè:rì</w:t>
      </w:r>
      <w:r w:rsidR="00261FBE">
        <w:t xml:space="preserve">  big bustard </w:t>
      </w:r>
      <w:r w:rsidR="00261FBE" w:rsidRPr="0033636C">
        <w:rPr>
          <w:rFonts w:ascii="Wingdings" w:hAnsi="Wingdings"/>
        </w:rPr>
        <w:t></w:t>
      </w:r>
      <w:r w:rsidR="00261FBE">
        <w:t xml:space="preserve"> g</w:t>
      </w:r>
      <w:r w:rsidR="0097766D">
        <w:t>rosse</w:t>
      </w:r>
      <w:r w:rsidR="00261FBE">
        <w:t xml:space="preserve"> outarde</w:t>
      </w:r>
      <w:r w:rsidR="005D30C6">
        <w:t>.</w:t>
      </w:r>
    </w:p>
    <w:p w14:paraId="31BF7601" w14:textId="6320789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írí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22BC5">
        <w:t xml:space="preserve">cpd </w:t>
      </w:r>
      <w:r w:rsidR="00261FBE">
        <w:t xml:space="preserve">n] white-throated bee-eater (bird)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 w:rsidRPr="0005672C">
        <w:rPr>
          <w:rFonts w:ascii="Garamond" w:hAnsi="Garamond"/>
        </w:rPr>
        <w:t>guêpier à gorge blanche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 w:rsidRPr="0005672C">
        <w:rPr>
          <w:rFonts w:ascii="Garamond" w:hAnsi="Garamond"/>
          <w:i/>
        </w:rPr>
        <w:t>Merops albicollis</w:t>
      </w:r>
      <w:r w:rsidR="00261FBE">
        <w:t>] [lays eggs on the ground</w:t>
      </w:r>
      <w:r w:rsidR="00E41741">
        <w:t xml:space="preserve">; cf. </w:t>
      </w:r>
      <w:r w:rsidR="00E41741" w:rsidRPr="00E41741">
        <w:rPr>
          <w:rFonts w:ascii="Doulos SIL" w:hAnsi="Doulos SIL"/>
          <w:i/>
          <w:color w:val="0000FF"/>
        </w:rPr>
        <w:t>cír-ó</w:t>
      </w:r>
      <w:r w:rsidR="00E41741">
        <w:t xml:space="preserve"> 3, </w:t>
      </w:r>
      <w:r w:rsidR="00E41741" w:rsidRPr="00E41741">
        <w:rPr>
          <w:rFonts w:ascii="Doulos SIL" w:hAnsi="Doulos SIL"/>
          <w:i/>
          <w:color w:val="0000FF"/>
        </w:rPr>
        <w:t>cèŋ-ò</w:t>
      </w:r>
      <w:r w:rsidR="00261FBE">
        <w:t>].</w:t>
      </w:r>
    </w:p>
    <w:p w14:paraId="191ED12B" w14:textId="29F162E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kìrè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[postp] under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sous</w:t>
      </w:r>
      <w:r w:rsidR="00261FBE" w:rsidRPr="00590ABD">
        <w:t xml:space="preserve"> - </w:t>
      </w:r>
      <w:r w:rsidR="00261FBE">
        <w:t xml:space="preserve">with pronominal: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 xml:space="preserve">àꜛ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</w:t>
      </w:r>
      <w:r w:rsidR="00261FBE">
        <w:t xml:space="preserve">, 3Pl </w:t>
      </w:r>
      <w:r w:rsidR="00261FBE" w:rsidRPr="005D30C6">
        <w:rPr>
          <w:rFonts w:ascii="Doulos SIL" w:hAnsi="Doulos SIL"/>
          <w:i/>
          <w:color w:val="0000FF"/>
        </w:rPr>
        <w:t xml:space="preserve">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írè</w:t>
      </w:r>
      <w:r w:rsidR="00261FBE" w:rsidRPr="00590ABD">
        <w:t xml:space="preserve"> - </w:t>
      </w:r>
      <w:r w:rsidR="00261FBE">
        <w:t xml:space="preserve">with noun: </w:t>
      </w:r>
      <w:r w:rsidR="00261FBE" w:rsidRPr="005D30C6">
        <w:rPr>
          <w:rFonts w:ascii="Doulos SIL" w:hAnsi="Doulos SIL"/>
          <w:i/>
          <w:color w:val="0000FF"/>
        </w:rPr>
        <w:t>tù:r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írè</w:t>
      </w:r>
      <w:r w:rsidR="00261FBE">
        <w:t xml:space="preserve">  under the tree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sous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arbre</w:t>
      </w:r>
      <w:r w:rsidR="00261FBE">
        <w:t>.</w:t>
      </w:r>
    </w:p>
    <w:p w14:paraId="4E4B1911" w14:textId="4111D15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my salt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mon sel</w:t>
      </w:r>
      <w:r w:rsidR="00261FBE">
        <w:t xml:space="preserve"> [possessed form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2].</w:t>
      </w:r>
    </w:p>
    <w:p w14:paraId="320D6EBA" w14:textId="5861A73B" w:rsidR="004E4BA0" w:rsidRDefault="00C921CF" w:rsidP="008319BA">
      <w:pPr>
        <w:tabs>
          <w:tab w:val="clear" w:pos="992"/>
        </w:tabs>
        <w:spacing w:before="60"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 w:rsidRPr="002C3CD0">
        <w:t xml:space="preserve"> 3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my bird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mon oiseau</w:t>
      </w:r>
      <w:r w:rsidR="00261FBE">
        <w:t xml:space="preserve"> [possessed form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 3].</w:t>
      </w:r>
    </w:p>
    <w:p w14:paraId="485DAF56" w14:textId="1E9A58D7" w:rsidR="004E4BA0" w:rsidRDefault="00C921CF" w:rsidP="008319BA">
      <w:pPr>
        <w:tabs>
          <w:tab w:val="clear" w:pos="992"/>
        </w:tabs>
        <w:spacing w:before="60"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ìrèy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kìrèy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or turn red (or brown)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ou devenir rouge (ou brun)</w:t>
      </w:r>
      <w:r w:rsidR="00261FBE">
        <w:t xml:space="preserve"> [Caus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, Intens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óy!</w:t>
      </w:r>
      <w:r w:rsidR="00261FBE">
        <w:t xml:space="preserve"> ;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cìrây</w:t>
      </w:r>
      <w:r w:rsidR="00261FBE">
        <w:rPr>
          <w:sz w:val="22"/>
        </w:rPr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cìrêy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kìréy</w:t>
      </w:r>
      <w:r w:rsidR="00261FBE">
        <w:t>].</w:t>
      </w:r>
    </w:p>
    <w:p w14:paraId="4D1C40F2" w14:textId="47EDB7C2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 w:rsidRPr="002C3CD0">
        <w:t xml:space="preserve"> 1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kírêy</w:t>
      </w:r>
      <w:r w:rsidR="00261FBE">
        <w:t xml:space="preserve">  (NF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, DefSg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red, brown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rouge, brun</w:t>
      </w:r>
      <w:r w:rsidR="00261FBE">
        <w:t xml:space="preserve"> [Absol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íréy</w:t>
      </w:r>
      <w:r w:rsidR="00261FBE">
        <w:t xml:space="preserve"> ;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círày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kírêy</w:t>
      </w:r>
      <w:r w:rsidR="00261FBE">
        <w:t>] [</w:t>
      </w:r>
      <w:r w:rsidR="00115CC1">
        <w:t>see also comments on</w:t>
      </w:r>
      <w:r w:rsidR="00261FBE">
        <w:t xml:space="preserve"> </w:t>
      </w:r>
      <w:r w:rsidR="00115CC1">
        <w:t xml:space="preserve">cpd finals </w:t>
      </w:r>
      <w:r w:rsidR="00115CC1">
        <w:rPr>
          <w:rFonts w:ascii="Doulos SIL" w:hAnsi="Doulos SIL"/>
          <w:i/>
          <w:color w:val="0000FF"/>
        </w:rPr>
        <w:noBreakHyphen/>
        <w:t>c</w:t>
      </w:r>
      <w:r w:rsidR="0097766D">
        <w:rPr>
          <w:rFonts w:ascii="Doulos SIL" w:hAnsi="Doulos SIL"/>
          <w:i/>
          <w:color w:val="0000FF"/>
        </w:rPr>
        <w:t>i</w:t>
      </w:r>
      <w:r w:rsidR="00115CC1">
        <w:rPr>
          <w:rFonts w:ascii="Doulos SIL" w:hAnsi="Doulos SIL"/>
          <w:i/>
          <w:color w:val="0000FF"/>
        </w:rPr>
        <w:t>́</w:t>
      </w:r>
      <w:r w:rsidR="00261FBE" w:rsidRPr="005D30C6">
        <w:rPr>
          <w:rFonts w:ascii="Doulos SIL" w:hAnsi="Doulos SIL"/>
          <w:i/>
          <w:color w:val="0000FF"/>
        </w:rPr>
        <w:t>r</w:t>
      </w:r>
      <w:r w:rsidR="00261FBE" w:rsidRPr="005D30C6">
        <w:rPr>
          <w:rFonts w:ascii="Doulos SIL" w:hAnsi="Doulos SIL"/>
          <w:i/>
          <w:color w:val="0000FF"/>
        </w:rPr>
        <w:noBreakHyphen/>
        <w:t>ya</w:t>
      </w:r>
      <w:r w:rsidR="00115CC1">
        <w:rPr>
          <w:rFonts w:ascii="Doulos SIL" w:hAnsi="Doulos SIL"/>
          <w:i/>
          <w:color w:val="0000FF"/>
        </w:rPr>
        <w:t>́</w:t>
      </w:r>
      <w:r w:rsidR="00261FBE">
        <w:t xml:space="preserve"> </w:t>
      </w:r>
      <w:r w:rsidR="00115CC1">
        <w:t xml:space="preserve">and </w:t>
      </w:r>
      <w:r w:rsidR="00115CC1">
        <w:rPr>
          <w:rFonts w:ascii="Doulos SIL" w:hAnsi="Doulos SIL"/>
          <w:i/>
          <w:color w:val="0000FF"/>
        </w:rPr>
        <w:noBreakHyphen/>
        <w:t>cì</w:t>
      </w:r>
      <w:r w:rsidR="00115CC1" w:rsidRPr="005D30C6">
        <w:rPr>
          <w:rFonts w:ascii="Doulos SIL" w:hAnsi="Doulos SIL"/>
          <w:i/>
          <w:color w:val="0000FF"/>
        </w:rPr>
        <w:t>r</w:t>
      </w:r>
      <w:r w:rsidR="00115CC1" w:rsidRPr="005D30C6">
        <w:rPr>
          <w:rFonts w:ascii="Doulos SIL" w:hAnsi="Doulos SIL"/>
          <w:i/>
          <w:color w:val="0000FF"/>
        </w:rPr>
        <w:noBreakHyphen/>
        <w:t>ya</w:t>
      </w:r>
      <w:r w:rsidR="00115CC1">
        <w:rPr>
          <w:rFonts w:ascii="Doulos SIL" w:hAnsi="Doulos SIL"/>
          <w:i/>
          <w:color w:val="0000FF"/>
        </w:rPr>
        <w:t>̀</w:t>
      </w:r>
      <w:r w:rsidR="00115CC1">
        <w:t xml:space="preserve">  in separate entries below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bór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 (DefSg </w:t>
      </w:r>
      <w:r w:rsidR="00261FBE" w:rsidRPr="005D30C6">
        <w:rPr>
          <w:rFonts w:ascii="Doulos SIL" w:hAnsi="Doulos SIL"/>
          <w:i/>
          <w:color w:val="0000FF"/>
        </w:rPr>
        <w:t>bór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red person (e.g. Arab or Tuareg)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personne rouge (arabe ou tamashek); </w:t>
      </w:r>
      <w:r w:rsidR="00261FBE" w:rsidRPr="005D30C6">
        <w:rPr>
          <w:rFonts w:ascii="Doulos SIL" w:hAnsi="Doulos SIL"/>
          <w:i/>
          <w:color w:val="0000FF"/>
        </w:rPr>
        <w:t xml:space="preserve">wòy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 (DefSg </w:t>
      </w:r>
      <w:r w:rsidR="00261FBE" w:rsidRPr="005D30C6">
        <w:rPr>
          <w:rFonts w:ascii="Doulos SIL" w:hAnsi="Doulos SIL"/>
          <w:i/>
          <w:color w:val="0000FF"/>
        </w:rPr>
        <w:t xml:space="preserve">wòy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red woman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femme rouge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hú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the red house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la maison rouge</w:t>
      </w:r>
      <w:r w:rsidR="00261FBE">
        <w:t xml:space="preserve"> (1Sg poss: </w:t>
      </w:r>
      <w:r w:rsidR="00261FBE" w:rsidRPr="005D30C6">
        <w:rPr>
          <w:rFonts w:ascii="Doulos SIL" w:hAnsi="Doulos SIL"/>
          <w:i/>
          <w:color w:val="0000FF"/>
        </w:rPr>
        <w:t>hú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>
        <w:t>).</w:t>
      </w:r>
    </w:p>
    <w:p w14:paraId="4FF4616D" w14:textId="1FC5E5A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[uncommon DefPl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 1 </w:t>
      </w:r>
      <w:r w:rsidR="007B254E">
        <w:t>‘</w:t>
      </w:r>
      <w:r w:rsidR="00261FBE">
        <w:t>red</w:t>
      </w:r>
      <w:r w:rsidR="007B254E">
        <w:t>’</w:t>
      </w:r>
      <w:r w:rsidR="00261FBE">
        <w:t>].</w:t>
      </w:r>
    </w:p>
    <w:p w14:paraId="6D4A6072" w14:textId="39C955B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 w:rsidRPr="002C3CD0">
        <w:t xml:space="preserve"> 3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[uncommon DefPl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2 </w:t>
      </w:r>
      <w:r w:rsidR="007B254E">
        <w:t>‘</w:t>
      </w:r>
      <w:r w:rsidR="00261FBE">
        <w:t>salt</w:t>
      </w:r>
      <w:r w:rsidR="007B254E">
        <w:t>’</w:t>
      </w:r>
      <w:r w:rsidR="00261FBE">
        <w:t>].</w:t>
      </w:r>
    </w:p>
    <w:p w14:paraId="5962EB0D" w14:textId="69E954F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 w:rsidRPr="002C3CD0">
        <w:t xml:space="preserve"> 4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[very common DefPl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 </w:t>
      </w:r>
      <w:r w:rsidR="007B254E">
        <w:t>‘</w:t>
      </w:r>
      <w:r w:rsidR="00261FBE">
        <w:t>bird</w:t>
      </w:r>
      <w:r w:rsidR="007B254E">
        <w:t>’</w:t>
      </w:r>
      <w:r w:rsidR="00261FBE">
        <w:t>].</w:t>
      </w:r>
    </w:p>
    <w:p w14:paraId="42E03275" w14:textId="21B91921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 w:rsidRPr="002C3CD0">
        <w:t xml:space="preserve"> 5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under me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au-dessous de moi</w:t>
      </w:r>
      <w:r w:rsidR="00261FBE">
        <w:t xml:space="preserve"> [1Sg form of postp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</w:t>
      </w:r>
      <w:r w:rsidR="00261FBE">
        <w:t>].</w:t>
      </w:r>
    </w:p>
    <w:p w14:paraId="2DFC7916" w14:textId="42311C7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gánꜜs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“birds</w:t>
      </w:r>
      <w:r w:rsidR="007B254E">
        <w:t>’</w:t>
      </w:r>
      <w:r w:rsidR="00261FBE">
        <w:t xml:space="preserve"> fonio”]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Mollugo nudicaulis</w:t>
      </w:r>
      <w:r w:rsidR="00261FBE">
        <w:t>, Molluginaceae]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3, </w:t>
      </w:r>
      <w:r w:rsidR="00261FBE" w:rsidRPr="005D30C6">
        <w:rPr>
          <w:rFonts w:ascii="Doulos SIL" w:hAnsi="Doulos SIL"/>
          <w:i/>
          <w:color w:val="0000FF"/>
        </w:rPr>
        <w:t>gàns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[cf. </w:t>
      </w:r>
      <w:r w:rsidR="00261FBE" w:rsidRPr="005D30C6">
        <w:rPr>
          <w:rFonts w:ascii="Doulos SIL" w:hAnsi="Doulos SIL"/>
          <w:i/>
          <w:color w:val="0000FF"/>
        </w:rPr>
        <w:t>sùnd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49BE1EE1" w14:textId="0A5474C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redden (</w:t>
      </w:r>
      <w:r w:rsidR="00B82168">
        <w:t>sth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rendre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 rouge</w:t>
      </w:r>
      <w:r w:rsidR="00261FBE">
        <w:t xml:space="preserve"> [Fact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ìrèy</w:t>
      </w:r>
      <w:r w:rsidR="00261FBE">
        <w:t> 1a]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á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=ŋ́ mùwⁿ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éyndí má:b</w:t>
      </w:r>
      <w:r w:rsidR="00261FBE" w:rsidRPr="005D30C6">
        <w:rPr>
          <w:rFonts w:ascii="Doulos SIL" w:hAnsi="Doulos SIL"/>
          <w:i/>
          <w:color w:val="0000FF"/>
        </w:rPr>
        <w:noBreakHyphen/>
        <w:t>ò dì gà:</w:t>
      </w:r>
      <w:r w:rsidR="00261FBE">
        <w:t xml:space="preserve">  he reddened his eye (=glared) at the griot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rougi ses yeux (=a lancé un regard furieux) au griot</w:t>
      </w:r>
      <w:r w:rsidR="00261FBE">
        <w:t>.</w:t>
      </w:r>
    </w:p>
    <w:p w14:paraId="1DB36812" w14:textId="0E97620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136C52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gáb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136C52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136C52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gáb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136C52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kírí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136C52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gáb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136C52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30C01">
        <w:t xml:space="preserve">cpd </w:t>
      </w:r>
      <w:r w:rsidR="00261FBE">
        <w:t xml:space="preserve">n] eagle or hawk-eagle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aigle </w:t>
      </w:r>
      <w:r w:rsidR="00A34BC8">
        <w:rPr>
          <w:rFonts w:ascii="Garamond" w:hAnsi="Garamond"/>
        </w:rPr>
        <w:t>sp.</w:t>
      </w:r>
      <w:r w:rsidR="00261FBE">
        <w:t xml:space="preserve"> [said to be capable of taking a young goat; </w:t>
      </w:r>
      <w:r w:rsidR="00147354" w:rsidRPr="00147354">
        <w:rPr>
          <w:smallCaps/>
        </w:rPr>
        <w:t>id</w:t>
      </w:r>
      <w:r w:rsidR="00FE62AD">
        <w:rPr>
          <w:smallCaps/>
        </w:rPr>
        <w:t>:</w:t>
      </w:r>
      <w:r w:rsidR="00261FBE">
        <w:t xml:space="preserve"> perhaps includes the tawny eagle </w:t>
      </w:r>
      <w:r w:rsidR="00261FBE">
        <w:rPr>
          <w:rFonts w:ascii="Garamond" w:hAnsi="Garamond"/>
          <w:i/>
        </w:rPr>
        <w:t>Aquila rapax</w:t>
      </w:r>
      <w:r w:rsidR="00261FBE">
        <w:t xml:space="preserve">, but may extend to </w:t>
      </w:r>
      <w:r w:rsidR="00A34BC8">
        <w:t>other</w:t>
      </w:r>
      <w:r w:rsidR="00261FBE">
        <w:t xml:space="preserve"> hawk spp.] 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3, </w:t>
      </w:r>
      <w:r w:rsidR="00261FBE" w:rsidRPr="005D30C6">
        <w:rPr>
          <w:rFonts w:ascii="Doulos SIL" w:hAnsi="Doulos SIL"/>
          <w:i/>
          <w:color w:val="0000FF"/>
        </w:rPr>
        <w:t>gáb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06AC3536" w14:textId="2898968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ìrgòs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ùrgòs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rare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lunch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déjeuner (à midi)</w:t>
      </w:r>
      <w:r w:rsidR="00261FBE">
        <w:t xml:space="preserve"> [cf.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írgósû</w:t>
      </w:r>
      <w:r w:rsidR="00261FBE">
        <w:t>].</w:t>
      </w:r>
    </w:p>
    <w:p w14:paraId="178214B6" w14:textId="6D41858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írgósû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úrgósû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eat lunch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déjeuner (à midi)</w:t>
      </w:r>
      <w:r w:rsidR="00261FBE">
        <w:t xml:space="preserve"> [cf. noun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ìrgòs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]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cúrkúsù</w:t>
      </w:r>
      <w:r w:rsidR="00261FBE">
        <w:t>].</w:t>
      </w:r>
    </w:p>
    <w:p w14:paraId="74615784" w14:textId="6C32360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ìrì</w:t>
      </w:r>
      <w:r w:rsidR="00261FBE" w:rsidRPr="002C3CD0">
        <w:t xml:space="preserve"> 1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2 </w:t>
      </w:r>
      <w:r w:rsidR="007B254E">
        <w:t>‘</w:t>
      </w:r>
      <w:r w:rsidR="00261FBE">
        <w:t>salt</w:t>
      </w:r>
      <w:r w:rsidR="007B254E">
        <w:t>’</w:t>
      </w:r>
      <w:r w:rsidR="00261FBE">
        <w:t>].</w:t>
      </w:r>
    </w:p>
    <w:p w14:paraId="55675525" w14:textId="667220C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[apparent cpd. initial form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 </w:t>
      </w:r>
      <w:r w:rsidR="007B254E">
        <w:t>‘</w:t>
      </w:r>
      <w:r w:rsidR="00261FBE">
        <w:t>bird</w:t>
      </w:r>
      <w:r w:rsidR="007B254E">
        <w:t>’</w:t>
      </w:r>
      <w:r w:rsidR="00261FBE">
        <w:t xml:space="preserve"> in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írì</w:t>
      </w:r>
      <w:r w:rsidR="00261FBE" w:rsidRPr="005D30C6">
        <w:rPr>
          <w:rFonts w:ascii="Doulos SIL" w:hAnsi="Doulos SIL"/>
          <w:i/>
          <w:color w:val="0000FF"/>
        </w:rPr>
        <w:noBreakHyphen/>
        <w:t>béré</w:t>
      </w:r>
      <w:r w:rsidR="00261FBE">
        <w:t>].</w:t>
      </w:r>
    </w:p>
    <w:p w14:paraId="783A3F62" w14:textId="0CF13A2A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írì</w:t>
      </w:r>
      <w:r w:rsidR="00261FBE" w:rsidRPr="005D30C6">
        <w:rPr>
          <w:rFonts w:ascii="Doulos SIL" w:hAnsi="Doulos SIL"/>
          <w:i/>
          <w:color w:val="0000FF"/>
        </w:rPr>
        <w:noBreakHyphen/>
        <w:t>béré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A11D91">
        <w:t xml:space="preserve">cpd </w:t>
      </w:r>
      <w:r w:rsidR="00261FBE">
        <w:t xml:space="preserve">n] changeable bird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oiseau qui se transforme</w:t>
      </w:r>
      <w:r w:rsidR="00261FBE">
        <w:t xml:space="preserve"> [songword] [&lt;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3].</w:t>
      </w:r>
    </w:p>
    <w:p w14:paraId="6D9E95B9" w14:textId="32A1FB0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ìrím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[apparent cpd initial in some following entries, e.g. </w:t>
      </w:r>
      <w:r w:rsidR="00261FBE" w:rsidRPr="005D30C6">
        <w:rPr>
          <w:rFonts w:ascii="Doulos SIL" w:hAnsi="Doulos SIL"/>
          <w:i/>
          <w:color w:val="0000FF"/>
        </w:rPr>
        <w:t>kìrín</w:t>
      </w:r>
      <w:r w:rsidR="00261FBE" w:rsidRPr="005D30C6">
        <w:rPr>
          <w:rFonts w:ascii="Doulos SIL" w:hAnsi="Doulos SIL"/>
          <w:i/>
          <w:color w:val="0000FF"/>
        </w:rPr>
        <w:noBreakHyphen/>
        <w:t>ꜜlá:t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no clear sense; conceivably related to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čirimfi</w:t>
      </w:r>
      <w:r w:rsidR="00261FBE">
        <w:t>].</w:t>
      </w:r>
    </w:p>
    <w:p w14:paraId="77E2D59C" w14:textId="220A3A3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írím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írím</w:t>
      </w:r>
      <w:r w:rsidR="00261FBE" w:rsidRPr="005D30C6">
        <w:rPr>
          <w:rFonts w:ascii="Doulos SIL" w:hAnsi="Doulos SIL"/>
          <w:i/>
          <w:color w:val="0000FF"/>
        </w:rPr>
        <w:noBreakHyphen/>
        <w:t>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kò:j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kírím</w:t>
      </w:r>
      <w:r w:rsidR="00261FBE" w:rsidRPr="005D30C6">
        <w:rPr>
          <w:rFonts w:ascii="Doulos SIL" w:hAnsi="Doulos SIL"/>
          <w:i/>
          <w:color w:val="0000FF"/>
        </w:rPr>
        <w:noBreakHyphen/>
        <w:t>kírím</w:t>
      </w:r>
      <w:r w:rsidR="00261FBE" w:rsidRPr="005D30C6">
        <w:rPr>
          <w:rFonts w:ascii="Doulos SIL" w:hAnsi="Doulos SIL"/>
          <w:i/>
          <w:color w:val="0000FF"/>
        </w:rPr>
        <w:noBreakHyphen/>
        <w:t>[kè:</w:t>
      </w:r>
      <w:r w:rsidR="00261FBE" w:rsidRPr="005D30C6">
        <w:rPr>
          <w:rFonts w:ascii="Doulos SIL" w:hAnsi="Doulos SIL"/>
          <w:i/>
          <w:color w:val="0000FF"/>
        </w:rPr>
        <w:noBreakHyphen/>
        <w:t>kò:g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3D66CB">
        <w:t xml:space="preserve"> [cpd</w:t>
      </w:r>
      <w:r w:rsidR="00261FBE">
        <w:t xml:space="preserve"> 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kò:j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>, but reduplicated initial in this variant sounds onomatopoeic].</w:t>
      </w:r>
    </w:p>
    <w:p w14:paraId="5429C82B" w14:textId="4D8B40CA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ìrím</w:t>
      </w:r>
      <w:r w:rsidR="00261FBE" w:rsidRPr="005D30C6">
        <w:rPr>
          <w:rFonts w:ascii="Doulos SIL" w:hAnsi="Doulos SIL"/>
          <w:i/>
          <w:color w:val="0000FF"/>
        </w:rPr>
        <w:noBreakHyphen/>
        <w:t>ꜜlá:t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A34BC8">
        <w:t xml:space="preserve">cpd </w:t>
      </w:r>
      <w:r w:rsidR="00261FBE">
        <w:t xml:space="preserve">n] [see </w:t>
      </w:r>
      <w:r w:rsidR="00261FBE" w:rsidRPr="005D30C6">
        <w:rPr>
          <w:rFonts w:ascii="Doulos SIL" w:hAnsi="Doulos SIL"/>
          <w:i/>
          <w:color w:val="0000FF"/>
        </w:rPr>
        <w:t>kìrín</w:t>
      </w:r>
      <w:r w:rsidR="00261FBE" w:rsidRPr="005D30C6">
        <w:rPr>
          <w:rFonts w:ascii="Doulos SIL" w:hAnsi="Doulos SIL"/>
          <w:i/>
          <w:color w:val="0000FF"/>
        </w:rPr>
        <w:noBreakHyphen/>
        <w:t>ꜜlá:t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rPr>
          <w:i/>
        </w:rPr>
        <w:t xml:space="preserve"> </w:t>
      </w:r>
      <w:r w:rsidR="00261FBE">
        <w:t>].</w:t>
      </w:r>
    </w:p>
    <w:p w14:paraId="61F0F542" w14:textId="787EAD3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ìrîn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ìrím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>].</w:t>
      </w:r>
    </w:p>
    <w:p w14:paraId="73FDC46F" w14:textId="49B4E65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</w:t>
      </w:r>
      <w:r w:rsidR="00261FBE" w:rsidRPr="005D30C6">
        <w:rPr>
          <w:rFonts w:ascii="Doulos SIL" w:hAnsi="Doulos SIL"/>
          <w:i/>
          <w:color w:val="0000FF"/>
        </w:rPr>
        <w:noBreakHyphen/>
        <w:t>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kò:j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à:]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147354">
        <w:t xml:space="preserve"> [cpd n, lit. “bird?-foot-dry(i.e. slender)</w:t>
      </w:r>
      <w:r w:rsidR="00261FBE">
        <w:t>-</w:t>
      </w:r>
      <w:r w:rsidR="00E13509">
        <w:rPr>
          <w:smallCaps/>
        </w:rPr>
        <w:t>dimin</w:t>
      </w:r>
      <w:r w:rsidR="00127C8E">
        <w:t>”</w:t>
      </w:r>
      <w:r w:rsidR="00261FBE">
        <w:t xml:space="preserve">] black-headed lapwing (noisy bird)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vanneau à tête noire (oiseau bruyant)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Vanellus</w:t>
      </w:r>
      <w:r w:rsidR="00261FBE">
        <w:t xml:space="preserve"> </w:t>
      </w:r>
      <w:r w:rsidR="00261FBE">
        <w:rPr>
          <w:rFonts w:ascii="Garamond" w:hAnsi="Garamond"/>
          <w:i/>
        </w:rPr>
        <w:t>tectus</w:t>
      </w:r>
      <w:r w:rsidR="00261FBE">
        <w:t xml:space="preserve">] [also reduplicated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írím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írím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34BC8">
        <w:rPr>
          <w:rFonts w:ascii="Doulos SIL" w:hAnsi="Doulos SIL"/>
          <w:i/>
          <w:color w:val="0000FF"/>
        </w:rPr>
        <w:t>[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  <w:t>kò:j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A34BC8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6965BFE5" w14:textId="124A2B7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éns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kìríŋ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ꜜkéns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gìríŋ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ꜜkéns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</w:t>
      </w:r>
      <w:r w:rsidR="00C22BC5">
        <w:t xml:space="preserve">cpd </w:t>
      </w:r>
      <w:r w:rsidR="00261FBE">
        <w:t xml:space="preserve">n] millet grains crushed (with stones)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mil écrasé (avec des pierres)</w:t>
      </w:r>
      <w:r w:rsidR="00261FBE">
        <w:t xml:space="preserve"> [arguabl</w:t>
      </w:r>
      <w:r w:rsidR="009D5C2D">
        <w:t>y a cpd but now opaque] [</w:t>
      </w:r>
      <w:r w:rsidR="00261FBE">
        <w:t xml:space="preserve">cf. </w:t>
      </w:r>
      <w:r w:rsidR="00261FBE" w:rsidRPr="005D30C6">
        <w:rPr>
          <w:rFonts w:ascii="Doulos SIL" w:hAnsi="Doulos SIL"/>
          <w:i/>
          <w:color w:val="0000FF"/>
        </w:rPr>
        <w:t>gárs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gáfál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</w:t>
      </w:r>
      <w:r w:rsidR="00A34BC8">
        <w:t xml:space="preserve">cpd </w:t>
      </w:r>
      <w:r w:rsidR="00261FBE">
        <w:t xml:space="preserve">n] grasshopper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sauterelle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125EED">
        <w:rPr>
          <w:rFonts w:ascii="Garamond" w:hAnsi="Garamond"/>
          <w:i/>
        </w:rPr>
        <w:t>Nomadacris septemf</w:t>
      </w:r>
      <w:r w:rsidR="00261FBE">
        <w:rPr>
          <w:rFonts w:ascii="Garamond" w:hAnsi="Garamond"/>
          <w:i/>
        </w:rPr>
        <w:t>asciata</w:t>
      </w:r>
      <w:r w:rsidR="00261FBE">
        <w:t>, Acrididae, Cyrtacanthacridinae].</w:t>
      </w:r>
    </w:p>
    <w:p w14:paraId="7F7FB1D8" w14:textId="4E8E80D3" w:rsidR="004E4BA0" w:rsidRPr="00A3212D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ìríŋ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ìrîŋ</w:t>
      </w:r>
      <w:r w:rsidR="00261FBE">
        <w:t xml:space="preserve">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epilepsy, convulsions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épilepsie, convulsions</w:t>
      </w:r>
      <w:r w:rsidR="00261FBE">
        <w:t xml:space="preserve"> - 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ìríŋ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ìrín-è gá tùn</w:t>
      </w:r>
      <w:r w:rsidR="00261FBE" w:rsidRPr="00A3212D">
        <w:t xml:space="preserve">  I had a seizure </w:t>
      </w:r>
      <w:r w:rsidR="00261FBE" w:rsidRPr="0033636C">
        <w:rPr>
          <w:rFonts w:ascii="Wingdings" w:hAnsi="Wingdings"/>
        </w:rPr>
        <w:t></w:t>
      </w:r>
      <w:r w:rsidR="00261FBE" w:rsidRPr="008C0179">
        <w:t xml:space="preserve"> </w:t>
      </w:r>
      <w:r w:rsidR="00261FBE"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eu une convulsion</w:t>
      </w:r>
      <w:r w:rsidR="00127C8E">
        <w:t xml:space="preserve"> [lit. “my epilepsy arose”</w:t>
      </w:r>
      <w:r w:rsidR="00261FBE">
        <w:t>].</w:t>
      </w:r>
    </w:p>
    <w:p w14:paraId="60D69CC2" w14:textId="5A3ABA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kìrín</w:t>
      </w:r>
      <w:r w:rsidRPr="005D30C6">
        <w:rPr>
          <w:rFonts w:ascii="Doulos SIL" w:hAnsi="Doulos SIL"/>
          <w:i/>
          <w:color w:val="0000FF"/>
        </w:rPr>
        <w:noBreakHyphen/>
        <w:t>ꜜlá:t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kìrím</w:t>
      </w:r>
      <w:r w:rsidRPr="005D30C6">
        <w:rPr>
          <w:rFonts w:ascii="Doulos SIL" w:hAnsi="Doulos SIL"/>
          <w:i/>
          <w:color w:val="0000FF"/>
        </w:rPr>
        <w:noBreakHyphen/>
        <w:t>ꜜlá:t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gecko lizard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salamandre » (=gecko)</w:t>
      </w:r>
      <w:r>
        <w:t xml:space="preserve"> [arguably a cpd but now opaque, cf. </w:t>
      </w:r>
      <w:r w:rsidRPr="005D30C6">
        <w:rPr>
          <w:rFonts w:ascii="Doulos SIL" w:hAnsi="Doulos SIL"/>
          <w:i/>
          <w:color w:val="0000FF"/>
        </w:rPr>
        <w:t>lá:t-ó</w:t>
      </w:r>
      <w:r>
        <w:t xml:space="preserve"> 1,2] [</w:t>
      </w:r>
      <w:r w:rsidRPr="00FE62AD">
        <w:rPr>
          <w:smallCaps/>
        </w:rPr>
        <w:t>id</w:t>
      </w:r>
      <w:r>
        <w:t xml:space="preserve">: mainly the house gecko, </w:t>
      </w:r>
      <w:r w:rsidRPr="006A2EB6">
        <w:rPr>
          <w:rFonts w:ascii="Garamond" w:hAnsi="Garamond"/>
          <w:i/>
        </w:rPr>
        <w:t>Ptyodactylus ragazzii</w:t>
      </w:r>
      <w:r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yórkóy ꜜʔíbér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448B0E5" w14:textId="770B58B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[variant of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>yà</w:t>
      </w:r>
      <w:r>
        <w:t>].</w:t>
      </w:r>
    </w:p>
    <w:p w14:paraId="13B702AF" w14:textId="57CEEB2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ìrjíy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kìrjíy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kìrgíy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jí: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jíy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Phyllanthus pentandrus</w:t>
      </w:r>
      <w:r w:rsidR="00261FBE">
        <w:t xml:space="preserve">, Euphorbiaceae] [possibly a compound with </w:t>
      </w:r>
      <w:r w:rsidR="00261FBE" w:rsidRPr="005D30C6">
        <w:rPr>
          <w:rFonts w:ascii="Doulos SIL" w:hAnsi="Doulos SIL"/>
          <w:i/>
          <w:color w:val="0000FF"/>
        </w:rPr>
        <w:t>jíy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</w:t>
      </w:r>
      <w:r w:rsidR="007B254E">
        <w:t>‘</w:t>
      </w:r>
      <w:r w:rsidR="00261FBE">
        <w:t>butter</w:t>
      </w:r>
      <w:r w:rsidR="007B254E">
        <w:t>’</w:t>
      </w:r>
      <w:r w:rsidR="00261FBE">
        <w:t>, but opaque].</w:t>
      </w:r>
    </w:p>
    <w:p w14:paraId="6EEE9D9B" w14:textId="1FEDFB7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2C3CD0">
        <w:t xml:space="preserve"> 1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</w:t>
      </w:r>
      <w:r w:rsidR="00C22BC5" w:rsidRPr="005D30C6">
        <w:rPr>
          <w:rFonts w:ascii="Doulos SIL" w:hAnsi="Doulos SIL"/>
          <w:i/>
          <w:color w:val="0000FF"/>
        </w:rPr>
        <w:t>́</w:t>
      </w:r>
      <w:r w:rsidR="00261FBE" w:rsidRPr="005D30C6">
        <w:rPr>
          <w:rFonts w:ascii="Doulos SIL" w:hAnsi="Doulos SIL"/>
          <w:i/>
          <w:color w:val="0000FF"/>
        </w:rPr>
        <w:t>rêy</w:t>
      </w:r>
      <w:r w:rsidR="00261FBE">
        <w:t xml:space="preserve"> 1b </w:t>
      </w:r>
      <w:r w:rsidR="007B254E">
        <w:t>‘</w:t>
      </w:r>
      <w:r w:rsidR="00261FBE">
        <w:t>red</w:t>
      </w:r>
      <w:r w:rsidR="007B254E">
        <w:t>’</w:t>
      </w:r>
      <w:r w:rsidR="00261FBE">
        <w:t>].</w:t>
      </w:r>
      <w:r w:rsidR="00C22BC5" w:rsidRPr="005D30C6">
        <w:rPr>
          <w:rFonts w:ascii="Doulos SIL" w:hAnsi="Doulos SIL"/>
          <w:i/>
          <w:color w:val="0000FF"/>
        </w:rPr>
        <w:t xml:space="preserve"> </w:t>
      </w:r>
    </w:p>
    <w:p w14:paraId="53213FB0" w14:textId="33F34D6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salt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sel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là:múd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 w:rsidRPr="00590ABD">
        <w:t xml:space="preserve"> - </w:t>
      </w:r>
      <w:r w:rsidR="00261FBE">
        <w:t xml:space="preserve">phrase: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hámn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granulated (not bar) salt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sel grené</w:t>
      </w:r>
      <w:r w:rsidR="00261FBE">
        <w:t>.</w:t>
      </w:r>
    </w:p>
    <w:p w14:paraId="3D9530DC" w14:textId="7F03C15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3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írôw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írî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îr</w:t>
      </w:r>
      <w:r w:rsidR="00C27208" w:rsidRPr="00C27208">
        <w:t xml:space="preserve">  ~</w:t>
      </w:r>
      <w:r w:rsidR="0009344D" w:rsidRPr="0009344D">
        <w:t xml:space="preserve">  </w:t>
      </w:r>
      <w:r w:rsidR="00261FBE">
        <w:t xml:space="preserve">(rarely)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bird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oiseau</w:t>
      </w:r>
      <w:r w:rsidR="00261FBE">
        <w:t xml:space="preserve"> [general term; cf. </w:t>
      </w:r>
      <w:r w:rsidR="00261FBE" w:rsidRPr="005D30C6">
        <w:rPr>
          <w:rFonts w:ascii="Doulos SIL" w:hAnsi="Doulos SIL"/>
          <w:i/>
          <w:color w:val="0000FF"/>
        </w:rPr>
        <w:t>tìkríy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 ;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kírò</w:t>
      </w:r>
      <w:r w:rsidR="00261FBE">
        <w:t xml:space="preserve">,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čúrò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čírôw</w:t>
      </w:r>
      <w:r w:rsidR="00261FBE">
        <w:t>]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 w:rsidRPr="00590ABD">
        <w:t xml:space="preserve"> - </w:t>
      </w:r>
      <w:r w:rsidR="00261FBE">
        <w:t xml:space="preserve">ex: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írów ꜜ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  red bird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oiseau rouge</w:t>
      </w:r>
      <w:r w:rsidR="00261FBE">
        <w:t xml:space="preserve">;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írów bè:rì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cír</w:t>
      </w:r>
      <w:r w:rsidR="00261FBE" w:rsidRPr="005D30C6">
        <w:rPr>
          <w:rFonts w:ascii="Doulos SIL" w:hAnsi="Doulos SIL"/>
          <w:i/>
          <w:color w:val="0000FF"/>
        </w:rPr>
        <w:noBreakHyphen/>
        <w:t>ú bè:rì</w:t>
      </w:r>
      <w:r w:rsidR="00261FBE">
        <w:t xml:space="preserve">  big bird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 w:rsidR="00261FBE">
        <w:rPr>
          <w:rFonts w:ascii="Garamond" w:hAnsi="Garamond"/>
        </w:rPr>
        <w:t>oiseau</w:t>
      </w:r>
      <w:r w:rsidR="00261FBE" w:rsidRPr="00590ABD">
        <w:t xml:space="preserve"> - </w:t>
      </w:r>
      <w:r w:rsidR="00261FBE">
        <w:t xml:space="preserve">cpd: see above under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îr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,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rPr>
          <w:color w:val="993300"/>
        </w:rPr>
        <w:t> 2</w:t>
      </w:r>
      <w:r w:rsidR="00261FBE">
        <w:t xml:space="preserve">, perhaps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ìrín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, 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ìrò: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 w:rsidR="00261FBE">
        <w:t xml:space="preserve"> below].</w:t>
      </w:r>
    </w:p>
    <w:p w14:paraId="1F802D4F" w14:textId="40D34078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író:</w:t>
      </w:r>
      <w:r w:rsidR="00261FBE" w:rsidRPr="005D30C6">
        <w:rPr>
          <w:rFonts w:ascii="Doulos SIL" w:hAnsi="Doulos SIL"/>
          <w:i/>
          <w:color w:val="0000FF"/>
        </w:rPr>
        <w:noBreakHyphen/>
        <w:t>bî</w:t>
      </w:r>
      <w:r w:rsidR="00261FBE">
        <w:t xml:space="preserve"> (NF &amp; FinSg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ìrò: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 w:rsidR="00261FBE">
        <w:t>].</w:t>
      </w:r>
    </w:p>
    <w:p w14:paraId="1356EAD2" w14:textId="4248DEA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ìrò: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kìrò: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guinea-fowl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pintade</w:t>
      </w:r>
      <w:r w:rsidR="00261FBE">
        <w:t xml:space="preserve"> [</w:t>
      </w:r>
      <w:r w:rsidR="00147354" w:rsidRPr="00147354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Numida meleagris</w:t>
      </w:r>
      <w:r w:rsidR="00261FBE">
        <w:t>]</w:t>
      </w:r>
      <w:r w:rsidR="00261FBE">
        <w:rPr>
          <w:rFonts w:ascii="Garamond" w:hAnsi="Garamond"/>
        </w:rPr>
        <w:t xml:space="preserve"> </w:t>
      </w:r>
      <w:r w:rsidR="00261FBE">
        <w:t xml:space="preserve">[also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író:</w:t>
      </w:r>
      <w:r w:rsidR="00261FBE" w:rsidRPr="005D30C6">
        <w:rPr>
          <w:rFonts w:ascii="Doulos SIL" w:hAnsi="Doulos SIL"/>
          <w:i/>
          <w:color w:val="0000FF"/>
        </w:rPr>
        <w:noBreakHyphen/>
        <w:t>bî</w:t>
      </w:r>
      <w:r w:rsidR="00261FBE">
        <w:t> ; irregular cpd in plain and diminutive variants, related to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3, see comments on </w:t>
      </w:r>
      <w:r w:rsidR="00261FBE" w:rsidRPr="005D30C6">
        <w:rPr>
          <w:rFonts w:ascii="Doulos SIL" w:hAnsi="Doulos SIL"/>
          <w:i/>
          <w:color w:val="0000FF"/>
        </w:rPr>
        <w:noBreakHyphen/>
        <w:t>b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261FBE">
        <w:t>]</w:t>
      </w:r>
      <w:r w:rsidR="00261FBE" w:rsidRPr="00590ABD">
        <w:t xml:space="preserve"> - </w:t>
      </w:r>
      <w:r w:rsidR="00261FBE">
        <w:t xml:space="preserve">poss: 1Sg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ìrò:</w:t>
      </w:r>
      <w:r w:rsidR="00261FBE" w:rsidRPr="005D30C6">
        <w:rPr>
          <w:rFonts w:ascii="Doulos SIL" w:hAnsi="Doulos SIL"/>
          <w:i/>
          <w:color w:val="0000FF"/>
        </w:rPr>
        <w:noBreakHyphen/>
        <w:t>bìy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 xml:space="preserve">à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ìrò:</w:t>
      </w:r>
      <w:r w:rsidR="00261FBE" w:rsidRPr="005D30C6">
        <w:rPr>
          <w:rFonts w:ascii="Doulos SIL" w:hAnsi="Doulos SIL"/>
          <w:i/>
          <w:color w:val="0000FF"/>
        </w:rPr>
        <w:noBreakHyphen/>
        <w:t>bìy</w:t>
      </w:r>
      <w:r w:rsidR="00261FBE" w:rsidRPr="005D30C6">
        <w:rPr>
          <w:rFonts w:ascii="Doulos SIL" w:hAnsi="Doulos SIL"/>
          <w:i/>
          <w:color w:val="0000FF"/>
        </w:rPr>
        <w:noBreakHyphen/>
        <w:t>â</w:t>
      </w:r>
      <w:r w:rsidR="00261FBE">
        <w:t>.</w:t>
      </w:r>
    </w:p>
    <w:p w14:paraId="087B39D5" w14:textId="52D62A3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wúr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22BC5">
        <w:t xml:space="preserve">cpd </w:t>
      </w:r>
      <w:r w:rsidR="00261FBE">
        <w:t xml:space="preserve">n] bird droppings, guano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excréments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oiseau</w:t>
      </w:r>
      <w:r w:rsidR="00261FBE">
        <w:t>.</w:t>
      </w:r>
    </w:p>
    <w:p w14:paraId="7A66550D" w14:textId="298C576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írôw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3 </w:t>
      </w:r>
      <w:r w:rsidR="007B254E">
        <w:t>‘</w:t>
      </w:r>
      <w:r w:rsidR="00261FBE">
        <w:t>bird</w:t>
      </w:r>
      <w:r w:rsidR="007B254E">
        <w:t>’</w:t>
      </w:r>
      <w:r w:rsidR="00261FBE">
        <w:t>].</w:t>
      </w:r>
    </w:p>
    <w:p w14:paraId="42D9C829" w14:textId="20342496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2 </w:t>
      </w:r>
      <w:r w:rsidR="007B254E">
        <w:t>‘</w:t>
      </w:r>
      <w:r w:rsidR="00261FBE">
        <w:t>salt</w:t>
      </w:r>
      <w:r w:rsidR="007B254E">
        <w:t>’</w:t>
      </w:r>
      <w:r w:rsidR="00261FBE">
        <w:t>].</w:t>
      </w:r>
    </w:p>
    <w:p w14:paraId="01FE3BF0" w14:textId="5D0C3BAA" w:rsidR="00AD4EF9" w:rsidRDefault="00AD4EF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kír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[nominal cpd final] [old </w:t>
      </w:r>
      <w:r>
        <w:rPr>
          <w:smallCaps/>
        </w:rPr>
        <w:t>dimin</w:t>
      </w:r>
      <w:r>
        <w:t xml:space="preserve"> &lt; 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="00C22BC5" w:rsidRPr="005D30C6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re</w:t>
      </w:r>
      <w:r w:rsidR="00C22BC5" w:rsidRPr="005D30C6">
        <w:rPr>
          <w:rFonts w:ascii="Doulos SIL" w:hAnsi="Doulos SIL"/>
          <w:i/>
          <w:color w:val="0000FF"/>
        </w:rPr>
        <w:t>̂</w:t>
      </w:r>
      <w:r w:rsidRPr="005D30C6">
        <w:rPr>
          <w:rFonts w:ascii="Doulos SIL" w:hAnsi="Doulos SIL"/>
          <w:i/>
          <w:color w:val="0000FF"/>
        </w:rPr>
        <w:t>y</w:t>
      </w:r>
      <w:r>
        <w:t xml:space="preserve"> </w:t>
      </w:r>
      <w:r w:rsidR="007B254E">
        <w:t>‘</w:t>
      </w:r>
      <w:r>
        <w:t xml:space="preserve">red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rouge</w:t>
      </w:r>
      <w:r w:rsidR="007B254E">
        <w:t>’</w:t>
      </w:r>
      <w:r>
        <w:t xml:space="preserve"> in some bahuvrihi compounds denoting birds; see </w:t>
      </w:r>
      <w:r w:rsidR="00115CC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jìndù</w:t>
      </w:r>
      <w:r w:rsidRPr="005D30C6">
        <w:rPr>
          <w:rFonts w:ascii="Doulos SIL" w:hAnsi="Doulos SIL"/>
          <w:i/>
          <w:color w:val="0000FF"/>
        </w:rPr>
        <w:noBreakHyphen/>
      </w:r>
      <w:r w:rsidR="00115CC1">
        <w:rPr>
          <w:rFonts w:ascii="Doulos SIL" w:hAnsi="Doulos SIL"/>
          <w:i/>
          <w:color w:val="0000FF"/>
        </w:rPr>
        <w:t>[</w:t>
      </w:r>
      <w:r w:rsidR="00C22BC5" w:rsidRPr="005D30C6">
        <w:rPr>
          <w:rFonts w:ascii="Doulos SIL" w:hAnsi="Doulos SIL"/>
          <w:i/>
          <w:color w:val="0000FF"/>
        </w:rPr>
        <w:t>kí</w:t>
      </w:r>
      <w:r w:rsidRPr="005D30C6">
        <w:rPr>
          <w:rFonts w:ascii="Doulos SIL" w:hAnsi="Doulos SIL"/>
          <w:i/>
          <w:color w:val="0000FF"/>
        </w:rPr>
        <w:t>r</w:t>
      </w:r>
      <w:r w:rsidRPr="005D30C6">
        <w:rPr>
          <w:rFonts w:ascii="Doulos SIL" w:hAnsi="Doulos SIL"/>
          <w:i/>
          <w:color w:val="0000FF"/>
        </w:rPr>
        <w:noBreakHyphen/>
        <w:t>ya</w:t>
      </w:r>
      <w:r w:rsidR="00C22BC5" w:rsidRPr="005D30C6">
        <w:rPr>
          <w:rFonts w:ascii="Doulos SIL" w:hAnsi="Doulos SIL"/>
          <w:i/>
          <w:color w:val="0000FF"/>
        </w:rPr>
        <w:t>́</w:t>
      </w:r>
      <w:r w:rsidR="00115CC1">
        <w:rPr>
          <w:rFonts w:ascii="Doulos SIL" w:hAnsi="Doulos SIL"/>
          <w:i/>
          <w:color w:val="0000FF"/>
        </w:rPr>
        <w:t>]</w:t>
      </w:r>
      <w:r>
        <w:t>,</w:t>
      </w:r>
      <w:r w:rsidR="00C22BC5">
        <w:t xml:space="preserve"> </w:t>
      </w:r>
      <w:r w:rsidR="00115CC1">
        <w:rPr>
          <w:rFonts w:ascii="Doulos SIL" w:hAnsi="Doulos SIL"/>
          <w:i/>
          <w:color w:val="0000FF"/>
        </w:rPr>
        <w:t>[</w:t>
      </w:r>
      <w:r w:rsidR="009C6D0F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9C6D0F" w:rsidRPr="005D30C6">
        <w:rPr>
          <w:rFonts w:ascii="Doulos SIL" w:hAnsi="Doulos SIL"/>
          <w:i/>
          <w:color w:val="0000FF"/>
        </w:rPr>
        <w:t>ò</w:t>
      </w:r>
      <w:r w:rsidR="00C22BC5" w:rsidRPr="005D30C6">
        <w:rPr>
          <w:rFonts w:ascii="Doulos SIL" w:hAnsi="Doulos SIL"/>
          <w:i/>
          <w:color w:val="0000FF"/>
        </w:rPr>
        <w:t>:n-ù</w:t>
      </w:r>
      <w:r w:rsidR="00115CC1"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noBreakHyphen/>
      </w:r>
      <w:r w:rsidR="00115CC1">
        <w:rPr>
          <w:rFonts w:ascii="Doulos SIL" w:hAnsi="Doulos SIL"/>
          <w:i/>
          <w:color w:val="0000FF"/>
        </w:rPr>
        <w:t>[</w:t>
      </w:r>
      <w:r w:rsidR="00C22BC5" w:rsidRPr="005D30C6">
        <w:rPr>
          <w:rFonts w:ascii="Doulos SIL" w:hAnsi="Doulos SIL"/>
          <w:i/>
          <w:color w:val="0000FF"/>
        </w:rPr>
        <w:t>kír-yá</w:t>
      </w:r>
      <w:r w:rsidR="00115CC1">
        <w:rPr>
          <w:rFonts w:ascii="Doulos SIL" w:hAnsi="Doulos SIL"/>
          <w:i/>
          <w:color w:val="0000FF"/>
        </w:rPr>
        <w:t>]</w:t>
      </w:r>
      <w:r w:rsidR="00C22BC5">
        <w:t xml:space="preserve">, </w:t>
      </w:r>
      <w:r w:rsidR="00115CC1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C22BC5" w:rsidRPr="005D30C6">
        <w:rPr>
          <w:rFonts w:ascii="Doulos SIL" w:hAnsi="Doulos SIL"/>
          <w:i/>
          <w:color w:val="0000FF"/>
        </w:rPr>
        <w:t>èŋ</w:t>
      </w:r>
      <w:r w:rsidR="00C22BC5" w:rsidRPr="005D30C6">
        <w:rPr>
          <w:rFonts w:ascii="Doulos SIL" w:hAnsi="Doulos SIL"/>
          <w:i/>
          <w:color w:val="0000FF"/>
        </w:rPr>
        <w:noBreakHyphen/>
        <w:t>ù</w:t>
      </w:r>
      <w:r w:rsidR="00115CC1"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t>-</w:t>
      </w:r>
      <w:r w:rsidR="00115CC1">
        <w:rPr>
          <w:rFonts w:ascii="Doulos SIL" w:hAnsi="Doulos SIL"/>
          <w:i/>
          <w:color w:val="0000FF"/>
        </w:rPr>
        <w:t>[</w:t>
      </w:r>
      <w:r w:rsidR="00C22BC5" w:rsidRPr="005D30C6">
        <w:rPr>
          <w:rFonts w:ascii="Doulos SIL" w:hAnsi="Doulos SIL"/>
          <w:i/>
          <w:color w:val="0000FF"/>
        </w:rPr>
        <w:t>kír-yá</w:t>
      </w:r>
      <w:r w:rsidR="00115CC1">
        <w:rPr>
          <w:rFonts w:ascii="Doulos SIL" w:hAnsi="Doulos SIL"/>
          <w:i/>
          <w:color w:val="0000FF"/>
        </w:rPr>
        <w:t>]</w:t>
      </w:r>
      <w:r>
        <w:t>].</w:t>
      </w:r>
    </w:p>
    <w:p w14:paraId="37E0B139" w14:textId="46E992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>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kìr</w:t>
      </w:r>
      <w:r w:rsidRPr="005D30C6">
        <w:rPr>
          <w:rFonts w:ascii="Doulos SIL" w:hAnsi="Doulos SIL"/>
          <w:i/>
          <w:color w:val="0000FF"/>
        </w:rPr>
        <w:noBreakHyphen/>
        <w:t>yà</w:t>
      </w:r>
      <w:r>
        <w:t xml:space="preserve"> </w:t>
      </w:r>
      <w:r w:rsidR="00AD4EF9">
        <w:t xml:space="preserve">1b  </w:t>
      </w:r>
      <w:r w:rsidR="00AD4EF9">
        <w:rPr>
          <w:rFonts w:ascii="Wingdings" w:hAnsi="Wingdings"/>
          <w:sz w:val="18"/>
        </w:rPr>
        <w:t></w:t>
      </w:r>
      <w:r>
        <w:t xml:space="preserve"> [nominal cpd final] [old </w:t>
      </w:r>
      <w:r>
        <w:rPr>
          <w:smallCaps/>
        </w:rPr>
        <w:t>dimin</w:t>
      </w:r>
      <w:r>
        <w:t xml:space="preserve"> &lt; 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irey</w:t>
      </w:r>
      <w:r>
        <w:t xml:space="preserve"> </w:t>
      </w:r>
      <w:r w:rsidR="007B254E">
        <w:t>‘</w:t>
      </w:r>
      <w:r>
        <w:t xml:space="preserve">red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rouge</w:t>
      </w:r>
      <w:r w:rsidR="007B254E">
        <w:t>’</w:t>
      </w:r>
      <w:r>
        <w:t xml:space="preserve"> in some </w:t>
      </w:r>
      <w:r w:rsidR="00AD4EF9">
        <w:t>non-</w:t>
      </w:r>
      <w:r w:rsidR="00B4027E">
        <w:t xml:space="preserve">bahuvrihi compounds denoting </w:t>
      </w:r>
      <w:r>
        <w:t>bird</w:t>
      </w:r>
      <w:r w:rsidR="00B4027E">
        <w:t>s</w:t>
      </w:r>
      <w:r>
        <w:t xml:space="preserve">; see </w:t>
      </w:r>
      <w:r w:rsidR="00115CC1">
        <w:rPr>
          <w:rFonts w:ascii="Doulos SIL" w:hAnsi="Doulos SIL"/>
          <w:i/>
          <w:color w:val="0000FF"/>
        </w:rPr>
        <w:t>[</w:t>
      </w:r>
      <w:r w:rsidR="00C22BC5" w:rsidRPr="005D30C6">
        <w:rPr>
          <w:rFonts w:ascii="Doulos SIL" w:hAnsi="Doulos SIL"/>
          <w:i/>
          <w:color w:val="0000FF"/>
        </w:rPr>
        <w:t>kòŋg</w:t>
      </w:r>
      <w:r w:rsidR="00115CC1">
        <w:rPr>
          <w:rFonts w:ascii="Doulos SIL" w:hAnsi="Doulos SIL"/>
          <w:i/>
          <w:color w:val="0000FF"/>
        </w:rPr>
        <w:t>-</w:t>
      </w:r>
      <w:r w:rsidR="00C22BC5" w:rsidRPr="005D30C6">
        <w:rPr>
          <w:rFonts w:ascii="Doulos SIL" w:hAnsi="Doulos SIL"/>
          <w:i/>
          <w:color w:val="0000FF"/>
        </w:rPr>
        <w:t>ù</w:t>
      </w:r>
      <w:r w:rsidR="00115CC1"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noBreakHyphen/>
      </w:r>
      <w:r w:rsidR="00115CC1">
        <w:rPr>
          <w:rFonts w:ascii="Doulos SIL" w:hAnsi="Doulos SIL"/>
          <w:i/>
          <w:color w:val="0000FF"/>
        </w:rPr>
        <w:t>[</w:t>
      </w:r>
      <w:r w:rsidR="00C22BC5" w:rsidRPr="005D30C6">
        <w:rPr>
          <w:rFonts w:ascii="Doulos SIL" w:hAnsi="Doulos SIL"/>
          <w:i/>
          <w:color w:val="0000FF"/>
        </w:rPr>
        <w:t>kìr</w:t>
      </w:r>
      <w:r w:rsidR="00C22BC5" w:rsidRPr="005D30C6">
        <w:rPr>
          <w:rFonts w:ascii="Doulos SIL" w:hAnsi="Doulos SIL"/>
          <w:i/>
          <w:color w:val="0000FF"/>
        </w:rPr>
        <w:noBreakHyphen/>
        <w:t>yà</w:t>
      </w:r>
      <w:r w:rsidR="00115CC1">
        <w:rPr>
          <w:rFonts w:ascii="Doulos SIL" w:hAnsi="Doulos SIL"/>
          <w:i/>
          <w:color w:val="0000FF"/>
        </w:rPr>
        <w:t>]</w:t>
      </w:r>
      <w:r>
        <w:t>].</w:t>
      </w:r>
    </w:p>
    <w:p w14:paraId="41FBB9DD" w14:textId="027E8D6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ìtá:b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kìtá:b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book (as object), copy of the Koran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livre (en tant qu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objet), exemplaire du coran</w:t>
      </w:r>
      <w:r w:rsidR="005F179D">
        <w:t xml:space="preserve"> [&lt;Ar]</w:t>
      </w:r>
      <w:r w:rsidR="00261FBE">
        <w:t>.</w:t>
      </w:r>
    </w:p>
    <w:p w14:paraId="71162B2C" w14:textId="5531E09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ítí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kítí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 plus Postp </w:t>
      </w:r>
      <w:r w:rsidR="00261FBE" w:rsidRPr="005D30C6">
        <w:rPr>
          <w:rFonts w:ascii="Doulos SIL" w:hAnsi="Doulos SIL"/>
          <w:i/>
          <w:color w:val="0000FF"/>
        </w:rPr>
        <w:t>ga:</w:t>
      </w:r>
      <w:r w:rsidR="00261FBE">
        <w:t xml:space="preserve">] speak sharply to, rebuke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gronder, censurer</w:t>
      </w:r>
      <w:r w:rsidR="00261FBE">
        <w:t xml:space="preserve"> [cf. noun </w:t>
      </w:r>
      <w:r w:rsidR="00261FBE" w:rsidRPr="005D30C6">
        <w:rPr>
          <w:rFonts w:ascii="Doulos SIL" w:hAnsi="Doulos SIL"/>
          <w:i/>
          <w:color w:val="0000FF"/>
        </w:rPr>
        <w:t>kít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ì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ítí </w:t>
      </w:r>
      <w:r w:rsidR="005F179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àꜛ gà</w:t>
      </w:r>
      <w:r w:rsidR="005F179D">
        <w:rPr>
          <w:rFonts w:ascii="Doulos SIL" w:hAnsi="Doulos SIL"/>
          <w:i/>
          <w:color w:val="0000FF"/>
        </w:rPr>
        <w:t>]</w:t>
      </w:r>
      <w:r w:rsidR="00261FBE" w:rsidRPr="002C3CD0">
        <w:t xml:space="preserve"> I</w:t>
      </w:r>
      <w:r w:rsidR="00261FBE">
        <w:t xml:space="preserve"> scolded him sharply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grondé</w:t>
      </w:r>
      <w:r w:rsidR="00261FBE">
        <w:t>.</w:t>
      </w:r>
    </w:p>
    <w:p w14:paraId="7A8339A8" w14:textId="19872BA2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í:tí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kí:tí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adjudicate (a dispute or legal case)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juger (une dispute ou un procès)</w:t>
      </w:r>
      <w:r w:rsidR="00261FBE">
        <w:t xml:space="preserve"> [noun </w:t>
      </w:r>
      <w:r w:rsidR="00261FBE" w:rsidRPr="005D30C6">
        <w:rPr>
          <w:rFonts w:ascii="Doulos SIL" w:hAnsi="Doulos SIL"/>
          <w:i/>
          <w:color w:val="0000FF"/>
        </w:rPr>
        <w:t>kí:tí</w:t>
      </w:r>
      <w:r w:rsidR="00261FBE">
        <w:t xml:space="preserve"> 1b].</w:t>
      </w:r>
    </w:p>
    <w:p w14:paraId="1747D9D8" w14:textId="606712F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í:tí</w:t>
      </w:r>
      <w:r w:rsidR="00261FBE" w:rsidRPr="002C3CD0">
        <w:t xml:space="preserve"> 1</w:t>
      </w:r>
      <w:r w:rsidR="00261FBE">
        <w:t>b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kí:tí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discussion, debate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discussion, débat</w:t>
      </w:r>
      <w:r w:rsidR="00261FBE">
        <w:t xml:space="preserve"> [cf.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í:tí</w:t>
      </w:r>
      <w:r w:rsidR="00261FBE">
        <w:t>].</w:t>
      </w:r>
    </w:p>
    <w:p w14:paraId="3A7CF807" w14:textId="44B2962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ítíl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kítíl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large stack of harvested millet grain spikes in a field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gros tas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épis de mil</w:t>
      </w:r>
      <w:r w:rsidR="005F179D" w:rsidRPr="005F179D">
        <w:rPr>
          <w:rFonts w:ascii="Garamond" w:hAnsi="Garamond"/>
        </w:rPr>
        <w:t xml:space="preserve"> </w:t>
      </w:r>
      <w:r w:rsidR="005F179D">
        <w:rPr>
          <w:rFonts w:ascii="Garamond" w:hAnsi="Garamond"/>
        </w:rPr>
        <w:t>récoltés laissé</w:t>
      </w:r>
      <w:r w:rsidR="00261FBE">
        <w:rPr>
          <w:rFonts w:ascii="Garamond" w:hAnsi="Garamond"/>
        </w:rPr>
        <w:t xml:space="preserve"> au bord du champ</w:t>
      </w:r>
      <w:r w:rsidR="00261FBE">
        <w:t xml:space="preserve"> [at the millet harvest, the spikes are first piled in smaller heaps </w:t>
      </w:r>
      <w:r w:rsidR="00261FBE" w:rsidRPr="005D30C6">
        <w:rPr>
          <w:rFonts w:ascii="Doulos SIL" w:hAnsi="Doulos SIL"/>
          <w:i/>
          <w:color w:val="0000FF"/>
        </w:rPr>
        <w:t>lèbèr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then into this larger pile, then brought to the houses; cf. </w:t>
      </w:r>
      <w:r w:rsidR="00261FBE" w:rsidRPr="005D30C6">
        <w:rPr>
          <w:rFonts w:ascii="Doulos SIL" w:hAnsi="Doulos SIL"/>
          <w:i/>
          <w:color w:val="0000FF"/>
        </w:rPr>
        <w:t>bòk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67440619" w14:textId="414EE5A9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kít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verbal dispute, argument, quarrel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querelle, dispute verbale</w:t>
      </w:r>
      <w:r w:rsidR="00261FBE">
        <w:t xml:space="preserve"> [related to verb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ítí</w:t>
      </w:r>
      <w:r w:rsidR="00261FBE">
        <w:t>].</w:t>
      </w:r>
    </w:p>
    <w:p w14:paraId="37AAD9F4" w14:textId="559C844C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í:t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kí:tí</w:t>
      </w:r>
      <w:r w:rsidR="00261FBE">
        <w:t xml:space="preserve"> 1b].</w:t>
      </w:r>
    </w:p>
    <w:p w14:paraId="30783C8F" w14:textId="22EA7A22" w:rsidR="004E4BA0" w:rsidRDefault="00C921CF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kìy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 plus dative] call, summon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appeler, convoquer</w:t>
      </w:r>
      <w:r w:rsidR="00261FBE">
        <w:t xml:space="preserve"> [UnspecO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é:</w:t>
      </w:r>
      <w:r w:rsidR="00261FBE">
        <w:t> 2].</w:t>
      </w:r>
    </w:p>
    <w:p w14:paraId="0FB80867" w14:textId="22838D9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ending] [</w:t>
      </w:r>
      <w:r>
        <w:rPr>
          <w:smallCaps/>
        </w:rPr>
        <w:t>dimin</w:t>
      </w:r>
      <w:r>
        <w:t xml:space="preserve"> of Agentive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22711B7" w14:textId="3FF6CCD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 1 </w:t>
      </w:r>
      <w:r w:rsidR="007B254E">
        <w:t>‘</w:t>
      </w:r>
      <w:r w:rsidR="00261FBE">
        <w:t>foot</w:t>
      </w:r>
      <w:r w:rsidR="007B254E">
        <w:t>’</w:t>
      </w:r>
      <w:r w:rsidR="00261FBE">
        <w:t>].</w:t>
      </w:r>
    </w:p>
    <w:p w14:paraId="4FDF5918" w14:textId="314B168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3F71DB">
        <w:t>n inal</w:t>
      </w:r>
      <w:r w:rsidR="00261FBE">
        <w:t xml:space="preserve">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 1 </w:t>
      </w:r>
      <w:r w:rsidR="007B254E">
        <w:t>‘</w:t>
      </w:r>
      <w:r w:rsidR="00261FBE">
        <w:t>foot</w:t>
      </w:r>
      <w:r w:rsidR="007B254E">
        <w:t>’</w:t>
      </w:r>
      <w:r w:rsidR="00261FBE">
        <w:t>]</w:t>
      </w:r>
    </w:p>
    <w:p w14:paraId="4669CFBA" w14:textId="636E3BC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[variant of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 1 </w:t>
      </w:r>
      <w:r w:rsidR="007B254E">
        <w:t>‘</w:t>
      </w:r>
      <w:r w:rsidR="00261FBE">
        <w:t>foot</w:t>
      </w:r>
      <w:r w:rsidR="007B254E">
        <w:t>’</w:t>
      </w:r>
      <w:r w:rsidR="00261FBE">
        <w:t>].</w:t>
      </w:r>
    </w:p>
    <w:p w14:paraId="6452DC86" w14:textId="402647C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òggál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óggál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òggâl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herd of cows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troupeau de vaches</w:t>
      </w:r>
      <w:r w:rsidR="00261FBE">
        <w:t xml:space="preserve"> [&lt;Ful </w:t>
      </w:r>
      <w:r w:rsidR="00261FBE" w:rsidRPr="005F179D">
        <w:rPr>
          <w:rFonts w:ascii="Arial Unicode MS" w:eastAsia="Arial Unicode MS" w:hAnsi="Arial Unicode MS" w:cs="Arial Unicode MS"/>
          <w:i/>
          <w:color w:val="008000"/>
        </w:rPr>
        <w:t>coggal</w:t>
      </w:r>
      <w:r w:rsidR="00261FBE">
        <w:t>].</w:t>
      </w:r>
    </w:p>
    <w:p w14:paraId="59E2E53B" w14:textId="2E8B7B22" w:rsidR="004E4BA0" w:rsidRPr="005D30C6" w:rsidRDefault="00C921CF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ót!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[interj] [Intens for </w:t>
      </w:r>
      <w:r w:rsidR="00261FBE" w:rsidRPr="005D30C6">
        <w:rPr>
          <w:rFonts w:ascii="Doulos SIL" w:hAnsi="Doulos SIL"/>
          <w:i/>
          <w:color w:val="0000FF"/>
        </w:rPr>
        <w:t>gâ:y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à gâ:y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ót!</w:t>
      </w:r>
      <w:r w:rsidR="00261FBE">
        <w:t xml:space="preserve">  he stopped still (stopped in his tracks)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est tout à fait arrêté</w:t>
      </w:r>
      <w:r w:rsidR="00261FBE">
        <w:t>.</w:t>
      </w:r>
    </w:p>
    <w:p w14:paraId="7080FF7E" w14:textId="40F7810B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[intr, 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261FBE">
        <w:t>].</w:t>
      </w:r>
    </w:p>
    <w:p w14:paraId="1FD676AB" w14:textId="759426A7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</w:t>
      </w:r>
      <w:r w:rsidR="00261FBE" w:rsidRPr="005D30C6">
        <w:rPr>
          <w:rFonts w:ascii="Doulos SIL" w:hAnsi="Doulos SIL"/>
          <w:i/>
          <w:color w:val="0000FF"/>
        </w:rPr>
        <w:noBreakHyphen/>
        <w:t>ànd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01933533" w14:textId="41970404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ówbû</w:t>
      </w:r>
      <w:r w:rsidR="00C27208" w:rsidRPr="00C27208">
        <w:t xml:space="preserve">  ~</w:t>
      </w:r>
      <w:r w:rsidR="0009344D" w:rsidRPr="0009344D">
        <w:t xml:space="preserve"> 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ú:bû</w:t>
      </w:r>
      <w:r w:rsidR="00261FBE">
        <w:t xml:space="preserve"> [NF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traditional dance (of women, accompanying a horse race)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danse traditionnelle (de femmes, accompagnant une course aux chevaux)</w:t>
      </w:r>
      <w:r w:rsidR="00261FBE">
        <w:t>.</w:t>
      </w:r>
    </w:p>
    <w:p w14:paraId="076C860D" w14:textId="30322128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éw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>].</w:t>
      </w:r>
    </w:p>
    <w:p w14:paraId="695F4DC1" w14:textId="4E45BAD3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òwrù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èwrù</w:t>
      </w:r>
      <w:r w:rsidR="00261FBE">
        <w:t>].</w:t>
      </w:r>
    </w:p>
    <w:p w14:paraId="0836D0D4" w14:textId="282E9C4D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óy!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[interj] (</w:t>
      </w:r>
      <w:r w:rsidR="006B6061">
        <w:t>bright</w:t>
      </w:r>
      <w:r w:rsidR="00261FBE">
        <w:t xml:space="preserve">) red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(très) rouge</w:t>
      </w:r>
      <w:r w:rsidR="00261FBE">
        <w:t xml:space="preserve"> [Intens for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ìrèy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àꜛ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 xml:space="preserve">ìrèy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óy!</w:t>
      </w:r>
      <w:r w:rsidR="00261FBE" w:rsidRPr="002C3CD0">
        <w:t xml:space="preserve"> it</w:t>
      </w:r>
      <w:r w:rsidR="00261FBE">
        <w:t xml:space="preserve"> is (or became) </w:t>
      </w:r>
      <w:r w:rsidR="006B6061">
        <w:t>bright</w:t>
      </w:r>
      <w:r w:rsidR="00261FBE">
        <w:t xml:space="preserve"> red </w:t>
      </w:r>
      <w:r w:rsidR="00261FBE" w:rsidRPr="0033636C">
        <w:rPr>
          <w:rFonts w:ascii="Wingdings" w:hAnsi="Wingdings"/>
        </w:rPr>
        <w:t></w:t>
      </w:r>
      <w:r w:rsidR="00261FBE">
        <w:t xml:space="preserve"> il est (ou: est devenu) </w:t>
      </w:r>
      <w:r w:rsidR="00261FBE">
        <w:rPr>
          <w:rFonts w:ascii="Garamond" w:hAnsi="Garamond"/>
        </w:rPr>
        <w:t>rouge vif</w:t>
      </w:r>
      <w:r w:rsidR="00261FBE">
        <w:t>.</w:t>
      </w:r>
    </w:p>
    <w:p w14:paraId="39F5F96E" w14:textId="08D421CE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ú:bû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ówbû</w:t>
      </w:r>
      <w:r w:rsidR="00261FBE">
        <w:t>].</w:t>
      </w:r>
    </w:p>
    <w:p w14:paraId="2C6ED571" w14:textId="1CEDF171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úggálám!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[interj] and lo, </w:t>
      </w:r>
      <w:r w:rsidR="00261FBE">
        <w:sym w:font="Symbol" w:char="F0BC"/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voici que </w:t>
      </w:r>
      <w:r w:rsidR="00261FBE">
        <w:rPr>
          <w:rFonts w:ascii="Garamond" w:hAnsi="Garamond"/>
        </w:rPr>
        <w:sym w:font="Symbol" w:char="F0BC"/>
      </w:r>
      <w:r w:rsidR="00261FBE">
        <w:t xml:space="preserve"> [exotic word used by slave in a story; introduces an amazing event].</w:t>
      </w:r>
    </w:p>
    <w:p w14:paraId="32FF19C8" w14:textId="45671005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úrgósû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írgósû</w:t>
      </w:r>
      <w:r w:rsidR="00261FBE">
        <w:t>].</w:t>
      </w:r>
    </w:p>
    <w:p w14:paraId="7F8CDD4D" w14:textId="59E24970" w:rsidR="004E4BA0" w:rsidRDefault="00C921C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 w:rsidRPr="005D30C6">
        <w:rPr>
          <w:rFonts w:ascii="Doulos SIL" w:hAnsi="Doulos SIL"/>
          <w:i/>
          <w:color w:val="0000FF"/>
        </w:rPr>
        <w:noBreakHyphen/>
        <w:t>ò: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>
        <w:rPr>
          <w:smallCaps/>
        </w:rPr>
        <w:t>def</w:t>
      </w:r>
      <w:r w:rsidR="00261FBE">
        <w:t xml:space="preserve"> &lt; </w:t>
      </w:r>
      <w:r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>
        <w:t xml:space="preserve"> 1 </w:t>
      </w:r>
      <w:r w:rsidR="007B254E">
        <w:t>‘</w:t>
      </w:r>
      <w:r w:rsidR="00261FBE">
        <w:t xml:space="preserve">foot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pied</w:t>
      </w:r>
      <w:r w:rsidR="007B254E">
        <w:rPr>
          <w:rFonts w:ascii="Garamond" w:hAnsi="Garamond"/>
        </w:rPr>
        <w:t>’</w:t>
      </w:r>
      <w:r w:rsidR="00261FBE">
        <w:t>].</w:t>
      </w:r>
    </w:p>
    <w:p w14:paraId="5A12D665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D</w:t>
      </w:r>
    </w:p>
    <w:p w14:paraId="1FB7D19C" w14:textId="128849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[phrase-final emphatic particle] precisely </w:t>
      </w:r>
      <w:r>
        <w:rPr>
          <w:rFonts w:ascii="Wingdings" w:hAnsi="Wingdings"/>
          <w:sz w:val="18"/>
        </w:rPr>
        <w:t></w:t>
      </w:r>
      <w:r>
        <w:t xml:space="preserve"> juste</w:t>
      </w:r>
      <w:r w:rsidRPr="00590ABD">
        <w:t xml:space="preserve"> - </w:t>
      </w:r>
      <w:r>
        <w:t>phrases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wó ꜜdâ</w:t>
      </w:r>
      <w:r>
        <w:t xml:space="preserve">  precisely that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ça-même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wó dì dî dá ꜜgâ 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nàn há:ⁿ 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that</w:t>
      </w:r>
      <w:r w:rsidR="007B254E">
        <w:t>’</w:t>
      </w:r>
      <w:r>
        <w:t xml:space="preserve">s precisely what I asked you-Sg about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autour de ça-même que 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interrogé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mà</w:t>
      </w:r>
      <w:r w:rsidRPr="005D30C6">
        <w:rPr>
          <w:rFonts w:ascii="Doulos SIL" w:hAnsi="Doulos SIL"/>
          <w:i/>
          <w:color w:val="0000FF"/>
        </w:rPr>
        <w:noBreakHyphen/>
        <w:t>sán</w:t>
      </w:r>
      <w:r w:rsidRPr="005D30C6">
        <w:rPr>
          <w:rFonts w:ascii="Doulos SIL" w:hAnsi="Doulos SIL"/>
          <w:i/>
          <w:color w:val="0000FF"/>
        </w:rPr>
        <w:noBreakHyphen/>
        <w:t>dâ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màr</w:t>
      </w:r>
      <w:r w:rsidRPr="005D30C6">
        <w:rPr>
          <w:rFonts w:ascii="Doulos SIL" w:hAnsi="Doulos SIL"/>
          <w:i/>
          <w:color w:val="0000FF"/>
        </w:rPr>
        <w:noBreakHyphen/>
        <w:t>sán</w:t>
      </w:r>
      <w:r w:rsidRPr="005D30C6">
        <w:rPr>
          <w:rFonts w:ascii="Doulos SIL" w:hAnsi="Doulos SIL"/>
          <w:i/>
          <w:color w:val="0000FF"/>
        </w:rPr>
        <w:noBreakHyphen/>
        <w:t>dâ</w:t>
      </w:r>
      <w:r>
        <w:t xml:space="preserve">  now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maintenant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nè: dâ </w:t>
      </w:r>
      <w:r>
        <w:t xml:space="preserve"> right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ici-même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ʔáŋgá ꜜdâ</w:t>
      </w:r>
      <w:r>
        <w:rPr>
          <w:i/>
          <w:color w:val="993300"/>
        </w:rPr>
        <w:t xml:space="preserve"> </w:t>
      </w:r>
      <w:r>
        <w:t xml:space="preserve"> he himself, precisely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lui-même, exactement lui</w:t>
      </w:r>
      <w:r>
        <w:t xml:space="preserve"> [Pl </w:t>
      </w:r>
      <w:r w:rsidRPr="005D30C6">
        <w:rPr>
          <w:rFonts w:ascii="Doulos SIL" w:hAnsi="Doulos SIL"/>
          <w:i/>
          <w:color w:val="0000FF"/>
        </w:rPr>
        <w:t>ǹjéy ꜜdǎ</w:t>
      </w:r>
      <w:r>
        <w:t>].</w:t>
      </w:r>
    </w:p>
    <w:p w14:paraId="69F11D3E" w14:textId="2A28EA5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character, nature (of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caractère, nature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[generally with an evaluative modifier; morphologically possessed f</w:t>
      </w:r>
      <w:r w:rsidR="008C1A9C">
        <w:t xml:space="preserve">orms </w:t>
      </w:r>
      <w:r w:rsidR="00167070">
        <w:t xml:space="preserve">are </w:t>
      </w:r>
      <w:r w:rsidR="008C1A9C">
        <w:t>not in use; archaic term;</w:t>
      </w:r>
      <w:r>
        <w:t xml:space="preserve"> more common syn</w:t>
      </w:r>
      <w:r w:rsidR="008C1A9C">
        <w:t>onym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>hál ŋànd</w:t>
      </w:r>
      <w:r w:rsidRPr="005D30C6">
        <w:rPr>
          <w:rFonts w:ascii="Doulos SIL" w:hAnsi="Doulos SIL"/>
          <w:i/>
          <w:color w:val="0000FF"/>
        </w:rPr>
        <w:noBreakHyphen/>
        <w:t>éy bòrì, dèy [dà: mó]=ḿ bòrì</w:t>
      </w:r>
      <w:r>
        <w:t xml:space="preserve">  if my wife is good (=pretty), may her character too be good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si ma femme est bonne (=belle),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ait aussi un bon caractère</w:t>
      </w:r>
      <w:r>
        <w:t>.</w:t>
      </w:r>
    </w:p>
    <w:p w14:paraId="61FBCFFA" w14:textId="0EAD61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preposition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] with </w:t>
      </w:r>
      <w:r w:rsidR="00167070">
        <w:t>him/her/it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avec </w:t>
      </w:r>
      <w:r w:rsidR="00167070">
        <w:rPr>
          <w:rFonts w:ascii="Garamond" w:hAnsi="Garamond"/>
        </w:rPr>
        <w:t>lui/elle</w:t>
      </w:r>
      <w:r>
        <w:t>.</w:t>
      </w:r>
    </w:p>
    <w:p w14:paraId="14669EB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dá:bb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3FE36D61" w14:textId="2633A01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closed or covered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fermer, se couvrir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dá:bù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[intr] (sb) close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fermer</w:t>
      </w:r>
      <w:r>
        <w:t xml:space="preserve"> [said e.g. of shopkeepers] [UnspecO &lt; </w:t>
      </w:r>
      <w:r w:rsidRPr="005D30C6">
        <w:rPr>
          <w:rFonts w:ascii="Doulos SIL" w:hAnsi="Doulos SIL"/>
          <w:i/>
          <w:color w:val="0000FF"/>
        </w:rPr>
        <w:t>dá:bú</w:t>
      </w:r>
      <w:r>
        <w:t>].</w:t>
      </w:r>
    </w:p>
    <w:p w14:paraId="12E8041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dàbàrî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dàbàr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9F1EF19" w14:textId="2C8010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dàbàrì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67070">
        <w:t xml:space="preserve">cpd </w:t>
      </w:r>
      <w:r>
        <w:t xml:space="preserve">n] medicine man, magician (anyone who attempts to use magic)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guérisseur, magicien (n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qui qui essaie de faire la magie)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bòm</w:t>
      </w:r>
      <w:r w:rsidRPr="005D30C6">
        <w:rPr>
          <w:rFonts w:ascii="Doulos SIL" w:hAnsi="Doulos SIL"/>
          <w:i/>
          <w:color w:val="0000FF"/>
        </w:rPr>
        <w:noBreakHyphen/>
        <w:t>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16E7EE2" w14:textId="3828B8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dàbár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dàbàrî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stratagem, solution, ruse, trick; magical object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solution, stratagème, ruse; objet de magie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dàbá:r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dàbàrì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dàbárì</w:t>
      </w:r>
      <w:r>
        <w:t>, &lt;Ar]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wòꜛ dàbàrí gùnà [àꜛ sè]</w:t>
      </w:r>
      <w:r>
        <w:t xml:space="preserve">  find-Pl a way for him (to do </w:t>
      </w:r>
      <w:r w:rsidR="00B82168">
        <w:t>sth</w:t>
      </w:r>
      <w:r>
        <w:t xml:space="preserve">)!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trouvez-lui une solution (=façon de faire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)!</w:t>
      </w:r>
      <w:r w:rsidRPr="00590ABD">
        <w:t xml:space="preserve"> -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[n] poison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poison</w:t>
      </w:r>
      <w:r>
        <w:t>.</w:t>
      </w:r>
    </w:p>
    <w:p w14:paraId="07064DB1" w14:textId="063F4A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dàbá:r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characteristic powers or means (of sb or a caste)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moyens ou  pouvoirs caractéristiques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classe)</w:t>
      </w:r>
      <w:r>
        <w:t xml:space="preserve"> [variant related to </w:t>
      </w:r>
      <w:r w:rsidRPr="005D30C6">
        <w:rPr>
          <w:rFonts w:ascii="Doulos SIL" w:hAnsi="Doulos SIL"/>
          <w:i/>
          <w:color w:val="0000FF"/>
        </w:rPr>
        <w:t>dàbár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mà:b</w:t>
      </w:r>
      <w:r w:rsidRPr="005D30C6">
        <w:rPr>
          <w:rFonts w:ascii="Doulos SIL" w:hAnsi="Doulos SIL"/>
          <w:i/>
          <w:color w:val="0000FF"/>
        </w:rPr>
        <w:noBreakHyphen/>
        <w:t>èy dábá:r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>
        <w:t xml:space="preserve"> griots</w:t>
      </w:r>
      <w:r w:rsidR="007B254E">
        <w:t>’</w:t>
      </w:r>
      <w:r>
        <w:t xml:space="preserve"> trick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méthode des griots</w:t>
      </w:r>
      <w:r>
        <w:t>.</w:t>
      </w:r>
    </w:p>
    <w:p w14:paraId="17DF2B83" w14:textId="0BAB06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covering (of doorway), lid (of pot)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couverture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porte), couvercle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marmite)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 2; replaced by </w:t>
      </w:r>
      <w:r w:rsidRPr="005D30C6">
        <w:rPr>
          <w:rFonts w:ascii="Doulos SIL" w:hAnsi="Doulos SIL"/>
          <w:i/>
          <w:color w:val="0000FF"/>
        </w:rPr>
        <w:noBreakHyphen/>
        <w:t>dà:bù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>
        <w:t>s transitive cpd final].</w:t>
      </w:r>
    </w:p>
    <w:p w14:paraId="6795060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dàbá:w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dàbâ:w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type of hoe with broad blade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daba (houe) à lame large</w:t>
      </w:r>
      <w:r>
        <w:t xml:space="preserve"> [used by Dogon and some Songhay with large fields; the usual local hoe is </w:t>
      </w:r>
      <w:r w:rsidRPr="005D30C6">
        <w:rPr>
          <w:rFonts w:ascii="Doulos SIL" w:hAnsi="Doulos SIL"/>
          <w:i/>
          <w:color w:val="0000FF"/>
        </w:rPr>
        <w:t>bè:t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B1472DF" w14:textId="40403C4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dá:bb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1 (NF </w:t>
      </w:r>
      <w:r w:rsidRPr="005D30C6">
        <w:rPr>
          <w:rFonts w:ascii="Doulos SIL" w:hAnsi="Doulos SIL"/>
          <w:i/>
          <w:color w:val="0000FF"/>
        </w:rPr>
        <w:t>dá:bâ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dá:bbâ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animal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animal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dbb</w:t>
      </w:r>
      <w:r>
        <w:t>].</w:t>
      </w:r>
    </w:p>
    <w:p w14:paraId="3A87CC00" w14:textId="0731F98D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dábbél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dáɓɓél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dábbêl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short person, shorty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courtaud</w:t>
      </w:r>
      <w:r>
        <w:t xml:space="preserve"> [&lt;Ful] [cf. </w:t>
      </w:r>
      <w:r w:rsidRPr="005D30C6">
        <w:rPr>
          <w:rFonts w:ascii="Doulos SIL" w:hAnsi="Doulos SIL"/>
          <w:i/>
          <w:color w:val="0000FF"/>
        </w:rPr>
        <w:t>dùŋgùrìyà</w:t>
      </w:r>
      <w:r w:rsidR="001C047D">
        <w:t xml:space="preserve">, </w:t>
      </w:r>
      <w:r w:rsidR="001C047D" w:rsidRPr="001C047D">
        <w:rPr>
          <w:rFonts w:ascii="Doulos SIL" w:hAnsi="Doulos SIL"/>
          <w:i/>
          <w:color w:val="0000FF"/>
        </w:rPr>
        <w:t>dùccìyà</w:t>
      </w:r>
      <w:r>
        <w:t>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ꜜdábbêl</w:t>
      </w:r>
      <w:r>
        <w:t xml:space="preserve">  short person </w:t>
      </w:r>
      <w:r w:rsidR="005842BC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(un) courtaud</w:t>
      </w:r>
      <w:r>
        <w:t>.</w:t>
      </w:r>
    </w:p>
    <w:p w14:paraId="06A9E090" w14:textId="19B07B0A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dà:</w:t>
      </w:r>
      <w:r w:rsidRPr="005D30C6">
        <w:rPr>
          <w:rFonts w:ascii="Doulos SIL" w:hAnsi="Doulos SIL"/>
          <w:i/>
          <w:color w:val="0000FF"/>
        </w:rPr>
        <w:noBreakHyphen/>
        <w:t>[bòr-yà]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167070">
        <w:t xml:space="preserve">[cpd n] </w:t>
      </w:r>
      <w:r>
        <w:t xml:space="preserve">person of good character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de</w:t>
      </w:r>
      <w:r>
        <w:t xml:space="preserve"> </w:t>
      </w:r>
      <w:r>
        <w:rPr>
          <w:rFonts w:ascii="Garamond" w:hAnsi="Garamond"/>
        </w:rPr>
        <w:t>bon caractère</w:t>
      </w:r>
      <w:r>
        <w:t>.</w:t>
      </w:r>
    </w:p>
    <w:p w14:paraId="3E18AF82" w14:textId="11C59D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dá:bû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close (e.g. door); cover (with lid); confine </w:t>
      </w:r>
      <w:r>
        <w:rPr>
          <w:rFonts w:ascii="Wingdings" w:hAnsi="Wingdings"/>
          <w:sz w:val="18"/>
        </w:rPr>
        <w:t></w:t>
      </w:r>
      <w:r>
        <w:t xml:space="preserve"> fermer (porte); </w:t>
      </w:r>
      <w:r>
        <w:rPr>
          <w:rFonts w:ascii="Garamond" w:hAnsi="Garamond"/>
        </w:rPr>
        <w:t>couvrir (avec couvercle); renfermer</w:t>
      </w:r>
      <w:r>
        <w:t xml:space="preserve"> [for </w:t>
      </w:r>
      <w:r w:rsidR="007B254E">
        <w:t>‘</w:t>
      </w:r>
      <w:r>
        <w:t>cover</w:t>
      </w:r>
      <w:r w:rsidR="007B254E">
        <w:t>’</w:t>
      </w:r>
      <w:r>
        <w:t xml:space="preserve"> see also </w:t>
      </w:r>
      <w:r w:rsidRPr="005D30C6">
        <w:rPr>
          <w:rFonts w:ascii="Doulos SIL" w:hAnsi="Doulos SIL"/>
          <w:i/>
          <w:color w:val="0000FF"/>
        </w:rPr>
        <w:t>gûm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be closed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fermé, se fermer</w:t>
      </w:r>
      <w:r>
        <w:t xml:space="preserve"> [intr use uncommon, see ResPass </w:t>
      </w: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 2].</w:t>
      </w:r>
    </w:p>
    <w:p w14:paraId="5411D4BC" w14:textId="4714756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dà:bù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[transitive variant of </w:t>
      </w: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used as cpd final; 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177F5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dà:b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77F50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</w:r>
      <w:r w:rsidR="00177F5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dà:bù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77F50">
        <w:rPr>
          <w:rFonts w:ascii="Doulos SIL" w:hAnsi="Doulos SIL"/>
          <w:i/>
          <w:color w:val="0000FF"/>
        </w:rPr>
        <w:t>]</w:t>
      </w:r>
      <w:r>
        <w:t>].</w:t>
      </w:r>
    </w:p>
    <w:p w14:paraId="4B1B0737" w14:textId="37E1F2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dà-dàbìyà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insectivorous bat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chauve-souris insectivore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mouse-tailed bat, </w:t>
      </w:r>
      <w:r>
        <w:rPr>
          <w:rFonts w:ascii="Garamond" w:hAnsi="Garamond"/>
          <w:i/>
        </w:rPr>
        <w:t>Rhinopoma microphyllum</w:t>
      </w:r>
      <w:r>
        <w:t>, active and conspicuous at dusk, perhaps also other crepuscular insectivorous bats (</w:t>
      </w:r>
      <w:r>
        <w:rPr>
          <w:rFonts w:ascii="Garamond" w:hAnsi="Garamond"/>
          <w:i/>
        </w:rPr>
        <w:t>Taphozous</w:t>
      </w:r>
      <w:r>
        <w:t xml:space="preserve">, </w:t>
      </w:r>
      <w:r>
        <w:rPr>
          <w:rFonts w:ascii="Garamond" w:hAnsi="Garamond"/>
          <w:i/>
        </w:rPr>
        <w:t>Nycteris</w:t>
      </w:r>
      <w:r>
        <w:t xml:space="preserve">); perhaps a frozen </w:t>
      </w:r>
      <w:r>
        <w:rPr>
          <w:smallCaps/>
        </w:rPr>
        <w:t>dimin</w:t>
      </w:r>
      <w:r>
        <w:t xml:space="preserve">; form recalls </w:t>
      </w:r>
      <w:r w:rsidR="00177F50">
        <w:rPr>
          <w:rFonts w:ascii="Doulos SIL" w:hAnsi="Doulos SIL"/>
          <w:i/>
          <w:color w:val="0000FF"/>
        </w:rPr>
        <w:t>zà</w:t>
      </w:r>
      <w:r w:rsidR="00177F50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zàbìyà</w:t>
      </w:r>
      <w:r>
        <w:t> </w:t>
      </w:r>
      <w:r w:rsidR="007B254E">
        <w:t>’</w:t>
      </w:r>
      <w:r>
        <w:t>mosquito</w:t>
      </w:r>
      <w:r w:rsidR="007B254E">
        <w:t>’</w:t>
      </w:r>
      <w:r>
        <w:t xml:space="preserve">; Ka </w:t>
      </w:r>
      <w:r w:rsidRPr="00BB673A">
        <w:rPr>
          <w:rFonts w:ascii="Arial Unicode MS" w:eastAsia="Arial Unicode MS" w:hAnsi="Arial Unicode MS"/>
          <w:i/>
          <w:color w:val="008000"/>
        </w:rPr>
        <w:t>dédèbì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ʔàtkírg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6F0976E" w14:textId="22565A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dádáb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(NS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77F50">
        <w:t xml:space="preserve"> [n] Muslim New Years holiday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fête musulmane de la nouvelle année</w:t>
      </w:r>
      <w:r>
        <w:t xml:space="preserve"> [</w:t>
      </w:r>
      <w:r w:rsidR="00177F50">
        <w:t xml:space="preserve">gifts are given to relatives; </w:t>
      </w:r>
      <w:r>
        <w:t xml:space="preserve">KS </w:t>
      </w:r>
      <w:r w:rsidRPr="00BB673A">
        <w:rPr>
          <w:rFonts w:ascii="Arial Unicode MS" w:eastAsia="Arial Unicode MS" w:hAnsi="Arial Unicode MS"/>
          <w:i/>
          <w:color w:val="008000"/>
        </w:rPr>
        <w:t>dadow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dedew</w:t>
      </w:r>
      <w:r>
        <w:t>].</w:t>
      </w:r>
    </w:p>
    <w:p w14:paraId="36EE379F" w14:textId="283262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dádábú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touch things lightly, feel one</w:t>
      </w:r>
      <w:r w:rsidR="007B254E">
        <w:t>’</w:t>
      </w:r>
      <w:r>
        <w:t xml:space="preserve">s 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tâtonner doucement avec les mains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dédébé</w:t>
      </w:r>
      <w:r w:rsidR="002D2A19">
        <w:t xml:space="preserve">, </w:t>
      </w:r>
      <w:r w:rsidR="002D2A19" w:rsidRPr="005D30C6">
        <w:rPr>
          <w:rFonts w:ascii="Doulos SIL" w:hAnsi="Doulos SIL"/>
          <w:i/>
          <w:color w:val="0000FF"/>
        </w:rPr>
        <w:t>dámdámtê</w:t>
      </w:r>
      <w:r w:rsidR="002D2A19">
        <w:rPr>
          <w:rFonts w:ascii="Doulos SIL" w:hAnsi="Doulos SIL"/>
          <w:i/>
          <w:color w:val="0000FF"/>
        </w:rPr>
        <w:t> </w:t>
      </w:r>
      <w:r w:rsidR="002D2A19">
        <w:t>]</w:t>
      </w:r>
      <w:r>
        <w:rPr>
          <w:rFonts w:ascii="Garamond" w:hAnsi="Garamond"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touch (gently) with the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toucher (doucement) de la main</w:t>
      </w:r>
      <w:r>
        <w:t>.</w:t>
      </w:r>
    </w:p>
    <w:p w14:paraId="6BD88E6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dádáb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dádáb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i/>
        </w:rPr>
        <w:t xml:space="preserve"> </w:t>
      </w:r>
      <w:r>
        <w:t>].</w:t>
      </w:r>
    </w:p>
    <w:p w14:paraId="6DDADAE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spider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araignée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00BDA0F" w14:textId="3F2B2E8C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dà:</w:t>
      </w:r>
      <w:r w:rsidRPr="005D30C6">
        <w:rPr>
          <w:rFonts w:ascii="Doulos SIL" w:hAnsi="Doulos SIL"/>
          <w:i/>
          <w:color w:val="0000FF"/>
        </w:rPr>
        <w:noBreakHyphen/>
        <w:t>fùtù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2D2A19">
        <w:t xml:space="preserve">[cpd n] </w:t>
      </w:r>
      <w:r>
        <w:t xml:space="preserve">person of bad character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de</w:t>
      </w:r>
      <w:r>
        <w:t xml:space="preserve"> </w:t>
      </w:r>
      <w:r>
        <w:rPr>
          <w:rFonts w:ascii="Garamond" w:hAnsi="Garamond"/>
        </w:rPr>
        <w:t>mauvais caractère</w:t>
      </w:r>
      <w:r>
        <w:t>.</w:t>
      </w:r>
    </w:p>
    <w:p w14:paraId="61B92FB7" w14:textId="299122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dágá!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bad-smelling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mauvaise odeur</w:t>
      </w:r>
      <w:r>
        <w:t xml:space="preserve">  [Intens</w:t>
      </w:r>
      <w:r>
        <w:rPr>
          <w:smallCaps/>
        </w:rPr>
        <w:t xml:space="preserve"> </w:t>
      </w:r>
      <w:r>
        <w:t xml:space="preserve">for </w:t>
      </w:r>
      <w:r w:rsidRPr="005D30C6">
        <w:rPr>
          <w:rFonts w:ascii="Doulos SIL" w:hAnsi="Doulos SIL"/>
          <w:i/>
          <w:color w:val="0000FF"/>
        </w:rPr>
        <w:t>fé:rú</w:t>
      </w:r>
      <w:r>
        <w:t xml:space="preserve"> </w:t>
      </w:r>
      <w:r w:rsidR="007B254E">
        <w:t>‘</w:t>
      </w:r>
      <w:r>
        <w:t>smell bad</w:t>
      </w:r>
      <w:r w:rsidR="007B254E">
        <w:t>’</w:t>
      </w:r>
      <w:r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dás!</w:t>
      </w:r>
      <w:r>
        <w:t xml:space="preserve"> ].</w:t>
      </w:r>
    </w:p>
    <w:p w14:paraId="18685727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dá:gê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[alphabetized as </w:t>
      </w:r>
      <w:r w:rsidRPr="005D30C6">
        <w:rPr>
          <w:rFonts w:ascii="Doulos SIL" w:hAnsi="Doulos SIL"/>
          <w:i/>
          <w:color w:val="0000FF"/>
        </w:rPr>
        <w:t>dá:jê</w:t>
      </w:r>
      <w:r>
        <w:t>].</w:t>
      </w:r>
    </w:p>
    <w:p w14:paraId="75E421D8" w14:textId="694AC6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dàggád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dàggádâ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fetishist (animist magician)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féticheur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daggada</w:t>
      </w:r>
      <w:r>
        <w:t xml:space="preserve"> </w:t>
      </w:r>
      <w:r w:rsidR="007B254E">
        <w:t>‘</w:t>
      </w:r>
      <w:r>
        <w:t>shrewd</w:t>
      </w:r>
      <w:r w:rsidR="007B254E">
        <w:t>’</w:t>
      </w:r>
      <w:r>
        <w:t>].</w:t>
      </w:r>
    </w:p>
    <w:p w14:paraId="4BF361E4" w14:textId="27B7C4E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permitted, authorized, allowable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licite, autorisé</w:t>
      </w:r>
      <w:r>
        <w:t xml:space="preserve"> [&lt;Ful]</w:t>
      </w:r>
      <w:r w:rsidRPr="00590ABD">
        <w:t xml:space="preserve"> - </w:t>
      </w:r>
      <w:r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="002D2A19">
        <w:rPr>
          <w:rFonts w:ascii="Doulos SIL" w:hAnsi="Doulos SIL"/>
          <w:i/>
          <w:color w:val="0000FF"/>
        </w:rPr>
        <w:t>éyné=</w:t>
      </w:r>
      <w:r w:rsidRPr="005D30C6">
        <w:rPr>
          <w:rFonts w:ascii="Doulos SIL" w:hAnsi="Doulos SIL"/>
          <w:i/>
          <w:color w:val="0000FF"/>
        </w:rPr>
        <w:t>ńdù bé:ré hì:jèy sù dájê</w:t>
      </w:r>
      <w:r>
        <w:t xml:space="preserve">  marriage of younger and elder siblings is not allowed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mariage entre un (frère ou sœur) aîné(e) et un cadet(te)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licite</w:t>
      </w:r>
      <w:r>
        <w:t>.</w:t>
      </w:r>
    </w:p>
    <w:p w14:paraId="52FF3C92" w14:textId="2555AF59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dá:jê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dá:gê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take (calf) back to pen (after suckling)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ramener (un veau) à sa clôture (après avoir tété)</w:t>
      </w:r>
      <w:r>
        <w:t xml:space="preserve"> [&lt;Ful]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bá:sí ꜜdá:gê</w:t>
      </w:r>
      <w:r>
        <w:t xml:space="preserve">  to restore peace (among fighters), nip a fight in the bud </w:t>
      </w:r>
      <w:r w:rsidRPr="0033636C">
        <w:rPr>
          <w:rFonts w:ascii="Wingdings" w:hAnsi="Wingdings"/>
        </w:rPr>
        <w:t></w:t>
      </w:r>
      <w:r>
        <w:t xml:space="preserve"> </w:t>
      </w:r>
      <w:r w:rsidR="002D2A19">
        <w:rPr>
          <w:rFonts w:ascii="Garamond" w:hAnsi="Garamond"/>
        </w:rPr>
        <w:t>rétabli</w:t>
      </w:r>
      <w:r>
        <w:rPr>
          <w:rFonts w:ascii="Garamond" w:hAnsi="Garamond"/>
        </w:rPr>
        <w:t>r la paix (entre des combattants), empêcher une bagarre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</w:t>
      </w:r>
      <w:r>
        <w:t>.</w:t>
      </w:r>
    </w:p>
    <w:p w14:paraId="24C39797" w14:textId="624830E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dákâm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(sth) taste good, be delicious, be tasty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avoir un bon goût, ê. délicieux</w:t>
      </w:r>
      <w:r>
        <w:t xml:space="preserve"> </w:t>
      </w:r>
      <w:r w:rsidR="002D2A19">
        <w:t xml:space="preserve">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màn dákám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it</w:t>
      </w:r>
      <w:r>
        <w:t xml:space="preserve"> didn</w:t>
      </w:r>
      <w:r w:rsidR="007B254E">
        <w:t>’</w:t>
      </w:r>
      <w:r>
        <w:t xml:space="preserve">t taste good to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goût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été bon pour moi (=ne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plu)</w:t>
      </w:r>
      <w:r>
        <w:t>.</w:t>
      </w:r>
    </w:p>
    <w:p w14:paraId="7E9B3A91" w14:textId="1ABF4D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dákâm</w:t>
      </w:r>
      <w:r w:rsidRPr="002C3CD0">
        <w:t xml:space="preserve"> 1</w:t>
      </w:r>
      <w:r>
        <w:t>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ǹdákâm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dákám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taste (of food)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goût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aliment)</w:t>
      </w:r>
      <w:r>
        <w:t xml:space="preserve"> [&lt;Ful </w:t>
      </w:r>
      <w:r w:rsidRPr="002D2A19">
        <w:rPr>
          <w:rFonts w:ascii="Arial Unicode MS" w:eastAsia="Arial Unicode MS" w:hAnsi="Arial Unicode MS"/>
          <w:i/>
          <w:color w:val="008000"/>
        </w:rPr>
        <w:t>ndakam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ŋ́=ŋ́ [</w:t>
      </w:r>
      <w:r w:rsidR="002D2A1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 w:rsidR="002D2A1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dákám</w:t>
      </w:r>
      <w:r w:rsidRPr="005D30C6">
        <w:rPr>
          <w:rFonts w:ascii="Doulos SIL" w:hAnsi="Doulos SIL"/>
          <w:i/>
          <w:color w:val="0000FF"/>
        </w:rPr>
        <w:noBreakHyphen/>
        <w:t xml:space="preserve">ò kúl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láy] kà:</w:t>
      </w:r>
      <w:r>
        <w:t xml:space="preserve"> you-Sg have taken all of the taste out of the sauce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as enlevé tout le goût de la sauce</w:t>
      </w:r>
      <w:r>
        <w:t>.</w:t>
      </w:r>
    </w:p>
    <w:p w14:paraId="2422CE27" w14:textId="5327CB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dákkúd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ɗákkúd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gums (around teeth)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gencive(s)</w:t>
      </w:r>
      <w:r>
        <w:t xml:space="preserve"> [&lt;Ful]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dìdí:n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2C3CD0">
        <w:t>.</w:t>
      </w:r>
    </w:p>
    <w:p w14:paraId="664B833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dá:lê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(leaves) wither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(feuilles) se faner</w:t>
      </w:r>
      <w:r>
        <w:t>.</w:t>
      </w:r>
    </w:p>
    <w:p w14:paraId="79F58EAC" w14:textId="24ECCF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dá:lê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(body, skin) be abraded (after a thrashing with e.g. a club)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(corps, peau) être égatigné après avoir été battu (avec un gourdin etc.)</w:t>
      </w:r>
      <w:r>
        <w:t xml:space="preserve"> [see noun </w:t>
      </w:r>
      <w:r w:rsidRPr="005D30C6">
        <w:rPr>
          <w:rFonts w:ascii="Doulos SIL" w:hAnsi="Doulos SIL"/>
          <w:i/>
          <w:color w:val="0000FF"/>
        </w:rPr>
        <w:t>dá:l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="002D2A19">
        <w:t>.</w:t>
      </w:r>
    </w:p>
    <w:p w14:paraId="5C6F5771" w14:textId="49EAE5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dál</w:t>
      </w:r>
      <w:r w:rsidRPr="005D30C6">
        <w:rPr>
          <w:rFonts w:ascii="Doulos SIL" w:hAnsi="Doulos SIL"/>
          <w:i/>
          <w:color w:val="0000FF"/>
        </w:rPr>
        <w:noBreakHyphen/>
      </w:r>
      <w:r w:rsidR="00EB3A6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B3A6D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D2A19">
        <w:t xml:space="preserve">cpd </w:t>
      </w:r>
      <w:r>
        <w:t xml:space="preserve">n] moss; green scum (tiny plants) on wet ground or at edge of stagnant water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mousse (végétale), algues sur la terre humide ou au bord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stagnante</w:t>
      </w:r>
      <w:r>
        <w:t xml:space="preserve"> [not eaten, despite the name]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ílínt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67A66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invariant form] supreme noble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noble suprême</w:t>
      </w:r>
      <w:r>
        <w:t xml:space="preserve"> [used by griots and others for flattering men and women of the royal clan].</w:t>
      </w:r>
    </w:p>
    <w:p w14:paraId="10C42E9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happy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content</w:t>
      </w:r>
      <w:r>
        <w:t xml:space="preserve"> [rare word].</w:t>
      </w:r>
    </w:p>
    <w:p w14:paraId="513C06BC" w14:textId="355052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dàlí:lî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ʔàddàlí:lî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6F6B5C">
        <w:t xml:space="preserve"> [n] cause, reason; way, method,</w:t>
      </w:r>
      <w:r>
        <w:t xml:space="preserve"> means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cause, raison; moyen(s), façon</w:t>
      </w:r>
      <w:r>
        <w:t xml:space="preserve"> [&lt;Ar]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mín dàlí:lí ꜜbâr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what means (=resources) do you-Sg have?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quels moyens as-tu?</w:t>
      </w:r>
      <w:r>
        <w:t>.</w:t>
      </w:r>
    </w:p>
    <w:p w14:paraId="06DB36C3" w14:textId="2141AF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usually as pl </w:t>
      </w:r>
      <w:r w:rsidRPr="005D30C6">
        <w:rPr>
          <w:rFonts w:ascii="Doulos SIL" w:hAnsi="Doulos SIL"/>
          <w:i/>
          <w:color w:val="0000FF"/>
        </w:rPr>
        <w:t>dá:l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] scratch marks on skin after being hit by a club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petites égratignures sur la peau après avoir été frappé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gourdin</w:t>
      </w:r>
      <w:r>
        <w:t xml:space="preserve"> [see verb </w:t>
      </w:r>
      <w:r w:rsidRPr="005D30C6">
        <w:rPr>
          <w:rFonts w:ascii="Doulos SIL" w:hAnsi="Doulos SIL"/>
          <w:i/>
          <w:color w:val="0000FF"/>
        </w:rPr>
        <w:t>dá:lê</w:t>
      </w:r>
      <w:r>
        <w:t> 2].</w:t>
      </w:r>
    </w:p>
    <w:p w14:paraId="22D08FDD" w14:textId="259505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dàm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dàŋ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put down, put (sth, </w:t>
      </w:r>
      <w:r w:rsidR="008217FC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=ŋ́=ŋ́ dàm </w:t>
      </w:r>
      <w:r w:rsidR="002D2A19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ʔáŋgá bùŋ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D2A1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ìrè</w:t>
      </w:r>
      <w:r w:rsidR="002D2A19">
        <w:rPr>
          <w:rFonts w:ascii="Doulos SIL" w:hAnsi="Doulos SIL"/>
          <w:i/>
          <w:color w:val="0000FF"/>
        </w:rPr>
        <w:t>]</w:t>
      </w:r>
      <w:r>
        <w:t xml:space="preserve">  she put it under her head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posé sous sa tête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yá:r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>
        <w:t xml:space="preserve">  to set a (brush) fire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allumer un incendie (dans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herbe)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dám</w:t>
      </w:r>
      <w:r>
        <w:t>.</w:t>
      </w:r>
    </w:p>
    <w:p w14:paraId="362BCD87" w14:textId="459ECB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dâ:m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checkers (game)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dames (jeu)</w:t>
      </w:r>
      <w:r>
        <w:t xml:space="preserve"> [&lt;Fr]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kù dá:m ꜜkárú</w:t>
      </w:r>
      <w:r>
        <w:t xml:space="preserve">  play checkers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jouer aux dames</w:t>
      </w:r>
      <w:r>
        <w:t>.</w:t>
      </w:r>
    </w:p>
    <w:p w14:paraId="49788F61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noBreakHyphen/>
        <w:t>dámárû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súté</w:t>
      </w:r>
      <w:r w:rsidRPr="005D30C6">
        <w:rPr>
          <w:rFonts w:ascii="Doulos SIL" w:hAnsi="Doulos SIL"/>
          <w:i/>
          <w:color w:val="0000FF"/>
        </w:rPr>
        <w:noBreakHyphen/>
        <w:t>dámárû</w:t>
      </w:r>
      <w:r>
        <w:t>].</w:t>
      </w:r>
    </w:p>
    <w:p w14:paraId="31216630" w14:textId="432B46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corner (an animal), box in, prevent from exiting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coincer (un animal etc.), bloquer, empêcher de sortir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(bride or groom) be in seclusion for three days before </w:t>
      </w:r>
      <w:r w:rsidR="002D2A19">
        <w:t xml:space="preserve">the </w:t>
      </w:r>
      <w:r>
        <w:t xml:space="preserve">wedding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(marié ou mariée) faire trois jours en solitaire avant les noces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dámbé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95A1321" w14:textId="6E4C5E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dámbé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three days of seclusion for bride and/or groom before </w:t>
      </w:r>
      <w:r w:rsidR="002D2A19">
        <w:t xml:space="preserve">the </w:t>
      </w:r>
      <w:r>
        <w:t xml:space="preserve">wedding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trois jours en solitaire pour le marié et/ou la mariée avant les noces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dámbê</w:t>
      </w:r>
      <w:r>
        <w:t> 1].</w:t>
      </w:r>
    </w:p>
    <w:p w14:paraId="3F9CD512" w14:textId="72B4822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dàmbí:r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dámbí:r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initiation ritual in which girls around age 12 are initiated into cotton-spinning and similar arts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initiation où les filles âgées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environ 12 ans sont initiées au filage de coton et aux arts pareils</w:t>
      </w:r>
      <w:r>
        <w:t>.</w:t>
      </w:r>
    </w:p>
    <w:p w14:paraId="7EA6E595" w14:textId="40F6BE6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2D2A19">
        <w:t xml:space="preserve">kapok, </w:t>
      </w:r>
      <w:r>
        <w:t xml:space="preserve">soft vegetable material used as tinder for lighting fires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D2A19">
        <w:rPr>
          <w:rFonts w:ascii="Garamond" w:hAnsi="Garamond"/>
        </w:rPr>
        <w:t>kapok, s</w:t>
      </w:r>
      <w:r>
        <w:rPr>
          <w:rFonts w:ascii="Garamond" w:hAnsi="Garamond"/>
        </w:rPr>
        <w:t>ubstance végétale molle utilisée pour allumer les feux</w:t>
      </w:r>
      <w:r>
        <w:t xml:space="preserve"> [especially the herb </w:t>
      </w:r>
      <w:r>
        <w:rPr>
          <w:rFonts w:ascii="Garamond" w:hAnsi="Garamond"/>
          <w:i/>
        </w:rPr>
        <w:t>Dicoma tomentosa</w:t>
      </w:r>
      <w:r>
        <w:t>, Asteraceae, but also others; cf.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gáw</w:t>
      </w:r>
      <w:r w:rsidRPr="005D30C6">
        <w:rPr>
          <w:rFonts w:ascii="Doulos SIL" w:hAnsi="Doulos SIL"/>
          <w:i/>
          <w:color w:val="0000FF"/>
        </w:rPr>
        <w:noBreakHyphen/>
      </w:r>
      <w:r w:rsidR="002D2A1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D2A19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bàntàn</w:t>
      </w:r>
      <w:r w:rsidRPr="005D30C6">
        <w:rPr>
          <w:rFonts w:ascii="Doulos SIL" w:hAnsi="Doulos SIL"/>
          <w:i/>
          <w:color w:val="0000FF"/>
        </w:rPr>
        <w:noBreakHyphen/>
      </w:r>
      <w:r w:rsidR="002D2A1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D2A19">
        <w:rPr>
          <w:rFonts w:ascii="Doulos SIL" w:hAnsi="Doulos SIL"/>
          <w:i/>
          <w:color w:val="0000FF"/>
        </w:rPr>
        <w:t>]</w:t>
      </w:r>
      <w:r>
        <w:t>].</w:t>
      </w:r>
    </w:p>
    <w:p w14:paraId="63C2815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i/>
        </w:rPr>
      </w:pPr>
      <w:r w:rsidRPr="005D30C6">
        <w:rPr>
          <w:rFonts w:ascii="Doulos SIL" w:hAnsi="Doulos SIL"/>
          <w:i/>
          <w:color w:val="0000FF"/>
        </w:rPr>
        <w:t>dàmbùr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dàmùr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7E9868E" w14:textId="3304C24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dámdámtê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grope around (with hands)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tâtonner (avec les mains)</w:t>
      </w:r>
      <w:r w:rsidR="002D2A19">
        <w:t xml:space="preserve"> [cf. </w:t>
      </w:r>
      <w:r w:rsidR="002D2A19" w:rsidRPr="005D30C6">
        <w:rPr>
          <w:rFonts w:ascii="Doulos SIL" w:hAnsi="Doulos SIL"/>
          <w:i/>
          <w:color w:val="0000FF"/>
        </w:rPr>
        <w:t>dádábú</w:t>
      </w:r>
      <w:r w:rsidR="002D2A19">
        <w:t>]</w:t>
      </w:r>
      <w:r>
        <w:t>.</w:t>
      </w:r>
    </w:p>
    <w:p w14:paraId="14DBD127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dàmdìg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dàndìg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FF3774B" w14:textId="4CCB33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dà:mè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keep for oneself, appropriate (sth) for oneself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garder pour soi,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approprier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4A3465F1" w14:textId="15605B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[&lt; </w:t>
      </w:r>
      <w:r w:rsidRPr="005D30C6">
        <w:rPr>
          <w:rFonts w:ascii="Doulos SIL" w:hAnsi="Doulos SIL"/>
          <w:i/>
          <w:color w:val="0000FF"/>
        </w:rPr>
        <w:t>dàm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 plus Postp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] reach agreement (on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accorder (sur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 plus indicative clause] bring it about (that </w:t>
      </w:r>
      <w:r>
        <w:sym w:font="Symbol" w:char="F0BC"/>
      </w:r>
      <w:r>
        <w:t xml:space="preserve">), cause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la cause de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[intr] wager, make a bet, ante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parier, faire la mise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hárméyndí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gárdámá</w:t>
      </w:r>
      <w:r>
        <w:t>].</w:t>
      </w:r>
    </w:p>
    <w:p w14:paraId="5737A564" w14:textId="6EF237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dámpê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kick (sb) with the sole of the foot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avec la plante du pied</w:t>
      </w:r>
      <w:r>
        <w:t>.</w:t>
      </w:r>
    </w:p>
    <w:p w14:paraId="0CD0DB2D" w14:textId="6E1EEF9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dámsí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7010C9">
        <w:t xml:space="preserve"> [n] </w:t>
      </w:r>
      <w:r>
        <w:t>groundnut (similar to peanut</w:t>
      </w:r>
      <w:r w:rsidR="007010C9">
        <w:t xml:space="preserve"> but harder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 de terre, vouantzou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Vigna subterranea</w:t>
      </w:r>
      <w:r>
        <w:t xml:space="preserve">, Fabaceae-Faboideae, </w:t>
      </w:r>
      <w:r w:rsidR="002D2A19">
        <w:t>cultivated farther south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sùŋká:m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3750BC3" w14:textId="5022F4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dámtórd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 </w:t>
      </w: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tárd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dómtórd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rdî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customary offering (to one</w:t>
      </w:r>
      <w:r w:rsidR="007B254E">
        <w:t>’</w:t>
      </w:r>
      <w:r>
        <w:t xml:space="preserve">s </w:t>
      </w:r>
      <w:r w:rsidR="007010C9">
        <w:t>social club</w:t>
      </w:r>
      <w:r>
        <w:t xml:space="preserve">), normally </w:t>
      </w:r>
      <w:r w:rsidR="009F6F23">
        <w:t>an animal for slaughter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offerte coutumière (à son association), </w:t>
      </w:r>
      <w:r w:rsidR="009F6F23">
        <w:rPr>
          <w:rFonts w:ascii="Garamond" w:hAnsi="Garamond"/>
        </w:rPr>
        <w:t>souvent</w:t>
      </w:r>
      <w:r>
        <w:rPr>
          <w:rFonts w:ascii="Garamond" w:hAnsi="Garamond"/>
        </w:rPr>
        <w:t xml:space="preserve"> </w:t>
      </w:r>
      <w:r w:rsidR="009F6F23">
        <w:rPr>
          <w:rFonts w:ascii="Garamond" w:hAnsi="Garamond"/>
        </w:rPr>
        <w:t>un animal à égorger</w:t>
      </w:r>
      <w:r>
        <w:t xml:space="preserve"> [may contain </w:t>
      </w:r>
      <w:r w:rsidRPr="005D30C6">
        <w:rPr>
          <w:rFonts w:ascii="Doulos SIL" w:hAnsi="Doulos SIL"/>
          <w:i/>
          <w:color w:val="0000FF"/>
        </w:rPr>
        <w:t>dàm</w:t>
      </w:r>
      <w:r>
        <w:t xml:space="preserve"> 1] [cf. </w:t>
      </w:r>
      <w:r w:rsidRPr="005D30C6">
        <w:rPr>
          <w:rFonts w:ascii="Doulos SIL" w:hAnsi="Doulos SIL"/>
          <w:i/>
          <w:color w:val="0000FF"/>
        </w:rPr>
        <w:t>kónd-à:</w:t>
      </w:r>
      <w:r>
        <w:t>].</w:t>
      </w:r>
    </w:p>
    <w:p w14:paraId="7C511D70" w14:textId="3278A43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dàmùr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poison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poison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demeri</w:t>
      </w:r>
      <w:r>
        <w:t>].</w:t>
      </w:r>
    </w:p>
    <w:p w14:paraId="4EE35D94" w14:textId="769DB1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dâŋ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choke (sb), squeeze throat (of sb), strangle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étouffer, étrangler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UnspecO </w:t>
      </w: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nèy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dâŋ</w:t>
      </w:r>
      <w:r w:rsidRPr="002C3CD0">
        <w:t xml:space="preserve">  it</w:t>
      </w:r>
      <w:r>
        <w:t xml:space="preserve"> choked me (=I choked on it)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étouffé (=je me suis étouffé en le mangeant)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=ŋ́=ŋ́ ꜜdáŋ 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he squeezed her throat with it (=he held it to her throat)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lui a serré la gorge avec</w:t>
      </w:r>
      <w:r w:rsidR="002D2A19">
        <w:rPr>
          <w:rFonts w:ascii="Garamond" w:hAnsi="Garamond"/>
        </w:rPr>
        <w:t xml:space="preserve"> ça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dáŋ</w:t>
      </w:r>
      <w:r>
        <w:t>.</w:t>
      </w:r>
    </w:p>
    <w:p w14:paraId="0389D56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dàŋ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dàm</w:t>
      </w:r>
      <w:r>
        <w:t>].</w:t>
      </w:r>
    </w:p>
    <w:p w14:paraId="59CC93B4" w14:textId="613EB898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3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initial] [see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 </w:t>
      </w:r>
      <w:r w:rsidRPr="00801AB3">
        <w:t>].</w:t>
      </w:r>
    </w:p>
    <w:p w14:paraId="184B3E9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blind, go blind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devenir aveugle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dán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dànòw</w:t>
      </w:r>
      <w:r>
        <w:t>].</w:t>
      </w:r>
    </w:p>
    <w:p w14:paraId="19AC739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dàŋà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[see </w:t>
      </w:r>
      <w:r w:rsidRPr="005D30C6">
        <w:rPr>
          <w:rFonts w:ascii="Doulos SIL" w:hAnsi="Doulos SIL"/>
          <w:i/>
          <w:color w:val="0000FF"/>
        </w:rPr>
        <w:t>dàŋgà</w:t>
      </w:r>
      <w:r>
        <w:t>].</w:t>
      </w:r>
    </w:p>
    <w:p w14:paraId="07DBD1D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strangle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étouffer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dâŋ</w:t>
      </w:r>
      <w:r>
        <w:t xml:space="preserve"> 1].</w:t>
      </w:r>
    </w:p>
    <w:p w14:paraId="170EA284" w14:textId="731398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dàndìgà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unable to see in dim light (especially at dusk</w:t>
      </w:r>
      <w:r w:rsidR="002D2A19">
        <w:t>, due to vitamin deficiency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perdre sa vue dans la lumière faible (surtout au crépuscule</w:t>
      </w:r>
      <w:r w:rsidR="002D2A19">
        <w:rPr>
          <w:rFonts w:ascii="Garamond" w:hAnsi="Garamond"/>
        </w:rPr>
        <w:t>, dû à un manque de vitamines</w:t>
      </w:r>
      <w:r>
        <w:rPr>
          <w:rFonts w:ascii="Garamond" w:hAnsi="Garamond"/>
        </w:rPr>
        <w:t>)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dàndìg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6361">
        <w:t xml:space="preserve">, cf. </w:t>
      </w:r>
      <w:r w:rsidR="00CD6361" w:rsidRPr="00CD6361">
        <w:rPr>
          <w:rFonts w:ascii="Doulos SIL" w:hAnsi="Doulos SIL"/>
          <w:i/>
          <w:color w:val="0000FF"/>
        </w:rPr>
        <w:t>dànà</w:t>
      </w:r>
      <w:r>
        <w:t>].</w:t>
      </w:r>
    </w:p>
    <w:p w14:paraId="277D6145" w14:textId="36246A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dàndìg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dàmdìg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temporary blindness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cécité momentanée</w:t>
      </w:r>
      <w:r>
        <w:t xml:space="preserve"> [see verb </w:t>
      </w:r>
      <w:r w:rsidRPr="005D30C6">
        <w:rPr>
          <w:rFonts w:ascii="Doulos SIL" w:hAnsi="Doulos SIL"/>
          <w:i/>
          <w:color w:val="0000FF"/>
        </w:rPr>
        <w:t>dàndìgà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dàndìg</w:t>
      </w:r>
      <w:r w:rsidRPr="005D30C6">
        <w:rPr>
          <w:rFonts w:ascii="Doulos SIL" w:hAnsi="Doulos SIL"/>
          <w:i/>
          <w:color w:val="0000FF"/>
        </w:rPr>
        <w:noBreakHyphen/>
        <w:t xml:space="preserve">ò gó: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gà</w:t>
      </w:r>
      <w:r w:rsidR="00040FFF" w:rsidRPr="005D30C6">
        <w:rPr>
          <w:rFonts w:ascii="Doulos SIL" w:hAnsi="Doulos SIL"/>
          <w:i/>
          <w:color w:val="0000FF"/>
        </w:rPr>
        <w:t>]</w:t>
      </w:r>
      <w:r>
        <w:t xml:space="preserve">  he has a temporary blindness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une cécité temporaire</w:t>
      </w:r>
      <w:r>
        <w:t>.</w:t>
      </w:r>
    </w:p>
    <w:p w14:paraId="10095A34" w14:textId="40BF07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blind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aveugler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dànà</w:t>
      </w:r>
      <w:r>
        <w:t>].</w:t>
      </w:r>
    </w:p>
    <w:p w14:paraId="51D630F7" w14:textId="31201D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choked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étouffé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dâŋ</w:t>
      </w:r>
      <w:r>
        <w:t>].</w:t>
      </w:r>
    </w:p>
    <w:p w14:paraId="212156CA" w14:textId="4ACB01F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dàŋgà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dàŋà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[clause-initial particle] believing that 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croyant que </w:t>
      </w:r>
      <w:r>
        <w:rPr>
          <w:rFonts w:ascii="Garamond" w:hAnsi="Garamond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presumably 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on suppose que </w:t>
      </w:r>
      <w:r>
        <w:rPr>
          <w:rFonts w:ascii="Garamond" w:hAnsi="Garamond"/>
        </w:rPr>
        <w:sym w:font="Symbol" w:char="F0BC"/>
      </w:r>
    </w:p>
    <w:p w14:paraId="170B3BC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dáŋgéy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[alphabetized as </w:t>
      </w:r>
      <w:r w:rsidRPr="005D30C6">
        <w:rPr>
          <w:rFonts w:ascii="Doulos SIL" w:hAnsi="Doulos SIL"/>
          <w:i/>
          <w:color w:val="0000FF"/>
        </w:rPr>
        <w:t>dánjéy</w:t>
      </w:r>
      <w:r>
        <w:t>].</w:t>
      </w:r>
    </w:p>
    <w:p w14:paraId="25021F0F" w14:textId="60B88A5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dáŋgúr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or adj] short, stocky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courte mais épaisse</w:t>
      </w:r>
      <w:r w:rsidRPr="00590ABD">
        <w:t xml:space="preserve"> - </w:t>
      </w:r>
      <w:r>
        <w:t xml:space="preserve">cpd: see </w:t>
      </w:r>
      <w:r w:rsidR="004528E7">
        <w:rPr>
          <w:rFonts w:ascii="Doulos SIL" w:hAnsi="Doulos SIL"/>
          <w:i/>
          <w:color w:val="0000FF"/>
        </w:rPr>
        <w:t xml:space="preserve">fò:n-ù </w:t>
      </w:r>
      <w:r w:rsidRPr="005D30C6">
        <w:rPr>
          <w:rFonts w:ascii="Doulos SIL" w:hAnsi="Doulos SIL"/>
          <w:i/>
          <w:color w:val="0000FF"/>
        </w:rPr>
        <w:t>dáŋgúr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.</w:t>
      </w:r>
    </w:p>
    <w:p w14:paraId="5D6E586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dà:nì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D41DB47" w14:textId="21DCC8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dánjéy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dáŋgéy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silent, shut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taire</w:t>
      </w:r>
      <w:r w:rsidR="002D2A19">
        <w:t xml:space="preserve"> [Caus </w:t>
      </w:r>
      <w:r w:rsidRPr="005D30C6">
        <w:rPr>
          <w:rFonts w:ascii="Doulos SIL" w:hAnsi="Doulos SIL"/>
          <w:i/>
          <w:color w:val="0000FF"/>
        </w:rPr>
        <w:t>dánj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128622AA" w14:textId="02B0AB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dáŋg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shut (sb) up, silence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taire</w:t>
      </w:r>
      <w:r w:rsidR="002D2A19">
        <w:t xml:space="preserve"> [Caus &lt;</w:t>
      </w:r>
      <w:r w:rsidR="002D2A19" w:rsidRPr="005D30C6">
        <w:rPr>
          <w:rFonts w:ascii="Doulos SIL" w:hAnsi="Doulos SIL"/>
          <w:i/>
          <w:color w:val="0000FF"/>
        </w:rPr>
        <w:t>dánjéy</w:t>
      </w:r>
      <w:r w:rsidR="002D2A19">
        <w:t>]</w:t>
      </w:r>
      <w:r>
        <w:t>.</w:t>
      </w:r>
    </w:p>
    <w:p w14:paraId="3EEC8E94" w14:textId="4E9FD6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  <w:t>ká:r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D2A19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ká:r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>
        <w:t>].</w:t>
      </w:r>
    </w:p>
    <w:p w14:paraId="14268DC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dànòw</w:t>
      </w:r>
      <w:r>
        <w:t>].</w:t>
      </w:r>
    </w:p>
    <w:p w14:paraId="261A9045" w14:textId="1A82F7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dà:nì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burrgrass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cram-cram (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ée)</w:t>
      </w:r>
      <w:r>
        <w:t xml:space="preserve"> [grains edible]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focally </w:t>
      </w:r>
      <w:r>
        <w:rPr>
          <w:rFonts w:ascii="Garamond" w:hAnsi="Garamond"/>
          <w:i/>
        </w:rPr>
        <w:t>Cenchrus biflorus</w:t>
      </w:r>
      <w:r>
        <w:t>].</w:t>
      </w:r>
    </w:p>
    <w:p w14:paraId="641D73A4" w14:textId="6B3416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blind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aveugle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dànà</w:t>
      </w:r>
      <w:r>
        <w:t>].</w:t>
      </w:r>
    </w:p>
    <w:p w14:paraId="58EA4CD8" w14:textId="271E27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dànòw</w:t>
      </w:r>
      <w:r w:rsidRPr="005D30C6">
        <w:rPr>
          <w:rFonts w:ascii="Doulos SIL" w:hAnsi="Doulos SIL"/>
          <w:i/>
          <w:color w:val="0000FF"/>
        </w:rPr>
        <w:noBreakHyphen/>
        <w:t>gòb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“blind person-stick”] slender white-barked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mince sp. à écorce blanche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990CDF">
        <w:rPr>
          <w:rFonts w:ascii="Garamond" w:hAnsi="Garamond"/>
          <w:i/>
        </w:rPr>
        <w:t>Stereospermum kunthianum</w:t>
      </w:r>
      <w:r w:rsidRPr="00990CDF">
        <w:t>]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dànàw gòòbù</w:t>
      </w:r>
      <w:r>
        <w:t xml:space="preserve"> and Ka </w:t>
      </w:r>
      <w:r w:rsidRPr="00BB673A">
        <w:rPr>
          <w:rFonts w:ascii="Arial Unicode MS" w:eastAsia="Arial Unicode MS" w:hAnsi="Arial Unicode MS"/>
          <w:i/>
          <w:color w:val="008000"/>
        </w:rPr>
        <w:t>dànè gòbù</w:t>
      </w:r>
      <w:r>
        <w:t xml:space="preserve"> denote </w:t>
      </w:r>
      <w:r w:rsidR="00E20CD0" w:rsidRPr="00E20CD0">
        <w:rPr>
          <w:rFonts w:ascii="Garamond" w:hAnsi="Garamond"/>
          <w:i/>
        </w:rPr>
        <w:t>Senegalia (=</w:t>
      </w:r>
      <w:r>
        <w:rPr>
          <w:rFonts w:ascii="Garamond" w:hAnsi="Garamond"/>
          <w:i/>
        </w:rPr>
        <w:t>Acacia</w:t>
      </w:r>
      <w:r w:rsidR="00E20CD0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laeta</w:t>
      </w:r>
      <w:r>
        <w:t>].</w:t>
      </w:r>
    </w:p>
    <w:p w14:paraId="2F92D46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dáɲé:r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port; dock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port; quai</w:t>
      </w:r>
      <w:r>
        <w:t xml:space="preserve"> [&lt;Ful </w:t>
      </w:r>
      <w:r w:rsidRPr="002D2A19">
        <w:rPr>
          <w:rFonts w:ascii="Arial Unicode MS" w:eastAsia="Arial Unicode MS" w:hAnsi="Arial Unicode MS" w:cs="Arial Unicode MS"/>
          <w:i/>
          <w:color w:val="008000"/>
        </w:rPr>
        <w:t>danngeere</w:t>
      </w:r>
      <w:r>
        <w:t>]</w:t>
      </w:r>
      <w:r w:rsidRPr="002C3CD0">
        <w:t>.</w:t>
      </w:r>
    </w:p>
    <w:p w14:paraId="2EEA8C3E" w14:textId="2124749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bedding) be laid out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D2A19">
        <w:rPr>
          <w:rFonts w:ascii="Garamond" w:hAnsi="Garamond"/>
        </w:rPr>
        <w:t>(d</w:t>
      </w:r>
      <w:r>
        <w:rPr>
          <w:rFonts w:ascii="Garamond" w:hAnsi="Garamond"/>
        </w:rPr>
        <w:t>es lits etc.) ê. étalés</w:t>
      </w:r>
      <w:r w:rsidR="002D2A19">
        <w:t xml:space="preserve"> [Res</w:t>
      </w:r>
      <w:r>
        <w:t>Pass &lt; </w:t>
      </w:r>
      <w:r w:rsidRPr="005D30C6">
        <w:rPr>
          <w:rFonts w:ascii="Doulos SIL" w:hAnsi="Doulos SIL"/>
          <w:i/>
          <w:color w:val="0000FF"/>
        </w:rPr>
        <w:t>dà:rù</w:t>
      </w:r>
      <w:r>
        <w:t>].</w:t>
      </w:r>
    </w:p>
    <w:p w14:paraId="7712FBCA" w14:textId="4D80A44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(modern) clothes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habits (modernes)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ò káy ꜜsí: láy!</w:t>
      </w:r>
      <w:r>
        <w:t xml:space="preserve">  there were no (modern) clothes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avait pas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habits (modernes)</w:t>
      </w:r>
      <w:r w:rsidRPr="00590ABD">
        <w:rPr>
          <w:rFonts w:ascii="Garamond" w:hAnsi="Garamond"/>
        </w:rPr>
        <w:t xml:space="preserve"> -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dàrb</w:t>
      </w:r>
      <w:r w:rsidRPr="005D30C6">
        <w:rPr>
          <w:rFonts w:ascii="Doulos SIL" w:hAnsi="Doulos SIL"/>
          <w:i/>
          <w:color w:val="0000FF"/>
        </w:rPr>
        <w:noBreakHyphen/>
        <w:t>é</w:t>
      </w:r>
      <w:r w:rsidRPr="005D30C6">
        <w:rPr>
          <w:rFonts w:ascii="Doulos SIL" w:hAnsi="Doulos SIL"/>
          <w:i/>
          <w:color w:val="0000FF"/>
        </w:rPr>
        <w:noBreakHyphen/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 w:rsidRPr="002C3CD0">
        <w:t xml:space="preserve">  I</w:t>
      </w:r>
      <w:r>
        <w:t xml:space="preserve"> got dressed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me suis habillé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bàŋkà:rèy</w:t>
      </w:r>
      <w:r>
        <w:t>].</w:t>
      </w:r>
    </w:p>
    <w:p w14:paraId="2E52695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bedding) be laid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(lit etc.) ê. étalé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dà:rù</w:t>
      </w:r>
      <w:r>
        <w:t xml:space="preserve"> 1].</w:t>
      </w:r>
    </w:p>
    <w:p w14:paraId="2AA043A4" w14:textId="65D621B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dàrgà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kidding (pulling sb</w:t>
      </w:r>
      <w:r w:rsidR="007B254E">
        <w:t>’</w:t>
      </w:r>
      <w:r>
        <w:t xml:space="preserve">s leg); deceive, dupe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plaisanter; tromper, duper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nèy dàrgà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díꜜrá</w:t>
      </w:r>
      <w:r w:rsidRPr="005D30C6">
        <w:rPr>
          <w:rFonts w:ascii="Doulos SIL" w:hAnsi="Doulos SIL"/>
          <w:i/>
          <w:color w:val="0000FF"/>
        </w:rPr>
        <w:noBreakHyphen/>
        <w:t>ńdù ꜜká:ꜜtíb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D30C6">
        <w:rPr>
          <w:rFonts w:ascii="Doulos SIL" w:hAnsi="Doulos SIL"/>
          <w:i/>
          <w:color w:val="0000FF"/>
        </w:rPr>
        <w:noBreakHyphen/>
        <w:t xml:space="preserve">ɲòŋ] </w:t>
      </w:r>
      <w:r>
        <w:t xml:space="preserve"> he/she duped me and left with my money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dupé et est parti avec mon argent.</w:t>
      </w:r>
    </w:p>
    <w:p w14:paraId="614FA8E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dàrgàsù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jump up, arise abruptly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lever brusquement</w:t>
      </w:r>
      <w:r>
        <w:t>.</w:t>
      </w:r>
    </w:p>
    <w:p w14:paraId="48101E01" w14:textId="5B550C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dá:ríg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dá:rígí</w:t>
      </w:r>
      <w:r>
        <w:t xml:space="preserve">, DefSg )  </w:t>
      </w:r>
      <w:r>
        <w:rPr>
          <w:rFonts w:ascii="Wingdings" w:hAnsi="Wingdings"/>
          <w:sz w:val="18"/>
        </w:rPr>
        <w:t></w:t>
      </w:r>
      <w:r>
        <w:t xml:space="preserve"> [n] bedding, sleeping gear, sleeping spot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couchette, lieu pour dormir</w:t>
      </w:r>
      <w:r>
        <w:t xml:space="preserve"> [obscurely related to </w:t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3] [cf. </w:t>
      </w: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2D5BF60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jujube (fruit)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jujube (fruit)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focally </w:t>
      </w:r>
      <w:r>
        <w:rPr>
          <w:rFonts w:ascii="Garamond" w:hAnsi="Garamond"/>
          <w:i/>
        </w:rPr>
        <w:t>Ziziphus mauritiana</w:t>
      </w:r>
      <w:r>
        <w:t>, Rhamnaceae]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yú:r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3BF9AF46" w14:textId="6851848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</w:t>
      </w:r>
      <w:r w:rsidR="00992586">
        <w:t>(African)</w:t>
      </w:r>
      <w:r>
        <w:t xml:space="preserve"> of comparatively light complexion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(africain) de teint clair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light-skinned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personne de teint clair</w:t>
      </w:r>
      <w:r>
        <w:t>.</w:t>
      </w:r>
    </w:p>
    <w:p w14:paraId="74C5F6A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bedding, bed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dá:ríg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9937566" w14:textId="1A553F5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92586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590BAE1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lay out (esp. bedding)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étaler (surtout lits)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ResPass </w:t>
      </w: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intransitive </w:t>
      </w:r>
      <w:r w:rsidRPr="005D30C6">
        <w:rPr>
          <w:rFonts w:ascii="Doulos SIL" w:hAnsi="Doulos SIL"/>
          <w:i/>
          <w:color w:val="0000FF"/>
        </w:rPr>
        <w:t>dá:rú</w:t>
      </w:r>
      <w:r>
        <w:t xml:space="preserve"> 1b with tone shift].</w:t>
      </w:r>
    </w:p>
    <w:p w14:paraId="30224847" w14:textId="79176F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dá:rú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lay out bedding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étaler les lits</w:t>
      </w:r>
      <w:r>
        <w:t xml:space="preserve"> [functions as UnspecO of transitive </w:t>
      </w:r>
      <w:r w:rsidRPr="005D30C6">
        <w:rPr>
          <w:rFonts w:ascii="Doulos SIL" w:hAnsi="Doulos SIL"/>
          <w:i/>
          <w:color w:val="0000FF"/>
        </w:rPr>
        <w:t>dà:rù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</w:t>
      </w:r>
      <w:r w:rsidR="00811D6F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 xml:space="preserve"> nàm dá:rú</w:t>
      </w:r>
      <w:r>
        <w:t xml:space="preserve">  she will lay out (the beds)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va étaler (les lits)</w:t>
      </w:r>
      <w:r>
        <w:t>.</w:t>
      </w:r>
    </w:p>
    <w:p w14:paraId="2E3B8DC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,3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> 1,2].</w:t>
      </w:r>
    </w:p>
    <w:p w14:paraId="3DBBF2A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4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adj] [see </w:t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3].</w:t>
      </w:r>
    </w:p>
    <w:p w14:paraId="6E58A9D6" w14:textId="37C52A5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[Intens for </w:t>
      </w:r>
      <w:r w:rsidRPr="005D30C6">
        <w:rPr>
          <w:rFonts w:ascii="Doulos SIL" w:hAnsi="Doulos SIL"/>
          <w:i/>
          <w:color w:val="0000FF"/>
        </w:rPr>
        <w:t>fé:rú</w:t>
      </w:r>
      <w:r>
        <w:t xml:space="preserve"> </w:t>
      </w:r>
      <w:r w:rsidR="007B254E">
        <w:t>‘</w:t>
      </w:r>
      <w:r>
        <w:t>smell bad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fé:rúꜜ dás!</w:t>
      </w:r>
      <w:r w:rsidRPr="002C3CD0">
        <w:t xml:space="preserve"> </w:t>
      </w:r>
      <w:r w:rsidR="00F84B7B">
        <w:t xml:space="preserve"> </w:t>
      </w:r>
      <w:r w:rsidRPr="002C3CD0">
        <w:t>it</w:t>
      </w:r>
      <w:r>
        <w:t xml:space="preserve"> stank</w:t>
      </w:r>
      <w:r w:rsidR="00F84B7B">
        <w:t xml:space="preserve"> to high heaven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puait beaucoup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dágá!</w:t>
      </w:r>
      <w:r>
        <w:t>].</w:t>
      </w:r>
    </w:p>
    <w:p w14:paraId="5A7867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pound (grain) lightly in mortar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piler (céréales) doucement dans un mortier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sùr</w:t>
      </w:r>
      <w:r w:rsidRPr="0099258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>
        <w:t>].</w:t>
      </w:r>
    </w:p>
    <w:p w14:paraId="581F2EC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full-grown ox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bœuf castré adulte</w:t>
      </w:r>
      <w:r>
        <w:t>.</w:t>
      </w:r>
    </w:p>
    <w:p w14:paraId="3F51E77A" w14:textId="532F36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dáwâ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soluble ink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encre soluble</w:t>
      </w:r>
      <w:r>
        <w:t xml:space="preserve"> [</w:t>
      </w:r>
      <w:r w:rsidR="00992586">
        <w:t xml:space="preserve">used by koranic-school pupils on their wooden tablets; </w:t>
      </w:r>
      <w:r>
        <w:t>&lt;Ar √</w:t>
      </w:r>
      <w:r w:rsidRPr="00BB673A">
        <w:rPr>
          <w:rFonts w:ascii="Arial Unicode MS" w:eastAsia="Arial Unicode MS" w:hAnsi="Arial Unicode MS"/>
          <w:color w:val="008000"/>
        </w:rPr>
        <w:t>dwy</w:t>
      </w:r>
      <w:r>
        <w:t>]</w:t>
      </w:r>
      <w:r w:rsidRPr="00590ABD">
        <w:t xml:space="preserve"> - </w:t>
      </w:r>
      <w:r>
        <w:t xml:space="preserve">possessed: 1Sg </w:t>
      </w:r>
      <w:r w:rsidRPr="005D30C6">
        <w:rPr>
          <w:rFonts w:ascii="Doulos SIL" w:hAnsi="Doulos SIL"/>
          <w:i/>
          <w:color w:val="0000FF"/>
        </w:rPr>
        <w:t>dáw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>.</w:t>
      </w:r>
    </w:p>
    <w:p w14:paraId="4429F7BB" w14:textId="52A9B2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dáwlâ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dáwl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(chiefly) authority, stature, respect, prestige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autorité, honneur, prestige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chef)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dáwlà</w:t>
      </w:r>
      <w:r>
        <w:t>, &lt;Ar √</w:t>
      </w:r>
      <w:r w:rsidRPr="00BB673A">
        <w:rPr>
          <w:rFonts w:ascii="Arial Unicode MS" w:eastAsia="Arial Unicode MS" w:hAnsi="Arial Unicode MS"/>
          <w:color w:val="008000"/>
        </w:rPr>
        <w:t>dwl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gó:</w:t>
      </w:r>
      <w:r w:rsidRPr="005D30C6">
        <w:rPr>
          <w:rFonts w:ascii="Doulos SIL" w:hAnsi="Doulos SIL"/>
          <w:i/>
          <w:color w:val="0000FF"/>
        </w:rPr>
        <w:noBreakHyphen/>
        <w:t>ńdù dáwlâ</w:t>
      </w:r>
      <w:r>
        <w:t xml:space="preserve">  be famous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ê. célèbre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ʔáŋgá bò ẁ </w:t>
      </w:r>
      <w:r w:rsidR="0099258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sòŋáy ꜜdáwl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99258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jérè</w:t>
      </w:r>
      <w:r>
        <w:t xml:space="preserve">  he carries the authority of the Songhay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porte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autorité du songhay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[wòy kúl ꜜgâ hín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 tù:r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ꜜó dì] kóy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dû dáwlá ꜜní: [hál màn</w:t>
      </w:r>
      <w:r w:rsidRPr="005D30C6">
        <w:rPr>
          <w:rFonts w:ascii="Doulos SIL" w:hAnsi="Doulos SIL"/>
          <w:i/>
          <w:color w:val="0000FF"/>
        </w:rPr>
        <w:noBreakHyphen/>
        <w:t>tù móssó]</w:t>
      </w:r>
      <w:r w:rsidRPr="002C3CD0">
        <w:t xml:space="preserve"> a</w:t>
      </w:r>
      <w:r>
        <w:t xml:space="preserve">ny woman who can get the fruit, she will have enormous stature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toute femme qui peut obtenir le fruit, elle aura un prestige énorme</w:t>
      </w:r>
      <w:r>
        <w:t>.</w:t>
      </w:r>
    </w:p>
    <w:p w14:paraId="1911948E" w14:textId="0CDF6B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dàwrì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[tr] cross, go across (a river); jump across (e.g. a wall)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traverser (un fleuve); sauter (un mur, etc.); </w:t>
      </w:r>
      <w:r w:rsidRPr="00590ABD">
        <w:t xml:space="preserve"> - </w:t>
      </w:r>
      <w:r>
        <w:t xml:space="preserve">idiom: </w:t>
      </w:r>
      <w:r w:rsidRPr="005D30C6">
        <w:rPr>
          <w:rFonts w:ascii="Doulos SIL" w:hAnsi="Doulos SIL"/>
          <w:i/>
          <w:color w:val="0000FF"/>
        </w:rPr>
        <w:t xml:space="preserve">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tél</w:t>
      </w:r>
      <w:r w:rsidRPr="005D30C6">
        <w:rPr>
          <w:rFonts w:ascii="Doulos SIL" w:hAnsi="Doulos SIL"/>
          <w:i/>
          <w:color w:val="0000FF"/>
        </w:rPr>
        <w:noBreakHyphen/>
        <w:t>ò dáwrì</w:t>
      </w:r>
      <w:r w:rsidR="002E0A87">
        <w:t xml:space="preserve">  to jump the wall (code for “</w:t>
      </w:r>
      <w:r>
        <w:sym w:font="Symbol" w:char="F0BC"/>
      </w:r>
      <w:r w:rsidR="002E0A87">
        <w:t xml:space="preserve"> speak HS”</w:t>
      </w:r>
      <w:r>
        <w:t xml:space="preserve">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sauter le mur (langage secret pour «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 parler HS »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b) [tr] bypass, go without (sb); go around (e.g. a middle-level administrator)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dépasser, se priver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contourner (un administrateur moyen, etc.)</w:t>
      </w:r>
      <w:r>
        <w:t>.</w:t>
      </w:r>
    </w:p>
    <w:p w14:paraId="527CDA56" w14:textId="3102444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dáwrí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go across; jump over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traverser; sauter (un mur etc.)</w:t>
      </w:r>
      <w:r>
        <w:t xml:space="preserve"> [object unspecified</w:t>
      </w:r>
      <w:r w:rsidR="00D07804">
        <w:t>; note tone change</w:t>
      </w:r>
      <w:r>
        <w:t>].</w:t>
      </w:r>
    </w:p>
    <w:p w14:paraId="1AD0EB6A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dày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BE3F0A3" w14:textId="7E516E1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dá:yê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(sb) be unappealing, disgusting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dégoutant</w:t>
      </w:r>
      <w:r>
        <w:t xml:space="preserve"> [</w:t>
      </w:r>
      <w:r w:rsidR="00D91A89">
        <w:t>Partpl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dà:y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[&lt;Ful]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dá:yê</w:t>
      </w:r>
      <w:r>
        <w:t>.</w:t>
      </w:r>
    </w:p>
    <w:p w14:paraId="529380B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dày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well (for 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puits</w:t>
      </w:r>
      <w:r>
        <w:t xml:space="preserve">  [at Hombori, the usual word is </w:t>
      </w: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FBDF51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thrash, beat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bastonner, frapper fort</w:t>
      </w:r>
      <w:r>
        <w:t xml:space="preserve"> [&lt;Ful].</w:t>
      </w:r>
    </w:p>
    <w:p w14:paraId="356FB8C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dé:béy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stand on tiptoes to reach high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dresser sur la pointe des pieds pour atteindre en haut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de:be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dé:bé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déŋkéŋ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dénéŋgé</w:t>
      </w:r>
      <w:r>
        <w:t>].</w:t>
      </w:r>
    </w:p>
    <w:p w14:paraId="1A0FE92F" w14:textId="1FD6D3C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débî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ǹdébî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D07804">
        <w:t xml:space="preserve">animist </w:t>
      </w:r>
      <w:r>
        <w:t xml:space="preserve">god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07804">
        <w:rPr>
          <w:rFonts w:ascii="Garamond" w:hAnsi="Garamond"/>
        </w:rPr>
        <w:t xml:space="preserve">dieu </w:t>
      </w:r>
      <w:r>
        <w:rPr>
          <w:rFonts w:ascii="Garamond" w:hAnsi="Garamond"/>
        </w:rPr>
        <w:t>animiste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ʔándébî</w:t>
      </w:r>
      <w:r>
        <w:t>].</w:t>
      </w:r>
    </w:p>
    <w:p w14:paraId="6F716977" w14:textId="5FE479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</w:t>
      </w:r>
      <w:r w:rsidR="0009344D" w:rsidRPr="0009344D">
        <w:t xml:space="preserve">  ~  </w:t>
      </w:r>
      <w:r>
        <w:t xml:space="preserve">(more often) </w:t>
      </w:r>
      <w:r w:rsidRPr="005D30C6">
        <w:rPr>
          <w:rFonts w:ascii="Doulos SIL" w:hAnsi="Doulos SIL"/>
          <w:i/>
          <w:color w:val="0000FF"/>
        </w:rPr>
        <w:t>dèkè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put (</w:t>
      </w:r>
      <w:r w:rsidR="00B82168">
        <w:t>sth</w:t>
      </w:r>
      <w:r>
        <w:t>) up on (</w:t>
      </w:r>
      <w:r w:rsidR="00B82168">
        <w:t>sth</w:t>
      </w:r>
      <w:r>
        <w:t xml:space="preserve">); put (kettle or pot) up (on fire)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sur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); poser (théière, marmite) sur (le feu) </w:t>
      </w:r>
      <w:r>
        <w:t xml:space="preserve">[PotPass </w:t>
      </w:r>
      <w:r w:rsidRPr="005D30C6">
        <w:rPr>
          <w:rFonts w:ascii="Doulos SIL" w:hAnsi="Doulos SIL"/>
          <w:i/>
          <w:color w:val="0000FF"/>
        </w:rPr>
        <w:t>dék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hà: ká ꜜɲóŋ=ŋ́ dèkè [àꜛ bòŋ]</w:t>
      </w:r>
      <w:r>
        <w:t xml:space="preserve">  whatever (demands) they put on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quoi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posent sur lui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obligations)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go up onto (</w:t>
      </w:r>
      <w:r w:rsidR="00B82168">
        <w:t>sth</w:t>
      </w:r>
      <w:r>
        <w:t xml:space="preserve">); (sth) be put up on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poser sur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posé sur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 xml:space="preserve">ò fíttí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dékè [bànd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bôŋ]]</w:t>
      </w:r>
      <w:r>
        <w:t xml:space="preserve">  the acacia bush jumped on his back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acacia sauta sur son dos</w:t>
      </w:r>
      <w:r w:rsidRPr="00590ABD">
        <w:t xml:space="preserve"> - </w:t>
      </w:r>
      <w:r>
        <w:t xml:space="preserve">idiom: </w:t>
      </w: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 xml:space="preserve">ù fó: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dékè]</w:t>
      </w:r>
      <w:r>
        <w:t xml:space="preserve">  (one month) and a bit more, one odd month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mois et la poussière</w:t>
      </w:r>
      <w:r>
        <w:t>.</w:t>
      </w:r>
    </w:p>
    <w:p w14:paraId="6CE7FFAD" w14:textId="561D43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(more often) </w:t>
      </w:r>
      <w:r w:rsidRPr="005D30C6">
        <w:rPr>
          <w:rFonts w:ascii="Doulos SIL" w:hAnsi="Doulos SIL"/>
          <w:i/>
          <w:color w:val="0000FF"/>
        </w:rPr>
        <w:t>dék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(kettle, pot) be up (on fire)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(théière, marmite) ê. posé (sur le feu)</w:t>
      </w:r>
      <w:r>
        <w:t>.</w:t>
      </w:r>
    </w:p>
    <w:p w14:paraId="1B487D0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dè:dè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measure (a distance)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mesurer (une distance)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dé:d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measure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mesurer</w:t>
      </w:r>
      <w:r>
        <w:t xml:space="preserve"> [object unspecified, no tone shift]  </w:t>
      </w:r>
      <w:r>
        <w:rPr>
          <w:rFonts w:ascii="Wingdings" w:hAnsi="Wingdings"/>
          <w:sz w:val="18"/>
        </w:rPr>
        <w:t></w:t>
      </w:r>
      <w:r>
        <w:t xml:space="preserve"> c) [intr] be measured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mesuré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dé:d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46F0F551" w14:textId="7AB253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dédébé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(blind man) grope along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 aveugle) tâtonner, aller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aveuglette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dádábú</w:t>
      </w:r>
      <w:r>
        <w:t>].</w:t>
      </w:r>
    </w:p>
    <w:p w14:paraId="25000FBA" w14:textId="1E4D016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dé:d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measured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mesuré</w:t>
      </w:r>
      <w:r>
        <w:t xml:space="preserve"> [</w:t>
      </w:r>
      <w:r w:rsidR="00D07804">
        <w:t xml:space="preserve">PotPass </w:t>
      </w:r>
      <w:r>
        <w:t>&lt; </w:t>
      </w:r>
      <w:r w:rsidRPr="005D30C6">
        <w:rPr>
          <w:rFonts w:ascii="Doulos SIL" w:hAnsi="Doulos SIL"/>
          <w:i/>
          <w:color w:val="0000FF"/>
        </w:rPr>
        <w:t>dè:dè</w:t>
      </w:r>
      <w:r>
        <w:t>].</w:t>
      </w:r>
    </w:p>
    <w:p w14:paraId="0E680A3F" w14:textId="1B8ADE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low bushy plant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buissonneuse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Scoparia dulcis</w:t>
      </w:r>
      <w:r>
        <w:t xml:space="preserve">, </w:t>
      </w:r>
      <w:r w:rsidR="00FA5E76">
        <w:t>Plantaginaceae</w:t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tàb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 bùj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485DC4CA" w14:textId="5D920E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(sth) be hung up</w:t>
      </w:r>
      <w:r w:rsidR="00D07804">
        <w:t>, suspended</w:t>
      </w:r>
      <w:r>
        <w:t xml:space="preserve"> *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suspendu, accroché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dè:jì</w:t>
      </w:r>
      <w:r>
        <w:t>].</w:t>
      </w:r>
    </w:p>
    <w:p w14:paraId="5053522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de:gi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intr] [alphabetized as </w:t>
      </w:r>
      <w:r w:rsidRPr="005D30C6">
        <w:rPr>
          <w:rFonts w:ascii="Doulos SIL" w:hAnsi="Doulos SIL"/>
          <w:i/>
          <w:color w:val="0000FF"/>
        </w:rPr>
        <w:t>de:ji</w:t>
      </w:r>
      <w:r>
        <w:t>].</w:t>
      </w:r>
    </w:p>
    <w:p w14:paraId="27844531" w14:textId="0A6CFC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hanging basket</w:t>
      </w:r>
      <w:r w:rsidR="00D07804">
        <w:t xml:space="preserve"> (suspended from above)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panier (suspendu au-dessus du sol)</w:t>
      </w:r>
      <w:r w:rsidR="00D07804">
        <w:t xml:space="preserve"> [keeps calabashes etc. away from insects and children]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dé:j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185F2F29" w14:textId="3E2FF0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Grewia bicolor</w:t>
      </w:r>
      <w:r w:rsidRPr="002C7CD0">
        <w:t xml:space="preserve">, </w:t>
      </w:r>
      <w:r w:rsidR="004B3A0C">
        <w:t>Malvaceae</w:t>
      </w:r>
      <w:r w:rsidRPr="002C7CD0">
        <w:t>]</w:t>
      </w:r>
      <w:r>
        <w:t>.</w:t>
      </w:r>
    </w:p>
    <w:p w14:paraId="16A100E1" w14:textId="3A376C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deke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[alphabetized as </w:t>
      </w:r>
      <w:r w:rsidRPr="005D30C6">
        <w:rPr>
          <w:rFonts w:ascii="Doulos SIL" w:hAnsi="Doulos SIL"/>
          <w:i/>
          <w:color w:val="0000FF"/>
        </w:rPr>
        <w:t>de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39AB681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dèkk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see </w:t>
      </w: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dèkk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7FC43415" w14:textId="071C2F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</w:t>
      </w:r>
      <w:r w:rsidR="00B82168">
        <w:t>sth</w:t>
      </w:r>
      <w:r>
        <w:t xml:space="preserve">) be hung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accroché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dè:jì</w:t>
      </w:r>
      <w:r>
        <w:t> 1a].</w:t>
      </w:r>
    </w:p>
    <w:p w14:paraId="250EF6A7" w14:textId="428FD9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dè:jì</w:t>
      </w:r>
      <w:r>
        <w:t xml:space="preserve"> 1a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dè:gì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hang (sth)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accrocher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dé:j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dé:jî</w:t>
      </w:r>
      <w:r>
        <w:t> 1b with tone shift].</w:t>
      </w:r>
    </w:p>
    <w:p w14:paraId="4A19233C" w14:textId="31459D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dé:jî</w:t>
      </w:r>
      <w:r>
        <w:t xml:space="preserve"> 1b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dé:gî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optional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be hanging (on sth), hang on (to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accrocher (à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[functions as passive of </w:t>
      </w:r>
      <w:r w:rsidRPr="005D30C6">
        <w:rPr>
          <w:rFonts w:ascii="Doulos SIL" w:hAnsi="Doulos SIL"/>
          <w:i/>
          <w:color w:val="0000FF"/>
        </w:rPr>
        <w:t>dè:jì</w:t>
      </w:r>
      <w:r>
        <w:t>, note tone shift]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040FFF" w:rsidRPr="005D30C6">
        <w:rPr>
          <w:rFonts w:ascii="Doulos SIL" w:hAnsi="Doulos SIL"/>
          <w:i/>
          <w:color w:val="0000FF"/>
        </w:rPr>
        <w:t xml:space="preserve"> dì] dé:jí [à gà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the woman clung to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femme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accrochée à lui</w:t>
      </w:r>
      <w:r>
        <w:t>.</w:t>
      </w:r>
    </w:p>
    <w:p w14:paraId="416981F9" w14:textId="3084A79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deke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[alphabetized as </w:t>
      </w:r>
      <w:r w:rsidRPr="005D30C6">
        <w:rPr>
          <w:rFonts w:ascii="Doulos SIL" w:hAnsi="Doulos SIL"/>
          <w:i/>
          <w:color w:val="0000FF"/>
        </w:rPr>
        <w:t>de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07AC0ABF" w14:textId="1217E9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délb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délbâ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fishhook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hameçon (de pêche)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</w:t>
      </w:r>
      <w:r w:rsidR="00D07804">
        <w:t xml:space="preserve"> </w:t>
      </w:r>
      <w:r>
        <w:t xml:space="preserve">elastic (rubber) material in slingshot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élastique dans un lance-pierres</w:t>
      </w:r>
      <w:r>
        <w:t>.</w:t>
      </w:r>
    </w:p>
    <w:p w14:paraId="6E24FA5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dèlé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delegate, send on a mission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déléguer</w:t>
      </w:r>
      <w:r>
        <w:t xml:space="preserve"> [rare] [&lt;Fr].</w:t>
      </w:r>
    </w:p>
    <w:p w14:paraId="1BA46A85" w14:textId="12CF744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délék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[interj, Intens for </w:t>
      </w:r>
      <w:r w:rsidRPr="005D30C6">
        <w:rPr>
          <w:rFonts w:ascii="Doulos SIL" w:hAnsi="Doulos SIL"/>
          <w:i/>
          <w:color w:val="0000FF"/>
        </w:rPr>
        <w:t>bà:n</w:t>
      </w:r>
      <w:r>
        <w:t xml:space="preserve"> </w:t>
      </w:r>
      <w:r w:rsidR="007B254E">
        <w:t>‘</w:t>
      </w:r>
      <w:r>
        <w:t>be soft</w:t>
      </w:r>
      <w:r w:rsidR="007B254E">
        <w:t>’</w:t>
      </w:r>
      <w:r>
        <w:t>]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àꜛ bà:n délék!</w:t>
      </w:r>
      <w:r w:rsidRPr="002C3CD0">
        <w:t xml:space="preserve"> it</w:t>
      </w:r>
      <w:r>
        <w:t xml:space="preserve"> is very soft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très mou</w:t>
      </w:r>
      <w:r>
        <w:t>.</w:t>
      </w:r>
    </w:p>
    <w:p w14:paraId="0D97297D" w14:textId="0411DF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déllè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ńdéllè</w:t>
      </w:r>
      <w:r w:rsidR="00DD37CF">
        <w:rPr>
          <w:rFonts w:ascii="Doulos SIL" w:hAnsi="Doulos SIL"/>
          <w:i/>
          <w:color w:val="0000FF"/>
        </w:rPr>
        <w:t xml:space="preserve"> </w:t>
      </w:r>
      <w:r w:rsidR="00DD37CF">
        <w:t xml:space="preserve">~  </w:t>
      </w:r>
      <w:r w:rsidR="00DD37CF" w:rsidRPr="001B0C81">
        <w:rPr>
          <w:rFonts w:ascii="Doulos SIL" w:hAnsi="Doulos SIL"/>
          <w:i/>
          <w:color w:val="0000FF"/>
        </w:rPr>
        <w:t>n</w:t>
      </w:r>
      <w:r w:rsidR="00DD37CF" w:rsidRPr="00632C97">
        <w:rPr>
          <w:rFonts w:ascii="Doulos SIL" w:hAnsi="Doulos SIL"/>
          <w:i/>
          <w:color w:val="0000FF"/>
        </w:rPr>
        <w:t>́</w:t>
      </w:r>
      <w:r w:rsidR="00DD37CF" w:rsidRPr="001B0C81">
        <w:rPr>
          <w:rFonts w:ascii="Doulos SIL" w:hAnsi="Doulos SIL"/>
          <w:i/>
          <w:color w:val="0000FF"/>
        </w:rPr>
        <w:t>de</w:t>
      </w:r>
      <w:r w:rsidR="00DD37CF" w:rsidRPr="00632C97">
        <w:rPr>
          <w:rFonts w:ascii="Doulos SIL" w:hAnsi="Doulos SIL"/>
          <w:i/>
          <w:color w:val="0000FF"/>
        </w:rPr>
        <w:t>́</w:t>
      </w:r>
      <w:r w:rsidR="00DD37CF" w:rsidRPr="001B0C81">
        <w:rPr>
          <w:rFonts w:ascii="Doulos SIL" w:hAnsi="Doulos SIL"/>
          <w:i/>
          <w:color w:val="0000FF"/>
        </w:rPr>
        <w:t>nno</w:t>
      </w:r>
      <w:r w:rsidR="00DD37CF" w:rsidRPr="00632C97">
        <w:rPr>
          <w:rFonts w:ascii="Doulos SIL" w:hAnsi="Doulos SIL"/>
          <w:i/>
          <w:color w:val="0000FF"/>
        </w:rPr>
        <w:t>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[hesitation particle] so, </w:t>
      </w:r>
      <w:r>
        <w:sym w:font="Symbol" w:char="F0BC"/>
      </w:r>
      <w:r>
        <w:t xml:space="preserve">; that is to say,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donc,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;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à dire,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>
        <w:t>.</w:t>
      </w:r>
    </w:p>
    <w:p w14:paraId="7B1F6A96" w14:textId="6E26CC2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gum arabic (tree resin)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gomme arabique</w:t>
      </w:r>
      <w:r>
        <w:t xml:space="preserve"> [from the local </w:t>
      </w:r>
      <w:r w:rsidRPr="005D30C6">
        <w:rPr>
          <w:rFonts w:ascii="Doulos SIL" w:hAnsi="Doulos SIL"/>
          <w:i/>
          <w:color w:val="0000FF"/>
        </w:rPr>
        <w:t>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F12F44">
        <w:rPr>
          <w:rFonts w:ascii="Garamond" w:hAnsi="Garamond"/>
          <w:i/>
        </w:rPr>
        <w:t>Senegalia (=Acacia)</w:t>
      </w:r>
      <w:r>
        <w:rPr>
          <w:rFonts w:ascii="Garamond" w:hAnsi="Garamond"/>
          <w:i/>
        </w:rPr>
        <w:t xml:space="preserve"> laeta</w:t>
      </w:r>
      <w:r>
        <w:t xml:space="preserve">, or from </w:t>
      </w:r>
      <w:r w:rsidR="00F12F44">
        <w:rPr>
          <w:rFonts w:ascii="Garamond" w:hAnsi="Garamond"/>
          <w:i/>
        </w:rPr>
        <w:t xml:space="preserve">Senegalia (=Acacia) </w:t>
      </w:r>
      <w:r>
        <w:rPr>
          <w:rFonts w:ascii="Garamond" w:hAnsi="Garamond"/>
          <w:i/>
        </w:rPr>
        <w:t>senegal</w:t>
      </w:r>
      <w:r>
        <w:t>, Fabaceae-Mimosoideae].</w:t>
      </w:r>
    </w:p>
    <w:p w14:paraId="7F48F5F3" w14:textId="46C70A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dè:mál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dè:mbál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dé:mâl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spleen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rate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da:mal</w:t>
      </w:r>
      <w:r>
        <w:t xml:space="preserve">, Ful </w:t>
      </w:r>
      <w:r w:rsidRPr="00BB673A">
        <w:rPr>
          <w:rFonts w:ascii="Arial Unicode MS" w:eastAsia="Arial Unicode MS" w:hAnsi="Arial Unicode MS"/>
          <w:i/>
          <w:color w:val="008000"/>
        </w:rPr>
        <w:t>ɗaamol</w:t>
      </w:r>
      <w:r>
        <w:t>].</w:t>
      </w:r>
    </w:p>
    <w:p w14:paraId="2D10560D" w14:textId="3C1E97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dên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dêŋ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forge (metal)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forger (métal)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dèn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déná: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dân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dán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dê:n</w:t>
      </w:r>
      <w:r>
        <w:t>].</w:t>
      </w:r>
    </w:p>
    <w:p w14:paraId="66C2046A" w14:textId="75CADD0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dên</w:t>
      </w:r>
      <w:r w:rsidRPr="002C3CD0">
        <w:t xml:space="preserve"> 2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dêŋ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go though (village); jump or wade across, ford, cross (river); jump over (e.g. wall)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traverser, passer par (village); sauter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passer à gué, traverser (fleuve); sauter (un mur etc.)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déŋ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[tone perhaps influenced by </w:t>
      </w:r>
      <w:r w:rsidRPr="005D30C6">
        <w:rPr>
          <w:rFonts w:ascii="Doulos SIL" w:hAnsi="Doulos SIL"/>
          <w:i/>
          <w:color w:val="0000FF"/>
        </w:rPr>
        <w:t>dên</w:t>
      </w:r>
      <w:r>
        <w:t xml:space="preserve"> 1; cognates have L</w:t>
      </w:r>
      <w:r>
        <w:noBreakHyphen/>
        <w:t xml:space="preserve">tone: TSK </w:t>
      </w:r>
      <w:r w:rsidRPr="00BB673A">
        <w:rPr>
          <w:rFonts w:ascii="Arial Unicode MS" w:eastAsia="Arial Unicode MS" w:hAnsi="Arial Unicode MS"/>
          <w:i/>
          <w:color w:val="008000"/>
        </w:rPr>
        <w:t>dèn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dàŋ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dèŋ</w:t>
      </w:r>
      <w:r>
        <w:t>].</w:t>
      </w:r>
    </w:p>
    <w:p w14:paraId="3C30529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dêŋ</w:t>
      </w:r>
      <w:r w:rsidRPr="002C3CD0">
        <w:t xml:space="preserve"> 1</w:t>
      </w:r>
      <w:r>
        <w:t xml:space="preserve">,2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dên</w:t>
      </w:r>
      <w:r w:rsidRPr="002C3CD0">
        <w:t xml:space="preserve"> 1</w:t>
      </w:r>
      <w:r>
        <w:t>,2]</w:t>
      </w:r>
    </w:p>
    <w:p w14:paraId="24DD3CE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dèŋ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6763FC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(metal) be forged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(métal) ê. forgé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dên</w:t>
      </w:r>
      <w:r>
        <w:t xml:space="preserve"> 1, cf. </w:t>
      </w:r>
      <w:r w:rsidRPr="005D30C6">
        <w:rPr>
          <w:rFonts w:ascii="Doulos SIL" w:hAnsi="Doulos SIL"/>
          <w:i/>
          <w:color w:val="0000FF"/>
        </w:rPr>
        <w:t>dêná:</w:t>
      </w:r>
      <w:r w:rsidRPr="00BB673A">
        <w:t xml:space="preserve"> 1</w:t>
      </w:r>
      <w:r>
        <w:t>].</w:t>
      </w:r>
    </w:p>
    <w:p w14:paraId="1179E201" w14:textId="220D67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déná:</w:t>
      </w:r>
      <w:r w:rsidRPr="002C3CD0">
        <w:t xml:space="preserve"> 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>
        <w:rPr>
          <w:sz w:val="18"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forge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forge</w:t>
      </w:r>
      <w:r>
        <w:t xml:space="preserve"> [see verb </w:t>
      </w:r>
      <w:r w:rsidRPr="005D30C6">
        <w:rPr>
          <w:rFonts w:ascii="Doulos SIL" w:hAnsi="Doulos SIL"/>
          <w:i/>
          <w:color w:val="0000FF"/>
        </w:rPr>
        <w:t>dên</w:t>
      </w:r>
      <w:r>
        <w:t xml:space="preserve"> 1; cf. Ka </w:t>
      </w:r>
      <w:r w:rsidRPr="00BB673A">
        <w:rPr>
          <w:rFonts w:ascii="Arial Unicode MS" w:eastAsia="Arial Unicode MS" w:hAnsi="Arial Unicode MS"/>
          <w:i/>
          <w:color w:val="008000"/>
        </w:rPr>
        <w:t>dánéy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dánáy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dɛ́n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ɛ́y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dɛ̀n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ɛ̂y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déná: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 big forge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grosse forge</w:t>
      </w:r>
      <w:r>
        <w:t>.</w:t>
      </w:r>
    </w:p>
    <w:p w14:paraId="0BE00DFE" w14:textId="3BBAD5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déŋkéléyndí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defy (sb) with a challenge that he does not take up, cow (sb) into submission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intimider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) en lui lançant un défi auquel il ne répond pas </w:t>
      </w:r>
      <w:r>
        <w:t>[causative in form, no simplex].</w:t>
      </w:r>
    </w:p>
    <w:p w14:paraId="2D8583A5" w14:textId="33F19C5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déŋkéŋ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déŋkéⁿ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déŋkém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on tiptoes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marcher sur la pointe du pied</w:t>
      </w:r>
      <w:r>
        <w:t xml:space="preserve"> [also Rdp </w:t>
      </w:r>
      <w:r w:rsidRPr="005D30C6">
        <w:rPr>
          <w:rFonts w:ascii="Doulos SIL" w:hAnsi="Doulos SIL"/>
          <w:i/>
          <w:color w:val="0000FF"/>
        </w:rPr>
        <w:t>déŋkén</w:t>
      </w:r>
      <w:r w:rsidRPr="005D30C6">
        <w:rPr>
          <w:rFonts w:ascii="Doulos SIL" w:hAnsi="Doulos SIL"/>
          <w:i/>
          <w:color w:val="0000FF"/>
        </w:rPr>
        <w:noBreakHyphen/>
        <w:t>déŋkéŋ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déŋeŋgé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dé:béy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dɛ́ŋkɛ̂m</w:t>
      </w:r>
      <w:r>
        <w:t>].</w:t>
      </w:r>
    </w:p>
    <w:p w14:paraId="7618178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déŋkén</w:t>
      </w:r>
      <w:r w:rsidRPr="005D30C6">
        <w:rPr>
          <w:rFonts w:ascii="Doulos SIL" w:hAnsi="Doulos SIL"/>
          <w:i/>
          <w:color w:val="0000FF"/>
        </w:rPr>
        <w:noBreakHyphen/>
        <w:t>déŋkéŋ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[rdp &lt; </w:t>
      </w:r>
      <w:r w:rsidRPr="005D30C6">
        <w:rPr>
          <w:rFonts w:ascii="Doulos SIL" w:hAnsi="Doulos SIL"/>
          <w:i/>
          <w:color w:val="0000FF"/>
        </w:rPr>
        <w:t>déŋkéŋ</w:t>
      </w:r>
      <w:r>
        <w:t>].</w:t>
      </w:r>
    </w:p>
    <w:p w14:paraId="154B4D91" w14:textId="4C99A2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dèndèn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dèndèŋ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imitate, follow the example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imiter, suivre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exemple de</w:t>
      </w:r>
      <w:r>
        <w:t>.</w:t>
      </w:r>
    </w:p>
    <w:p w14:paraId="04EB7E15" w14:textId="132026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dè:nè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dè:n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tongue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langue (partie du corps)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dè:n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dè:n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dè:n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5950AD44" w14:textId="14D010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dénéŋgé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stand up on tiptoes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07804">
        <w:rPr>
          <w:rFonts w:ascii="Garamond" w:hAnsi="Garamond"/>
        </w:rPr>
        <w:t>se mettre sur la pointe du</w:t>
      </w:r>
      <w:r>
        <w:rPr>
          <w:rFonts w:ascii="Garamond" w:hAnsi="Garamond"/>
        </w:rPr>
        <w:t xml:space="preserve"> pied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dé:béy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déŋkéŋ</w:t>
      </w:r>
      <w:r>
        <w:t>].</w:t>
      </w:r>
    </w:p>
    <w:p w14:paraId="0713E80B" w14:textId="7EA5B33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take (</w:t>
      </w:r>
      <w:r w:rsidR="00B82168">
        <w:t>sth</w:t>
      </w:r>
      <w:r>
        <w:t xml:space="preserve"> or sb) across (river)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traverser (fleuve)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dêŋ</w:t>
      </w:r>
      <w:r>
        <w:t>].</w:t>
      </w:r>
    </w:p>
    <w:p w14:paraId="21B99569" w14:textId="11A0F3C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dèn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dèn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agama lizard (other than red-headed males)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margouillat (à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exception du mâle à tête rouge]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Agama</w:t>
      </w:r>
      <w:r>
        <w:t xml:space="preserve"> group</w:t>
      </w:r>
      <w:r>
        <w:rPr>
          <w:rFonts w:ascii="Garamond" w:hAnsi="Garamond"/>
          <w:i/>
        </w:rPr>
        <w:t xml:space="preserve"> agama</w:t>
      </w:r>
      <w:r>
        <w:t xml:space="preserve"> and perhaps other </w:t>
      </w:r>
      <w:r>
        <w:rPr>
          <w:rFonts w:ascii="Garamond" w:hAnsi="Garamond"/>
          <w:i/>
        </w:rPr>
        <w:t>Agama</w:t>
      </w:r>
      <w:r>
        <w:t xml:space="preserve"> spp., active during the day; cf. </w:t>
      </w:r>
      <w:r w:rsidRPr="005D30C6">
        <w:rPr>
          <w:rFonts w:ascii="Doulos SIL" w:hAnsi="Doulos SIL"/>
          <w:i/>
          <w:color w:val="0000FF"/>
        </w:rPr>
        <w:t>kásár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</w:r>
      <w:r w:rsidR="00D0780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kìr</w:t>
      </w:r>
      <w:r w:rsidR="00D0780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ìyà</w:t>
      </w:r>
      <w:r w:rsidR="00D07804">
        <w:rPr>
          <w:rFonts w:ascii="Doulos SIL" w:hAnsi="Doulos SIL"/>
          <w:i/>
          <w:color w:val="0000FF"/>
        </w:rPr>
        <w:t>]</w:t>
      </w:r>
      <w:r w:rsidR="002633B6">
        <w:t xml:space="preserve"> ; cpd </w:t>
      </w:r>
      <w:r w:rsidR="002633B6" w:rsidRPr="005D30C6">
        <w:rPr>
          <w:rFonts w:ascii="Doulos SIL" w:hAnsi="Doulos SIL"/>
          <w:i/>
          <w:color w:val="0000FF"/>
        </w:rPr>
        <w:t>bìs</w:t>
      </w:r>
      <w:r w:rsidR="002633B6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33B6" w:rsidRPr="005D30C6">
        <w:rPr>
          <w:rFonts w:ascii="Doulos SIL" w:hAnsi="Doulos SIL"/>
          <w:i/>
          <w:color w:val="0000FF"/>
        </w:rPr>
        <w:sym w:font="Symbol" w:char="F0AD"/>
      </w:r>
      <w:r w:rsidR="002633B6" w:rsidRPr="005D30C6">
        <w:rPr>
          <w:rFonts w:ascii="Doulos SIL" w:hAnsi="Doulos SIL"/>
          <w:i/>
          <w:color w:val="0000FF"/>
        </w:rPr>
        <w:t>dén</w:t>
      </w:r>
      <w:r w:rsidR="002633B6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33B6" w:rsidRPr="005D30C6">
        <w:rPr>
          <w:rFonts w:ascii="Doulos SIL" w:hAnsi="Doulos SIL"/>
          <w:i/>
          <w:color w:val="0000FF"/>
        </w:rPr>
        <w:t>èn</w:t>
      </w:r>
      <w:r w:rsidR="002633B6" w:rsidRPr="005D30C6">
        <w:rPr>
          <w:rFonts w:ascii="Doulos SIL" w:hAnsi="Doulos SIL"/>
          <w:i/>
          <w:color w:val="0000FF"/>
        </w:rPr>
        <w:noBreakHyphen/>
        <w:t>ò</w:t>
      </w:r>
      <w:r w:rsidR="002633B6">
        <w:t>]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dánfáné</w:t>
      </w:r>
      <w:r>
        <w:t>].</w:t>
      </w:r>
    </w:p>
    <w:p w14:paraId="67A5A573" w14:textId="17B8176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deŋge</w:t>
      </w:r>
      <w:r>
        <w:sym w:font="Symbol" w:char="F0BC"/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deŋgi</w:t>
      </w:r>
      <w: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[alphabetized as </w:t>
      </w:r>
      <w:r w:rsidRPr="005D30C6">
        <w:rPr>
          <w:rFonts w:ascii="Doulos SIL" w:hAnsi="Doulos SIL"/>
          <w:i/>
          <w:color w:val="0000FF"/>
        </w:rPr>
        <w:t>denje</w:t>
      </w:r>
      <w:r>
        <w:rPr>
          <w:i/>
        </w:rPr>
        <w:sym w:font="Symbol" w:char="F0BC"/>
      </w:r>
      <w:r>
        <w:rPr>
          <w:i/>
        </w:rPr>
        <w:t xml:space="preserve">, </w:t>
      </w:r>
      <w:r w:rsidRPr="005D30C6">
        <w:rPr>
          <w:rFonts w:ascii="Doulos SIL" w:hAnsi="Doulos SIL"/>
          <w:i/>
          <w:color w:val="0000FF"/>
        </w:rPr>
        <w:t>denji</w:t>
      </w:r>
      <w:r>
        <w:rPr>
          <w:i/>
        </w:rPr>
        <w:sym w:font="Symbol" w:char="F0BC"/>
      </w:r>
      <w:r>
        <w:t>].</w:t>
      </w:r>
    </w:p>
    <w:p w14:paraId="58C9117B" w14:textId="19FBE6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déŋgî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dénjî</w:t>
      </w:r>
      <w:r>
        <w:t xml:space="preserve"> 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charcoal, (hot or cold) coals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charbon, braises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déŋg</w:t>
      </w:r>
      <w:r w:rsidRPr="005D30C6">
        <w:rPr>
          <w:rFonts w:ascii="Doulos SIL" w:hAnsi="Doulos SIL"/>
          <w:i/>
          <w:color w:val="0000FF"/>
        </w:rPr>
        <w:noBreakHyphen/>
        <w:t>ú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charcoal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charbon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déŋg</w:t>
      </w:r>
      <w:r w:rsidRPr="005D30C6">
        <w:rPr>
          <w:rFonts w:ascii="Doulos SIL" w:hAnsi="Doulos SIL"/>
          <w:i/>
          <w:color w:val="0000FF"/>
        </w:rPr>
        <w:noBreakHyphen/>
        <w:t>ú ꜜ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red (=hot) coals, embers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braises (« charbon rouge »); </w:t>
      </w:r>
      <w:r w:rsidRPr="005D30C6">
        <w:rPr>
          <w:rFonts w:ascii="Doulos SIL" w:hAnsi="Doulos SIL"/>
          <w:i/>
          <w:color w:val="0000FF"/>
        </w:rPr>
        <w:t>déŋg</w:t>
      </w:r>
      <w:r w:rsidRPr="005D30C6">
        <w:rPr>
          <w:rFonts w:ascii="Doulos SIL" w:hAnsi="Doulos SIL"/>
          <w:i/>
          <w:color w:val="0000FF"/>
        </w:rPr>
        <w:noBreakHyphen/>
        <w:t>ú bòr-y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  good charcoal </w:t>
      </w:r>
      <w:r w:rsidRPr="0033636C">
        <w:rPr>
          <w:rFonts w:ascii="Wingdings" w:hAnsi="Wingdings"/>
        </w:rPr>
        <w:t></w:t>
      </w:r>
      <w:r>
        <w:t xml:space="preserve"> bon </w:t>
      </w:r>
      <w:r>
        <w:rPr>
          <w:rFonts w:ascii="Garamond" w:hAnsi="Garamond"/>
        </w:rPr>
        <w:t>charbon</w:t>
      </w:r>
      <w:r>
        <w:t>.</w:t>
      </w:r>
    </w:p>
    <w:p w14:paraId="34B07A52" w14:textId="08B420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dèŋgù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dèŋgì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dènjì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má:nî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07804">
        <w:t xml:space="preserve">frozen cpd </w:t>
      </w:r>
      <w:r>
        <w:t xml:space="preserve">n] small leguminous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plante herbacée légumineuse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Zornia glochidiata</w:t>
      </w:r>
      <w:r>
        <w:t xml:space="preserve">; Fabaceae-Faboideae; also </w:t>
      </w:r>
      <w:r w:rsidRPr="005D30C6">
        <w:rPr>
          <w:rFonts w:ascii="Doulos SIL" w:hAnsi="Doulos SIL"/>
          <w:i/>
          <w:color w:val="0000FF"/>
        </w:rPr>
        <w:t>dénjé:r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] [Za </w:t>
      </w:r>
      <w:r w:rsidRPr="00BB673A">
        <w:rPr>
          <w:rFonts w:ascii="Arial Unicode MS" w:eastAsia="Arial Unicode MS" w:hAnsi="Arial Unicode MS"/>
          <w:i/>
          <w:color w:val="008000"/>
        </w:rPr>
        <w:t>dàngà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máánà</w:t>
      </w:r>
      <w:r>
        <w:t xml:space="preserve"> with cpd initial denoting gum trees </w:t>
      </w:r>
      <w:r w:rsidR="00EB5804">
        <w:rPr>
          <w:rFonts w:ascii="Garamond" w:hAnsi="Garamond"/>
          <w:i/>
        </w:rPr>
        <w:t>Senegalia (=A</w:t>
      </w:r>
      <w:r>
        <w:rPr>
          <w:rFonts w:ascii="Garamond" w:hAnsi="Garamond"/>
          <w:i/>
        </w:rPr>
        <w:t>cacia</w:t>
      </w:r>
      <w:r w:rsidR="00EB5804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senegal</w:t>
      </w:r>
      <w:r>
        <w:t xml:space="preserve"> and </w:t>
      </w:r>
      <w:r w:rsidR="00EB5804">
        <w:rPr>
          <w:rFonts w:ascii="Garamond" w:hAnsi="Garamond"/>
          <w:i/>
        </w:rPr>
        <w:t>S. laeta</w:t>
      </w:r>
      <w:r>
        <w:t xml:space="preserve">, cf. HS </w:t>
      </w:r>
      <w:r w:rsidRPr="005D30C6">
        <w:rPr>
          <w:rFonts w:ascii="Doulos SIL" w:hAnsi="Doulos SIL"/>
          <w:i/>
          <w:color w:val="0000FF"/>
        </w:rPr>
        <w:t>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71515F12" w14:textId="3AA3B5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dénjé:r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déŋgé:r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leguminous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plante herbacée légumineuse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Zornia glochidiata</w:t>
      </w:r>
      <w:r>
        <w:t xml:space="preserve">; Fabaceae-Faboideae; also </w:t>
      </w:r>
      <w:r w:rsidRPr="005D30C6">
        <w:rPr>
          <w:rFonts w:ascii="Doulos SIL" w:hAnsi="Doulos SIL"/>
          <w:i/>
          <w:color w:val="0000FF"/>
        </w:rPr>
        <w:t>dèŋgù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Ful </w:t>
      </w:r>
      <w:r w:rsidRPr="00D07804">
        <w:rPr>
          <w:rFonts w:ascii="Arial Unicode MS" w:eastAsia="Arial Unicode MS" w:hAnsi="Arial Unicode MS" w:cs="Arial Unicode MS"/>
          <w:i/>
          <w:color w:val="008000"/>
        </w:rPr>
        <w:t>danngeere</w:t>
      </w:r>
      <w:r>
        <w:t xml:space="preserve"> means </w:t>
      </w:r>
      <w:r w:rsidR="007B254E">
        <w:t>‘</w:t>
      </w:r>
      <w:r>
        <w:t>riverbank</w:t>
      </w:r>
      <w:r w:rsidR="007B254E">
        <w:rPr>
          <w:rFonts w:ascii="Garamond" w:hAnsi="Garamond"/>
        </w:rPr>
        <w:t>’</w:t>
      </w:r>
      <w:r>
        <w:t>].</w:t>
      </w:r>
    </w:p>
    <w:p w14:paraId="59B93A16" w14:textId="4330529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get (</w:t>
      </w:r>
      <w:r w:rsidR="00B82168">
        <w:t>sth</w:t>
      </w:r>
      <w:r>
        <w:t xml:space="preserve">) stuck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embourber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dènjì</w:t>
      </w:r>
      <w:r>
        <w:t> 2].</w:t>
      </w:r>
    </w:p>
    <w:p w14:paraId="31F64445" w14:textId="6254DAF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dénjí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déŋgí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déŋg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FA5E295" w14:textId="46142E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dènjì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dèŋgì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stuck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bloqué, se caler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dénj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29F24DF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dèŋgì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dèŋgì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FA5BC6B" w14:textId="4F042B5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deŋke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[alphabetized as though </w:t>
      </w:r>
      <w:r w:rsidRPr="005D30C6">
        <w:rPr>
          <w:rFonts w:ascii="Doulos SIL" w:hAnsi="Doulos SIL"/>
          <w:i/>
          <w:color w:val="0000FF"/>
        </w:rPr>
        <w:t>den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>
        <w:rPr>
          <w:i/>
        </w:rPr>
        <w:sym w:font="Symbol" w:char="F0BC"/>
      </w:r>
      <w:r>
        <w:t>].</w:t>
      </w:r>
    </w:p>
    <w:p w14:paraId="3CB8C83C" w14:textId="45592DEC" w:rsidR="00DD37CF" w:rsidRPr="00DD37CF" w:rsidRDefault="00DD37CF" w:rsidP="008319BA">
      <w:pPr>
        <w:tabs>
          <w:tab w:val="clear" w:pos="992"/>
        </w:tabs>
        <w:spacing w:line="320" w:lineRule="exact"/>
        <w:ind w:left="567" w:hanging="567"/>
      </w:pPr>
      <w:r w:rsidRPr="001B0C81">
        <w:rPr>
          <w:rFonts w:ascii="Doulos SIL" w:hAnsi="Doulos SIL"/>
          <w:i/>
          <w:color w:val="0000FF"/>
        </w:rPr>
        <w:t>n</w:t>
      </w:r>
      <w:r w:rsidRPr="00632C97">
        <w:rPr>
          <w:rFonts w:ascii="Doulos SIL" w:hAnsi="Doulos SIL"/>
          <w:i/>
          <w:color w:val="0000FF"/>
        </w:rPr>
        <w:t>́</w:t>
      </w:r>
      <w:r w:rsidRPr="001B0C81">
        <w:rPr>
          <w:rFonts w:ascii="Doulos SIL" w:hAnsi="Doulos SIL"/>
          <w:i/>
          <w:color w:val="0000FF"/>
        </w:rPr>
        <w:t>de</w:t>
      </w:r>
      <w:r w:rsidRPr="00632C97">
        <w:rPr>
          <w:rFonts w:ascii="Doulos SIL" w:hAnsi="Doulos SIL"/>
          <w:i/>
          <w:color w:val="0000FF"/>
        </w:rPr>
        <w:t>́</w:t>
      </w:r>
      <w:r w:rsidRPr="001B0C81">
        <w:rPr>
          <w:rFonts w:ascii="Doulos SIL" w:hAnsi="Doulos SIL"/>
          <w:i/>
          <w:color w:val="0000FF"/>
        </w:rPr>
        <w:t>nno</w:t>
      </w:r>
      <w:r w:rsidRPr="00632C97">
        <w:rPr>
          <w:rFonts w:ascii="Doulos SIL" w:hAnsi="Doulos SIL"/>
          <w:i/>
          <w:color w:val="0000FF"/>
        </w:rPr>
        <w:t>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DD37CF">
        <w:rPr>
          <w:rFonts w:ascii="Doulos SIL" w:hAnsi="Doulos SIL"/>
          <w:i/>
          <w:color w:val="0000FF"/>
        </w:rPr>
        <w:t>déllè</w:t>
      </w:r>
      <w:r>
        <w:t>].</w:t>
      </w:r>
    </w:p>
    <w:p w14:paraId="243A3D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98194F">
        <w:t xml:space="preserve"> </w:t>
      </w:r>
      <w:r>
        <w:t xml:space="preserve"> (and </w:t>
      </w:r>
      <w:r w:rsidRPr="005D30C6">
        <w:rPr>
          <w:rFonts w:ascii="Doulos SIL" w:hAnsi="Doulos SIL"/>
          <w:i/>
          <w:color w:val="0000FF"/>
        </w:rPr>
        <w:t>dè:n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rPr>
          <w:b/>
        </w:rPr>
        <w:t> 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dè:nè</w:t>
      </w:r>
      <w:r>
        <w:t>].</w:t>
      </w:r>
    </w:p>
    <w:p w14:paraId="696373AA" w14:textId="7AADB7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dèŋ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gum tree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gommier (arbre)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EB5804">
        <w:rPr>
          <w:rFonts w:ascii="Garamond" w:hAnsi="Garamond"/>
          <w:i/>
        </w:rPr>
        <w:t>Senegalia (=Acacia)</w:t>
      </w:r>
      <w:r>
        <w:rPr>
          <w:rFonts w:ascii="Garamond" w:hAnsi="Garamond"/>
          <w:i/>
        </w:rPr>
        <w:t xml:space="preserve"> laeta</w:t>
      </w:r>
      <w:r w:rsidR="00D07804">
        <w:t xml:space="preserve">, local source of gum arabic </w:t>
      </w:r>
      <w:r w:rsidRPr="005D30C6">
        <w:rPr>
          <w:rFonts w:ascii="Doulos SIL" w:hAnsi="Doulos SIL"/>
          <w:i/>
          <w:color w:val="0000FF"/>
        </w:rPr>
        <w:t>dè:l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dàngà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dèŋgù</w:t>
      </w:r>
      <w:r w:rsidRPr="005D30C6">
        <w:rPr>
          <w:rFonts w:ascii="Doulos SIL" w:hAnsi="Doulos SIL"/>
          <w:i/>
          <w:color w:val="0000FF"/>
        </w:rPr>
        <w:noBreakHyphen/>
        <w:t>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cpd: </w:t>
      </w:r>
      <w:r w:rsidR="00D07804">
        <w:rPr>
          <w:rFonts w:ascii="Doulos SIL" w:hAnsi="Doulos SIL"/>
          <w:i/>
          <w:color w:val="0000FF"/>
        </w:rPr>
        <w:t>[</w:t>
      </w:r>
      <w:r w:rsidR="00D07804" w:rsidRPr="005D30C6">
        <w:rPr>
          <w:rFonts w:ascii="Doulos SIL" w:hAnsi="Doulos SIL"/>
          <w:i/>
          <w:color w:val="0000FF"/>
        </w:rPr>
        <w:t>dèŋ</w:t>
      </w:r>
      <w:r w:rsidR="00D07804" w:rsidRPr="005D30C6">
        <w:rPr>
          <w:rFonts w:ascii="Doulos SIL" w:hAnsi="Doulos SIL"/>
          <w:i/>
          <w:color w:val="0000FF"/>
        </w:rPr>
        <w:noBreakHyphen/>
        <w:t>ù</w:t>
      </w:r>
      <w:r w:rsidR="00D07804">
        <w:rPr>
          <w:rFonts w:ascii="Doulos SIL" w:hAnsi="Doulos SIL"/>
          <w:i/>
          <w:color w:val="0000FF"/>
        </w:rPr>
        <w:t>]</w:t>
      </w:r>
      <w:r w:rsidR="00D07804" w:rsidRPr="005D30C6">
        <w:rPr>
          <w:rFonts w:ascii="Doulos SIL" w:hAnsi="Doulos SIL"/>
          <w:i/>
          <w:color w:val="0000FF"/>
        </w:rPr>
        <w:noBreakHyphen/>
      </w:r>
      <w:r w:rsidR="00D07804">
        <w:rPr>
          <w:rFonts w:ascii="Doulos SIL" w:hAnsi="Doulos SIL"/>
          <w:i/>
          <w:color w:val="0000FF"/>
        </w:rPr>
        <w:t>[</w:t>
      </w:r>
      <w:r w:rsidR="00D07804" w:rsidRPr="005D30C6">
        <w:rPr>
          <w:rFonts w:ascii="Doulos SIL" w:hAnsi="Doulos SIL"/>
          <w:i/>
          <w:color w:val="0000FF"/>
        </w:rPr>
        <w:t>hàr</w:t>
      </w:r>
      <w:r w:rsidR="00D07804" w:rsidRPr="005D30C6">
        <w:rPr>
          <w:rFonts w:ascii="Doulos SIL" w:hAnsi="Doulos SIL"/>
          <w:i/>
          <w:color w:val="0000FF"/>
        </w:rPr>
        <w:noBreakHyphen/>
        <w:t>íyà</w:t>
      </w:r>
      <w:r w:rsidR="00D07804">
        <w:rPr>
          <w:rFonts w:ascii="Doulos SIL" w:hAnsi="Doulos SIL"/>
          <w:i/>
          <w:color w:val="0000FF"/>
        </w:rPr>
        <w:t>]</w:t>
      </w:r>
      <w:r>
        <w:t>.</w:t>
      </w:r>
    </w:p>
    <w:p w14:paraId="275925B0" w14:textId="26B8E9F8" w:rsidR="004E4BA0" w:rsidRDefault="00D0780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dèŋ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6F65AF">
        <w:t xml:space="preserve">diminutive cpd </w:t>
      </w:r>
      <w:r w:rsidR="00261FBE">
        <w:t xml:space="preserve">n] shrub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arbuste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described as an infertile version of </w:t>
      </w:r>
      <w:r w:rsidR="00261FBE" w:rsidRPr="005D30C6">
        <w:rPr>
          <w:rFonts w:ascii="Doulos SIL" w:hAnsi="Doulos SIL"/>
          <w:i/>
          <w:color w:val="0000FF"/>
        </w:rPr>
        <w:t>dèŋ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[with </w:t>
      </w:r>
      <w:r w:rsidR="00261FBE">
        <w:rPr>
          <w:smallCaps/>
        </w:rPr>
        <w:t>dimin</w:t>
      </w:r>
      <w:r w:rsidR="00261FBE">
        <w:t xml:space="preserve"> &lt; 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>
        <w:t xml:space="preserve"> </w:t>
      </w:r>
      <w:r w:rsidR="007B254E">
        <w:t>‘</w:t>
      </w:r>
      <w:r w:rsidR="00261FBE">
        <w:t>man</w:t>
      </w:r>
      <w:r w:rsidR="007B254E">
        <w:t>’</w:t>
      </w:r>
      <w:r w:rsidR="00261FBE">
        <w:t>].</w:t>
      </w:r>
    </w:p>
    <w:p w14:paraId="22079E1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dèntê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dòntô</w:t>
      </w:r>
      <w:r>
        <w:t>].</w:t>
      </w:r>
    </w:p>
    <w:p w14:paraId="19499BD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dèɲ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[1Sg possessor form of </w:t>
      </w:r>
      <w:r w:rsidRPr="005D30C6">
        <w:rPr>
          <w:rFonts w:ascii="Doulos SIL" w:hAnsi="Doulos SIL"/>
          <w:i/>
          <w:color w:val="0000FF"/>
        </w:rPr>
        <w:t>dèŋ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7EBA699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déɲ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déŋ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66631738" w14:textId="4D1A1A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déré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plus optional dative for possessor] get lost; disappear, vanish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perdre; disparaître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[fàrk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déré s</w:t>
      </w:r>
      <w:r w:rsidRPr="005D30C6">
        <w:rPr>
          <w:rFonts w:ascii="Doulos SIL" w:hAnsi="Doulos SIL"/>
          <w:i/>
          <w:color w:val="0000FF"/>
        </w:rPr>
        <w:noBreakHyphen/>
        <w:t>án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>
        <w:t xml:space="preserve">  you-Pl lost the donkey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vous avez perdu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wrong, err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tromper</w:t>
      </w:r>
      <w:r>
        <w:t>.</w:t>
      </w:r>
    </w:p>
    <w:p w14:paraId="027E9ECE" w14:textId="7E5084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dèrèŋgì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knock (millet </w:t>
      </w:r>
      <w:r w:rsidR="003875D1">
        <w:t>grain spike</w:t>
      </w:r>
      <w:r>
        <w:t xml:space="preserve">) to dislodge grains, using </w:t>
      </w:r>
      <w:r w:rsidR="00D07804">
        <w:t xml:space="preserve">a </w:t>
      </w:r>
      <w:r>
        <w:t xml:space="preserve">club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taper (épi de mil) pour dégager les grains, en utilisant un gourdin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sáfá</w:t>
      </w:r>
      <w:r>
        <w:t>].</w:t>
      </w:r>
    </w:p>
    <w:p w14:paraId="4E9F080C" w14:textId="37E115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dèrèŋg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dèrèŋgì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D542A2">
        <w:t>pestle</w:t>
      </w:r>
      <w:r>
        <w:t xml:space="preserve"> with thick end (for </w:t>
      </w:r>
      <w:r w:rsidR="003875D1">
        <w:t>pounding</w:t>
      </w:r>
      <w:r>
        <w:t xml:space="preserve"> millet </w:t>
      </w:r>
      <w:r w:rsidR="003875D1">
        <w:t>grain spikes</w:t>
      </w:r>
      <w:r>
        <w:t xml:space="preserve"> placed on a roc</w:t>
      </w:r>
      <w:r w:rsidR="003875D1">
        <w:t>k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542A2">
        <w:rPr>
          <w:rFonts w:ascii="Garamond" w:hAnsi="Garamond"/>
        </w:rPr>
        <w:t>pilon</w:t>
      </w:r>
      <w:r>
        <w:rPr>
          <w:rFonts w:ascii="Garamond" w:hAnsi="Garamond"/>
        </w:rPr>
        <w:t xml:space="preserve"> à tête épaisse (pour taper les épis de mil, </w:t>
      </w:r>
      <w:r w:rsidR="00D542A2">
        <w:rPr>
          <w:rFonts w:ascii="Garamond" w:hAnsi="Garamond"/>
        </w:rPr>
        <w:t>déposés</w:t>
      </w:r>
      <w:r>
        <w:rPr>
          <w:rFonts w:ascii="Garamond" w:hAnsi="Garamond"/>
        </w:rPr>
        <w:t xml:space="preserve"> sur une pierre)</w:t>
      </w:r>
      <w:r>
        <w:t>.</w:t>
      </w:r>
    </w:p>
    <w:p w14:paraId="46048B94" w14:textId="54A3F1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dé:sí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hache</w:t>
      </w:r>
      <w:r>
        <w:t>.</w:t>
      </w:r>
    </w:p>
    <w:p w14:paraId="376B87BB" w14:textId="370631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 (frozen adj), attested in </w:t>
      </w:r>
      <w:r w:rsidRPr="005D30C6">
        <w:rPr>
          <w:rFonts w:ascii="Doulos SIL" w:hAnsi="Doulos SIL"/>
          <w:i/>
          <w:color w:val="0000FF"/>
        </w:rPr>
        <w:t>ʔàndòr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dé:s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</w:t>
      </w:r>
      <w:r w:rsidR="007B254E">
        <w:t>’</w:t>
      </w:r>
      <w:r>
        <w:t>winged ant</w:t>
      </w:r>
      <w:r w:rsidR="007B254E">
        <w:t>’</w:t>
      </w:r>
      <w:r>
        <w:t xml:space="preserve">; cf. KS &amp; KCh </w:t>
      </w:r>
      <w:r w:rsidRPr="00BB673A">
        <w:rPr>
          <w:rFonts w:ascii="Arial Unicode MS" w:eastAsia="Arial Unicode MS" w:hAnsi="Arial Unicode MS"/>
          <w:i/>
          <w:color w:val="008000"/>
        </w:rPr>
        <w:t>de:si</w:t>
      </w:r>
      <w:r>
        <w:t xml:space="preserve"> </w:t>
      </w:r>
      <w:r w:rsidR="007B254E">
        <w:t>‘</w:t>
      </w:r>
      <w:r>
        <w:t>fly (away)</w:t>
      </w:r>
      <w:r w:rsidR="007B254E">
        <w:t>’</w:t>
      </w:r>
      <w:r>
        <w:t>].</w:t>
      </w:r>
    </w:p>
    <w:p w14:paraId="3342D80B" w14:textId="0FEAB0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détâ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détê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[infrequent clause-initial </w:t>
      </w:r>
      <w:r w:rsidR="00D07804">
        <w:t>polar</w:t>
      </w:r>
      <w:r>
        <w:t xml:space="preserve"> interrogative, usually with negative clause, expressing concern]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détá wò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máŋ [hùmbùrì sírríꜜ kúl] ꜜhárú [á sè]</w:t>
      </w:r>
      <w:r>
        <w:t xml:space="preserve">  hopefully you-Pl haven</w:t>
      </w:r>
      <w:r w:rsidR="007B254E">
        <w:t>’</w:t>
      </w:r>
      <w:r>
        <w:t xml:space="preserve">t told him all the secrets of Hombori?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espère que vous ne lui avez pas dit tous les secrets de Hombori?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détá à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wáꜜráŋ ꜜhá:ⁿ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kây</w:t>
      </w:r>
      <w:r>
        <w:t xml:space="preserve">  hopefully he doesn</w:t>
      </w:r>
      <w:r w:rsidR="007B254E">
        <w:t>’</w:t>
      </w:r>
      <w:r>
        <w:t>t ask you</w:t>
      </w:r>
      <w:r>
        <w:noBreakHyphen/>
        <w:t xml:space="preserve">Pl?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espère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ne vous interroge pas?</w:t>
      </w:r>
      <w:r>
        <w:t>.</w:t>
      </w:r>
    </w:p>
    <w:p w14:paraId="2666DFEF" w14:textId="64C3601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[clause-initial particle] then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alors que </w:t>
      </w:r>
      <w:r>
        <w:rPr>
          <w:rFonts w:ascii="Garamond" w:hAnsi="Garamond"/>
        </w:rPr>
        <w:sym w:font="Symbol" w:char="F0BC"/>
      </w:r>
      <w:r>
        <w:t xml:space="preserve"> [used with clauses denoting an eventuality that follows from that denoted by a preceding clause]  </w:t>
      </w:r>
      <w:r>
        <w:rPr>
          <w:rFonts w:ascii="Wingdings" w:hAnsi="Wingdings"/>
          <w:sz w:val="18"/>
        </w:rPr>
        <w:t></w:t>
      </w:r>
      <w:r>
        <w:t xml:space="preserve"> b) [clause-initial particle] so 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donc </w:t>
      </w:r>
      <w:r>
        <w:rPr>
          <w:rFonts w:ascii="Garamond" w:hAnsi="Garamond"/>
        </w:rPr>
        <w:sym w:font="Symbol" w:char="F0BC"/>
      </w:r>
      <w:r>
        <w:t xml:space="preserve"> [discourse particle, often indicating a new topic].</w:t>
      </w:r>
    </w:p>
    <w:p w14:paraId="53A9A7A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 [clause-final particle with a lightly admonishing tone, used with imperatives or with statements that might surprise the listener].</w:t>
      </w:r>
    </w:p>
    <w:p w14:paraId="2E922EC7" w14:textId="65E7E4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98194F">
        <w:t xml:space="preserve"> </w:t>
      </w:r>
      <w:r>
        <w:t xml:space="preserve">1c  </w:t>
      </w:r>
      <w:r>
        <w:rPr>
          <w:rFonts w:ascii="Wingdings" w:hAnsi="Wingdings"/>
          <w:sz w:val="18"/>
        </w:rPr>
        <w:t></w:t>
      </w:r>
      <w:r>
        <w:t xml:space="preserve"> [particle used before a clause in the sequences </w:t>
      </w:r>
      <w:r w:rsidRPr="005D30C6">
        <w:rPr>
          <w:rFonts w:ascii="Doulos SIL" w:hAnsi="Doulos SIL"/>
          <w:i/>
          <w:color w:val="0000FF"/>
        </w:rPr>
        <w:t>né kè: dèy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</w:t>
      </w:r>
      <w:r w:rsidR="007B254E">
        <w:t>‘</w:t>
      </w:r>
      <w:r>
        <w:t xml:space="preserve">(to) say that  </w:t>
      </w:r>
      <w:r>
        <w:sym w:font="Symbol" w:char="F0BC"/>
      </w:r>
      <w:r w:rsidR="007B254E">
        <w:t>‘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sàbù dèy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</w:t>
      </w:r>
      <w:r w:rsidR="007B254E">
        <w:t>‘</w:t>
      </w:r>
      <w:r>
        <w:t xml:space="preserve">because </w:t>
      </w:r>
      <w:r>
        <w:sym w:font="Symbol" w:char="F0BC"/>
      </w:r>
      <w:r w:rsidR="007B254E">
        <w:t>‘</w:t>
      </w:r>
      <w:r>
        <w:t xml:space="preserve">; see also </w:t>
      </w:r>
      <w:r w:rsidRPr="005D30C6">
        <w:rPr>
          <w:rFonts w:ascii="Doulos SIL" w:hAnsi="Doulos SIL"/>
          <w:i/>
          <w:color w:val="0000FF"/>
        </w:rPr>
        <w:t>í:dèy</w:t>
      </w:r>
      <w:r>
        <w:t>].</w:t>
      </w:r>
    </w:p>
    <w:p w14:paraId="39195219" w14:textId="556A35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dêy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buy, purchase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acheter, payer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Agent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bànà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kù [</w:t>
      </w:r>
      <w:r w:rsidRPr="00415862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míyⁿ</w:t>
      </w:r>
      <w:r w:rsidRPr="005D30C6">
        <w:rPr>
          <w:rFonts w:ascii="Doulos SIL" w:hAnsi="Doulos SIL"/>
          <w:i/>
          <w:color w:val="0000FF"/>
        </w:rPr>
        <w:noBreakHyphen/>
        <w:t>ò] dêy</w:t>
      </w:r>
      <w:r>
        <w:t xml:space="preserve"> to corrupt X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corrompre X</w:t>
      </w:r>
      <w:r>
        <w:t>.</w:t>
      </w:r>
    </w:p>
    <w:p w14:paraId="1B6F5FB4" w14:textId="7CAC2A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dêy</w:t>
      </w:r>
      <w:r w:rsidRPr="002C3CD0">
        <w:t xml:space="preserve"> 3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 </w:t>
      </w:r>
      <w:r w:rsidR="007B254E">
        <w:t>‘</w:t>
      </w:r>
      <w:r>
        <w:t>place</w:t>
      </w:r>
      <w:r w:rsidR="007B254E">
        <w:t>’</w:t>
      </w:r>
      <w:r>
        <w:t>].</w:t>
      </w:r>
    </w:p>
    <w:p w14:paraId="1AB72EF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purchased (paid for)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acheté (payé)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dêy</w:t>
      </w:r>
      <w:r>
        <w:t> 2].</w:t>
      </w:r>
    </w:p>
    <w:p w14:paraId="0091AAE0" w14:textId="5D64D2A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n] buyer, purchaser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acheteur</w:t>
      </w:r>
      <w:r>
        <w:t xml:space="preserve"> [Agentive &lt; </w:t>
      </w:r>
      <w:r w:rsidRPr="005D30C6">
        <w:rPr>
          <w:rFonts w:ascii="Doulos SIL" w:hAnsi="Doulos SIL"/>
          <w:i/>
          <w:color w:val="0000FF"/>
        </w:rPr>
        <w:t>dêy</w:t>
      </w:r>
      <w:r>
        <w:t> 2].</w:t>
      </w:r>
    </w:p>
    <w:p w14:paraId="6F55117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purchase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achat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dêy</w:t>
      </w:r>
      <w:r>
        <w:t> 2]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déy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2D8CD881" w14:textId="098641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mî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purchase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achat</w:t>
      </w:r>
      <w:r>
        <w:t xml:space="preserve"> [rare, attested in cpd </w:t>
      </w: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</w:r>
      <w:r w:rsidR="00D0780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07804">
        <w:rPr>
          <w:rFonts w:ascii="Doulos SIL" w:hAnsi="Doulos SIL"/>
          <w:i/>
          <w:color w:val="0000FF"/>
        </w:rPr>
        <w:t>]</w:t>
      </w:r>
      <w:r>
        <w:t>].</w:t>
      </w:r>
    </w:p>
    <w:p w14:paraId="0F5AA80E" w14:textId="05DCD5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sâ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sâŋ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nevertheless, anyway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pourtant, en tout cas</w:t>
      </w:r>
      <w:r>
        <w:t xml:space="preserve"> [apparently a combination of </w:t>
      </w:r>
      <w:r w:rsidRPr="005D30C6">
        <w:rPr>
          <w:rFonts w:ascii="Doulos SIL" w:hAnsi="Doulos SIL"/>
          <w:i/>
          <w:color w:val="0000FF"/>
        </w:rPr>
        <w:t>dèy</w:t>
      </w:r>
      <w:r>
        <w:t xml:space="preserve"> 1a and otherwise unattested </w:t>
      </w:r>
      <w:r w:rsidRPr="005D30C6">
        <w:rPr>
          <w:rFonts w:ascii="Doulos SIL" w:hAnsi="Doulos SIL"/>
          <w:i/>
          <w:color w:val="0000FF"/>
        </w:rPr>
        <w:noBreakHyphen/>
        <w:t>sâ</w:t>
      </w:r>
      <w:r>
        <w:t xml:space="preserve"> 1, perhaps a variant of </w:t>
      </w:r>
      <w:r w:rsidRPr="005D30C6">
        <w:rPr>
          <w:rFonts w:ascii="Doulos SIL" w:hAnsi="Doulos SIL"/>
          <w:i/>
          <w:color w:val="0000FF"/>
        </w:rPr>
        <w:t>sáŋ</w:t>
      </w:r>
      <w:r>
        <w:t xml:space="preserve"> </w:t>
      </w:r>
      <w:r w:rsidR="007B254E">
        <w:t>‘</w:t>
      </w:r>
      <w:r>
        <w:t>now</w:t>
      </w:r>
      <w:r w:rsidR="007B254E">
        <w:t>’</w:t>
      </w:r>
      <w:r>
        <w:t>].</w:t>
      </w:r>
    </w:p>
    <w:p w14:paraId="23EDD6BD" w14:textId="5900159E" w:rsidR="004E4BA0" w:rsidRDefault="00595ACA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dè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 w:rsidRPr="005D30C6">
        <w:rPr>
          <w:rFonts w:ascii="Doulos SIL" w:hAnsi="Doulos SIL"/>
          <w:i/>
          <w:color w:val="0000FF"/>
        </w:rPr>
        <w:noBreakHyphen/>
        <w:t>sàs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[see </w:t>
      </w:r>
      <w:r>
        <w:rPr>
          <w:rFonts w:ascii="Doulos SIL" w:hAnsi="Doulos SIL"/>
          <w:i/>
          <w:color w:val="0000FF"/>
        </w:rPr>
        <w:t>dò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 w:rsidRPr="005D30C6">
        <w:rPr>
          <w:rFonts w:ascii="Doulos SIL" w:hAnsi="Doulos SIL"/>
          <w:i/>
          <w:color w:val="0000FF"/>
        </w:rPr>
        <w:noBreakHyphen/>
        <w:t>tàs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7653C63B" w14:textId="1AC86E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dìn</w:t>
      </w:r>
      <w:r>
        <w:t xml:space="preserve"> 1 </w:t>
      </w:r>
      <w:r w:rsidR="007B254E">
        <w:t>‘</w:t>
      </w:r>
      <w:r>
        <w:t>catch</w:t>
      </w:r>
      <w:r w:rsidR="007B254E">
        <w:t>’</w:t>
      </w:r>
      <w:r>
        <w:t>]</w:t>
      </w:r>
    </w:p>
    <w:p w14:paraId="06E8C0C5" w14:textId="058B5BCC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dî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dîn</w:t>
      </w:r>
      <w:r>
        <w:t xml:space="preserve"> 2 </w:t>
      </w:r>
      <w:r w:rsidR="007B254E">
        <w:t>‘</w:t>
      </w:r>
      <w:r>
        <w:t>catch fire, be lit</w:t>
      </w:r>
      <w:r w:rsidR="007B254E">
        <w:t>’</w:t>
      </w:r>
      <w:r>
        <w:t>].</w:t>
      </w:r>
    </w:p>
    <w:p w14:paraId="2A37F872" w14:textId="78F074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1A240E">
        <w:t xml:space="preserve">strong </w:t>
      </w:r>
      <w:r w:rsidR="00D07804">
        <w:t>discourse-definite</w:t>
      </w:r>
      <w:r>
        <w:t xml:space="preserve"> morpheme</w:t>
      </w:r>
      <w:r w:rsidR="001A240E">
        <w:t xml:space="preserve"> ‘that same X’</w:t>
      </w:r>
      <w:r>
        <w:t xml:space="preserve"> after </w:t>
      </w:r>
      <w:r w:rsidR="00D07804">
        <w:t xml:space="preserve">nouns; it </w:t>
      </w:r>
      <w:r>
        <w:t xml:space="preserve">raises </w:t>
      </w:r>
      <w:r w:rsidR="00D07804">
        <w:t xml:space="preserve">the </w:t>
      </w:r>
      <w:r>
        <w:t xml:space="preserve">tone of </w:t>
      </w:r>
      <w:r w:rsidR="00D07804">
        <w:t>the preceding syllable in all-low-</w:t>
      </w:r>
      <w:r>
        <w:t>toned word</w:t>
      </w:r>
      <w:r w:rsidR="00D07804">
        <w:t>s</w:t>
      </w:r>
      <w:r>
        <w:t xml:space="preserve">; cf. </w:t>
      </w:r>
      <w:r w:rsidRPr="005D30C6">
        <w:rPr>
          <w:rFonts w:ascii="Doulos SIL" w:hAnsi="Doulos SIL"/>
          <w:i/>
          <w:color w:val="0000FF"/>
        </w:rPr>
        <w:noBreakHyphen/>
        <w:t>dìn</w:t>
      </w:r>
      <w:r>
        <w:t> 3</w:t>
      </w:r>
      <w:r w:rsidR="007F7796">
        <w:t xml:space="preserve">, </w:t>
      </w:r>
      <w:r w:rsidR="007F7796" w:rsidRPr="007F7796">
        <w:rPr>
          <w:rFonts w:ascii="Doulos SIL" w:hAnsi="Doulos SIL"/>
          <w:i/>
          <w:color w:val="0000FF"/>
        </w:rPr>
        <w:t>-o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zúrù</w:t>
      </w:r>
      <w:r>
        <w:t xml:space="preserve">  that same woman ran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cette même femme a couru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>
        <w:t xml:space="preserve">  his/her back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dos</w:t>
      </w:r>
      <w:r>
        <w:t xml:space="preserve"> (&lt; 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>
        <w:rPr>
          <w:rFonts w:ascii="Garamond" w:hAnsi="Garamond"/>
        </w:rPr>
        <w:t xml:space="preserve">; 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ò dì</w:t>
      </w:r>
      <w:r>
        <w:t xml:space="preserve">  that same bird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ce même oiseau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1A240E">
        <w:t>right-edge marker at the</w:t>
      </w:r>
      <w:r>
        <w:t xml:space="preserve"> end of relative clause</w:t>
      </w:r>
      <w:r w:rsidR="001A240E">
        <w:t>s</w:t>
      </w:r>
      <w:r>
        <w:t xml:space="preserve"> and some other subordinated clauses]</w:t>
      </w:r>
      <w:r w:rsidRPr="00590ABD">
        <w:t xml:space="preserve"> - </w:t>
      </w:r>
      <w:r>
        <w:t xml:space="preserve"> ex: </w:t>
      </w:r>
      <w:r w:rsidRPr="005D30C6">
        <w:rPr>
          <w:rFonts w:ascii="Doulos SIL" w:hAnsi="Doulos SIL"/>
          <w:i/>
          <w:color w:val="0000FF"/>
        </w:rPr>
        <w:t>mè ká à zùrú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>
        <w:t xml:space="preserve">  when he/she ran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 il/elle a couru</w:t>
      </w:r>
      <w:r>
        <w:t>.</w:t>
      </w:r>
    </w:p>
    <w:p w14:paraId="4042EDB4" w14:textId="0A6A2D8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see; find (sth lost); receive (sth sent)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voir; retrouver (objet perdu); recevoir (chose envoyée)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 2]</w:t>
      </w:r>
      <w:r w:rsidRPr="00590ABD">
        <w:t xml:space="preserve"> - </w:t>
      </w:r>
      <w:r>
        <w:t xml:space="preserve">ex: </w:t>
      </w:r>
      <w:r w:rsidR="001A240E">
        <w:rPr>
          <w:rFonts w:ascii="Doulos SIL" w:hAnsi="Doulos SIL"/>
          <w:i/>
          <w:color w:val="0000FF"/>
        </w:rPr>
        <w:t>ì dí: ɲó</w:t>
      </w:r>
      <w:r w:rsidRPr="005D30C6">
        <w:rPr>
          <w:rFonts w:ascii="Doulos SIL" w:hAnsi="Doulos SIL"/>
          <w:i/>
          <w:color w:val="0000FF"/>
        </w:rPr>
        <w:t>ŋ</w:t>
      </w:r>
      <w:r w:rsidRPr="002C3CD0">
        <w:t xml:space="preserve"> I</w:t>
      </w:r>
      <w:r>
        <w:t xml:space="preserve"> saw them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les ai vus</w:t>
      </w:r>
      <w:r>
        <w:t>.</w:t>
      </w:r>
    </w:p>
    <w:p w14:paraId="62A5E662" w14:textId="27F2C8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527187">
        <w:t xml:space="preserve"> a) [intr] (flour</w:t>
      </w:r>
      <w:r>
        <w:t>, earth) be mixed</w:t>
      </w:r>
      <w:r w:rsidR="00527187">
        <w:t xml:space="preserve"> thoroughly</w:t>
      </w:r>
      <w:r>
        <w:t xml:space="preserve"> with water</w:t>
      </w:r>
      <w:r w:rsidR="00527187">
        <w:t xml:space="preserve"> into a dough-like texture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(farine, banco) ê. pétri avec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dí:bí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(sb) do the mixing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) pétrir </w:t>
      </w:r>
      <w:r>
        <w:t>[IndefO &lt; </w:t>
      </w:r>
      <w:r w:rsidRPr="005D30C6">
        <w:rPr>
          <w:rFonts w:ascii="Doulos SIL" w:hAnsi="Doulos SIL"/>
          <w:i/>
          <w:color w:val="0000FF"/>
        </w:rPr>
        <w:t>dí:bí</w:t>
      </w:r>
      <w:r>
        <w:t>].</w:t>
      </w:r>
    </w:p>
    <w:p w14:paraId="11842F32" w14:textId="087E3B2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dì:b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(</w:t>
      </w:r>
      <w:r w:rsidR="00527187">
        <w:t>earth</w:t>
      </w:r>
      <w:r>
        <w:t xml:space="preserve">) </w:t>
      </w:r>
      <w:r w:rsidR="00527187">
        <w:t>thoroughly</w:t>
      </w:r>
      <w:r>
        <w:t xml:space="preserve"> mixed with water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(terre) bien pétrie avec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>
        <w:t xml:space="preserve"> [</w:t>
      </w:r>
      <w:r w:rsidR="00D91A89">
        <w:t>Partpl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dí:bí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dí:b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71352BB" w14:textId="48B3E6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</w:t>
      </w:r>
      <w:r w:rsidR="00527187">
        <w:t xml:space="preserve">(earth or flour) </w:t>
      </w:r>
      <w:r>
        <w:t>be mixed</w:t>
      </w:r>
      <w:r w:rsidR="00527187">
        <w:t xml:space="preserve"> (with water)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pétri</w:t>
      </w:r>
      <w:r w:rsidR="00527187">
        <w:rPr>
          <w:rFonts w:ascii="Garamond" w:hAnsi="Garamond"/>
        </w:rPr>
        <w:t xml:space="preserve"> (avec de l’eau)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dí:bí</w:t>
      </w:r>
      <w:r>
        <w:t>].</w:t>
      </w:r>
    </w:p>
    <w:p w14:paraId="5B5980EF" w14:textId="6336D4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díbí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vanish into thin air (by magic)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disparaître (par magie)</w:t>
      </w:r>
      <w:r>
        <w:t xml:space="preserve"> [associated with </w:t>
      </w:r>
      <w:r w:rsidR="001A240E">
        <w:t xml:space="preserve">a </w:t>
      </w:r>
      <w:r>
        <w:t xml:space="preserve">magician </w:t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3B44916" w14:textId="4F9C7E6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dí:bí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mix (dough, earth, clay) </w:t>
      </w:r>
      <w:r w:rsidR="00527187">
        <w:t>thoroughly</w:t>
      </w:r>
      <w:r>
        <w:t xml:space="preserve"> with water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pétrir (pâte, banco, argile) avec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dì:b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dí:b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</w:t>
      </w:r>
      <w:r w:rsidR="00D91A89">
        <w:t>Partpl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dì:b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66498ED" w14:textId="55B661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dídígí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become tangled or rolled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empêtrer,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enrouler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roll up; wrap (turban) on (head)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enrouler; enrouler (turban)</w:t>
      </w:r>
      <w:r>
        <w:t xml:space="preserve"> [tends to suggest disorderly rolling or tangling i</w:t>
      </w:r>
      <w:r w:rsidR="00527187">
        <w:t>n contrast to the Ful borrowing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fí:lê</w:t>
      </w:r>
      <w:r w:rsidR="001A240E">
        <w:t> 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dídíjí</w:t>
      </w:r>
      <w:r>
        <w:t>].</w:t>
      </w:r>
    </w:p>
    <w:p w14:paraId="5C4B7DF5" w14:textId="4202025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dìdí:n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nî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dìdí:n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gum(s)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gencive(s)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dákkúd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dìdí:n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dìdí:n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572C133E" w14:textId="0444117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dí:dò: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)  </w:t>
      </w:r>
      <w:r>
        <w:rPr>
          <w:rFonts w:ascii="Wingdings" w:hAnsi="Wingdings"/>
          <w:sz w:val="18"/>
        </w:rPr>
        <w:t></w:t>
      </w:r>
      <w:r>
        <w:t xml:space="preserve"> [n] a hide-and-seek children</w:t>
      </w:r>
      <w:r w:rsidR="007B254E">
        <w:t>’</w:t>
      </w:r>
      <w:r>
        <w:t xml:space="preserve">s game played in the moonlight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cache-cache joué par les enfant</w:t>
      </w:r>
      <w:r w:rsidR="001A240E">
        <w:rPr>
          <w:rFonts w:ascii="Garamond" w:hAnsi="Garamond"/>
        </w:rPr>
        <w:t>s</w:t>
      </w:r>
      <w:r>
        <w:rPr>
          <w:rFonts w:ascii="Garamond" w:hAnsi="Garamond"/>
        </w:rPr>
        <w:t xml:space="preserve"> au clair de lune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dí:dò: bé:rì</w:t>
      </w:r>
      <w:r w:rsidRPr="002C3CD0">
        <w:t xml:space="preserve"> a</w:t>
      </w:r>
      <w:r w:rsidR="001A240E">
        <w:t xml:space="preserve"> big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</w:t>
      </w:r>
      <w:r w:rsidR="001A240E">
        <w:rPr>
          <w:rFonts w:ascii="Garamond" w:hAnsi="Garamond"/>
        </w:rPr>
        <w:t>n gros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>
        <w:t>.</w:t>
      </w:r>
    </w:p>
    <w:p w14:paraId="50EB194C" w14:textId="5269A7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díggál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bulge on top of the head in a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hairdo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gonflure au sommet de la tête 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</w:t>
      </w:r>
      <w:r w:rsidR="00AE2AFF">
        <w:t>[&lt;</w:t>
      </w:r>
      <w:r>
        <w:t xml:space="preserve">Ful </w:t>
      </w:r>
      <w:r w:rsidRPr="00BB673A">
        <w:rPr>
          <w:rFonts w:ascii="Arial Unicode MS" w:eastAsia="Arial Unicode MS" w:hAnsi="Arial Unicode MS"/>
          <w:i/>
          <w:color w:val="008000"/>
        </w:rPr>
        <w:t>diggal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bó:tè</w:t>
      </w:r>
      <w:r>
        <w:t>].</w:t>
      </w:r>
    </w:p>
    <w:p w14:paraId="66366866" w14:textId="418F635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dìgìlíy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erect herb sp. with burrs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plante herbacée </w:t>
      </w:r>
      <w:r w:rsidR="001A240E">
        <w:rPr>
          <w:rFonts w:ascii="Garamond" w:hAnsi="Garamond"/>
        </w:rPr>
        <w:t>dressée sp.</w:t>
      </w:r>
      <w:r>
        <w:rPr>
          <w:rFonts w:ascii="Garamond" w:hAnsi="Garamond"/>
        </w:rPr>
        <w:t xml:space="preserve"> à bardanes</w:t>
      </w:r>
      <w:r>
        <w:t xml:space="preserve"> [frozen </w:t>
      </w:r>
      <w:r>
        <w:rPr>
          <w:smallCaps/>
        </w:rPr>
        <w:t>dimin</w:t>
      </w:r>
      <w:r>
        <w:t>]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Pupalia lappacea</w:t>
      </w:r>
      <w:r>
        <w:t xml:space="preserve">, Amaranthaceae] [cf. Ka </w:t>
      </w:r>
      <w:r w:rsidRPr="00BB673A">
        <w:rPr>
          <w:rFonts w:ascii="Arial Unicode MS" w:eastAsia="Arial Unicode MS" w:hAnsi="Arial Unicode MS"/>
          <w:i/>
          <w:color w:val="008000"/>
        </w:rPr>
        <w:t>dènjìrìm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dénjí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dàngà wàànì</w:t>
      </w:r>
      <w:r>
        <w:t>].</w:t>
      </w:r>
    </w:p>
    <w:p w14:paraId="5050118E" w14:textId="017F76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dígí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mirror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miroir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1A240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A240E">
        <w:rPr>
          <w:rFonts w:ascii="Doulos SIL" w:hAnsi="Doulos SIL"/>
          <w:i/>
          <w:color w:val="0000FF"/>
        </w:rPr>
        <w:t>]</w:t>
      </w:r>
      <w:r>
        <w:t>.</w:t>
      </w:r>
    </w:p>
    <w:p w14:paraId="2ABE622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dígí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4C77B4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play the game of </w:t>
      </w:r>
      <w:r w:rsidRPr="005D30C6">
        <w:rPr>
          <w:rFonts w:ascii="Doulos SIL" w:hAnsi="Doulos SIL"/>
          <w:i/>
          <w:color w:val="0000FF"/>
        </w:rPr>
        <w:t>dík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jouer au </w:t>
      </w:r>
      <w:r w:rsidRPr="005D30C6">
        <w:rPr>
          <w:rFonts w:ascii="Doulos SIL" w:hAnsi="Doulos SIL"/>
          <w:i/>
          <w:color w:val="0000FF"/>
        </w:rPr>
        <w:t>dík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rPr>
          <w:rFonts w:ascii="Garamond" w:hAnsi="Garamond"/>
        </w:rPr>
        <w:t>.</w:t>
      </w:r>
    </w:p>
    <w:p w14:paraId="53D062B3" w14:textId="7EED11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díkâ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boys</w:t>
      </w:r>
      <w:r w:rsidR="007B254E">
        <w:t>’</w:t>
      </w:r>
      <w:r>
        <w:t xml:space="preserve"> game played with a battery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 de garçons joué avec une pile</w:t>
      </w:r>
      <w:r>
        <w:t xml:space="preserve"> [formerly played with an animal femur; the object is dropped in a soft mound of earth in an effort to make it land standing up].</w:t>
      </w:r>
    </w:p>
    <w:p w14:paraId="7C67510E" w14:textId="383C03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ǹdíkkâ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díkkâ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peace, quiet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paix, tranquillité</w:t>
      </w:r>
      <w:r>
        <w:t xml:space="preserve"> [&lt;Ful]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dù díkkâ</w:t>
      </w:r>
      <w:r>
        <w:t xml:space="preserve">  he gained (=enjoyed) peace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eu la paix</w:t>
      </w:r>
      <w:r>
        <w:t>.</w:t>
      </w:r>
    </w:p>
    <w:p w14:paraId="229D72B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dílâ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(skin, body part) form a scab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(peau, partie du corps) faire une croûte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díl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D475876" w14:textId="55B5DF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dí:lî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checkers-like board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 qui ressemble aux dames</w:t>
      </w:r>
      <w:r>
        <w:t xml:space="preserve"> [cf. Ka </w:t>
      </w:r>
      <w:r w:rsidRPr="00BB673A">
        <w:rPr>
          <w:rFonts w:ascii="Arial Unicode MS" w:eastAsia="Arial Unicode MS" w:hAnsi="Arial Unicode MS"/>
          <w:i/>
          <w:color w:val="008000"/>
        </w:rPr>
        <w:t>dílà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play this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jouer à ce jeu</w:t>
      </w:r>
      <w:r>
        <w:t>.</w:t>
      </w:r>
    </w:p>
    <w:p w14:paraId="0519694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dìlìmdá:l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small vulture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vautour sp</w:t>
      </w:r>
      <w:r>
        <w:t>.</w:t>
      </w:r>
    </w:p>
    <w:p w14:paraId="3AE7B9E8" w14:textId="549BAA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scab (from a cut)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croûte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plaie)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dílâ</w:t>
      </w:r>
      <w:r w:rsidR="001A240E">
        <w:t> </w:t>
      </w:r>
      <w:r>
        <w:t>].</w:t>
      </w:r>
    </w:p>
    <w:p w14:paraId="66D3C435" w14:textId="3A763A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dìn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dìŋ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catch, seize, hold (sth); take (path, road)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attraper, saisir, tenir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prendre (chemin)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 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kàmb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dîn</w:t>
      </w:r>
      <w:r>
        <w:t xml:space="preserve">  they held her hand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lui ont tenu la main</w:t>
      </w:r>
      <w:r>
        <w:t>.</w:t>
      </w:r>
    </w:p>
    <w:p w14:paraId="651B17AB" w14:textId="070D6FD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dîn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dîŋ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lit, catch fire; (e.g. light) be turned 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allumer, prendre feu; (lumière etc.)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allumer</w:t>
      </w:r>
      <w:r>
        <w:t xml:space="preserve"> [&lt; *</w:t>
      </w:r>
      <w:r w:rsidRPr="00E1042C">
        <w:rPr>
          <w:rFonts w:ascii="Arial Unicode MS" w:eastAsia="Arial Unicode MS" w:hAnsi="Arial Unicode MS" w:cs="Arial Unicode MS"/>
          <w:color w:val="008000"/>
        </w:rPr>
        <w:t>di:n</w:t>
      </w:r>
      <w:r>
        <w:t xml:space="preserve">] [Caus </w:t>
      </w:r>
      <w:r w:rsidRPr="005D30C6">
        <w:rPr>
          <w:rFonts w:ascii="Doulos SIL" w:hAnsi="Doulos SIL"/>
          <w:i/>
          <w:color w:val="0000FF"/>
        </w:rPr>
        <w:t>dín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2, Intens </w:t>
      </w:r>
      <w:r w:rsidRPr="005D30C6">
        <w:rPr>
          <w:rFonts w:ascii="Doulos SIL" w:hAnsi="Doulos SIL"/>
          <w:i/>
          <w:color w:val="0000FF"/>
        </w:rPr>
        <w:t>gáw</w:t>
      </w:r>
      <w:r>
        <w:t> 3].</w:t>
      </w:r>
    </w:p>
    <w:p w14:paraId="5B67E2F8" w14:textId="3223A5A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dìn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 of three frozen demonstrative adverbial expressions] [historically a variant of </w:t>
      </w:r>
      <w:r w:rsidR="00587755">
        <w:t>strong definite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dì</w:t>
      </w:r>
      <w:r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din</w:t>
      </w:r>
      <w:r>
        <w:t xml:space="preserve"> and Za </w:t>
      </w:r>
      <w:r w:rsidRPr="00BB673A">
        <w:rPr>
          <w:rFonts w:ascii="Arial Unicode MS" w:eastAsia="Arial Unicode MS" w:hAnsi="Arial Unicode MS"/>
          <w:i/>
          <w:color w:val="008000"/>
        </w:rPr>
        <w:t>dǐn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phrase: </w:t>
      </w:r>
      <w:r w:rsidRPr="005D30C6">
        <w:rPr>
          <w:rFonts w:ascii="Doulos SIL" w:hAnsi="Doulos SIL"/>
          <w:i/>
          <w:color w:val="0000FF"/>
        </w:rPr>
        <w:t>yá: dìn</w:t>
      </w:r>
      <w:r>
        <w:t xml:space="preserve">  like this, thus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 cette façon, comme ça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phrase: </w:t>
      </w:r>
      <w:r w:rsidRPr="005D30C6">
        <w:rPr>
          <w:rFonts w:ascii="Doulos SIL" w:hAnsi="Doulos SIL"/>
          <w:i/>
          <w:color w:val="0000FF"/>
        </w:rPr>
        <w:t>wótí dín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 w:rsidRPr="002C3CD0">
        <w:t xml:space="preserve"> a</w:t>
      </w:r>
      <w:r>
        <w:t xml:space="preserve">t that time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 ce moment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phrase: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 dín↑ dì</w:t>
      </w:r>
      <w:r>
        <w:t xml:space="preserve"> (on) that 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jour-là</w:t>
      </w:r>
      <w:r>
        <w:t xml:space="preserve"> (</w:t>
      </w:r>
      <w:r w:rsidRPr="005D30C6">
        <w:rPr>
          <w:rFonts w:ascii="Doulos SIL" w:hAnsi="Doulos SIL"/>
          <w:i/>
          <w:color w:val="0000FF"/>
        </w:rPr>
        <w:t>hán</w:t>
      </w:r>
      <w:r>
        <w:t> 2).</w:t>
      </w:r>
    </w:p>
    <w:p w14:paraId="3B7B3ADB" w14:textId="0A61E8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dí:nâ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religion, Islam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religion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dyn</w:t>
      </w:r>
      <w:r>
        <w:t xml:space="preserve"> via Ful or Bam </w:t>
      </w:r>
      <w:r w:rsidRPr="00BB673A">
        <w:rPr>
          <w:rFonts w:ascii="Arial Unicode MS" w:eastAsia="Arial Unicode MS" w:hAnsi="Arial Unicode MS"/>
          <w:i/>
          <w:color w:val="008000"/>
        </w:rPr>
        <w:t>diina</w:t>
      </w:r>
      <w:r>
        <w:t>]</w:t>
      </w:r>
      <w:r w:rsidRPr="00590ABD">
        <w:t xml:space="preserve"> - </w:t>
      </w:r>
      <w:r>
        <w:t xml:space="preserve">possessed: 1Sg </w:t>
      </w:r>
      <w:r w:rsidRPr="005D30C6">
        <w:rPr>
          <w:rFonts w:ascii="Doulos SIL" w:hAnsi="Doulos SIL"/>
          <w:i/>
          <w:color w:val="0000FF"/>
        </w:rPr>
        <w:t>dí:n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á↑=ḿ ꜜwórté=[ńdù dí:nâ]</w:t>
      </w:r>
      <w:r>
        <w:t xml:space="preserve">  that it may be incompatible with religion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soit contre la religion</w:t>
      </w:r>
      <w:r>
        <w:t>.</w:t>
      </w:r>
    </w:p>
    <w:p w14:paraId="018DB99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díndárájî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speak nonsense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dire des choses insensées</w:t>
      </w:r>
      <w:r>
        <w:t xml:space="preserve"> [&lt;Ful].</w:t>
      </w:r>
    </w:p>
    <w:p w14:paraId="35152A5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caught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attrapé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dìn</w:t>
      </w:r>
      <w:r>
        <w:t> 1]</w:t>
      </w:r>
    </w:p>
    <w:p w14:paraId="0805778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ignite, light, set on fire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allumer, mettre feu à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dîn</w:t>
      </w:r>
      <w:r>
        <w:t> 2].</w:t>
      </w:r>
    </w:p>
    <w:p w14:paraId="54C7AFC0" w14:textId="1806542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díŋgâ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dance of Rimaïbé (Fulbe slaves) and the accompanying tomtom rhythm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danse des rimaïbé (esclaves peuls) et le rythme de tam-tam qui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associe</w:t>
      </w:r>
      <w:r>
        <w:t>.</w:t>
      </w:r>
    </w:p>
    <w:p w14:paraId="0BAE4D4E" w14:textId="086DA1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dínjêl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díŋgêl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(man) have an erection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(homme) avoir une érection</w:t>
      </w:r>
      <w:r>
        <w:t>.</w:t>
      </w:r>
    </w:p>
    <w:p w14:paraId="38D85E63" w14:textId="41B5F4D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zaban (</w:t>
      </w:r>
      <w:r w:rsidR="00DD79E0">
        <w:t xml:space="preserve">woody </w:t>
      </w:r>
      <w:r>
        <w:t xml:space="preserve">liana and 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zaban (liane et fruit)</w:t>
      </w:r>
      <w:r>
        <w:t xml:space="preserve"> </w:t>
      </w:r>
      <w:r>
        <w:rPr>
          <w:rFonts w:ascii="Garamond" w:hAnsi="Garamond"/>
        </w:rP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Saba senegalensis</w:t>
      </w:r>
      <w:r>
        <w:t>, Apocynaceae]</w:t>
      </w:r>
      <w:r w:rsidRPr="00590ABD">
        <w:t xml:space="preserve"> - </w:t>
      </w:r>
      <w:r>
        <w:t xml:space="preserve">entire </w:t>
      </w:r>
      <w:r w:rsidR="00DD79E0">
        <w:t>plant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díŋk</w:t>
      </w:r>
      <w:r w:rsidRPr="005D30C6">
        <w:rPr>
          <w:rFonts w:ascii="Doulos SIL" w:hAnsi="Doulos SIL"/>
          <w:i/>
          <w:color w:val="0000FF"/>
        </w:rPr>
        <w:noBreakHyphen/>
        <w:t>ó ꜜɲâ</w:t>
      </w:r>
      <w:r>
        <w:t>.</w:t>
      </w:r>
    </w:p>
    <w:p w14:paraId="5FA9C684" w14:textId="424B3A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Sclerocarya birrea</w:t>
      </w:r>
      <w:r>
        <w:t>, Anacardiaceae]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2C3CD0">
        <w:t xml:space="preserve"> a</w:t>
      </w:r>
      <w:r w:rsidR="00DD79E0">
        <w:t>nd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dî:n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0F31ABE5" w14:textId="60F4494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dìnòw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VO, or servb] forget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oublier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dìɲɲ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díɲ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dìnòw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dìɲɲâ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dìrgàn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dìrgàn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dìnòw hà: ká ꜜká:</w:t>
      </w:r>
      <w:r w:rsidRPr="005D30C6">
        <w:rPr>
          <w:rFonts w:ascii="Doulos SIL" w:hAnsi="Doulos SIL"/>
          <w:i/>
          <w:color w:val="0000FF"/>
        </w:rPr>
        <w:noBreakHyphen/>
        <w:t>ndù ʔáŋgâ</w:t>
      </w:r>
      <w:r>
        <w:t xml:space="preserve">  he forgot what brought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oublié ce qui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amené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dínòw [ẁ síbíy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dám [à: sê]]</w:t>
      </w:r>
      <w:r>
        <w:t xml:space="preserve">  they forgot to put pants on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oublié de mettre un pantalon sur elle</w:t>
      </w:r>
      <w:r>
        <w:t>.</w:t>
      </w:r>
    </w:p>
    <w:p w14:paraId="7F9C1FE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3816F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“false Sclerocarya”] bush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buisson sp</w:t>
      </w:r>
      <w:r>
        <w:t>.</w:t>
      </w:r>
    </w:p>
    <w:p w14:paraId="37961E9A" w14:textId="504773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dìɲɲ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[3SgO form of </w:t>
      </w:r>
      <w:r w:rsidRPr="005D30C6">
        <w:rPr>
          <w:rFonts w:ascii="Doulos SIL" w:hAnsi="Doulos SIL"/>
          <w:i/>
          <w:color w:val="0000FF"/>
        </w:rPr>
        <w:t>dìnòw</w:t>
      </w:r>
      <w:r>
        <w:t xml:space="preserve"> </w:t>
      </w:r>
      <w:r w:rsidR="007B254E">
        <w:t>‘</w:t>
      </w:r>
      <w:r>
        <w:t>forget</w:t>
      </w:r>
      <w:r w:rsidR="007B254E">
        <w:t>’</w:t>
      </w:r>
      <w:r>
        <w:t>].</w:t>
      </w:r>
    </w:p>
    <w:p w14:paraId="1520DBCE" w14:textId="3F5982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(sb) to forget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oublier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="00527187">
        <w:t xml:space="preserve"> [Caus &lt; </w:t>
      </w:r>
      <w:r w:rsidR="00527187" w:rsidRPr="005D30C6">
        <w:rPr>
          <w:rFonts w:ascii="Doulos SIL" w:hAnsi="Doulos SIL"/>
          <w:i/>
          <w:color w:val="0000FF"/>
        </w:rPr>
        <w:t>dìnòw</w:t>
      </w:r>
      <w:r w:rsidR="00527187"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nèy díɲ</w:t>
      </w:r>
      <w:r w:rsidRPr="005D30C6">
        <w:rPr>
          <w:rFonts w:ascii="Doulos SIL" w:hAnsi="Doulos SIL"/>
          <w:i/>
          <w:color w:val="0000FF"/>
        </w:rPr>
        <w:noBreakHyphen/>
        <w:t>éyndí kà:tíb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  he/she made me forget (about) my money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fait oublier mon argent</w:t>
      </w:r>
      <w:r>
        <w:t>.</w:t>
      </w:r>
    </w:p>
    <w:p w14:paraId="289D29D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dìrà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walk, march, travel, go away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marcher, voyager, partir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].</w:t>
      </w:r>
    </w:p>
    <w:p w14:paraId="305B7C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dìrá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go away with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partir avec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dìrà</w:t>
      </w:r>
      <w:r>
        <w:t>].</w:t>
      </w:r>
    </w:p>
    <w:p w14:paraId="40D6EC39" w14:textId="5879286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voyage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né ǹjéy nò ẁ kóy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éy gà</w:t>
      </w:r>
      <w:r w:rsidR="00040FFF" w:rsidRPr="005D30C6">
        <w:rPr>
          <w:rFonts w:ascii="Doulos SIL" w:hAnsi="Doulos SIL"/>
          <w:i/>
          <w:color w:val="0000FF"/>
        </w:rPr>
        <w:t>]</w:t>
      </w:r>
      <w:r>
        <w:t xml:space="preserve">  they said they were going on a trip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dit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partaient en voyage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ɲóŋ↑=ŋ́ ǹjéy dìr</w:t>
      </w:r>
      <w:r w:rsidRPr="005D30C6">
        <w:rPr>
          <w:rFonts w:ascii="Doulos SIL" w:hAnsi="Doulos SIL"/>
          <w:i/>
          <w:color w:val="0000FF"/>
        </w:rPr>
        <w:noBreakHyphen/>
        <w:t>éy ꜜté:</w:t>
      </w:r>
      <w:r>
        <w:t xml:space="preserve">  they made their departure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fait leur départ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hùn </w:t>
      </w:r>
      <w:r w:rsidR="00040FFF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éy gà</w:t>
      </w:r>
      <w:r w:rsidR="00040FFF" w:rsidRPr="005D30C6">
        <w:rPr>
          <w:rFonts w:ascii="Doulos SIL" w:hAnsi="Doulos SIL"/>
          <w:i/>
          <w:color w:val="0000FF"/>
        </w:rPr>
        <w:t>]</w:t>
      </w:r>
      <w:r>
        <w:t xml:space="preserve">  to return from a trip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revenir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voyage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meal on return from traveling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repas de retour de voyage</w:t>
      </w:r>
      <w:r>
        <w:t>.</w:t>
      </w:r>
    </w:p>
    <w:p w14:paraId="10311948" w14:textId="1FA840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dírg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dírgâ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)  </w:t>
      </w:r>
      <w:r>
        <w:rPr>
          <w:rFonts w:ascii="Wingdings" w:hAnsi="Wingdings"/>
          <w:sz w:val="18"/>
        </w:rPr>
        <w:t></w:t>
      </w:r>
      <w:r>
        <w:t xml:space="preserve"> [n] cow</w:t>
      </w:r>
      <w:r w:rsidR="007B254E">
        <w:t>’</w:t>
      </w:r>
      <w:r>
        <w:t xml:space="preserve">s sleeping area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lieu où une vache dort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dírj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46A399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dìrgàsù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startled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sursauter</w:t>
      </w:r>
      <w:r>
        <w:t>.</w:t>
      </w:r>
    </w:p>
    <w:p w14:paraId="0D34576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dìr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</w:t>
      </w:r>
    </w:p>
    <w:p w14:paraId="2C09DAAB" w14:textId="419806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dí:-r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[verbal noun of </w:t>
      </w:r>
      <w:r w:rsidRPr="005D30C6">
        <w:rPr>
          <w:rFonts w:ascii="Doulos SIL" w:hAnsi="Doulos SIL"/>
          <w:i/>
          <w:color w:val="0000FF"/>
        </w:rPr>
        <w:t>dí:</w:t>
      </w:r>
      <w:r>
        <w:t xml:space="preserve"> </w:t>
      </w:r>
      <w:r w:rsidR="007B254E">
        <w:t>‘</w:t>
      </w:r>
      <w:r>
        <w:t>see</w:t>
      </w:r>
      <w:r w:rsidR="007B254E">
        <w:t>’</w:t>
      </w:r>
      <w:r>
        <w:t>]</w:t>
      </w:r>
    </w:p>
    <w:p w14:paraId="11169A35" w14:textId="5D920A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</w:t>
      </w:r>
      <w:r w:rsidRPr="005D30C6">
        <w:rPr>
          <w:rFonts w:ascii="Doulos SIL" w:hAnsi="Doulos SIL"/>
          <w:i/>
          <w:color w:val="0000FF"/>
        </w:rPr>
        <w:t>dí:</w:t>
      </w:r>
      <w:r>
        <w:t xml:space="preserve">, with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díꜜy</w:t>
      </w:r>
      <w:r w:rsidRPr="00A05C2E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â</w:t>
      </w:r>
      <w:r w:rsidRPr="00A05C2E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ŋ</w:t>
      </w:r>
      <w:r w:rsidRPr="00A05C2E">
        <w:t>].</w:t>
      </w:r>
    </w:p>
    <w:p w14:paraId="2B268CB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caught, seized, held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attrapé, tenu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dìn</w:t>
      </w:r>
      <w:r>
        <w:t xml:space="preserve"> 1].</w:t>
      </w:r>
    </w:p>
    <w:p w14:paraId="00F026F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seen, be visible; be found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vu, ê. visible; ê. retrouvé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dí:</w:t>
      </w:r>
      <w:r>
        <w:t>].</w:t>
      </w:r>
    </w:p>
    <w:p w14:paraId="1812875A" w14:textId="4C5245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dìyòw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dìy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emissary, messenger, person sent on a mission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D79E0">
        <w:rPr>
          <w:rFonts w:ascii="Garamond" w:hAnsi="Garamond"/>
        </w:rPr>
        <w:t xml:space="preserve">missionnaire, </w:t>
      </w:r>
      <w:r>
        <w:rPr>
          <w:rFonts w:ascii="Garamond" w:hAnsi="Garamond"/>
        </w:rPr>
        <w:t>personne envoyée en mission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dìy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19DF4A16" w14:textId="5F2DD22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[postp] in the physical presence of, at the home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 présence de, chez</w:t>
      </w:r>
      <w:r w:rsidRPr="00590ABD">
        <w:t xml:space="preserve"> - </w:t>
      </w:r>
      <w:r>
        <w:t xml:space="preserve">with pronominal: 1Sg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dw</w:t>
      </w:r>
      <w:r w:rsidRPr="005D30C6">
        <w:rPr>
          <w:rFonts w:ascii="Doulos SIL" w:hAnsi="Doulos SIL"/>
          <w:i/>
          <w:color w:val="0000FF"/>
        </w:rPr>
        <w:noBreakHyphen/>
        <w:t>â:ŋ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dô</w:t>
      </w:r>
      <w:r>
        <w:t xml:space="preserve">, 1Pl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ꜜdô</w:t>
      </w:r>
      <w:r>
        <w:t xml:space="preserve">] [see comments on noun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[ʔáŋgá ꜜdô] gá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kóy]</w:t>
      </w:r>
      <w:r>
        <w:t xml:space="preserve">  his place is where I</w:t>
      </w:r>
      <w:r w:rsidR="007B254E">
        <w:t>’</w:t>
      </w:r>
      <w:r>
        <w:t xml:space="preserve">m going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chez lui où je vai</w:t>
      </w:r>
      <w:r>
        <w:t xml:space="preserve">s; </w:t>
      </w:r>
      <w:r w:rsidRPr="005D30C6">
        <w:rPr>
          <w:rFonts w:ascii="Doulos SIL" w:hAnsi="Doulos SIL"/>
          <w:i/>
          <w:color w:val="0000FF"/>
        </w:rPr>
        <w:t>à má: gô: dúw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is his/her name on you? (=do you remember it)?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nom est-il chez toi? (=tu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souviens)?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sèlèŋ dúw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to speak to you-Sg (=in your presence)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parler avec (=chez) vous.</w:t>
      </w:r>
    </w:p>
    <w:p w14:paraId="2629EA6C" w14:textId="2854B03C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dó:bál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dó:bâl</w:t>
      </w:r>
      <w:r>
        <w:t xml:space="preserve">, Df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bustard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outarde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 w:rsidRPr="0097766D">
        <w:t xml:space="preserve">includes </w:t>
      </w:r>
      <w:r w:rsidRPr="0097766D">
        <w:rPr>
          <w:i/>
        </w:rPr>
        <w:t>Ardeotis</w:t>
      </w:r>
      <w:r w:rsidRPr="0097766D">
        <w:t xml:space="preserve"> (=</w:t>
      </w:r>
      <w:r w:rsidRPr="0097766D">
        <w:rPr>
          <w:i/>
        </w:rPr>
        <w:t>Otis</w:t>
      </w:r>
      <w:r w:rsidRPr="0097766D">
        <w:t xml:space="preserve">) </w:t>
      </w:r>
      <w:r w:rsidRPr="0097766D">
        <w:rPr>
          <w:i/>
        </w:rPr>
        <w:t>arabs</w:t>
      </w:r>
      <w:r w:rsidRPr="0097766D">
        <w:t xml:space="preserve">] </w:t>
      </w:r>
      <w:r>
        <w:t xml:space="preserve">[KS </w:t>
      </w:r>
      <w:r w:rsidRPr="00BB673A">
        <w:rPr>
          <w:rFonts w:ascii="Arial Unicode MS" w:eastAsia="Arial Unicode MS" w:hAnsi="Arial Unicode MS"/>
          <w:i/>
          <w:color w:val="008000"/>
        </w:rPr>
        <w:t>do:bal</w:t>
      </w:r>
      <w:r>
        <w:t xml:space="preserve"> (Ful </w:t>
      </w:r>
      <w:r w:rsidRPr="00BB673A">
        <w:rPr>
          <w:rFonts w:ascii="Arial Unicode MS" w:eastAsia="Arial Unicode MS" w:hAnsi="Arial Unicode MS"/>
          <w:i/>
          <w:color w:val="008000"/>
        </w:rPr>
        <w:t>gaydoobal</w:t>
      </w:r>
      <w:r>
        <w:t xml:space="preserve">); 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="005126D3" w:rsidRPr="005D30C6">
        <w:rPr>
          <w:rFonts w:ascii="Doulos SIL" w:hAnsi="Doulos SIL"/>
          <w:i/>
          <w:color w:val="0000FF"/>
        </w:rPr>
        <w:t>́r</w:t>
      </w:r>
      <w:r w:rsidRPr="005D30C6">
        <w:rPr>
          <w:rFonts w:ascii="Doulos SIL" w:hAnsi="Doulos SIL"/>
          <w:i/>
          <w:color w:val="0000FF"/>
        </w:rPr>
        <w:noBreakHyphen/>
        <w:t>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1130AD0" w14:textId="300ACE49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dò:bíŋ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ꜜká:l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D79E0">
        <w:t xml:space="preserve">frozen cpd </w:t>
      </w:r>
      <w:r>
        <w:t xml:space="preserve">n] arboreal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des arbres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Anacridium melanorhodon</w:t>
      </w:r>
      <w:r>
        <w:t xml:space="preserve">, Acrididae, Cyrtacanthacridinae; perhaps also the solitary form of </w:t>
      </w:r>
      <w:r>
        <w:rPr>
          <w:rFonts w:ascii="Garamond" w:hAnsi="Garamond"/>
          <w:i/>
        </w:rPr>
        <w:t>Schistocerca gregaria</w:t>
      </w:r>
      <w:r>
        <w:t xml:space="preserve">] [cf. discussion of </w:t>
      </w:r>
      <w:r w:rsidRPr="005D30C6">
        <w:rPr>
          <w:rFonts w:ascii="Doulos SIL" w:hAnsi="Doulos SIL"/>
          <w:i/>
          <w:color w:val="0000FF"/>
        </w:rPr>
        <w:t>dòn</w:t>
      </w:r>
      <w:r w:rsidRPr="005D30C6">
        <w:rPr>
          <w:rFonts w:ascii="Doulos SIL" w:hAnsi="Doulos SIL"/>
          <w:i/>
          <w:color w:val="0000FF"/>
        </w:rPr>
        <w:noBreakHyphen/>
      </w:r>
      <w:r>
        <w:t> 2]</w:t>
      </w:r>
      <w:r w:rsidR="00EA3F12">
        <w:t>.</w:t>
      </w:r>
    </w:p>
    <w:p w14:paraId="42929A07" w14:textId="4F67D3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dóbí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joint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articulation</w:t>
      </w:r>
      <w:r>
        <w:t xml:space="preserve"> [cf. verb </w:t>
      </w:r>
      <w:r w:rsidR="00A609F3" w:rsidRPr="005D30C6">
        <w:rPr>
          <w:rFonts w:ascii="Doulos SIL" w:hAnsi="Doulos SIL"/>
          <w:i/>
          <w:color w:val="0000FF"/>
        </w:rPr>
        <w:t>dó</w:t>
      </w:r>
      <w:r w:rsidRPr="005D30C6">
        <w:rPr>
          <w:rFonts w:ascii="Doulos SIL" w:hAnsi="Doulos SIL"/>
          <w:i/>
          <w:color w:val="0000FF"/>
        </w:rPr>
        <w:t>bú</w:t>
      </w:r>
      <w:r w:rsidR="00EA3F12">
        <w:t xml:space="preserve"> 1a]</w:t>
      </w:r>
      <w:r>
        <w:t>.</w:t>
      </w:r>
    </w:p>
    <w:p w14:paraId="0D2BD32E" w14:textId="25CC575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bran (of millet or sorghum)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son (de mil ou de sorgho)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 </w:t>
      </w:r>
      <w:r w:rsidR="007B254E">
        <w:t>‘</w:t>
      </w:r>
      <w:r>
        <w:t>chaff</w:t>
      </w:r>
      <w:r w:rsidR="007B254E">
        <w:t>’</w:t>
      </w:r>
      <w:r>
        <w:t>].</w:t>
      </w:r>
    </w:p>
    <w:p w14:paraId="65513239" w14:textId="2031D368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dóbú</w:t>
      </w:r>
      <w:r w:rsidRPr="002C3CD0">
        <w:t xml:space="preserve"> 1</w:t>
      </w:r>
      <w:r>
        <w:t xml:space="preserve">a  [cf. noun </w:t>
      </w:r>
      <w:r w:rsidRPr="005D30C6">
        <w:rPr>
          <w:rFonts w:ascii="Doulos SIL" w:hAnsi="Doulos SIL"/>
          <w:i/>
          <w:color w:val="0000FF"/>
        </w:rPr>
        <w:t>dób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be connected (at ends)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joindre (aux bouts)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 plus Postp </w:t>
      </w:r>
      <w:r w:rsidRPr="005D30C6">
        <w:rPr>
          <w:rFonts w:ascii="Doulos SIL" w:hAnsi="Doulos SIL"/>
          <w:i/>
          <w:color w:val="0000FF"/>
        </w:rPr>
        <w:t>bàndè</w:t>
      </w:r>
      <w:r>
        <w:t xml:space="preserve">] go after, follow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suivre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</w:t>
      </w:r>
      <w:r>
        <w:rPr>
          <w:smallCaps/>
        </w:rPr>
        <w:t>syn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hàŋgà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dóbú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bánd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he/she pursued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poursuivi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ì dóbú </w:t>
      </w:r>
      <w:r w:rsidR="00DD79E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àꜛ bàndè</w:t>
      </w:r>
      <w:r w:rsidR="00DD79E0">
        <w:rPr>
          <w:rFonts w:ascii="Doulos SIL" w:hAnsi="Doulos SIL"/>
          <w:i/>
          <w:color w:val="0000FF"/>
        </w:rPr>
        <w:t>]</w:t>
      </w:r>
      <w:r w:rsidRPr="002C3CD0">
        <w:t xml:space="preserve"> I</w:t>
      </w:r>
      <w:r>
        <w:t xml:space="preserve"> followed him/her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suivi(e)</w:t>
      </w:r>
      <w:r w:rsidRPr="00590ABD">
        <w:t xml:space="preserve"> - </w:t>
      </w:r>
      <w:r>
        <w:t xml:space="preserve">phrase (verb-verb cpd): </w:t>
      </w:r>
      <w:r w:rsidRPr="005D30C6">
        <w:rPr>
          <w:rFonts w:ascii="Doulos SIL" w:hAnsi="Doulos SIL"/>
          <w:i/>
          <w:color w:val="0000FF"/>
        </w:rPr>
        <w:t>gándé ẁ dóbú</w:t>
      </w:r>
      <w:r>
        <w:t xml:space="preserve">  go off in a specific direction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prendre une direction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[tr] connect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joindre</w:t>
      </w:r>
      <w:r>
        <w:t xml:space="preserve"> [no tone change intr/tr].</w:t>
      </w:r>
    </w:p>
    <w:p w14:paraId="77009C7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dób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D800A7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dò-dôw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remove persistent weeds around (millet plant) after the first round of weeding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désherber (autour du mil), enlever les mauvaises herbes résistantes après la première culture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remove weeds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désherber</w:t>
      </w:r>
      <w:r>
        <w:t xml:space="preserve"> [object unspecified].</w:t>
      </w:r>
    </w:p>
    <w:p w14:paraId="641EC47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dò-dôw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dò-dôy</w:t>
      </w:r>
      <w:r>
        <w:t>].</w:t>
      </w:r>
    </w:p>
    <w:p w14:paraId="0B63AA21" w14:textId="4786F8D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dò-dôy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dò-dêy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dò-dôw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float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flotter</w:t>
      </w:r>
      <w:r>
        <w:t xml:space="preserve"> [frozen </w:t>
      </w:r>
      <w:r>
        <w:rPr>
          <w:smallCaps/>
        </w:rPr>
        <w:t>rdp</w:t>
      </w:r>
      <w:r>
        <w:t xml:space="preserve"> *</w:t>
      </w:r>
      <w:r w:rsidRPr="00BB673A">
        <w:rPr>
          <w:rFonts w:ascii="Arial Unicode MS" w:eastAsia="Arial Unicode MS" w:hAnsi="Arial Unicode MS"/>
          <w:color w:val="008000"/>
        </w:rPr>
        <w:t>do(y)</w:t>
      </w:r>
      <w:r w:rsidRPr="00BB673A">
        <w:rPr>
          <w:rFonts w:ascii="Arial Unicode MS" w:eastAsia="Arial Unicode MS" w:hAnsi="Arial Unicode MS"/>
          <w:color w:val="008000"/>
        </w:rPr>
        <w:noBreakHyphen/>
        <w:t>doy </w:t>
      </w:r>
      <w:r>
        <w:t xml:space="preserve">; Ka </w:t>
      </w:r>
      <w:r w:rsidRPr="00BB673A">
        <w:rPr>
          <w:rFonts w:ascii="Arial Unicode MS" w:eastAsia="Arial Unicode MS" w:hAnsi="Arial Unicode MS"/>
          <w:i/>
          <w:color w:val="008000"/>
        </w:rPr>
        <w:t>dôy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dòy</w:t>
      </w:r>
      <w:r w:rsidR="0009344D" w:rsidRPr="0009344D">
        <w:rPr>
          <w:color w:val="008000"/>
        </w:rPr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dòy</w:t>
      </w:r>
      <w:r w:rsidRPr="003E4524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dòy</w:t>
      </w:r>
      <w:r>
        <w:t>].</w:t>
      </w:r>
    </w:p>
    <w:p w14:paraId="09825D81" w14:textId="2273EA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</w:r>
      <w:r w:rsidR="00EA3F1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A3F12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AC7F30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ì:zê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“vagina-child”] clitoris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clitoris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949C31A" w14:textId="3FDEB2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ô 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alienable or inal] vagina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vagin</w:t>
      </w:r>
      <w:r>
        <w:t xml:space="preserve">  [somewhat less common than synonym </w:t>
      </w:r>
      <w:r w:rsidRPr="005D30C6">
        <w:rPr>
          <w:rFonts w:ascii="Doulos SIL" w:hAnsi="Doulos SIL"/>
          <w:i/>
          <w:color w:val="0000FF"/>
        </w:rPr>
        <w:t>bùt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 xml:space="preserve">poss (inal):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dòf-ô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dòf</w:t>
      </w:r>
      <w:r w:rsidRPr="005D30C6">
        <w:rPr>
          <w:rFonts w:ascii="Doulos SIL" w:hAnsi="Doulos SIL"/>
          <w:i/>
          <w:color w:val="0000FF"/>
        </w:rPr>
        <w:noBreakHyphen/>
      </w:r>
      <w:r w:rsidR="00EA3F1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A3F12">
        <w:rPr>
          <w:rFonts w:ascii="Doulos SIL" w:hAnsi="Doulos SIL"/>
          <w:i/>
          <w:color w:val="0000FF"/>
        </w:rPr>
        <w:t>]</w:t>
      </w:r>
      <w:r>
        <w:t>.</w:t>
      </w:r>
    </w:p>
    <w:p w14:paraId="4DCEA0D9" w14:textId="5EC71AF2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dògòsà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dative] insult the mother and/or father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insulter la mère et/ou le père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wôw</w:t>
      </w:r>
      <w:r>
        <w:t>].</w:t>
      </w:r>
    </w:p>
    <w:p w14:paraId="0AFD8DF6" w14:textId="682BE24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67BC5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 </w:t>
      </w:r>
      <w:r>
        <w:t>].</w:t>
      </w:r>
    </w:p>
    <w:p w14:paraId="3C3BC3C6" w14:textId="3764E7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dókó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fall back (onto one</w:t>
      </w:r>
      <w:r w:rsidR="00DD79E0">
        <w:t>’</w:t>
      </w:r>
      <w:r>
        <w:t xml:space="preserve">s buttocks)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D79E0">
        <w:rPr>
          <w:rFonts w:ascii="Garamond" w:hAnsi="Garamond"/>
        </w:rPr>
        <w:t>tomber en arrière (sur s</w:t>
      </w:r>
      <w:r>
        <w:rPr>
          <w:rFonts w:ascii="Garamond" w:hAnsi="Garamond"/>
        </w:rPr>
        <w:t>es fesses)</w:t>
      </w:r>
      <w:r>
        <w:t xml:space="preserve"> [</w:t>
      </w:r>
      <w:r w:rsidR="00DD79E0">
        <w:t>cf.</w:t>
      </w:r>
      <w:r>
        <w:t xml:space="preserve"> Za </w:t>
      </w:r>
      <w:r w:rsidRPr="00BB673A">
        <w:rPr>
          <w:rFonts w:ascii="Arial Unicode MS" w:eastAsia="Arial Unicode MS" w:hAnsi="Arial Unicode MS"/>
          <w:i/>
          <w:color w:val="008000"/>
        </w:rPr>
        <w:t>tòkù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dɔ́sɔ́</w:t>
      </w:r>
      <w:r>
        <w:t>]</w:t>
      </w:r>
      <w:r w:rsidRPr="00590ABD">
        <w:t xml:space="preserve"> - </w:t>
      </w:r>
      <w:r w:rsidR="00995DF2">
        <w:t>Imprt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dókò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>.</w:t>
      </w:r>
    </w:p>
    <w:p w14:paraId="5BD25F9D" w14:textId="628BE46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dókór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remaining </w:t>
      </w:r>
      <w:r w:rsidR="00E53F7B">
        <w:t>bit</w:t>
      </w:r>
      <w:r>
        <w:t xml:space="preserve"> from a bar of soap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 morceau </w:t>
      </w:r>
      <w:r w:rsidR="00E53F7B">
        <w:rPr>
          <w:rFonts w:ascii="Garamond" w:hAnsi="Garamond"/>
        </w:rPr>
        <w:t>restant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savon</w:t>
      </w:r>
      <w:r>
        <w:t>.</w:t>
      </w:r>
    </w:p>
    <w:p w14:paraId="30AAFE53" w14:textId="1631B8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dòktór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dòkòtór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dòktôr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doctor, nurse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docteur, infirmier</w:t>
      </w:r>
      <w:r>
        <w:t xml:space="preserve"> [cf. KS </w:t>
      </w:r>
      <w:r w:rsidRPr="00BB673A">
        <w:rPr>
          <w:rFonts w:ascii="Arial Unicode MS" w:eastAsia="Arial Unicode MS" w:hAnsi="Arial Unicode MS"/>
          <w:i/>
          <w:color w:val="008000"/>
        </w:rPr>
        <w:t>lotokor</w:t>
      </w:r>
      <w:r w:rsidR="00E53F7B">
        <w:t>] [&lt;Fr</w:t>
      </w:r>
      <w:r>
        <w:t>].</w:t>
      </w:r>
    </w:p>
    <w:p w14:paraId="2AEB8C65" w14:textId="5F320C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dòlón</w:t>
      </w:r>
      <w:r w:rsidRPr="005D30C6">
        <w:rPr>
          <w:rFonts w:ascii="Doulos SIL" w:hAnsi="Doulos SIL"/>
          <w:i/>
          <w:color w:val="0000FF"/>
        </w:rPr>
        <w:noBreakHyphen/>
        <w:t>ꜜdólm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53F7B">
        <w:t xml:space="preserve">frozen cpd </w:t>
      </w:r>
      <w:r>
        <w:t xml:space="preserve">n] praying mantis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mante religieuse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dòlón</w:t>
      </w:r>
      <w:r w:rsidRPr="005D30C6">
        <w:rPr>
          <w:rFonts w:ascii="Doulos SIL" w:hAnsi="Doulos SIL"/>
          <w:i/>
          <w:color w:val="0000FF"/>
        </w:rPr>
        <w:noBreakHyphen/>
        <w:t>ꜜdólm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2975DB28" w14:textId="1F5D020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dòlòŋgù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tell a lie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mentir</w:t>
      </w:r>
      <w:r>
        <w:t xml:space="preserve"> [dialectal, esp. Kelmi village] [cf. </w:t>
      </w:r>
      <w:r w:rsidRPr="005D30C6">
        <w:rPr>
          <w:rFonts w:ascii="Doulos SIL" w:hAnsi="Doulos SIL"/>
          <w:i/>
          <w:color w:val="0000FF"/>
        </w:rPr>
        <w:t>táŋgárí</w:t>
      </w:r>
      <w:r w:rsidR="00E53F7B">
        <w:t> </w:t>
      </w:r>
      <w:r w:rsidR="00EA6BCE">
        <w:t>1a</w:t>
      </w:r>
      <w:r>
        <w:t>].</w:t>
      </w:r>
    </w:p>
    <w:p w14:paraId="2965468E" w14:textId="34D0872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E53F7B">
        <w:t>(</w:t>
      </w:r>
      <w:r>
        <w:t>rocky</w:t>
      </w:r>
      <w:r w:rsidR="00E53F7B">
        <w:t>)</w:t>
      </w:r>
      <w:r>
        <w:t xml:space="preserve"> ravine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ravin.</w:t>
      </w:r>
    </w:p>
    <w:p w14:paraId="2D5071D4" w14:textId="637E86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dôŋ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dôⁿ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dô:ŋ</w:t>
      </w:r>
      <w:r>
        <w:t xml:space="preserve"> [frozen deictic]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490E4A">
        <w:t>[n]</w:t>
      </w:r>
      <w:r>
        <w:t xml:space="preserve"> old times, the past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temps ancien, le passé</w:t>
      </w:r>
      <w:r>
        <w:t xml:space="preserve"> [as noun or cpd initial also rdp </w:t>
      </w: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ꜜdôŋ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dôŋ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dòŋ</w:t>
      </w:r>
      <w:r>
        <w:t>]</w:t>
      </w:r>
      <w:r w:rsidR="00744E7F">
        <w:t xml:space="preserve"> - strong </w:t>
      </w:r>
      <w:r w:rsidR="00F92A06">
        <w:t>definite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>
        <w:t xml:space="preserve"> [used adverbially] previously, the last time, a while ago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auparavant, la dernière fois, il y a un bout de temps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zá: dôŋ</w:t>
      </w:r>
      <w:r>
        <w:t xml:space="preserve">  since a while ago, since some time ago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depuis un </w:t>
      </w:r>
      <w:r w:rsidR="00490E4A">
        <w:rPr>
          <w:rFonts w:ascii="Garamond" w:hAnsi="Garamond"/>
        </w:rPr>
        <w:t>certain temps</w:t>
      </w:r>
      <w:r>
        <w:rPr>
          <w:rFonts w:ascii="Garamond" w:hAnsi="Garamond"/>
        </w:rPr>
        <w:t>; depuis longtemps</w:t>
      </w:r>
      <w:r>
        <w:rPr>
          <w:sz w:val="18"/>
        </w:rPr>
        <w:t>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dóŋ ꜜŋón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of before, (the) former; afore-mentioned (in the discourse)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auparavant, ancien; </w:t>
      </w:r>
      <w:r w:rsidR="00490E4A">
        <w:rPr>
          <w:rFonts w:ascii="Garamond" w:hAnsi="Garamond"/>
        </w:rPr>
        <w:t>le dit (dans le discours précéda</w:t>
      </w:r>
      <w:r>
        <w:rPr>
          <w:rFonts w:ascii="Garamond" w:hAnsi="Garamond"/>
        </w:rPr>
        <w:t>nt)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dón ꜜdâ gá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2C3CD0">
        <w:t xml:space="preserve"> </w:t>
      </w:r>
      <w:r w:rsidR="00DA6636">
        <w:t xml:space="preserve"> </w:t>
      </w:r>
      <w:r w:rsidRPr="002C3CD0">
        <w:t>I</w:t>
      </w:r>
      <w:r>
        <w:t xml:space="preserve"> came a little while ago </w:t>
      </w:r>
      <w:r w:rsidRPr="0033636C">
        <w:rPr>
          <w:rFonts w:ascii="Wingdings" w:hAnsi="Wingdings"/>
        </w:rPr>
        <w:t></w:t>
      </w:r>
      <w:r>
        <w:t xml:space="preserve"> </w:t>
      </w:r>
      <w:r w:rsidR="00EF3BA4">
        <w:rPr>
          <w:rFonts w:ascii="Garamond" w:hAnsi="Garamond"/>
        </w:rPr>
        <w:t>je suis venu il y a</w:t>
      </w:r>
      <w:r>
        <w:rPr>
          <w:rFonts w:ascii="Garamond" w:hAnsi="Garamond"/>
        </w:rPr>
        <w:t xml:space="preserve"> peu de temps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dóŋ bòr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person of long ago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personne de jadis</w:t>
      </w:r>
      <w:r>
        <w:t>.</w:t>
      </w:r>
    </w:p>
    <w:p w14:paraId="022BAD5B" w14:textId="2C1BD4F5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dòn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dàn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dòw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nominal cpd initial] [see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Pr="00801AB3">
        <w:t xml:space="preserve"> (</w:t>
      </w:r>
      <w:r>
        <w:t xml:space="preserve">and its variants), perhaps also </w:t>
      </w:r>
      <w:r w:rsidRPr="005D30C6">
        <w:rPr>
          <w:rFonts w:ascii="Doulos SIL" w:hAnsi="Doulos SIL"/>
          <w:i/>
          <w:color w:val="0000FF"/>
        </w:rPr>
        <w:t>dò:bíŋ</w:t>
      </w:r>
      <w:r w:rsidRPr="005D30C6">
        <w:rPr>
          <w:rFonts w:ascii="Doulos SIL" w:hAnsi="Doulos SIL"/>
          <w:i/>
          <w:color w:val="0000FF"/>
        </w:rPr>
        <w:noBreakHyphen/>
        <w:t>ꜜká:l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cf. Za </w:t>
      </w:r>
      <w:r w:rsidRPr="00BB673A">
        <w:rPr>
          <w:rFonts w:ascii="Arial Unicode MS" w:eastAsia="Arial Unicode MS" w:hAnsi="Arial Unicode MS"/>
          <w:i/>
          <w:color w:val="008000"/>
        </w:rPr>
        <w:t>dò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dòw</w:t>
      </w:r>
      <w:r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do:</w:t>
      </w:r>
      <w:r>
        <w:t xml:space="preserve"> </w:t>
      </w:r>
      <w:r w:rsidR="007B254E">
        <w:t>‘</w:t>
      </w:r>
      <w:r>
        <w:t>grasshopper</w:t>
      </w:r>
      <w:r w:rsidR="007B254E">
        <w:t>’</w:t>
      </w:r>
      <w:r>
        <w:t>].</w:t>
      </w:r>
    </w:p>
    <w:p w14:paraId="60A63FA4" w14:textId="4E246A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dô:n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or tr] sing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chanter</w:t>
      </w:r>
      <w:r>
        <w:t xml:space="preserve"> [Agent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dò:nù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cf.noun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1] [note </w:t>
      </w:r>
      <w:r w:rsidR="00FF6758">
        <w:t>&lt;HL&gt;-tone</w:t>
      </w:r>
      <w:r>
        <w:t xml:space="preserve">, avoiding homonymy with next entry and matching tone of </w:t>
      </w:r>
      <w:r w:rsidRPr="005D30C6">
        <w:rPr>
          <w:rFonts w:ascii="Doulos SIL" w:hAnsi="Doulos SIL"/>
          <w:i/>
          <w:color w:val="0000FF"/>
        </w:rPr>
        <w:t>gâ:n</w:t>
      </w:r>
      <w:r>
        <w:t xml:space="preserve"> </w:t>
      </w:r>
      <w:r w:rsidR="007B254E">
        <w:t>‘</w:t>
      </w:r>
      <w:r>
        <w:t>dance</w:t>
      </w:r>
      <w:r w:rsidR="007B254E">
        <w:t>’</w:t>
      </w:r>
      <w:r>
        <w:t xml:space="preserve">; contrast </w:t>
      </w:r>
      <w:r w:rsidR="00EA6BCE">
        <w:t xml:space="preserve">L-toned </w:t>
      </w:r>
      <w:r>
        <w:t xml:space="preserve">Za </w:t>
      </w:r>
      <w:r w:rsidRPr="00BB673A">
        <w:rPr>
          <w:rFonts w:ascii="Arial Unicode MS" w:eastAsia="Arial Unicode MS" w:hAnsi="Arial Unicode MS"/>
          <w:i/>
          <w:color w:val="008000"/>
        </w:rPr>
        <w:t>dò:nù</w:t>
      </w:r>
      <w:r>
        <w:t xml:space="preserve">, Ka &amp; TSK </w:t>
      </w:r>
      <w:r w:rsidRPr="00BB673A">
        <w:rPr>
          <w:rFonts w:ascii="Arial Unicode MS" w:eastAsia="Arial Unicode MS" w:hAnsi="Arial Unicode MS"/>
          <w:i/>
          <w:color w:val="008000"/>
        </w:rPr>
        <w:t>dò:n</w:t>
      </w:r>
      <w:r>
        <w:t>].</w:t>
      </w:r>
    </w:p>
    <w:p w14:paraId="64E470A3" w14:textId="1C3BDB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weak, easy, cheap; be lightweight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faible, facile, à bon marché; ê. léger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</w:t>
      </w:r>
      <w:r w:rsidR="00D91A89">
        <w:t>Partpl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see also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ǹdù</w:t>
      </w:r>
      <w:r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dógón</w:t>
      </w:r>
      <w:r w:rsidRPr="002C3CD0">
        <w:t xml:space="preserve"> a</w:t>
      </w:r>
      <w:r w:rsidR="00EA3F12">
        <w:t>nd</w:t>
      </w:r>
      <w: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dòon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dògón</w:t>
      </w:r>
      <w:r>
        <w:t xml:space="preserve">] [for </w:t>
      </w:r>
      <w:r w:rsidR="007B254E">
        <w:t>‘</w:t>
      </w:r>
      <w:r>
        <w:t>cheap</w:t>
      </w:r>
      <w:r w:rsidR="007B254E">
        <w:t>’</w:t>
      </w:r>
      <w:r>
        <w:t xml:space="preserve"> see</w:t>
      </w:r>
      <w:r w:rsidR="00EA3F12">
        <w:t xml:space="preserve"> also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bátálá</w:t>
      </w:r>
      <w:r>
        <w:t xml:space="preserve">, </w:t>
      </w:r>
      <w:r w:rsidRPr="00DA663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à:là</w:t>
      </w:r>
      <w:r>
        <w:t>].</w:t>
      </w:r>
    </w:p>
    <w:p w14:paraId="2AC209F0" w14:textId="1E24357E" w:rsidR="004E4BA0" w:rsidRDefault="00583E2B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</w:t>
      </w:r>
      <w:r w:rsidR="00261FBE" w:rsidRPr="005D30C6">
        <w:rPr>
          <w:rFonts w:ascii="Doulos SIL" w:hAnsi="Doulos SIL"/>
          <w:i/>
          <w:color w:val="0000FF"/>
        </w:rPr>
        <w:t>:n</w:t>
      </w:r>
      <w:r w:rsidR="00261FBE" w:rsidRPr="005D30C6">
        <w:rPr>
          <w:rFonts w:ascii="Doulos SIL" w:hAnsi="Doulos SIL"/>
          <w:i/>
          <w:color w:val="0000FF"/>
        </w:rPr>
        <w:noBreakHyphen/>
        <w:t>a</w:t>
      </w:r>
      <w:r w:rsidRPr="005D30C6">
        <w:rPr>
          <w:rFonts w:ascii="Doulos SIL" w:hAnsi="Doulos SIL"/>
          <w:i/>
          <w:color w:val="0000FF"/>
        </w:rPr>
        <w:t>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[VO] [see </w:t>
      </w:r>
      <w:r w:rsidR="00261FBE" w:rsidRPr="005D30C6">
        <w:rPr>
          <w:rFonts w:ascii="Doulos SIL" w:hAnsi="Doulos SIL"/>
          <w:i/>
          <w:color w:val="0000FF"/>
        </w:rPr>
        <w:t>dó:néy</w:t>
      </w:r>
      <w:r w:rsidR="00261FBE">
        <w:t>].</w:t>
      </w:r>
    </w:p>
    <w:p w14:paraId="7104052A" w14:textId="4821D8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easy, cheap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facile, pas cher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dò:n</w:t>
      </w:r>
      <w:r>
        <w:t xml:space="preserve"> 2, see also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].</w:t>
      </w:r>
    </w:p>
    <w:p w14:paraId="4247195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dôŋ</w:t>
      </w:r>
      <w:r>
        <w:t> 1].</w:t>
      </w:r>
    </w:p>
    <w:p w14:paraId="3CA2F20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cloche</w:t>
      </w:r>
      <w:r>
        <w:t xml:space="preserve"> [sometimes tied around necks of sheep].</w:t>
      </w:r>
    </w:p>
    <w:p w14:paraId="522C83FC" w14:textId="74DA27C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dò:ŋ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DA6636">
        <w:t xml:space="preserve"> [n]</w:t>
      </w:r>
      <w:r>
        <w:t xml:space="preserve"> olden times, the old days; (as cpd initial:) traditional, old-time, genuine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jadis, </w:t>
      </w:r>
      <w:r w:rsidR="00EA6BCE">
        <w:rPr>
          <w:rFonts w:ascii="Garamond" w:hAnsi="Garamond"/>
        </w:rPr>
        <w:t>antan</w:t>
      </w:r>
      <w:r>
        <w:rPr>
          <w:rFonts w:ascii="Garamond" w:hAnsi="Garamond"/>
        </w:rPr>
        <w:t>, « dans le temps »; (dans les composés:) traditionnel, ancien, authentique</w:t>
      </w:r>
      <w:r>
        <w:t xml:space="preserve"> [</w:t>
      </w:r>
      <w:r>
        <w:rPr>
          <w:smallCaps/>
        </w:rPr>
        <w:t>rdp &lt; </w:t>
      </w:r>
      <w:r w:rsidRPr="005D30C6">
        <w:rPr>
          <w:rFonts w:ascii="Doulos SIL" w:hAnsi="Doulos SIL"/>
          <w:i/>
          <w:color w:val="0000FF"/>
        </w:rPr>
        <w:t>dôŋ</w:t>
      </w:r>
      <w:r>
        <w:t xml:space="preserve"> 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dòn bòr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people of long ago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gens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auparavant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dón</w:t>
      </w:r>
      <w:r w:rsidRPr="005D30C6">
        <w:rPr>
          <w:rFonts w:ascii="Doulos SIL" w:hAnsi="Doulos SIL"/>
          <w:i/>
          <w:color w:val="0000FF"/>
        </w:rPr>
        <w:noBreakHyphen/>
        <w:t>dòŋ bìs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 nôŋ</w:t>
      </w:r>
      <w:r w:rsidRPr="002C3CD0">
        <w:t xml:space="preserve"> </w:t>
      </w:r>
      <w:r w:rsidR="00EA6BCE">
        <w:t xml:space="preserve"> </w:t>
      </w:r>
      <w:r w:rsidRPr="002C3CD0">
        <w:t>it</w:t>
      </w:r>
      <w:r>
        <w:t xml:space="preserve"> was an (authentic) old-time acacia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un (vrai) acacia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</w:t>
      </w:r>
      <w:r w:rsidR="00EA6BCE">
        <w:rPr>
          <w:rFonts w:ascii="Garamond" w:hAnsi="Garamond"/>
        </w:rPr>
        <w:t>n</w:t>
      </w:r>
      <w:r>
        <w:rPr>
          <w:rFonts w:ascii="Garamond" w:hAnsi="Garamond"/>
        </w:rPr>
        <w:t>t</w:t>
      </w:r>
      <w:r w:rsidR="00EA6BCE">
        <w:rPr>
          <w:rFonts w:ascii="Garamond" w:hAnsi="Garamond"/>
        </w:rPr>
        <w:t>an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0D03B48" w14:textId="3BA026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dô:n</w:t>
      </w:r>
      <w:r w:rsidRPr="005D30C6">
        <w:rPr>
          <w:rFonts w:ascii="Doulos SIL" w:hAnsi="Doulos SIL"/>
          <w:i/>
          <w:color w:val="0000FF"/>
        </w:rPr>
        <w:noBreakHyphen/>
        <w:t>dô:n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children</w:t>
      </w:r>
      <w:r w:rsidR="007B254E">
        <w:t>’</w:t>
      </w:r>
      <w:r>
        <w:t xml:space="preserve">s chanting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enfants qui chantent</w:t>
      </w:r>
      <w:r>
        <w:t xml:space="preserve"> [Rdp &lt; </w:t>
      </w:r>
      <w:r w:rsidRPr="005D30C6">
        <w:rPr>
          <w:rFonts w:ascii="Doulos SIL" w:hAnsi="Doulos SIL"/>
          <w:i/>
          <w:color w:val="0000FF"/>
        </w:rPr>
        <w:t>dô:n</w:t>
      </w:r>
      <w:r>
        <w:t xml:space="preserve"> 1</w:t>
      </w:r>
      <w:r w:rsidR="00EA6BCE">
        <w:t>]</w:t>
      </w:r>
      <w:r>
        <w:t>.</w:t>
      </w:r>
    </w:p>
    <w:p w14:paraId="1F7EFFBE" w14:textId="10A1312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dòndórg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large, cylindrical tomtom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tam-tam cylindrique</w:t>
      </w:r>
      <w:r>
        <w:t xml:space="preserve"> [now used especially by Dogon from Tabi].</w:t>
      </w:r>
    </w:p>
    <w:p w14:paraId="6625D38B" w14:textId="09EA2D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ǹdù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underestimate, mock, make fun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sous-estimer, se moquer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[3MaSg object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ǹd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="00EA6BCE">
        <w:t> 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dò:n</w:t>
      </w:r>
      <w:r>
        <w:t xml:space="preserve"> 2].</w:t>
      </w:r>
    </w:p>
    <w:p w14:paraId="54316C30" w14:textId="4615708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dó:néy</w:t>
      </w:r>
      <w:r w:rsidRPr="00BC0E35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[VO or servb] be accustomed to, (do) habitually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habitué à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dó:nèy</w:t>
      </w:r>
      <w:r>
        <w:t xml:space="preserve">, 3SgO </w:t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dò:nâ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dó:n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dɔ̀:ná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hál ɲòŋ dó:néy nî kûl</w:t>
      </w:r>
      <w:r>
        <w:t xml:space="preserve">  when they have gotten used to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lorsqu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se seront habitués à to</w:t>
      </w:r>
      <w:r>
        <w:t xml:space="preserve">i; </w:t>
      </w:r>
      <w:r w:rsidRPr="005D30C6">
        <w:rPr>
          <w:rFonts w:ascii="Doulos SIL" w:hAnsi="Doulos SIL"/>
          <w:i/>
          <w:color w:val="0000FF"/>
        </w:rPr>
        <w:t xml:space="preserve">à ẁ dó:néy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dírà]</w:t>
      </w:r>
      <w:r>
        <w:t xml:space="preserve">  he is accustomed to traveling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habitué à voyager</w:t>
      </w:r>
      <w:r>
        <w:t>.</w:t>
      </w:r>
    </w:p>
    <w:p w14:paraId="07104E7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facilitate, make less expensive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faciliter, diminuer le prix de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dò:n</w:t>
      </w:r>
      <w:r>
        <w:t xml:space="preserve"> 2].</w:t>
      </w:r>
    </w:p>
    <w:p w14:paraId="179F340D" w14:textId="22EE5C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dóŋgál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dóŋgâl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bundle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fardeau</w:t>
      </w:r>
      <w:r>
        <w:t xml:space="preserve"> - cpd: </w:t>
      </w:r>
      <w:r w:rsidRPr="005D30C6">
        <w:rPr>
          <w:rFonts w:ascii="Doulos SIL" w:hAnsi="Doulos SIL"/>
          <w:i/>
          <w:color w:val="0000FF"/>
        </w:rPr>
        <w:t>sùb-ò dóŋgál-ò</w:t>
      </w:r>
      <w:r w:rsidRPr="00F46BFD">
        <w:rPr>
          <w:i/>
          <w:color w:val="993300"/>
        </w:rPr>
        <w:t xml:space="preserve"> </w:t>
      </w:r>
      <w:r>
        <w:t xml:space="preserve"> bundle of grass or straw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fagot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herbe ou de paille</w:t>
      </w:r>
      <w:r>
        <w:t xml:space="preserve"> [usually brought by Bellas to markets for sale].</w:t>
      </w:r>
    </w:p>
    <w:p w14:paraId="519CA41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1512B75" w14:textId="5D3BD2E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09344D" w:rsidRPr="0009344D">
        <w:t xml:space="preserve">  ~  </w:t>
      </w:r>
      <w:r w:rsidR="0099002B">
        <w:rPr>
          <w:rFonts w:ascii="Doulos SIL" w:hAnsi="Doulos SIL"/>
          <w:i/>
          <w:color w:val="0000FF"/>
        </w:rPr>
        <w:t>dòw</w:t>
      </w:r>
      <w:r w:rsidR="0099002B">
        <w:rPr>
          <w:rFonts w:ascii="Doulos SIL" w:hAnsi="Doulos SIL"/>
          <w:i/>
          <w:color w:val="0000FF"/>
        </w:rPr>
        <w:noBreakHyphen/>
        <w:t>[ká:r</w:t>
      </w:r>
      <w:r w:rsidR="0099002B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t>á]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cpd n]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Diabolocantatops axillaris</w:t>
      </w:r>
      <w:r>
        <w:t xml:space="preserve">, Acrididae, Catantopinae] [see </w:t>
      </w:r>
      <w:r w:rsidRPr="005D30C6">
        <w:rPr>
          <w:rFonts w:ascii="Doulos SIL" w:hAnsi="Doulos SIL"/>
          <w:i/>
          <w:color w:val="0000FF"/>
        </w:rPr>
        <w:t>dòn</w:t>
      </w:r>
      <w:r w:rsidRPr="005D30C6">
        <w:rPr>
          <w:rFonts w:ascii="Doulos SIL" w:hAnsi="Doulos SIL"/>
          <w:i/>
          <w:color w:val="0000FF"/>
        </w:rPr>
        <w:noBreakHyphen/>
      </w:r>
      <w:r>
        <w:t> 2].</w:t>
      </w:r>
    </w:p>
    <w:p w14:paraId="21FCD417" w14:textId="7D77CF8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dò:nù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n] singer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chanteur</w:t>
      </w:r>
      <w:r>
        <w:t xml:space="preserve"> [Agent &lt; </w:t>
      </w:r>
      <w:r w:rsidRPr="005D30C6">
        <w:rPr>
          <w:rFonts w:ascii="Doulos SIL" w:hAnsi="Doulos SIL"/>
          <w:i/>
          <w:color w:val="0000FF"/>
        </w:rPr>
        <w:t>dô:n</w:t>
      </w:r>
      <w:r>
        <w:t xml:space="preserve"> 1].</w:t>
      </w:r>
    </w:p>
    <w:p w14:paraId="7B612CC0" w14:textId="3887E2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song, singing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chanson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dô:n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dò:n</w:t>
      </w:r>
      <w:r w:rsidRPr="005D30C6">
        <w:rPr>
          <w:rFonts w:ascii="Doulos SIL" w:hAnsi="Doulos SIL"/>
          <w:i/>
          <w:color w:val="0000FF"/>
        </w:rPr>
        <w:noBreakHyphen/>
        <w:t>ò dô:n</w:t>
      </w:r>
      <w:r>
        <w:t xml:space="preserve">  he/she sang a song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chanté une chanson</w:t>
      </w:r>
      <w:r>
        <w:t xml:space="preserve"> - cpd: </w:t>
      </w:r>
      <w:r w:rsidRPr="005D30C6">
        <w:rPr>
          <w:rFonts w:ascii="Doulos SIL" w:hAnsi="Doulos SIL"/>
          <w:i/>
          <w:color w:val="0000FF"/>
        </w:rPr>
        <w:t>wòy dó:n-èy</w:t>
      </w:r>
      <w:r>
        <w:t xml:space="preserve">  women who sing at marriages and incoronations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femmes qui chantent dans les mariages et les intronisations</w:t>
      </w:r>
      <w:r>
        <w:t xml:space="preserve"> [formerly a specialty of old women from Kelmi village].</w:t>
      </w:r>
    </w:p>
    <w:p w14:paraId="59FEC88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dò:n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].</w:t>
      </w:r>
    </w:p>
    <w:p w14:paraId="1E5F041C" w14:textId="0458E97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dònóŋg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DA6636">
        <w:t xml:space="preserve">hourglass-shaped </w:t>
      </w:r>
      <w:r w:rsidR="00EA3F12">
        <w:t>tomtom</w:t>
      </w:r>
      <w:r>
        <w:t xml:space="preserve"> held in the armpit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EA3F12">
        <w:rPr>
          <w:rFonts w:ascii="Garamond" w:hAnsi="Garamond"/>
        </w:rPr>
        <w:t>tam-tam</w:t>
      </w:r>
      <w:r>
        <w:rPr>
          <w:rFonts w:ascii="Garamond" w:hAnsi="Garamond"/>
        </w:rPr>
        <w:t xml:space="preserve"> tenu sous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aisselle</w:t>
      </w:r>
      <w:r w:rsidR="00DA6636">
        <w:t xml:space="preserve"> [the pitch can be changed by pressing on or releasing cords with one’s biceps]</w:t>
      </w:r>
      <w:r>
        <w:t>.</w:t>
      </w:r>
    </w:p>
    <w:p w14:paraId="3E2D7AB1" w14:textId="24F0959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dò:n</w:t>
      </w:r>
      <w:r w:rsidR="004D100E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ôw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easy, cheap, lightweight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facile, pas cher, léger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dò:n</w:t>
      </w:r>
      <w:r>
        <w:t xml:space="preserve"> 2</w:t>
      </w:r>
      <w:r w:rsidR="004D100E">
        <w:t xml:space="preserve">, cf. </w:t>
      </w:r>
      <w:r w:rsidR="004D100E" w:rsidRPr="004D100E">
        <w:rPr>
          <w:rFonts w:ascii="Doulos SIL" w:hAnsi="Doulos SIL"/>
          <w:i/>
          <w:color w:val="0000FF"/>
        </w:rPr>
        <w:t>dò:n</w:t>
      </w:r>
      <w:r w:rsidR="004D100E" w:rsidRPr="004D100E">
        <w:rPr>
          <w:rFonts w:ascii="Doulos SIL" w:hAnsi="Doulos SIL"/>
          <w:i/>
          <w:color w:val="0000FF"/>
        </w:rPr>
        <w:noBreakHyphen/>
        <w:t>ànt</w:t>
      </w:r>
      <w:r w:rsidR="004D100E" w:rsidRPr="004D100E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háw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the lightweight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vache légère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41FB9">
        <w:t xml:space="preserve"> </w:t>
      </w:r>
      <w:r>
        <w:t xml:space="preserve"> lightweight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de poids léger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góy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easy work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travail facile</w:t>
      </w:r>
      <w:r>
        <w:t xml:space="preserve"> (Def </w:t>
      </w:r>
      <w:r w:rsidRPr="005D30C6">
        <w:rPr>
          <w:rFonts w:ascii="Doulos SIL" w:hAnsi="Doulos SIL"/>
          <w:i/>
          <w:color w:val="0000FF"/>
        </w:rPr>
        <w:t>góy dó:n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).</w:t>
      </w:r>
    </w:p>
    <w:p w14:paraId="71C8ADF1" w14:textId="72AE20E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dònsì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 plus Postp </w:t>
      </w:r>
      <w:r w:rsidRPr="005D30C6">
        <w:rPr>
          <w:rFonts w:ascii="Doulos SIL" w:hAnsi="Doulos SIL"/>
          <w:i/>
          <w:color w:val="0000FF"/>
        </w:rPr>
        <w:t>gà:</w:t>
      </w:r>
      <w:r>
        <w:t>] defy, challenge</w:t>
      </w:r>
      <w:r w:rsidR="00241FB9">
        <w:t xml:space="preserve">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un défi à</w:t>
      </w:r>
      <w:r w:rsidR="00241FB9">
        <w:rPr>
          <w:rFonts w:ascii="Garamond" w:hAnsi="Garamond"/>
        </w:rPr>
        <w:t xml:space="preserve"> (qqn)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challenge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défier</w:t>
      </w:r>
      <w:r>
        <w:t>.</w:t>
      </w:r>
    </w:p>
    <w:p w14:paraId="3AC5E7FE" w14:textId="639C38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edible yellow powder from locust-bean fruit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poudre jaune comestible d</w:t>
      </w:r>
      <w:r w:rsidR="00D405C6">
        <w:rPr>
          <w:rFonts w:ascii="Garamond" w:hAnsi="Garamond"/>
        </w:rPr>
        <w:t>u</w:t>
      </w:r>
      <w:r>
        <w:rPr>
          <w:rFonts w:ascii="Garamond" w:hAnsi="Garamond"/>
        </w:rPr>
        <w:t xml:space="preserve"> néré</w:t>
      </w:r>
      <w:r>
        <w:t xml:space="preserve"> [</w:t>
      </w:r>
      <w:r w:rsidR="00241FB9">
        <w:t xml:space="preserve">also </w:t>
      </w:r>
      <w:r w:rsidR="00241FB9">
        <w:rPr>
          <w:rFonts w:ascii="Doulos SIL" w:hAnsi="Doulos SIL"/>
          <w:i/>
          <w:color w:val="0000FF"/>
        </w:rPr>
        <w:t>[</w:t>
      </w:r>
      <w:r w:rsidR="00241FB9" w:rsidRPr="005D30C6">
        <w:rPr>
          <w:rFonts w:ascii="Doulos SIL" w:hAnsi="Doulos SIL"/>
          <w:i/>
          <w:color w:val="0000FF"/>
        </w:rPr>
        <w:t>dòns</w:t>
      </w:r>
      <w:r w:rsidR="00241FB9" w:rsidRPr="005D30C6">
        <w:rPr>
          <w:rFonts w:ascii="Doulos SIL" w:hAnsi="Doulos SIL"/>
          <w:i/>
          <w:color w:val="0000FF"/>
        </w:rPr>
        <w:noBreakHyphen/>
        <w:t>ù</w:t>
      </w:r>
      <w:r w:rsidR="00241FB9">
        <w:rPr>
          <w:rFonts w:ascii="Doulos SIL" w:hAnsi="Doulos SIL"/>
          <w:i/>
          <w:color w:val="0000FF"/>
        </w:rPr>
        <w:t>]</w:t>
      </w:r>
      <w:r w:rsidR="00241FB9" w:rsidRPr="005D30C6">
        <w:rPr>
          <w:rFonts w:ascii="Doulos SIL" w:hAnsi="Doulos SIL"/>
          <w:i/>
          <w:color w:val="0000FF"/>
        </w:rPr>
        <w:noBreakHyphen/>
      </w:r>
      <w:r w:rsidR="00241FB9">
        <w:rPr>
          <w:rFonts w:ascii="Doulos SIL" w:hAnsi="Doulos SIL"/>
          <w:i/>
          <w:color w:val="0000FF"/>
        </w:rPr>
        <w:t>[</w:t>
      </w:r>
      <w:r w:rsidR="00241FB9" w:rsidRPr="005D30C6">
        <w:rPr>
          <w:rFonts w:ascii="Doulos SIL" w:hAnsi="Doulos SIL"/>
          <w:i/>
          <w:color w:val="0000FF"/>
        </w:rPr>
        <w:t>hámn</w:t>
      </w:r>
      <w:r w:rsidR="00241FB9" w:rsidRPr="005D30C6">
        <w:rPr>
          <w:rFonts w:ascii="Doulos SIL" w:hAnsi="Doulos SIL"/>
          <w:i/>
          <w:color w:val="0000FF"/>
        </w:rPr>
        <w:noBreakHyphen/>
        <w:t>ó</w:t>
      </w:r>
      <w:r w:rsidR="00241FB9">
        <w:rPr>
          <w:rFonts w:ascii="Doulos SIL" w:hAnsi="Doulos SIL"/>
          <w:i/>
          <w:color w:val="0000FF"/>
        </w:rPr>
        <w:t>]</w:t>
      </w:r>
      <w:r w:rsidR="00241FB9">
        <w:t xml:space="preserve"> in this sense; </w:t>
      </w:r>
      <w:r>
        <w:t xml:space="preserve">Za </w:t>
      </w:r>
      <w:r w:rsidRPr="00BB673A">
        <w:rPr>
          <w:rFonts w:ascii="Arial Unicode MS" w:eastAsia="Arial Unicode MS" w:hAnsi="Arial Unicode MS"/>
          <w:i/>
          <w:color w:val="008000"/>
        </w:rPr>
        <w:t>dò:só</w:t>
      </w:r>
      <w:r>
        <w:t>]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dòns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locust-bean tree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néré (arbre)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Parkia biglobosa</w:t>
      </w:r>
      <w:r>
        <w:t xml:space="preserve">, Fabaceae-Mimosoideae] [cf. </w:t>
      </w:r>
      <w:r w:rsidRPr="005D30C6">
        <w:rPr>
          <w:rFonts w:ascii="Doulos SIL" w:hAnsi="Doulos SIL"/>
          <w:i/>
          <w:color w:val="0000FF"/>
        </w:rPr>
        <w:t>má:r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  <w:r w:rsidRPr="00590ABD">
        <w:t xml:space="preserve"> - </w:t>
      </w:r>
      <w:r>
        <w:t>cpd: see following entries.</w:t>
      </w:r>
    </w:p>
    <w:p w14:paraId="5561D569" w14:textId="609CA7BF" w:rsidR="004E4BA0" w:rsidRPr="005D30C6" w:rsidRDefault="00241FB9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dòns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hámn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[see </w:t>
      </w:r>
      <w:r w:rsidR="00261FBE" w:rsidRPr="005D30C6">
        <w:rPr>
          <w:rFonts w:ascii="Doulos SIL" w:hAnsi="Doulos SIL"/>
          <w:i/>
          <w:color w:val="0000FF"/>
        </w:rPr>
        <w:t>dòns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25450AB1" w14:textId="27B02183" w:rsidR="004E4BA0" w:rsidRDefault="00241FB9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dòns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[see </w:t>
      </w:r>
      <w:r w:rsidR="00261FBE" w:rsidRPr="005D30C6">
        <w:rPr>
          <w:rFonts w:ascii="Doulos SIL" w:hAnsi="Doulos SIL"/>
          <w:i/>
          <w:color w:val="0000FF"/>
        </w:rPr>
        <w:t>má:r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1].</w:t>
      </w:r>
    </w:p>
    <w:p w14:paraId="64B7F134" w14:textId="03A7FD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dòntô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(in some villages) </w:t>
      </w:r>
      <w:r w:rsidRPr="005D30C6">
        <w:rPr>
          <w:rFonts w:ascii="Doulos SIL" w:hAnsi="Doulos SIL"/>
          <w:i/>
          <w:color w:val="0000FF"/>
        </w:rPr>
        <w:t>dèntê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send (on an errand or mission)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commissionner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děntè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dǒntòn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yá:mó ꜜ[rébél</w:t>
      </w:r>
      <w:r w:rsidRPr="005D30C6">
        <w:rPr>
          <w:rFonts w:ascii="Doulos SIL" w:hAnsi="Doulos SIL"/>
          <w:i/>
          <w:color w:val="0000FF"/>
        </w:rPr>
        <w:noBreakHyphen/>
        <w:t>èy mô] gá=ŋ́=ŋ́ dòntó [á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kà 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-wò]</w:t>
      </w:r>
      <w:r>
        <w:t xml:space="preserve">  perhaps the rebels sent him to come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peut-être que les rebelles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commissionné de venir ici</w:t>
      </w:r>
      <w:r>
        <w:t>.</w:t>
      </w:r>
    </w:p>
    <w:p w14:paraId="7FAD4DF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(liquid) be poured, be poured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(liquide) ê. (dé)versé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dò:rù</w:t>
      </w:r>
      <w:r>
        <w:t>].</w:t>
      </w:r>
    </w:p>
    <w:p w14:paraId="369553DA" w14:textId="2F7644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dórbâ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dórb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driver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chauffeur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dórbê</w:t>
      </w:r>
      <w:r>
        <w:t>, ultimately &lt;English].</w:t>
      </w:r>
    </w:p>
    <w:p w14:paraId="19BE988E" w14:textId="48FBFA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dòrbà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dòrb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n] driver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chauffeur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dórbê</w:t>
      </w:r>
      <w:r w:rsidR="004144BA">
        <w:rPr>
          <w:rFonts w:ascii="Doulos SIL" w:hAnsi="Doulos SIL"/>
          <w:i/>
          <w:color w:val="0000FF"/>
        </w:rPr>
        <w:t xml:space="preserve"> </w:t>
      </w:r>
      <w:r>
        <w:t>].</w:t>
      </w:r>
    </w:p>
    <w:p w14:paraId="3FEF4891" w14:textId="4E48B0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tr] drive (car)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(voiture)</w:t>
      </w:r>
      <w:r>
        <w:t xml:space="preserve"> [Agent </w:t>
      </w:r>
      <w:r w:rsidRPr="005D30C6">
        <w:rPr>
          <w:rFonts w:ascii="Doulos SIL" w:hAnsi="Doulos SIL"/>
          <w:i/>
          <w:color w:val="0000FF"/>
        </w:rPr>
        <w:t>dòrbà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dórb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 [&lt;Ful √</w:t>
      </w:r>
      <w:r w:rsidRPr="00BB673A">
        <w:rPr>
          <w:rFonts w:ascii="Arial Unicode MS" w:eastAsia="Arial Unicode MS" w:hAnsi="Arial Unicode MS"/>
          <w:color w:val="008000"/>
        </w:rPr>
        <w:t>dorb-</w:t>
      </w:r>
      <w:r>
        <w:t xml:space="preserve">, ultimatedly &lt;Eng </w:t>
      </w:r>
      <w:r>
        <w:rPr>
          <w:i/>
        </w:rPr>
        <w:t>drive(r)</w:t>
      </w:r>
      <w:r>
        <w:t>].</w:t>
      </w:r>
    </w:p>
    <w:p w14:paraId="59BFB9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dórb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2B372B0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7E7BA51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[demonstrative] [see </w:t>
      </w: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  <w:t>yá:</w:t>
      </w:r>
      <w:r>
        <w:t>].</w:t>
      </w:r>
    </w:p>
    <w:p w14:paraId="6879E1A9" w14:textId="73A079F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sz w:val="28"/>
        </w:rPr>
      </w:pPr>
      <w:r w:rsidRPr="005D30C6">
        <w:rPr>
          <w:rFonts w:ascii="Doulos SIL" w:hAnsi="Doulos SIL"/>
          <w:i/>
          <w:color w:val="0000FF"/>
        </w:rPr>
        <w:t>dò:ríjî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dò:rígî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simplified smaller version of </w:t>
      </w:r>
      <w:r w:rsidRPr="005D30C6">
        <w:rPr>
          <w:rFonts w:ascii="Doulos SIL" w:hAnsi="Doulos SIL"/>
          <w:i/>
          <w:color w:val="0000FF"/>
        </w:rPr>
        <w:t>pá:bâ</w:t>
      </w:r>
      <w:r>
        <w:t xml:space="preserve"> hairdo (for girls)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version simplifiée et plus petite de la coiffure </w:t>
      </w:r>
      <w:r w:rsidRPr="005D30C6">
        <w:rPr>
          <w:rFonts w:ascii="Doulos SIL" w:hAnsi="Doulos SIL"/>
          <w:i/>
          <w:color w:val="0000FF"/>
        </w:rPr>
        <w:t>pá:bâ</w:t>
      </w:r>
      <w:r>
        <w:rPr>
          <w:rFonts w:ascii="Garamond" w:hAnsi="Garamond"/>
        </w:rPr>
        <w:t xml:space="preserve"> (pour les filles)</w:t>
      </w:r>
      <w:r>
        <w:t>.</w:t>
      </w:r>
    </w:p>
    <w:p w14:paraId="26D2FD1E" w14:textId="483B73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  <w:t>yá:</w:t>
      </w:r>
      <w:r>
        <w:t xml:space="preserve">  [demonstrative adverbial base in the two combinations below] [irregularly related to </w:t>
      </w:r>
      <w:r w:rsidR="003C1154">
        <w:rPr>
          <w:rFonts w:ascii="Doulos SIL" w:hAnsi="Doulos SIL"/>
          <w:i/>
          <w:color w:val="0000FF"/>
        </w:rPr>
        <w:t>dúw</w:t>
      </w:r>
      <w:r w:rsidR="003C1154">
        <w:rPr>
          <w:rFonts w:ascii="Doulos SIL" w:hAnsi="Doulos SIL"/>
          <w:i/>
          <w:color w:val="0000FF"/>
        </w:rPr>
        <w:noBreakHyphen/>
        <w:t>èy</w:t>
      </w:r>
      <w:r w:rsidR="003C1154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ndíy-à:</w:t>
      </w:r>
      <w:r>
        <w:t xml:space="preserve"> </w:t>
      </w:r>
      <w:r w:rsidR="007B254E">
        <w:t>‘</w:t>
      </w:r>
      <w:r>
        <w:t>our place</w:t>
      </w:r>
      <w:r w:rsidR="007B254E">
        <w:t>’</w:t>
      </w:r>
      <w:r>
        <w:t xml:space="preserve"> from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</w:t>
      </w:r>
      <w:r w:rsidR="007B254E">
        <w:t>‘</w:t>
      </w:r>
      <w:r>
        <w:t>place</w:t>
      </w:r>
      <w:r w:rsidR="007B254E">
        <w:t>’</w:t>
      </w:r>
      <w:r>
        <w:rPr>
          <w:rFonts w:ascii="Garamond" w:hAnsi="Garamond"/>
        </w:rPr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yá:</w:t>
      </w:r>
      <w:r>
        <w:t xml:space="preserve"> perhaps related to demonstrative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phrase: </w:t>
      </w: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  <w:t>yá: ꜜwô</w:t>
      </w:r>
      <w:r>
        <w:t xml:space="preserve"> 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ici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nè: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phrase: </w:t>
      </w: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  <w:t>yá: dì</w:t>
      </w:r>
      <w:r>
        <w:t xml:space="preserve">  there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là</w:t>
      </w:r>
      <w:r w:rsidR="00744E7F">
        <w:t xml:space="preserve"> [strong </w:t>
      </w:r>
      <w:r>
        <w:t>definite].</w:t>
      </w:r>
    </w:p>
    <w:p w14:paraId="074530E2" w14:textId="5D1C59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disease, sickness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maladie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dórú</w:t>
      </w:r>
      <w:r>
        <w:t> 1</w:t>
      </w:r>
      <w:r w:rsidR="00005D3D">
        <w:t>a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dó:rí</w:t>
      </w:r>
      <w:r w:rsidR="009A5147">
        <w:rPr>
          <w:rFonts w:eastAsia="Arial Unicode MS"/>
        </w:rPr>
        <w:t xml:space="preserve"> ; cf. </w:t>
      </w:r>
      <w:r w:rsidR="009A5147" w:rsidRPr="009A5147">
        <w:rPr>
          <w:rFonts w:ascii="Doulos SIL" w:eastAsia="Arial Unicode MS" w:hAnsi="Doulos SIL"/>
          <w:i/>
          <w:color w:val="0000FF"/>
        </w:rPr>
        <w:t>jáŋgór-ò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9D682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D6825">
        <w:rPr>
          <w:rFonts w:ascii="Doulos SIL" w:hAnsi="Doulos SIL"/>
          <w:i/>
          <w:color w:val="0000FF"/>
        </w:rPr>
        <w:t>]</w:t>
      </w:r>
      <w:r>
        <w:t>.</w:t>
      </w:r>
    </w:p>
    <w:p w14:paraId="0470FE6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millet beer, traditional beer brewed from millet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bière de mil </w:t>
      </w:r>
      <w:r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dóló</w:t>
      </w:r>
      <w:r>
        <w:t>].</w:t>
      </w:r>
    </w:p>
    <w:p w14:paraId="7DDDA1DE" w14:textId="1E9D8D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3C1154">
        <w:t xml:space="preserve"> [n] f</w:t>
      </w:r>
      <w:r>
        <w:t xml:space="preserve">eces of a young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les excrèments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petit enfant</w:t>
      </w:r>
      <w:r>
        <w:t>.</w:t>
      </w:r>
    </w:p>
    <w:p w14:paraId="3A97AEAB" w14:textId="1AF6BB8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dòròbîl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dòròbíl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yeast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levure</w:t>
      </w:r>
      <w:r>
        <w:t>.</w:t>
      </w:r>
    </w:p>
    <w:p w14:paraId="6814BB0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sick, suffer an illness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malade, subir une maladie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7E58AEE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</w:t>
      </w:r>
    </w:p>
    <w:p w14:paraId="2B3A8AD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7FED397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fall down or off, collapse; (liquid) drip down, pour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tomber, chuter; (liquide) se déverser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pour (esp. 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verser (surtout liquide)</w:t>
      </w:r>
      <w:r>
        <w:t xml:space="preserve"> [no tone change versus intr; UnspecO </w:t>
      </w:r>
      <w:r w:rsidRPr="005D30C6">
        <w:rPr>
          <w:rFonts w:ascii="Doulos SIL" w:hAnsi="Doulos SIL"/>
          <w:i/>
          <w:color w:val="0000FF"/>
        </w:rPr>
        <w:t>dò:r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4AC35304" w14:textId="749673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dò:súɲê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dò:síɲê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dò:súŋê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spoon-shaped iron ladle (for handling coals)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123723">
        <w:rPr>
          <w:rFonts w:ascii="Garamond" w:hAnsi="Garamond"/>
        </w:rPr>
        <w:t>grosse</w:t>
      </w:r>
      <w:r>
        <w:rPr>
          <w:rFonts w:ascii="Garamond" w:hAnsi="Garamond"/>
        </w:rPr>
        <w:t xml:space="preserve"> louche en fer en forme de cuiller (</w:t>
      </w:r>
      <w:r w:rsidR="00005D3D">
        <w:rPr>
          <w:rFonts w:ascii="Garamond" w:hAnsi="Garamond"/>
        </w:rPr>
        <w:t>sert à</w:t>
      </w:r>
      <w:r>
        <w:rPr>
          <w:rFonts w:ascii="Garamond" w:hAnsi="Garamond"/>
        </w:rPr>
        <w:t xml:space="preserve"> </w:t>
      </w:r>
      <w:r w:rsidR="00123723">
        <w:rPr>
          <w:rFonts w:ascii="Garamond" w:hAnsi="Garamond"/>
        </w:rPr>
        <w:t xml:space="preserve">prendre </w:t>
      </w:r>
      <w:r>
        <w:rPr>
          <w:rFonts w:ascii="Garamond" w:hAnsi="Garamond"/>
        </w:rPr>
        <w:t>les braises)</w:t>
      </w:r>
      <w:r>
        <w:t xml:space="preserve"> [&lt;Bam]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2549BC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dów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[tr] take away forcefully, seize; uproot (plant)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arracher; déraciner (plante)</w:t>
      </w:r>
      <w:r>
        <w:t xml:space="preserve"> [Intens </w:t>
      </w:r>
      <w:r w:rsidRPr="005D30C6">
        <w:rPr>
          <w:rFonts w:ascii="Doulos SIL" w:hAnsi="Doulos SIL"/>
          <w:i/>
          <w:color w:val="0000FF"/>
        </w:rPr>
        <w:t>dúgús!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dogu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dágú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dóogò</w:t>
      </w:r>
      <w:r>
        <w:t>].</w:t>
      </w:r>
    </w:p>
    <w:p w14:paraId="42E97E5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dòw</w:t>
      </w:r>
      <w:r w:rsidRPr="003164D8">
        <w:t xml:space="preserve"> 2  </w:t>
      </w:r>
      <w:r w:rsidRPr="003164D8">
        <w:rPr>
          <w:rFonts w:ascii="Wingdings" w:hAnsi="Wingdings"/>
          <w:sz w:val="18"/>
        </w:rPr>
        <w:t></w:t>
      </w:r>
      <w:r w:rsidRPr="003164D8">
        <w:t xml:space="preserve"> [particle] [see </w:t>
      </w:r>
      <w:r w:rsidRPr="005D30C6">
        <w:rPr>
          <w:rFonts w:ascii="Doulos SIL" w:hAnsi="Doulos SIL"/>
          <w:i/>
          <w:color w:val="0000FF"/>
        </w:rPr>
        <w:t>dòw</w:t>
      </w:r>
      <w:r w:rsidRPr="005D30C6">
        <w:rPr>
          <w:rFonts w:ascii="Doulos SIL" w:hAnsi="Doulos SIL"/>
          <w:i/>
          <w:color w:val="0000FF"/>
        </w:rPr>
        <w:noBreakHyphen/>
        <w:t>ní:</w:t>
      </w:r>
      <w:r w:rsidRPr="003164D8">
        <w:t>].</w:t>
      </w:r>
    </w:p>
    <w:p w14:paraId="12A05694" w14:textId="5A84DAC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dòw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Pr="00801AB3">
        <w:t xml:space="preserve">  </w:t>
      </w:r>
      <w:r w:rsidRPr="00801AB3">
        <w:rPr>
          <w:rFonts w:ascii="Wingdings" w:hAnsi="Wingdings"/>
          <w:sz w:val="18"/>
        </w:rPr>
        <w:t></w:t>
      </w:r>
      <w:r>
        <w:t xml:space="preserve"> [</w:t>
      </w:r>
      <w:r w:rsidR="00123723">
        <w:t xml:space="preserve">frozen 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 </w:t>
      </w:r>
      <w:r>
        <w:t>].</w:t>
      </w:r>
    </w:p>
    <w:p w14:paraId="2C261B1F" w14:textId="50FC33E7" w:rsidR="004E4BA0" w:rsidRPr="00A05C2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dòw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in view of the fact that  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étant donné que </w:t>
      </w:r>
      <w:r>
        <w:rPr>
          <w:rFonts w:ascii="Garamond" w:hAnsi="Garamond"/>
        </w:rPr>
        <w:sym w:font="Symbol" w:char="F0BC"/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] - ex: </w:t>
      </w:r>
      <w:r w:rsidRPr="005D30C6">
        <w:rPr>
          <w:rFonts w:ascii="Doulos SIL" w:hAnsi="Doulos SIL"/>
          <w:i/>
          <w:color w:val="0000FF"/>
        </w:rPr>
        <w:t xml:space="preserve">dòw-ní: àꜜ nò ẁ néy ꜜwôw,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nám=à: kárú</w:t>
      </w:r>
      <w:r>
        <w:t xml:space="preserve">  since he</w:t>
      </w:r>
      <w:r w:rsidR="007B254E">
        <w:t>’</w:t>
      </w:r>
      <w:r>
        <w:t xml:space="preserve">s insulting me, I will hit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puisqu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insulte, je le frapperai</w:t>
      </w:r>
      <w:r>
        <w:t>.</w:t>
      </w:r>
    </w:p>
    <w:p w14:paraId="4CEB464F" w14:textId="62F2EF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</w:t>
      </w:r>
      <w:r w:rsidR="007B254E">
        <w:t>‘</w:t>
      </w:r>
      <w:r>
        <w:t>place</w:t>
      </w:r>
      <w:r w:rsidR="007B254E">
        <w:t>’</w:t>
      </w:r>
      <w:r>
        <w:t>].</w:t>
      </w:r>
    </w:p>
    <w:p w14:paraId="78F51A90" w14:textId="3FD196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sàs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sòs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23723">
        <w:t xml:space="preserve">frozen 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E090CA8" w14:textId="08A85F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sòs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sàs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sàs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23723">
        <w:t xml:space="preserve">frozen cpd </w:t>
      </w:r>
      <w:r>
        <w:t xml:space="preserve">n] sand, sandy soil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sable, terrain sablonneux</w:t>
      </w:r>
      <w:r>
        <w:t xml:space="preserve"> [synchronic segmentability </w:t>
      </w:r>
      <w:r w:rsidR="00123723">
        <w:t>is</w:t>
      </w:r>
      <w:r>
        <w:t xml:space="preserve"> opaque; KS </w:t>
      </w:r>
      <w:r w:rsidRPr="00BB673A">
        <w:rPr>
          <w:rFonts w:ascii="Arial Unicode MS" w:eastAsia="Arial Unicode MS" w:hAnsi="Arial Unicode MS"/>
          <w:i/>
          <w:color w:val="008000"/>
        </w:rPr>
        <w:t>labu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ta:si</w:t>
      </w:r>
      <w:r>
        <w:t xml:space="preserve"> with an initial meaning </w:t>
      </w:r>
      <w:r w:rsidR="007B254E">
        <w:t>‘</w:t>
      </w:r>
      <w:r>
        <w:t xml:space="preserve">earth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terre</w:t>
      </w:r>
      <w:r w:rsidR="007B254E">
        <w:t>’</w:t>
      </w:r>
      <w:r>
        <w:t xml:space="preserve"> suggests source, cf. Za </w:t>
      </w:r>
      <w:r w:rsidRPr="00BB673A">
        <w:rPr>
          <w:rFonts w:ascii="Arial Unicode MS" w:eastAsia="Arial Unicode MS" w:hAnsi="Arial Unicode MS"/>
          <w:i/>
          <w:color w:val="008000"/>
        </w:rPr>
        <w:t>tá:sí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tà:sì</w:t>
      </w:r>
      <w:r>
        <w:t>].</w:t>
      </w:r>
    </w:p>
    <w:p w14:paraId="6C377D18" w14:textId="1A6A41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[VO] get, obtain, find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obtenir, trouver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dù: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1, 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05D3D">
        <w:t xml:space="preserve"> 2]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gó: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 ꜜnî</w:t>
      </w:r>
      <w:r w:rsidRPr="002C3CD0">
        <w:t xml:space="preserve"> </w:t>
      </w:r>
      <w:r w:rsidR="002D0A49">
        <w:t xml:space="preserve"> </w:t>
      </w:r>
      <w:r w:rsidRPr="002C3CD0">
        <w:t>I</w:t>
      </w:r>
      <w:r>
        <w:t xml:space="preserve"> got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eu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dù bú:</w:t>
      </w:r>
      <w:r>
        <w:t xml:space="preserve">  die (“find death”)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mourir (« trouver la mort »)</w:t>
      </w:r>
      <w:r w:rsidRPr="00590ABD">
        <w:rPr>
          <w:rFonts w:ascii="Garamond" w:hAnsi="Garamond"/>
        </w:rPr>
        <w:t xml:space="preserve"> - </w:t>
      </w:r>
      <w:r>
        <w:rPr>
          <w:rFonts w:ascii="Garamond" w:hAnsi="Garamond"/>
        </w:rPr>
        <w:t xml:space="preserve">idiom (reflexive): </w:t>
      </w:r>
      <w:r w:rsidRPr="005D30C6">
        <w:rPr>
          <w:rFonts w:ascii="Doulos SIL" w:hAnsi="Doulos SIL"/>
          <w:i/>
          <w:color w:val="0000FF"/>
        </w:rPr>
        <w:t>yó↑=ŋ́ dù bùɲ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5D30C6">
        <w:rPr>
          <w:rFonts w:ascii="Doulos SIL" w:hAnsi="Doulos SIL"/>
          <w:i/>
          <w:color w:val="0000FF"/>
        </w:rPr>
        <w:noBreakHyphen/>
        <w:t>ndì</w:t>
      </w:r>
      <w:r>
        <w:t xml:space="preserve">  we</w:t>
      </w:r>
      <w:r w:rsidR="00DD3171">
        <w:t xml:space="preserve"> will be at ease (not troubled)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serons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aise (sans souci)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get or find one</w:t>
      </w:r>
      <w:r w:rsidR="007B254E">
        <w:t>’</w:t>
      </w:r>
      <w:r>
        <w:t xml:space="preserve">s share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ou trouver sa part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[servb] proceed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ensuite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d) [servb] get a chance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la possibilité ou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occasion de (faire)</w:t>
      </w:r>
      <w:r>
        <w:t xml:space="preserve"> [for </w:t>
      </w:r>
      <w:r w:rsidR="007B254E">
        <w:t>‘</w:t>
      </w:r>
      <w:r>
        <w:t>be able to, be capable of</w:t>
      </w:r>
      <w:r w:rsidR="007B254E">
        <w:t>’</w:t>
      </w:r>
      <w:r>
        <w:t xml:space="preserve"> see </w:t>
      </w:r>
      <w:r w:rsidRPr="005D30C6">
        <w:rPr>
          <w:rFonts w:ascii="Doulos SIL" w:hAnsi="Doulos SIL"/>
          <w:i/>
          <w:color w:val="0000FF"/>
        </w:rPr>
        <w:t>hín</w:t>
      </w:r>
      <w:r w:rsidR="00005D3D"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dú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kâ]</w:t>
      </w:r>
      <w:r>
        <w:t xml:space="preserve">  the people were able to (=got a chance to)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gens ont pu (=ont eu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occasion de) venir</w:t>
      </w:r>
      <w:r>
        <w:t>.</w:t>
      </w:r>
    </w:p>
    <w:p w14:paraId="27C6E97F" w14:textId="717A67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 </w:t>
      </w:r>
      <w:r w:rsidR="007B254E">
        <w:t>‘</w:t>
      </w:r>
      <w:r>
        <w:t>chaff</w:t>
      </w:r>
      <w:r w:rsidR="007B254E">
        <w:t>’</w:t>
      </w:r>
      <w:r>
        <w:t>].</w:t>
      </w:r>
    </w:p>
    <w:p w14:paraId="14F876A5" w14:textId="0AC17E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dù: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3 </w:t>
      </w:r>
      <w:r w:rsidR="007B254E">
        <w:t>‘</w:t>
      </w:r>
      <w:r>
        <w:t>skin disease</w:t>
      </w:r>
      <w:r w:rsidR="007B254E">
        <w:t>’</w:t>
      </w:r>
      <w:r>
        <w:t>].</w:t>
      </w:r>
    </w:p>
    <w:p w14:paraId="1AEC52B0" w14:textId="10EE08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ńdù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[preposition] with, 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avec, et</w:t>
      </w:r>
      <w:r>
        <w:t xml:space="preserve"> [instrumental, comitative, or conjoining] [before NPs or noun-like PPs] [not used as </w:t>
      </w:r>
      <w:r w:rsidR="007B254E">
        <w:t>‘</w:t>
      </w:r>
      <w:r>
        <w:t>if</w:t>
      </w:r>
      <w:r w:rsidR="007B254E">
        <w:t>’</w:t>
      </w:r>
      <w:r>
        <w:t xml:space="preserve"> particle, see </w:t>
      </w:r>
      <w:r w:rsidRPr="005D30C6">
        <w:rPr>
          <w:rFonts w:ascii="Doulos SIL" w:hAnsi="Doulos SIL"/>
          <w:i/>
          <w:color w:val="0000FF"/>
        </w:rPr>
        <w:t>hâl</w:t>
      </w:r>
      <w:r>
        <w:t>]</w:t>
      </w:r>
      <w:r w:rsidRPr="00590ABD">
        <w:t xml:space="preserve"> - </w:t>
      </w:r>
      <w:r>
        <w:t xml:space="preserve">pronominal forms as for VO verbs: 3SgO </w:t>
      </w:r>
      <w:r w:rsidRPr="005D30C6">
        <w:rPr>
          <w:rFonts w:ascii="Doulos SIL" w:hAnsi="Doulos SIL"/>
          <w:i/>
          <w:color w:val="0000FF"/>
        </w:rPr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1SgO </w:t>
      </w:r>
      <w:r w:rsidRPr="005D30C6">
        <w:rPr>
          <w:rFonts w:ascii="Doulos SIL" w:hAnsi="Doulos SIL"/>
          <w:i/>
          <w:color w:val="0000FF"/>
        </w:rPr>
        <w:t>ńdù ʔây</w:t>
      </w:r>
      <w:r>
        <w:t xml:space="preserve">, 3PlO </w:t>
      </w:r>
      <w:r w:rsidR="00DA0EEA">
        <w:rPr>
          <w:rFonts w:ascii="Doulos SIL" w:hAnsi="Doulos SIL"/>
          <w:i/>
          <w:color w:val="0000FF"/>
        </w:rPr>
        <w:t xml:space="preserve">ńdù </w:t>
      </w:r>
      <w:r w:rsidRPr="005D30C6">
        <w:rPr>
          <w:rFonts w:ascii="Doulos SIL" w:hAnsi="Doulos SIL"/>
          <w:i/>
          <w:color w:val="0000FF"/>
        </w:rPr>
        <w:t>ɲóŋ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ǹdà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ǹdâ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dá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[áy=ńdù nî] ꜜfáttá</w:t>
      </w:r>
      <w:r>
        <w:t xml:space="preserve">  you-Sg and I came 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toi et moi (nous) sommes sortis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[can fuse as suffix to certain intransitive verbs including basic motion verbs, creating a derived VO verb with comitative or transporting sense, e.g. </w:t>
      </w:r>
      <w:r w:rsidRPr="005D30C6">
        <w:rPr>
          <w:rFonts w:ascii="Doulos SIL" w:hAnsi="Doulos SIL"/>
          <w:i/>
          <w:color w:val="0000FF"/>
        </w:rPr>
        <w:t>ká: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dìrá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>].</w:t>
      </w:r>
    </w:p>
    <w:p w14:paraId="772CECFF" w14:textId="7488F7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log, tree trunk, large piece of wood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tronc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arbre), morceau de bois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dúbì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dúbí</w:t>
      </w:r>
      <w:r>
        <w:t>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tù:rí</w:t>
      </w:r>
      <w:r w:rsidRPr="005D30C6">
        <w:rPr>
          <w:rFonts w:ascii="Doulos SIL" w:hAnsi="Doulos SIL"/>
          <w:i/>
          <w:color w:val="0000FF"/>
        </w:rPr>
        <w:noBreakHyphen/>
      </w:r>
      <w:r w:rsidR="00DA0EE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ꜜdúb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DA0EEA">
        <w:rPr>
          <w:rFonts w:ascii="Doulos SIL" w:hAnsi="Doulos SIL"/>
          <w:i/>
          <w:color w:val="0000FF"/>
        </w:rPr>
        <w:t>]</w:t>
      </w:r>
      <w:r w:rsidRPr="00A05C2E">
        <w:t xml:space="preserve"> (s</w:t>
      </w:r>
      <w:r>
        <w:t>ame gloss).</w:t>
      </w:r>
    </w:p>
    <w:p w14:paraId="118CE248" w14:textId="2199297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ìyà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dùkkìyà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or become short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ou devenir court</w:t>
      </w:r>
      <w:r>
        <w:t xml:space="preserve"> [more diminutive in sense than </w:t>
      </w:r>
      <w:r w:rsidRPr="005D30C6">
        <w:rPr>
          <w:rFonts w:ascii="Doulos SIL" w:hAnsi="Doulos SIL"/>
          <w:i/>
          <w:color w:val="0000FF"/>
        </w:rPr>
        <w:t>dùŋgùryà</w:t>
      </w:r>
      <w:r>
        <w:t>]</w:t>
      </w:r>
    </w:p>
    <w:p w14:paraId="64D1B082" w14:textId="109EBA2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íyá</w:t>
      </w:r>
      <w:r w:rsidRPr="00BC0E35">
        <w:t xml:space="preserve"> </w:t>
      </w:r>
      <w:r w:rsidR="00BF7D1E" w:rsidRPr="002C3CD0">
        <w:t>1</w:t>
      </w:r>
      <w:r w:rsidR="00BF7D1E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dúkkíyá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dúkkyá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dù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  <w:t>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short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court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dú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íyá</w:t>
      </w:r>
      <w:r>
        <w:t xml:space="preserve">] [frozen </w:t>
      </w:r>
      <w:r w:rsidR="00E13509">
        <w:rPr>
          <w:smallCaps/>
        </w:rPr>
        <w:t>dimin</w:t>
      </w:r>
      <w:r>
        <w:t xml:space="preserve">, more </w:t>
      </w:r>
      <w:r w:rsidR="00E13509">
        <w:t xml:space="preserve">strongly </w:t>
      </w:r>
      <w:r>
        <w:t xml:space="preserve">diminutive than </w:t>
      </w:r>
      <w:r w:rsidRPr="005D30C6">
        <w:rPr>
          <w:rFonts w:ascii="Doulos SIL" w:hAnsi="Doulos SIL"/>
          <w:i/>
          <w:color w:val="0000FF"/>
        </w:rPr>
        <w:t>dúŋgúríyá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 dú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íyá</w:t>
      </w:r>
      <w:r>
        <w:t xml:space="preserve">  short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courte</w:t>
      </w:r>
      <w:r>
        <w:t>.</w:t>
      </w:r>
    </w:p>
    <w:p w14:paraId="5B6D4896" w14:textId="3558FE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dúdál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dúɗál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dúdâ</w:t>
      </w:r>
      <w:r w:rsidR="00337221">
        <w:rPr>
          <w:rFonts w:ascii="Doulos SIL" w:hAnsi="Doulos SIL"/>
          <w:i/>
          <w:color w:val="0000FF"/>
        </w:rPr>
        <w:t>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fire lit for reading i</w:t>
      </w:r>
      <w:r w:rsidR="00337221">
        <w:t>n koranic school (for children)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foyer ardent, feu allumé pour lire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école coranique</w:t>
      </w:r>
      <w:r>
        <w:t xml:space="preserve"> [Ful </w:t>
      </w:r>
      <w:r w:rsidRPr="00BB673A">
        <w:rPr>
          <w:rFonts w:ascii="Arial Unicode MS" w:eastAsia="Arial Unicode MS" w:hAnsi="Arial Unicode MS"/>
          <w:i/>
          <w:color w:val="008000"/>
        </w:rPr>
        <w:t>duɗal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dúdàl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</w:t>
      </w:r>
      <w:r w:rsidR="007925E5">
        <w:t xml:space="preserve">simple </w:t>
      </w:r>
      <w:r>
        <w:t xml:space="preserve">koranic school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école coranique</w:t>
      </w:r>
      <w:r w:rsidR="007925E5">
        <w:rPr>
          <w:rFonts w:ascii="Garamond" w:hAnsi="Garamond"/>
        </w:rPr>
        <w:t xml:space="preserve"> simple</w:t>
      </w:r>
      <w:r>
        <w:t>.</w:t>
      </w:r>
    </w:p>
    <w:p w14:paraId="0A8688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(group) wander, roam, move around aimlessly, (cattle) graze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(groupe) errer, vagabonder, rôder, aller à tue-tête, (bétail) pâturer</w:t>
      </w:r>
      <w:r>
        <w:t xml:space="preserve"> [&lt;Ful].</w:t>
      </w:r>
    </w:p>
    <w:p w14:paraId="6639C51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dùdú:l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dùlú:r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4A9676" w14:textId="70DCC6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dúgá!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pleasant smell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odeur agréable</w:t>
      </w:r>
      <w:r>
        <w:t xml:space="preserve"> [Intens for verb </w:t>
      </w:r>
      <w:r w:rsidRPr="005D30C6">
        <w:rPr>
          <w:rFonts w:ascii="Doulos SIL" w:hAnsi="Doulos SIL"/>
          <w:i/>
          <w:color w:val="0000FF"/>
        </w:rPr>
        <w:t>ʔú:rê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dúgú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ẁ ʔú:rê dúgá!</w:t>
      </w:r>
      <w:r w:rsidRPr="002C3CD0">
        <w:t xml:space="preserve"> it</w:t>
      </w:r>
      <w:r>
        <w:t xml:space="preserve"> smells great! </w:t>
      </w:r>
      <w:r w:rsidRPr="0033636C">
        <w:rPr>
          <w:rFonts w:ascii="Wingdings" w:hAnsi="Wingdings"/>
        </w:rPr>
        <w:t></w:t>
      </w:r>
      <w:r>
        <w:t xml:space="preserve"> </w:t>
      </w:r>
      <w:r w:rsidR="00DA0EEA">
        <w:rPr>
          <w:rFonts w:ascii="Garamond" w:hAnsi="Garamond"/>
        </w:rPr>
        <w:t>ça sent bien</w:t>
      </w:r>
      <w:r>
        <w:rPr>
          <w:rFonts w:ascii="Garamond" w:hAnsi="Garamond"/>
        </w:rPr>
        <w:t>!</w:t>
      </w:r>
      <w:r>
        <w:t>.</w:t>
      </w:r>
    </w:p>
    <w:p w14:paraId="357B12EC" w14:textId="082259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incense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A0EEA">
        <w:rPr>
          <w:rFonts w:ascii="Garamond" w:hAnsi="Garamond"/>
        </w:rPr>
        <w:t>e</w:t>
      </w:r>
      <w:r>
        <w:rPr>
          <w:rFonts w:ascii="Garamond" w:hAnsi="Garamond"/>
        </w:rPr>
        <w:t>ncens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dúgú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dúg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dúj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4D91AA58" w14:textId="39F7BD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dúgú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set out and light incense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 et allumer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encens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dúg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dúgá!</w:t>
      </w:r>
      <w:r>
        <w:t>].</w:t>
      </w:r>
    </w:p>
    <w:p w14:paraId="6840DE2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dúg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B97D630" w14:textId="72E6303D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dúgús!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[Intens for </w:t>
      </w:r>
      <w:r w:rsidRPr="005D30C6">
        <w:rPr>
          <w:rFonts w:ascii="Doulos SIL" w:hAnsi="Doulos SIL"/>
          <w:i/>
          <w:color w:val="0000FF"/>
        </w:rPr>
        <w:t>dów</w:t>
      </w:r>
      <w:r>
        <w:t xml:space="preserve"> 1 </w:t>
      </w:r>
      <w:r w:rsidR="007B254E">
        <w:t>‘</w:t>
      </w:r>
      <w:r>
        <w:t>pull out, uproot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ꜜdów dúgús!</w:t>
      </w:r>
      <w:r>
        <w:t xml:space="preserve">  he pulled it completely out, he jerked it right 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tout à fait déraciné, 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arraché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coup</w:t>
      </w:r>
      <w:r>
        <w:t>.</w:t>
      </w:r>
    </w:p>
    <w:p w14:paraId="2B00BC9E" w14:textId="662E0F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dúgúsé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convey (sth) partway to the destination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amener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mi-chemin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làb</w:t>
      </w:r>
      <w:r w:rsidRPr="005D30C6">
        <w:rPr>
          <w:rFonts w:ascii="Doulos SIL" w:hAnsi="Doulos SIL"/>
          <w:i/>
          <w:color w:val="0000FF"/>
        </w:rPr>
        <w:noBreakHyphen/>
        <w:t>ò dúgúsé</w:t>
      </w:r>
      <w:r>
        <w:t xml:space="preserve">  he took the mud-gravel mix halfway (depositing it in a safe spot)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amené le banco à mi-chemin (le laissant dans un dépôt)</w:t>
      </w:r>
      <w:r>
        <w:t>.</w:t>
      </w:r>
    </w:p>
    <w:p w14:paraId="5650B052" w14:textId="6C24CB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dújjê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a slob, live in an unhygienic fashion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vivre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sale, peu hygiénique</w:t>
      </w:r>
      <w:r>
        <w:t xml:space="preserve"> [&lt;Ful].</w:t>
      </w:r>
    </w:p>
    <w:p w14:paraId="70891918" w14:textId="79A2A3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dúkâ</w:t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[tr] speak loudly and angrily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parler à haute voix et avec colère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5694AFB8" w14:textId="2E38C3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dúkâ</w:t>
      </w:r>
      <w:r>
        <w:t xml:space="preserve"> 1b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dúk-à:</w:t>
      </w:r>
      <w:r>
        <w:t>]</w:t>
      </w:r>
      <w:r w:rsidR="005D30C6">
        <w:t>.</w:t>
      </w:r>
    </w:p>
    <w:p w14:paraId="2126056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dúkâ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dúk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noise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bruit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dúkây</w:t>
      </w:r>
      <w:r>
        <w:t xml:space="preserve"> </w:t>
      </w:r>
      <w:r>
        <w:rPr>
          <w:rFonts w:ascii="Garamond" w:hAnsi="Garamond"/>
        </w:rPr>
        <w:t>« dispute »</w:t>
      </w:r>
      <w:r>
        <w:t>, Ful √</w:t>
      </w:r>
      <w:r w:rsidRPr="00BB673A">
        <w:rPr>
          <w:rFonts w:ascii="Arial Unicode MS" w:eastAsia="Arial Unicode MS" w:hAnsi="Arial Unicode MS"/>
          <w:color w:val="008000"/>
        </w:rPr>
        <w:t>duk(k)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dúk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>.</w:t>
      </w:r>
    </w:p>
    <w:p w14:paraId="4AA9246B" w14:textId="5EA22CC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dúkdák!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[adv] (in) total silence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(en) silence absolu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àꜛ gò: dúkdák!</w:t>
      </w:r>
      <w:r>
        <w:t xml:space="preserve">  he didn</w:t>
      </w:r>
      <w:r w:rsidR="007B254E">
        <w:t>’</w:t>
      </w:r>
      <w:r>
        <w:t xml:space="preserve">t say a word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dit un mot.</w:t>
      </w:r>
    </w:p>
    <w:p w14:paraId="55E6EFF7" w14:textId="5E980E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dùkkìyà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dù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 1a].</w:t>
      </w:r>
    </w:p>
    <w:p w14:paraId="1790C16E" w14:textId="16F67B0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dùkkíyà</w:t>
      </w:r>
      <w:r w:rsidRPr="002C3CD0">
        <w:t xml:space="preserve"> 1</w:t>
      </w:r>
      <w:r w:rsidR="00C568BD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dùkkyâ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dù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íyà</w:t>
      </w:r>
      <w:r>
        <w:t xml:space="preserve"> 1b].</w:t>
      </w:r>
    </w:p>
    <w:p w14:paraId="2759659D" w14:textId="25116C3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dúkkúr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irritate, anger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fâcher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rendre nerveux</w:t>
      </w:r>
      <w:r>
        <w:t>.</w:t>
      </w:r>
    </w:p>
    <w:p w14:paraId="2B9C0AE8" w14:textId="27F2633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dúkkúrî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 plus optional dative] be angry, upset, distressed, offended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fâché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dúkùr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dúkkúrù</w:t>
      </w:r>
      <w:r>
        <w:t xml:space="preserve">, perhaps </w:t>
      </w:r>
      <w:r w:rsidR="00AE2AFF">
        <w:t>&lt;F</w:t>
      </w:r>
      <w:r>
        <w:t>ul √</w:t>
      </w:r>
      <w:r w:rsidRPr="00BB673A">
        <w:rPr>
          <w:rFonts w:ascii="Arial Unicode MS" w:eastAsia="Arial Unicode MS" w:hAnsi="Arial Unicode MS"/>
          <w:color w:val="008000"/>
        </w:rPr>
        <w:t>duk(k)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dúkkúrí [à sê]]</w:t>
      </w:r>
      <w:r w:rsidRPr="002C3CD0">
        <w:t xml:space="preserve">  I</w:t>
      </w:r>
      <w:r>
        <w:t xml:space="preserve"> am upset with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suis fâché avec lui</w:t>
      </w:r>
      <w:r>
        <w:t>.</w:t>
      </w:r>
    </w:p>
    <w:p w14:paraId="1C5B3C14" w14:textId="24DDD7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dúkkúrî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anger; lingering distress (caused by an action)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colère; malheur</w:t>
      </w:r>
      <w:r w:rsidR="008C599A">
        <w:rPr>
          <w:rFonts w:ascii="Garamond" w:hAnsi="Garamond"/>
        </w:rPr>
        <w:t xml:space="preserve"> (provoqué par un acte)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dúkùrì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dúkkúrì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=ŋ́=ŋ́ ꜜ</w:t>
      </w:r>
      <w:r w:rsidR="00040FFF" w:rsidRPr="005D30C6">
        <w:rPr>
          <w:rFonts w:ascii="Doulos SIL" w:hAnsi="Doulos SIL"/>
          <w:i/>
          <w:color w:val="0000FF"/>
        </w:rPr>
        <w:t>dúkkúrí dàm [àꜛ gà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she irritated (=frustrated)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énervé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hâl í ꜜdúkkúrí kà: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  so that I may remove the anger for (=avenge) you-Sg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pour que j</w:t>
      </w:r>
      <w:r w:rsidR="008C599A">
        <w:rPr>
          <w:rFonts w:ascii="Garamond" w:hAnsi="Garamond"/>
        </w:rPr>
        <w:t>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enlève la colère (=</w:t>
      </w:r>
      <w:r w:rsidR="00C568BD">
        <w:rPr>
          <w:rFonts w:ascii="Garamond" w:hAnsi="Garamond"/>
        </w:rPr>
        <w:t xml:space="preserve">que </w:t>
      </w:r>
      <w:r>
        <w:rPr>
          <w:rFonts w:ascii="Garamond" w:hAnsi="Garamond"/>
        </w:rPr>
        <w:t>je te venge)</w:t>
      </w:r>
      <w:r>
        <w:t>.</w:t>
      </w:r>
    </w:p>
    <w:p w14:paraId="731C7DE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dúkkúr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dúkkúrî</w:t>
      </w:r>
      <w:r>
        <w:t>].</w:t>
      </w:r>
    </w:p>
    <w:p w14:paraId="2717721F" w14:textId="78B583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dúlgâl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 DefSg </w:t>
      </w:r>
      <w:r w:rsidRPr="005D30C6">
        <w:rPr>
          <w:rFonts w:ascii="Doulos SIL" w:hAnsi="Doulos SIL"/>
          <w:i/>
          <w:color w:val="0000FF"/>
        </w:rPr>
        <w:t>dúlgál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mutilated person or thing, sth with a part missing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personne ou chose mutilée,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dont une partie manque</w:t>
      </w:r>
      <w:r>
        <w:t>.</w:t>
      </w:r>
    </w:p>
    <w:p w14:paraId="4981C955" w14:textId="006A98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dúlg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Abyssinian ground hornbill (turkey-sized 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calao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Abyssinie (</w:t>
      </w:r>
      <w:r w:rsidR="007956C1">
        <w:rPr>
          <w:rFonts w:ascii="Garamond" w:hAnsi="Garamond"/>
        </w:rPr>
        <w:t xml:space="preserve">énorme </w:t>
      </w:r>
      <w:r>
        <w:rPr>
          <w:rFonts w:ascii="Garamond" w:hAnsi="Garamond"/>
        </w:rPr>
        <w:t>oiseau terrestre)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Bucorvus abyssinicus</w:t>
      </w:r>
      <w:r>
        <w:t>].</w:t>
      </w:r>
    </w:p>
    <w:p w14:paraId="131592F4" w14:textId="581A02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dùlú:r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dùdú:l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whirlwind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tourbillon</w:t>
      </w:r>
      <w:r>
        <w:t xml:space="preserve"> [&lt;Ful </w:t>
      </w:r>
      <w:r w:rsidRPr="005D07B4">
        <w:rPr>
          <w:rFonts w:ascii="Arial Unicode MS" w:eastAsia="Arial Unicode MS" w:hAnsi="Arial Unicode MS" w:cs="Arial Unicode MS"/>
          <w:i/>
          <w:color w:val="008000"/>
        </w:rPr>
        <w:t>dul</w:t>
      </w:r>
      <w:r w:rsidRPr="005D07B4">
        <w:rPr>
          <w:rFonts w:ascii="Arial Unicode MS" w:eastAsia="Arial Unicode MS" w:hAnsi="Arial Unicode MS" w:cs="Arial Unicode MS"/>
          <w:color w:val="008000"/>
        </w:rPr>
        <w:t>(</w:t>
      </w:r>
      <w:r w:rsidRPr="005D07B4">
        <w:rPr>
          <w:rFonts w:ascii="Arial Unicode MS" w:eastAsia="Arial Unicode MS" w:hAnsi="Arial Unicode MS" w:cs="Arial Unicode MS"/>
          <w:i/>
          <w:color w:val="008000"/>
        </w:rPr>
        <w:t>l</w:t>
      </w:r>
      <w:r w:rsidRPr="005D07B4">
        <w:rPr>
          <w:rFonts w:ascii="Arial Unicode MS" w:eastAsia="Arial Unicode MS" w:hAnsi="Arial Unicode MS" w:cs="Arial Unicode MS"/>
          <w:color w:val="008000"/>
        </w:rPr>
        <w:t>)</w:t>
      </w:r>
      <w:r w:rsidRPr="005D07B4">
        <w:rPr>
          <w:rFonts w:ascii="Arial Unicode MS" w:eastAsia="Arial Unicode MS" w:hAnsi="Arial Unicode MS" w:cs="Arial Unicode MS"/>
          <w:i/>
          <w:color w:val="008000"/>
        </w:rPr>
        <w:t>uuru</w:t>
      </w:r>
      <w:r>
        <w:t>].</w:t>
      </w:r>
    </w:p>
    <w:p w14:paraId="3DB362A6" w14:textId="067767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dùŋ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suck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sucer</w:t>
      </w:r>
      <w:r>
        <w:t>.</w:t>
      </w:r>
    </w:p>
    <w:p w14:paraId="25DC4323" w14:textId="331E3B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</w:t>
      </w:r>
      <w:r w:rsidRPr="002C3CD0">
        <w:t xml:space="preserve"> 2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dùn</w:t>
      </w:r>
      <w:r w:rsidR="0009344D" w:rsidRPr="0009344D">
        <w:t xml:space="preserve">  </w:t>
      </w:r>
      <w:r w:rsidR="00C27208" w:rsidRPr="00C27208">
        <w:t xml:space="preserve">~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dùŋ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see (sb) out, accompany (guest, e.g. to the door); accompany (sb) on a trip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raccompagner, « pousser » (un visiteur) à la porte ou à la rue; accompagner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dans un voyage</w:t>
      </w:r>
      <w:r>
        <w:t>.</w:t>
      </w:r>
    </w:p>
    <w:p w14:paraId="0E085E79" w14:textId="36091E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plant (seeds, crop) in clumps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semer (des sem</w:t>
      </w:r>
      <w:r w:rsidR="005D07B4">
        <w:rPr>
          <w:rFonts w:ascii="Garamond" w:hAnsi="Garamond"/>
        </w:rPr>
        <w:t>a</w:t>
      </w:r>
      <w:r>
        <w:rPr>
          <w:rFonts w:ascii="Garamond" w:hAnsi="Garamond"/>
        </w:rPr>
        <w:t xml:space="preserve">illes, des céréales) en poquets </w:t>
      </w:r>
      <w:r>
        <w:t xml:space="preserve">[involves making rows of slashes with hoe, dropping seeds in the slashes, and tamping them with the feet; compare </w:t>
      </w:r>
      <w:r w:rsidRPr="005D30C6">
        <w:rPr>
          <w:rFonts w:ascii="Doulos SIL" w:hAnsi="Doulos SIL"/>
          <w:i/>
          <w:color w:val="0000FF"/>
        </w:rPr>
        <w:t>sèy</w:t>
      </w:r>
      <w:r>
        <w:t xml:space="preserve"> 2] [VblN </w:t>
      </w:r>
      <w:r w:rsidRPr="005D30C6">
        <w:rPr>
          <w:rFonts w:ascii="Doulos SIL" w:hAnsi="Doulos SIL"/>
          <w:i/>
          <w:color w:val="0000FF"/>
        </w:rPr>
        <w:t>dùmà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dúm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do the planting, sow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semer</w:t>
      </w:r>
      <w:r>
        <w:t xml:space="preserve"> [arguably </w:t>
      </w:r>
      <w:r w:rsidRPr="005D30C6">
        <w:rPr>
          <w:rFonts w:ascii="Doulos SIL" w:hAnsi="Doulos SIL"/>
          <w:i/>
          <w:color w:val="0000FF"/>
        </w:rPr>
        <w:t>dùm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, UnspecO derivative, but impossible to verify segmentation].</w:t>
      </w:r>
    </w:p>
    <w:p w14:paraId="721D09B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dúmâ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kidney(s)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rein(s)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dúm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>.</w:t>
      </w:r>
    </w:p>
    <w:p w14:paraId="5F0BAA4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planting (of crop)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action de semer (céréales</w:t>
      </w:r>
      <w:r>
        <w:t>) [&lt; </w:t>
      </w:r>
      <w:r w:rsidRPr="005D30C6">
        <w:rPr>
          <w:rFonts w:ascii="Doulos SIL" w:hAnsi="Doulos SIL"/>
          <w:i/>
          <w:color w:val="0000FF"/>
        </w:rPr>
        <w:t>dùmà</w:t>
      </w:r>
      <w:r>
        <w:t>].</w:t>
      </w:r>
    </w:p>
    <w:p w14:paraId="5D90EB37" w14:textId="361BA85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(a) [intr] be cut; (fate) be decided by God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coupé; (destin) ê. décidé par Dieu</w:t>
      </w:r>
      <w:r>
        <w:t xml:space="preserve">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dúmbú</w:t>
      </w:r>
      <w:r>
        <w:t>]</w:t>
      </w:r>
      <w:r>
        <w:rPr>
          <w:rFonts w:ascii="Garamond" w:hAnsi="Garamond"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(b) [intr] do some cutting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couper, faire du coupage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dúmbú</w:t>
      </w:r>
      <w:r>
        <w:t>].</w:t>
      </w:r>
    </w:p>
    <w:p w14:paraId="1B9C935F" w14:textId="44465F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3178FB">
        <w:t xml:space="preserve"> [</w:t>
      </w:r>
      <w:r>
        <w:t xml:space="preserve">n] fate, what God wills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le destin, </w:t>
      </w:r>
      <w:r w:rsidR="005D07B4">
        <w:rPr>
          <w:rFonts w:ascii="Garamond" w:hAnsi="Garamond"/>
        </w:rPr>
        <w:t>la volonté de</w:t>
      </w:r>
      <w:r>
        <w:rPr>
          <w:rFonts w:ascii="Garamond" w:hAnsi="Garamond"/>
        </w:rPr>
        <w:t xml:space="preserve"> Dieu</w:t>
      </w:r>
      <w:r>
        <w:t xml:space="preserve"> [</w:t>
      </w:r>
      <w:r w:rsidR="003178FB">
        <w:t xml:space="preserve">VblN </w:t>
      </w:r>
      <w:r>
        <w:t>&lt; </w:t>
      </w:r>
      <w:r w:rsidRPr="005D30C6">
        <w:rPr>
          <w:rFonts w:ascii="Doulos SIL" w:hAnsi="Doulos SIL"/>
          <w:i/>
          <w:color w:val="0000FF"/>
        </w:rPr>
        <w:t>dúmbú</w:t>
      </w:r>
      <w:r>
        <w:t>]</w:t>
      </w:r>
      <w:r w:rsidRPr="00590ABD">
        <w:t xml:space="preserve"> - </w:t>
      </w:r>
      <w:r>
        <w:t xml:space="preserve">ex: </w:t>
      </w:r>
      <w:r w:rsidR="00B54650">
        <w:rPr>
          <w:rFonts w:ascii="Doulos SIL" w:hAnsi="Doulos SIL"/>
          <w:i/>
          <w:color w:val="0000FF"/>
        </w:rPr>
        <w:t>yérkò</w:t>
      </w:r>
      <w:r w:rsidRPr="005D30C6">
        <w:rPr>
          <w:rFonts w:ascii="Doulos SIL" w:hAnsi="Doulos SIL"/>
          <w:i/>
          <w:color w:val="0000FF"/>
        </w:rPr>
        <w:t>y dùmb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 nôŋ</w:t>
      </w:r>
      <w:r w:rsidRPr="002C3CD0">
        <w:t xml:space="preserve"> </w:t>
      </w:r>
      <w:r w:rsidR="00B54650">
        <w:t xml:space="preserve"> </w:t>
      </w:r>
      <w:r w:rsidRPr="002C3CD0">
        <w:t>it</w:t>
      </w:r>
      <w:r w:rsidR="007B254E">
        <w:t>’</w:t>
      </w:r>
      <w:r>
        <w:t>s God</w:t>
      </w:r>
      <w:r w:rsidR="007B254E">
        <w:t>’</w:t>
      </w:r>
      <w:r>
        <w:t xml:space="preserve">s will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la volonté de Dieu</w:t>
      </w:r>
      <w:r>
        <w:t>.</w:t>
      </w:r>
    </w:p>
    <w:p w14:paraId="60CE56B0" w14:textId="0FD4F7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cut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ê. coupé</w:t>
      </w:r>
      <w:r w:rsidR="005D07B4">
        <w:t xml:space="preserve"> [PotPass &lt; </w:t>
      </w:r>
      <w:r w:rsidR="005D07B4" w:rsidRPr="005D30C6">
        <w:rPr>
          <w:rFonts w:ascii="Doulos SIL" w:hAnsi="Doulos SIL"/>
          <w:i/>
          <w:color w:val="0000FF"/>
        </w:rPr>
        <w:t>dúmbú</w:t>
      </w:r>
      <w:r w:rsidR="005D07B4">
        <w:t> ]</w:t>
      </w:r>
      <w:r>
        <w:t>.</w:t>
      </w:r>
    </w:p>
    <w:p w14:paraId="66E07A19" w14:textId="1084A6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cut-off (object); impoverished (person)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(objet) coupé; (personne) appauvri</w:t>
      </w:r>
      <w:r w:rsidR="008C599A">
        <w:t xml:space="preserve"> [&lt; </w:t>
      </w:r>
      <w:r w:rsidR="008C599A" w:rsidRPr="005D30C6">
        <w:rPr>
          <w:rFonts w:ascii="Doulos SIL" w:hAnsi="Doulos SIL"/>
          <w:i/>
          <w:color w:val="0000FF"/>
        </w:rPr>
        <w:t>dúmbú</w:t>
      </w:r>
      <w:r w:rsidR="008C599A">
        <w:t> ].</w:t>
      </w:r>
    </w:p>
    <w:p w14:paraId="4CB8FAF5" w14:textId="3F95BD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cut off or out, sever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couper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dúmb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</w:t>
      </w:r>
      <w:r w:rsidR="00EF00AF">
        <w:t>ResPass</w:t>
      </w:r>
      <w:r>
        <w:t xml:space="preserve"> and UnspecO </w:t>
      </w:r>
      <w:r w:rsidRPr="005D30C6">
        <w:rPr>
          <w:rFonts w:ascii="Doulos SIL" w:hAnsi="Doulos SIL"/>
          <w:i/>
          <w:color w:val="0000FF"/>
        </w:rPr>
        <w:t>dùmb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dúmbú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C599A">
        <w:t xml:space="preserve">, Adj </w:t>
      </w:r>
      <w:r w:rsidR="008C599A" w:rsidRPr="005D30C6">
        <w:rPr>
          <w:rFonts w:ascii="Doulos SIL" w:hAnsi="Doulos SIL"/>
          <w:i/>
          <w:color w:val="0000FF"/>
        </w:rPr>
        <w:t>dùmb</w:t>
      </w:r>
      <w:r w:rsidR="008C599A" w:rsidRPr="005D30C6">
        <w:rPr>
          <w:rFonts w:ascii="Doulos SIL" w:hAnsi="Doulos SIL"/>
          <w:i/>
          <w:color w:val="0000FF"/>
        </w:rPr>
        <w:noBreakHyphen/>
        <w:t>ò</w:t>
      </w:r>
      <w:r w:rsidR="008C599A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cut, severed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coupé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[kámꜜbá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ꜜwó] nàmà [hál ꜜá↑=ḿ dúmbú]</w:t>
      </w:r>
      <w:r w:rsidRPr="002C3CD0">
        <w:t xml:space="preserve">  I</w:t>
      </w:r>
      <w:r w:rsidR="007B254E">
        <w:t>’</w:t>
      </w:r>
      <w:r>
        <w:t>ll bite that hand of yours until it</w:t>
      </w:r>
      <w:r w:rsidR="007B254E">
        <w:t>’</w:t>
      </w:r>
      <w:r>
        <w:t xml:space="preserve">s severed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vais te mordre cette main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soit coupée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[tr] interrupt (sb</w:t>
      </w:r>
      <w:r w:rsidR="007B254E">
        <w:t>’</w:t>
      </w:r>
      <w:r>
        <w:t xml:space="preserve">s talk)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couper (la parole 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sí:</w:t>
      </w:r>
      <w:r w:rsidR="00C53B24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séꜜnn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noBreakHyphen/>
        <w:t>nòŋ dúmbú]</w:t>
      </w:r>
      <w:r w:rsidRPr="002C3CD0">
        <w:t xml:space="preserve"> </w:t>
      </w:r>
      <w:r w:rsidR="005D07B4">
        <w:t xml:space="preserve"> </w:t>
      </w:r>
      <w:r w:rsidRPr="002C3CD0">
        <w:t>I</w:t>
      </w:r>
      <w:r>
        <w:t xml:space="preserve"> don</w:t>
      </w:r>
      <w:r w:rsidR="007B254E">
        <w:t>’</w:t>
      </w:r>
      <w:r>
        <w:t xml:space="preserve">t mean to interrupt what you are saying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ne veux pas couper votre parole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d) [tr] (sb) go across (e.g. street); (roof beam) reach all the way across (ceiling)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traverser (rue, etc.); (bois) traverser complètement (plafond)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e) [intr] (heart) beat, throb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(cœur) battre</w:t>
      </w:r>
      <w:r>
        <w:t>.</w:t>
      </w:r>
    </w:p>
    <w:p w14:paraId="6F8055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dùmbù-dàmb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worn out, old and useless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usé, vieux et inutile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dùmbù-dàmb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old and useless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personne vieille et inutile</w:t>
      </w:r>
      <w:r>
        <w:t>.</w:t>
      </w:r>
    </w:p>
    <w:p w14:paraId="2965C0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cut-off piece (e.g. of meat)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morceau coupé (de viande etc.)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dúmbú</w:t>
      </w:r>
      <w:r>
        <w:t>].</w:t>
      </w:r>
    </w:p>
    <w:p w14:paraId="3FA13DA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dú:mê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everlasting, last an eternity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éternel, durer une éternité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dwm</w:t>
      </w:r>
      <w:r>
        <w:t>, perhaps via Ful].</w:t>
      </w:r>
    </w:p>
    <w:p w14:paraId="27C7F63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dúm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D3D195C" w14:textId="5281CA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(more often) </w:t>
      </w:r>
      <w:r w:rsidRPr="005D30C6">
        <w:rPr>
          <w:rFonts w:ascii="Doulos SIL" w:hAnsi="Doulos SIL"/>
          <w:i/>
          <w:color w:val="0000FF"/>
        </w:rPr>
        <w:t>dúmí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seed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semence</w:t>
      </w:r>
      <w:r w:rsidR="008C599A">
        <w:rPr>
          <w:rFonts w:ascii="Garamond" w:hAnsi="Garamond"/>
        </w:rPr>
        <w:t>, graine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race, stock (of people); type, kind (of 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race (de gens); sorte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objet)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dùmà</w:t>
      </w:r>
      <w:r>
        <w:t>].</w:t>
      </w:r>
    </w:p>
    <w:p w14:paraId="6C02AA8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</w:t>
      </w:r>
      <w:r>
        <w:t xml:space="preserve"> 1,2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dùm</w:t>
      </w:r>
      <w:r>
        <w:t xml:space="preserve"> 1,2].</w:t>
      </w:r>
    </w:p>
    <w:p w14:paraId="3D55ABA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dùŋ</w:t>
      </w:r>
      <w:r>
        <w:t xml:space="preserve"> 1,2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dùm</w:t>
      </w:r>
      <w:r>
        <w:t xml:space="preserve"> 1,2].</w:t>
      </w:r>
    </w:p>
    <w:p w14:paraId="1AA7FE9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dùndà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(rainclouds, vehicle) make a rumbling sound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(nuages, véhicule) gronder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búr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dúndà</w:t>
      </w:r>
      <w:r>
        <w:t xml:space="preserve">  the clouds rumbled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nuages grondaient</w:t>
      </w:r>
      <w:r>
        <w:t>.</w:t>
      </w:r>
    </w:p>
    <w:p w14:paraId="39DDB7AD" w14:textId="2546614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dúndárdê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nonchalant, heedless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menfoutiste</w:t>
      </w:r>
      <w:r>
        <w:t xml:space="preserve"> [&lt;Ful, related to </w:t>
      </w:r>
      <w:r w:rsidRPr="005D30C6">
        <w:rPr>
          <w:rFonts w:ascii="Doulos SIL" w:hAnsi="Doulos SIL"/>
          <w:i/>
          <w:color w:val="0000FF"/>
        </w:rPr>
        <w:t>dúndár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9DC27C4" w14:textId="3C4936D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dúndár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nonchalant or heedless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qui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en fout </w:t>
      </w:r>
      <w:r>
        <w:t xml:space="preserve">[&lt;Ful </w:t>
      </w:r>
      <w:r w:rsidRPr="00BB673A">
        <w:rPr>
          <w:rFonts w:ascii="Arial Unicode MS" w:eastAsia="Arial Unicode MS" w:hAnsi="Arial Unicode MS"/>
          <w:i/>
          <w:color w:val="008000"/>
        </w:rPr>
        <w:t>ndunndaru</w:t>
      </w:r>
      <w:r>
        <w:t xml:space="preserve">] [cf. verb </w:t>
      </w:r>
      <w:r w:rsidRPr="005D30C6">
        <w:rPr>
          <w:rFonts w:ascii="Doulos SIL" w:hAnsi="Doulos SIL"/>
          <w:i/>
          <w:color w:val="0000FF"/>
        </w:rPr>
        <w:t>dùndàrdé</w:t>
      </w:r>
      <w:r>
        <w:t>]</w:t>
      </w:r>
      <w:r w:rsidRPr="00590ABD">
        <w:t xml:space="preserve"> 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>dúndár</w:t>
      </w:r>
      <w:r w:rsidRPr="005D30C6">
        <w:rPr>
          <w:rFonts w:ascii="Doulos SIL" w:hAnsi="Doulos SIL"/>
          <w:i/>
          <w:color w:val="0000FF"/>
        </w:rPr>
        <w:noBreakHyphen/>
        <w:t>ú bè:rì</w:t>
      </w:r>
      <w:r>
        <w:t xml:space="preserve">  big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.</w:t>
      </w:r>
    </w:p>
    <w:p w14:paraId="5DEE3B5B" w14:textId="61012C9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dùndè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ant-lion larva (makes conical holes in sand</w:t>
      </w:r>
      <w:r w:rsidR="008C1A9C">
        <w:t>, eats ants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larve de fourmilion (</w:t>
      </w:r>
      <w:r w:rsidR="001C047D">
        <w:rPr>
          <w:rFonts w:ascii="Garamond" w:hAnsi="Garamond"/>
        </w:rPr>
        <w:t xml:space="preserve">elle </w:t>
      </w:r>
      <w:r>
        <w:rPr>
          <w:rFonts w:ascii="Garamond" w:hAnsi="Garamond"/>
        </w:rPr>
        <w:t>con</w:t>
      </w:r>
      <w:r w:rsidR="001C047D">
        <w:rPr>
          <w:rFonts w:ascii="Garamond" w:hAnsi="Garamond"/>
        </w:rPr>
        <w:t>struit des trous coniques dans le sable</w:t>
      </w:r>
      <w:r w:rsidR="008C1A9C">
        <w:rPr>
          <w:rFonts w:ascii="Garamond" w:hAnsi="Garamond"/>
        </w:rPr>
        <w:t xml:space="preserve">, </w:t>
      </w:r>
      <w:r w:rsidR="001C047D">
        <w:rPr>
          <w:rFonts w:ascii="Garamond" w:hAnsi="Garamond"/>
        </w:rPr>
        <w:t xml:space="preserve">elle </w:t>
      </w:r>
      <w:r w:rsidR="008C1A9C">
        <w:rPr>
          <w:rFonts w:ascii="Garamond" w:hAnsi="Garamond"/>
        </w:rPr>
        <w:t>se nourrit de fourmis</w:t>
      </w:r>
      <w:r>
        <w:rPr>
          <w:rFonts w:ascii="Garamond" w:hAnsi="Garamond"/>
        </w:rPr>
        <w:t>)</w:t>
      </w:r>
      <w:r>
        <w:t xml:space="preserve"> [</w:t>
      </w:r>
      <w:r w:rsidRPr="00FE62AD">
        <w:rPr>
          <w:smallCaps/>
        </w:rPr>
        <w:t>id</w:t>
      </w:r>
      <w:r>
        <w:t>: Neur</w:t>
      </w:r>
      <w:r w:rsidR="001C047D">
        <w:t>optera, Myrmeleontidae (larva</w:t>
      </w:r>
      <w:r>
        <w:t>)]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gándá ꜜháns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gándá yà:r-íyà</w:t>
      </w:r>
      <w:r>
        <w:t>].</w:t>
      </w:r>
    </w:p>
    <w:p w14:paraId="1767F1E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edible water lily root tuber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tubercule comestible de nénuphar</w:t>
      </w:r>
      <w:r>
        <w:t xml:space="preserve"> [like tiny potato]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Nymphaea lotus</w:t>
      </w:r>
      <w:r>
        <w:t xml:space="preserve">, Nymphaeaceae] [cf. </w:t>
      </w:r>
      <w:r w:rsidRPr="005D30C6">
        <w:rPr>
          <w:rFonts w:ascii="Doulos SIL" w:hAnsi="Doulos SIL"/>
          <w:i/>
          <w:color w:val="0000FF"/>
        </w:rPr>
        <w:t>ʔàŋgúw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bó:ló:d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búlà:búlâ</w:t>
      </w:r>
      <w:r>
        <w:t>].</w:t>
      </w:r>
    </w:p>
    <w:p w14:paraId="09B79DE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dùndùm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gather (one by one) and deliver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ramasser (un à un) et transporter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dùndùm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430A9B6" w14:textId="4C678F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dùndùm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dùndùm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garbage heap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ordures, poubelle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dùndùm</w:t>
      </w:r>
      <w:r>
        <w:t>].</w:t>
      </w:r>
    </w:p>
    <w:p w14:paraId="39EB975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dúŋg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dúnj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</w:p>
    <w:p w14:paraId="1E18BCFE" w14:textId="623BFD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(luke</w:t>
      </w:r>
      <w:r>
        <w:noBreakHyphen/>
        <w:t xml:space="preserve">)warm, tepid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tiède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dùŋgù</w:t>
      </w:r>
      <w:r>
        <w:t>]</w:t>
      </w:r>
      <w:r w:rsidRPr="00590ABD">
        <w:t xml:space="preserve"> - </w:t>
      </w:r>
      <w:r w:rsidR="001C047D">
        <w:t>combinations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(milk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lait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>jí: dúŋg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(butter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beurre</w:t>
      </w:r>
      <w:r>
        <w:t>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hári</w:t>
      </w:r>
      <w:r w:rsidR="008C599A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warm water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eau tiède</w:t>
      </w:r>
      <w:r>
        <w:t xml:space="preserve">; (also) sheep slaughtered immediately after a woman gives birth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mouton égorgé juste après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accouchement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</w:t>
      </w:r>
      <w:r>
        <w:t xml:space="preserve"> - cpd: see under </w:t>
      </w: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3617297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dùŋgù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(luke-)warm, tepid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tiède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dúnj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Adj </w:t>
      </w:r>
      <w:r w:rsidRPr="005D30C6">
        <w:rPr>
          <w:rFonts w:ascii="Doulos SIL" w:hAnsi="Doulos SIL"/>
          <w:i/>
          <w:color w:val="0000FF"/>
        </w:rPr>
        <w:t>dúŋg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19DFE10" w14:textId="02A26C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dùŋgùrìyà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dùŋgùryà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stick, rope) be short (in length); (e.g. person, quadruped, tree) be or become short (height); (house) be low (with low ceilings)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(bâton, corde, etc.) ê. ou devenir court; (personne, quadrupède, arbre, etc.) ê. ou devenir court de taille; (maison) ê. peu élevé (à plafond peu élevé)</w:t>
      </w:r>
      <w:r>
        <w:t>.</w:t>
      </w:r>
    </w:p>
    <w:p w14:paraId="15288B20" w14:textId="74A925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dúŋgúríyá</w:t>
      </w:r>
      <w:r w:rsidRPr="002C3CD0">
        <w:t xml:space="preserve"> 1</w:t>
      </w:r>
      <w:r>
        <w:t xml:space="preserve">b  (NF </w:t>
      </w:r>
      <w:r w:rsidRPr="005D30C6">
        <w:rPr>
          <w:rFonts w:ascii="Doulos SIL" w:hAnsi="Doulos SIL"/>
          <w:i/>
          <w:color w:val="0000FF"/>
        </w:rPr>
        <w:t>dùŋgùryôw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dùŋgùríyôw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short (in length or height)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court (de taille ou en longueur)</w:t>
      </w:r>
      <w:r>
        <w:t xml:space="preserve"> [for nuances see </w:t>
      </w:r>
      <w:r w:rsidRPr="005D30C6">
        <w:rPr>
          <w:rFonts w:ascii="Doulos SIL" w:hAnsi="Doulos SIL"/>
          <w:i/>
          <w:color w:val="0000FF"/>
        </w:rPr>
        <w:t>dùŋgùrìyà</w:t>
      </w:r>
      <w:r>
        <w:t xml:space="preserve"> 1a; 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dúŋgúríyá</w:t>
      </w:r>
      <w:r>
        <w:t> ; a more diminutive syn</w:t>
      </w:r>
      <w:r w:rsidR="008C1A9C">
        <w:t>onym</w:t>
      </w:r>
      <w:r>
        <w:t xml:space="preserve"> is </w:t>
      </w:r>
      <w:r w:rsidRPr="005D30C6">
        <w:rPr>
          <w:rFonts w:ascii="Doulos SIL" w:hAnsi="Doulos SIL"/>
          <w:i/>
          <w:color w:val="0000FF"/>
        </w:rPr>
        <w:t>dú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íya</w:t>
      </w:r>
      <w:r w:rsidR="001C047D">
        <w:rPr>
          <w:rFonts w:ascii="Doulos SIL" w:hAnsi="Doulos SIL"/>
          <w:i/>
          <w:color w:val="0000FF"/>
        </w:rPr>
        <w:t>́</w:t>
      </w:r>
      <w:r>
        <w:t xml:space="preserve">, cf. also </w:t>
      </w:r>
      <w:r w:rsidRPr="005D30C6">
        <w:rPr>
          <w:rFonts w:ascii="Doulos SIL" w:hAnsi="Doulos SIL"/>
          <w:i/>
          <w:color w:val="0000FF"/>
        </w:rPr>
        <w:t>dábbél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dúŋgúrìyà</w:t>
      </w:r>
      <w:r>
        <w:t xml:space="preserve"> (DefSg </w:t>
      </w:r>
      <w:r w:rsidRPr="00BB673A">
        <w:rPr>
          <w:rFonts w:ascii="Arial Unicode MS" w:eastAsia="Arial Unicode MS" w:hAnsi="Arial Unicode MS"/>
          <w:i/>
          <w:color w:val="008000"/>
        </w:rPr>
        <w:t>dùŋgùrìy-ǎ:</w:t>
      </w:r>
      <w:r>
        <w:t>)]</w:t>
      </w:r>
      <w:r w:rsidRPr="00590ABD">
        <w:t xml:space="preserve"> - </w:t>
      </w:r>
      <w:r>
        <w:t xml:space="preserve">poss (Absol): 1Sg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dúŋgúríy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].</w:t>
      </w:r>
    </w:p>
    <w:p w14:paraId="4F6DFFE6" w14:textId="35F23ED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dúŋgúr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dúŋgúrí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cultivated cow-pea (bean)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haricot cultivé, niébé</w:t>
      </w:r>
      <w:r>
        <w:t xml:space="preserve"> [</w:t>
      </w:r>
      <w:r w:rsidRPr="00FE62AD">
        <w:rPr>
          <w:smallCaps/>
        </w:rPr>
        <w:t>id</w:t>
      </w:r>
      <w:r>
        <w:t xml:space="preserve">: various cultivars of </w:t>
      </w:r>
      <w:r>
        <w:rPr>
          <w:rFonts w:ascii="Garamond" w:hAnsi="Garamond"/>
          <w:i/>
        </w:rPr>
        <w:t>Vigna unguiculata</w:t>
      </w:r>
      <w:r>
        <w:t>, Fabaceae-Faboideae].</w:t>
      </w:r>
    </w:p>
    <w:p w14:paraId="49FEFA03" w14:textId="36810E1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dúŋg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warm (sth)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rendre tiède, chauffer un peu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dùŋgù</w:t>
      </w:r>
      <w:r>
        <w:t>].</w:t>
      </w:r>
    </w:p>
    <w:p w14:paraId="55CA2EAA" w14:textId="20D3D3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dúŋk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dúŋkâ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oatmeal-like cream made with coarsely ground millet (including the bran) and some soda 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sorte de crème </w:t>
      </w:r>
      <w:r w:rsidR="002D5527">
        <w:rPr>
          <w:rFonts w:ascii="Garamond" w:hAnsi="Garamond"/>
        </w:rPr>
        <w:t>préparée</w:t>
      </w:r>
      <w:r>
        <w:rPr>
          <w:rFonts w:ascii="Garamond" w:hAnsi="Garamond"/>
        </w:rPr>
        <w:t xml:space="preserve"> avec du mil écrasé (y compris le son) et de la potasse</w:t>
      </w:r>
      <w:r>
        <w:t>.</w:t>
      </w:r>
    </w:p>
    <w:p w14:paraId="486D06F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dùrà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groan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gémir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dùrà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dùrày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dùrèy</w:t>
      </w:r>
      <w:r>
        <w:t>].</w:t>
      </w:r>
    </w:p>
    <w:p w14:paraId="19B168C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dú:</w:t>
      </w:r>
      <w:r w:rsidRPr="005D30C6">
        <w:rPr>
          <w:rFonts w:ascii="Doulos SIL" w:hAnsi="Doulos SIL"/>
          <w:i/>
          <w:color w:val="0000FF"/>
        </w:rPr>
        <w:noBreakHyphen/>
        <w:t>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dú: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1].</w:t>
      </w:r>
    </w:p>
    <w:p w14:paraId="460D90D4" w14:textId="392688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dù:</w:t>
      </w:r>
      <w:r w:rsidR="002D5527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r</w:t>
      </w:r>
      <w:r w:rsidR="002D5527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dù:</w:t>
      </w:r>
      <w:r w:rsidRPr="005D30C6">
        <w:rPr>
          <w:rFonts w:ascii="Doulos SIL" w:hAnsi="Doulos SIL"/>
          <w:i/>
          <w:color w:val="0000FF"/>
        </w:rPr>
        <w:noBreakHyphen/>
        <w:t>rê</w:t>
      </w:r>
      <w:r w:rsidRPr="004D54F4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acquisition, obtaining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acquisition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dù</w:t>
      </w:r>
      <w:r>
        <w:t xml:space="preserve">] [see proverb under </w:t>
      </w:r>
      <w:r w:rsidRPr="005D30C6">
        <w:rPr>
          <w:rFonts w:ascii="Doulos SIL" w:hAnsi="Doulos SIL"/>
          <w:i/>
          <w:color w:val="0000FF"/>
        </w:rPr>
        <w:t>hámbúrú</w:t>
      </w:r>
      <w:r>
        <w:t xml:space="preserve"> 1 </w:t>
      </w:r>
      <w:r w:rsidR="007B254E">
        <w:t>‘</w:t>
      </w:r>
      <w:r>
        <w:t>fear</w:t>
      </w:r>
      <w:r w:rsidR="007B254E">
        <w:t>’</w:t>
      </w:r>
      <w:r>
        <w:t>].</w:t>
      </w:r>
    </w:p>
    <w:p w14:paraId="1179FC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bush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buisson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Chrozophora brochiana</w:t>
      </w:r>
      <w:r>
        <w:t>, Euphorbiaceae].</w:t>
      </w:r>
    </w:p>
    <w:p w14:paraId="0FD841B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pound (grain, in a mortar, with a pestle)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piler (céréales, dans un mortier)</w:t>
      </w:r>
      <w:r>
        <w:t xml:space="preserve"> [the general word; cf. </w:t>
      </w:r>
      <w:r w:rsidRPr="005D30C6">
        <w:rPr>
          <w:rFonts w:ascii="Doulos SIL" w:hAnsi="Doulos SIL"/>
          <w:i/>
          <w:color w:val="0000FF"/>
        </w:rPr>
        <w:t>bórgé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dásê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sáfá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sámpê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sìgà:sígà: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sósóbú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sùrfà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do the pounding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piler, faire le pilage</w:t>
      </w:r>
      <w:r>
        <w:t>.</w:t>
      </w:r>
    </w:p>
    <w:p w14:paraId="765D0DE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dúrú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pounding (grain)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pilage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dúrú</w:t>
      </w:r>
      <w:r>
        <w:t>].</w:t>
      </w:r>
    </w:p>
    <w:p w14:paraId="6AEC02C7" w14:textId="40734B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foul-smelling, rotten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puant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fúmbú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fúmbúꜜ dús!</w:t>
      </w:r>
      <w:r w:rsidRPr="002C3CD0">
        <w:t xml:space="preserve"> it</w:t>
      </w:r>
      <w:r>
        <w:t xml:space="preserve"> stinks </w:t>
      </w:r>
      <w:r w:rsidRPr="0033636C">
        <w:rPr>
          <w:rFonts w:ascii="Wingdings" w:hAnsi="Wingdings"/>
        </w:rPr>
        <w:t></w:t>
      </w:r>
      <w:r>
        <w:t xml:space="preserve"> </w:t>
      </w:r>
      <w:r w:rsidR="002D5527">
        <w:rPr>
          <w:rFonts w:ascii="Garamond" w:hAnsi="Garamond"/>
        </w:rPr>
        <w:t>ça</w:t>
      </w:r>
      <w:r>
        <w:rPr>
          <w:rFonts w:ascii="Garamond" w:hAnsi="Garamond"/>
        </w:rPr>
        <w:t xml:space="preserve"> pue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=ẃ ꜜfáttá dús!</w:t>
      </w:r>
      <w:r w:rsidRPr="002C3CD0">
        <w:t xml:space="preserve"> it</w:t>
      </w:r>
      <w:r>
        <w:t xml:space="preserve">s foul odor is coming out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 mauvaise odeur sort</w:t>
      </w:r>
      <w:r>
        <w:t>.</w:t>
      </w:r>
    </w:p>
    <w:p w14:paraId="7B3389CB" w14:textId="59769D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dúsá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feel a twinge of pain on standing up (after one</w:t>
      </w:r>
      <w:r w:rsidR="007B254E">
        <w:t>’</w:t>
      </w:r>
      <w:r>
        <w:t xml:space="preserve">s limb has “gone to sleep”)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sentir une douleur en se levant (à cause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membre « endormi »)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dúsù</w:t>
      </w:r>
      <w:r>
        <w:t>].</w:t>
      </w:r>
    </w:p>
    <w:p w14:paraId="033A3A8B" w14:textId="5B5C58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dùsùŋgû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doze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sommeiler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dùsúŋgù</w:t>
      </w:r>
      <w:r>
        <w:t>]</w:t>
      </w:r>
      <w:r w:rsidRPr="00590ABD">
        <w:t xml:space="preserve"> -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dùsùŋgû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>.</w:t>
      </w:r>
    </w:p>
    <w:p w14:paraId="6BE49B7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ladle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louche</w:t>
      </w:r>
      <w:r>
        <w:t xml:space="preserve"> [made from small gourd]  </w:t>
      </w:r>
      <w:r>
        <w:rPr>
          <w:rFonts w:ascii="Wingdings" w:hAnsi="Wingdings"/>
          <w:sz w:val="18"/>
        </w:rPr>
        <w:t></w:t>
      </w:r>
      <w:r>
        <w:t xml:space="preserve"> b) gourd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gourde</w:t>
      </w:r>
      <w:r>
        <w:t xml:space="preserve"> [Ka and TSK </w:t>
      </w:r>
      <w:r w:rsidRPr="00BB673A">
        <w:rPr>
          <w:rFonts w:ascii="Arial Unicode MS" w:eastAsia="Arial Unicode MS" w:hAnsi="Arial Unicode MS"/>
          <w:i/>
          <w:color w:val="008000"/>
        </w:rPr>
        <w:t>dútú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zòl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dùt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3C2D348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duw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Postp </w:t>
      </w:r>
      <w:r w:rsidRPr="005D30C6">
        <w:rPr>
          <w:rFonts w:ascii="Doulos SIL" w:hAnsi="Doulos SIL"/>
          <w:i/>
          <w:color w:val="0000FF"/>
        </w:rPr>
        <w:t>dô</w:t>
      </w:r>
      <w:r>
        <w:t xml:space="preserve">, nouns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and 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2D45A345" w14:textId="232EC3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dù</w:t>
      </w:r>
      <w:r>
        <w:t xml:space="preserve"> </w:t>
      </w:r>
      <w:r w:rsidR="007B254E">
        <w:t>‘</w:t>
      </w:r>
      <w:r>
        <w:t>obtain</w:t>
      </w:r>
      <w:r w:rsidR="007B254E">
        <w:t>’</w:t>
      </w:r>
      <w:r>
        <w:t xml:space="preserve">; </w:t>
      </w:r>
      <w:r w:rsidR="00995DF2">
        <w:t>Imprt</w:t>
      </w:r>
      <w:r>
        <w:t xml:space="preserve"> is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>].</w:t>
      </w:r>
    </w:p>
    <w:p w14:paraId="639561AF" w14:textId="674BCA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dw</w:t>
      </w:r>
      <w:r w:rsidRPr="005D30C6">
        <w:rPr>
          <w:rFonts w:ascii="Doulos SIL" w:hAnsi="Doulos SIL"/>
          <w:i/>
          <w:color w:val="0000FF"/>
        </w:rPr>
        <w:noBreakHyphen/>
        <w:t>â:ŋ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[2Sg form of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dô</w:t>
      </w:r>
      <w:r>
        <w:t xml:space="preserve">  or 2Sg possessor form of noun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place</w:t>
      </w:r>
      <w:r w:rsidR="007B254E">
        <w:t>’</w:t>
      </w:r>
      <w:r>
        <w:t>].</w:t>
      </w:r>
    </w:p>
    <w:p w14:paraId="74D16BAF" w14:textId="38EEA9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995DF2">
        <w:t xml:space="preserve"> [Imprt 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>]</w:t>
      </w:r>
    </w:p>
    <w:p w14:paraId="211D151B" w14:textId="373C9B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dùwàná:dô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dùwàná:ɗ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person who has been blessed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béni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duw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 [</w:t>
      </w:r>
      <w:r w:rsidR="00651F6A" w:rsidRPr="00651F6A">
        <w:rPr>
          <w:smallCaps/>
        </w:rPr>
        <w:t>ant: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kúdá:dô</w:t>
      </w:r>
      <w:r>
        <w:t>].</w:t>
      </w:r>
    </w:p>
    <w:p w14:paraId="73BF8273" w14:textId="79E1BD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dùwâ:w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wish, blessing (on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vœu, bénédiction (sur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dʕw</w:t>
      </w:r>
      <w:r>
        <w:t xml:space="preserve"> ; cf. verb </w:t>
      </w:r>
      <w:r w:rsidRPr="005D30C6">
        <w:rPr>
          <w:rFonts w:ascii="Doulos SIL" w:hAnsi="Doulos SIL"/>
          <w:i/>
          <w:color w:val="0000FF"/>
        </w:rPr>
        <w:t>dúwê</w:t>
      </w:r>
      <w:r>
        <w:t> 1].</w:t>
      </w:r>
    </w:p>
    <w:p w14:paraId="14FC67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make wishes or blessings (e.g. after praying)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formuler des vœux ou bénédictions (par ex., après la prière)</w:t>
      </w:r>
      <w:r>
        <w:t xml:space="preserve"> [related to noun </w:t>
      </w:r>
      <w:r w:rsidRPr="005D30C6">
        <w:rPr>
          <w:rFonts w:ascii="Doulos SIL" w:hAnsi="Doulos SIL"/>
          <w:i/>
          <w:color w:val="0000FF"/>
        </w:rPr>
        <w:t>dùwá:w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dúwè</w:t>
      </w:r>
      <w:r w:rsidRPr="005D30C6">
        <w:rPr>
          <w:rFonts w:ascii="Doulos SIL" w:hAnsi="Doulos SIL"/>
          <w:i/>
          <w:color w:val="0000FF"/>
        </w:rPr>
        <w:noBreakHyphen/>
        <w:t>ŋ à sê</w:t>
      </w:r>
      <w:r>
        <w:t xml:space="preserve">  make a wish (=pray) for him!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fais des vœux pour lui!</w:t>
      </w:r>
      <w:r>
        <w:t>.</w:t>
      </w:r>
    </w:p>
    <w:p w14:paraId="3210A97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my place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mon lieu</w:t>
      </w:r>
      <w:r>
        <w:t xml:space="preserve"> [1Sg alienable possessor &lt; 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442C13B" w14:textId="0F9B04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>
        <w:rPr>
          <w:smallCaps/>
        </w:rPr>
        <w:t>def pl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place</w:t>
      </w:r>
      <w:r w:rsidR="007B254E">
        <w:t>’</w:t>
      </w:r>
      <w:r>
        <w:t>].</w:t>
      </w:r>
    </w:p>
    <w:p w14:paraId="4FFBBD5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form of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dô</w:t>
      </w:r>
      <w:r>
        <w:t>, or 1Sg inalienable possessor &lt; 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079B825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>
        <w:rPr>
          <w:smallCaps/>
        </w:rPr>
        <w:t xml:space="preserve">def pl </w:t>
      </w:r>
      <w:r>
        <w:t>&lt; 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73E3B48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</w:t>
      </w:r>
      <w:r w:rsidRPr="002C3CD0">
        <w:t xml:space="preserve"> 1</w:t>
      </w:r>
      <w:r>
        <w:t xml:space="preserve">a,b  [1Pl form of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dô</w:t>
      </w:r>
      <w:r>
        <w:t>, or 1Pl inalienable possessor &lt; 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0192252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(object) be gotten, obtainable, available; (event) occur, take place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objet) ê. obtenu, disponible; (incident) avoir lieu, se passer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dù</w:t>
      </w:r>
      <w:r>
        <w:t>].</w:t>
      </w:r>
    </w:p>
    <w:p w14:paraId="5EA7BE9A" w14:textId="2E4D84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a  (NF </w:t>
      </w:r>
      <w:r w:rsidRPr="005D30C6">
        <w:rPr>
          <w:rFonts w:ascii="Doulos SIL" w:hAnsi="Doulos SIL"/>
          <w:i/>
          <w:color w:val="0000FF"/>
        </w:rPr>
        <w:t>dêy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dôy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place; situation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lieu, endroit; position, situation</w:t>
      </w:r>
      <w:r>
        <w:t xml:space="preserve"> [</w:t>
      </w:r>
      <w:r w:rsidR="002D5527">
        <w:t>the pronominal paradigm of</w:t>
      </w:r>
      <w:r>
        <w:t xml:space="preserve">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dô</w:t>
      </w:r>
      <w:r>
        <w:t xml:space="preserve"> </w:t>
      </w:r>
      <w:r w:rsidR="007B254E">
        <w:t>‘</w:t>
      </w:r>
      <w:r>
        <w:t>chez</w:t>
      </w:r>
      <w:r w:rsidR="007B254E">
        <w:t>’</w:t>
      </w:r>
      <w:r w:rsidR="002D5527">
        <w:t xml:space="preserve"> </w:t>
      </w:r>
      <w:r>
        <w:t xml:space="preserve">consists formally of the inalienably possessed forms of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but the overall word-family </w:t>
      </w:r>
      <w:r w:rsidR="007A4C96">
        <w:t>may conflate</w:t>
      </w:r>
      <w:r>
        <w:t xml:space="preserve"> two etyma, cf. KS </w:t>
      </w:r>
      <w:r w:rsidRPr="00BB673A">
        <w:rPr>
          <w:rFonts w:ascii="Arial Unicode MS" w:eastAsia="Arial Unicode MS" w:hAnsi="Arial Unicode MS"/>
          <w:i/>
          <w:color w:val="008000"/>
        </w:rPr>
        <w:t>dog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>
        <w:t xml:space="preserve"> </w:t>
      </w:r>
      <w:r w:rsidR="007B254E">
        <w:t>‘</w:t>
      </w:r>
      <w:r>
        <w:t>place</w:t>
      </w:r>
      <w:r w:rsidR="007B254E">
        <w:t>’</w:t>
      </w:r>
      <w:r>
        <w:t xml:space="preserve"> and KS </w:t>
      </w:r>
      <w:r w:rsidRPr="00BB673A">
        <w:rPr>
          <w:rFonts w:ascii="Arial Unicode MS" w:eastAsia="Arial Unicode MS" w:hAnsi="Arial Unicode MS"/>
          <w:i/>
          <w:color w:val="008000"/>
        </w:rPr>
        <w:t>labu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dow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là:bú</w:t>
      </w:r>
      <w:r>
        <w:t xml:space="preserve"> </w:t>
      </w:r>
      <w:r w:rsidR="007B254E">
        <w:t>‘</w:t>
      </w:r>
      <w:r>
        <w:t>earth</w:t>
      </w:r>
      <w:r w:rsidR="007B254E">
        <w:t>’</w:t>
      </w:r>
      <w:r>
        <w:t xml:space="preserve">; cf. also </w:t>
      </w:r>
      <w:r w:rsidRPr="005D30C6">
        <w:rPr>
          <w:rFonts w:ascii="Doulos SIL" w:hAnsi="Doulos SIL"/>
          <w:i/>
          <w:color w:val="0000FF"/>
        </w:rPr>
        <w:t>dórí-yá: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déy ꜜfóllóŋ</w:t>
      </w:r>
      <w:r w:rsidRPr="002C3CD0">
        <w:t xml:space="preserve"> a</w:t>
      </w:r>
      <w:r>
        <w:t xml:space="preserve"> single place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seul lieu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déy bè:rì</w:t>
      </w:r>
      <w:r w:rsidRPr="002C3CD0">
        <w:t xml:space="preserve"> a</w:t>
      </w:r>
      <w:r>
        <w:t xml:space="preserve"> big place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</w:t>
      </w:r>
      <w:r w:rsidR="00E96CE5">
        <w:rPr>
          <w:rFonts w:ascii="Garamond" w:hAnsi="Garamond"/>
        </w:rPr>
        <w:t>gros</w:t>
      </w:r>
      <w:r>
        <w:rPr>
          <w:rFonts w:ascii="Garamond" w:hAnsi="Garamond"/>
        </w:rPr>
        <w:t xml:space="preserve"> lieu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7A4C96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hínèŋ</w:t>
      </w:r>
      <w:r w:rsidRPr="002C3CD0">
        <w:t xml:space="preserve"> </w:t>
      </w:r>
      <w:r w:rsidR="00E96CE5">
        <w:t xml:space="preserve"> </w:t>
      </w:r>
      <w:r w:rsidRPr="002C3CD0">
        <w:t>it</w:t>
      </w:r>
      <w:r>
        <w:t xml:space="preserve"> has gotten light out (before dawn)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commence à faire clair (avant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aube)</w:t>
      </w:r>
      <w:r>
        <w:t xml:space="preserve"> [with </w:t>
      </w:r>
      <w:r w:rsidRPr="005D30C6">
        <w:rPr>
          <w:rFonts w:ascii="Doulos SIL" w:hAnsi="Doulos SIL"/>
          <w:i/>
          <w:color w:val="0000FF"/>
        </w:rPr>
        <w:t>hìnèŋ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bów</w:t>
      </w:r>
      <w:r>
        <w:t xml:space="preserve">];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 bí</w:t>
      </w:r>
      <w:r w:rsidRPr="002C3CD0">
        <w:t xml:space="preserve"> </w:t>
      </w:r>
      <w:r w:rsidR="00E96CE5">
        <w:t xml:space="preserve"> </w:t>
      </w:r>
      <w:r w:rsidRPr="002C3CD0">
        <w:t>it</w:t>
      </w:r>
      <w:r>
        <w:t xml:space="preserve"> has gotten dark (=night has fallen)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devenu sombre (=la nuit est tombée)</w:t>
      </w:r>
      <w:r>
        <w:t xml:space="preserve">; phrase: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sym w:font="Symbol" w:char="F0AF"/>
      </w:r>
      <w:r w:rsidRPr="005D30C6">
        <w:rPr>
          <w:rFonts w:ascii="Doulos SIL" w:hAnsi="Doulos SIL"/>
          <w:i/>
          <w:color w:val="0000FF"/>
        </w:rPr>
        <w:t xml:space="preserve"> kâ</w:t>
      </w:r>
      <w:r>
        <w:rPr>
          <w:i/>
        </w:rPr>
        <w:t> </w:t>
      </w:r>
      <w:r>
        <w:rPr>
          <w:i/>
        </w:rPr>
        <w:sym w:font="Symbol" w:char="F0BC"/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sym w:font="Symbol" w:char="F0AF"/>
      </w:r>
      <w:r w:rsidRPr="005D30C6">
        <w:rPr>
          <w:rFonts w:ascii="Doulos SIL" w:hAnsi="Doulos SIL"/>
          <w:i/>
          <w:color w:val="0000FF"/>
        </w:rPr>
        <w:t xml:space="preserve"> kâ</w:t>
      </w:r>
      <w:r>
        <w:rPr>
          <w:i/>
        </w:rPr>
        <w:t> </w:t>
      </w:r>
      <w:r>
        <w:rPr>
          <w:i/>
        </w:rPr>
        <w:sym w:font="Symbol" w:char="F0BC"/>
      </w:r>
      <w:r>
        <w:t xml:space="preserve">  where </w:t>
      </w:r>
      <w:r>
        <w:sym w:font="Symbol" w:char="F0BC"/>
      </w:r>
      <w:r>
        <w:t xml:space="preserve"> ; when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là où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 ; quand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sym w:font="Symbol" w:char="F0AF"/>
      </w:r>
      <w:r w:rsidRPr="005D30C6">
        <w:rPr>
          <w:rFonts w:ascii="Doulos SIL" w:hAnsi="Doulos SIL"/>
          <w:i/>
          <w:color w:val="0000FF"/>
        </w:rPr>
        <w:t xml:space="preserve"> kúl ꜜgâ</w:t>
      </w:r>
      <w:r>
        <w:t xml:space="preserve"> </w:t>
      </w:r>
      <w:r>
        <w:sym w:font="Symbol" w:char="F0BC"/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sym w:font="Symbol" w:char="F0AF"/>
      </w:r>
      <w:r w:rsidRPr="005D30C6">
        <w:rPr>
          <w:rFonts w:ascii="Doulos SIL" w:hAnsi="Doulos SIL"/>
          <w:i/>
          <w:color w:val="0000FF"/>
        </w:rPr>
        <w:t xml:space="preserve"> kúl ꜜkâ</w:t>
      </w:r>
      <w:r>
        <w:t xml:space="preserve"> </w:t>
      </w:r>
      <w:r>
        <w:sym w:font="Symbol" w:char="F0BC"/>
      </w:r>
      <w:r>
        <w:t xml:space="preserve">  where </w:t>
      </w:r>
      <w:r>
        <w:sym w:font="Symbol" w:char="F0BC"/>
      </w:r>
      <w:r>
        <w:t xml:space="preserve">; wherever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là où 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sym w:font="Symbol" w:char="F0AF"/>
      </w:r>
      <w:r w:rsidRPr="005D30C6">
        <w:rPr>
          <w:rFonts w:ascii="Doulos SIL" w:hAnsi="Doulos SIL"/>
          <w:i/>
          <w:color w:val="0000FF"/>
        </w:rPr>
        <w:t xml:space="preserve"> kúl ꜜká à bò ẁ míy</w:t>
      </w:r>
      <w:r w:rsidRPr="005D30C6">
        <w:rPr>
          <w:rFonts w:ascii="Doulos SIL" w:hAnsi="Doulos SIL"/>
          <w:i/>
          <w:color w:val="0000FF"/>
        </w:rPr>
        <w:noBreakHyphen/>
        <w:t>ó hây, kúl ꜜɲóŋ=ŋ́</w:t>
      </w:r>
      <w:r w:rsidRPr="005D30C6">
        <w:rPr>
          <w:rFonts w:ascii="Doulos SIL" w:hAnsi="Doulos SIL"/>
          <w:i/>
          <w:color w:val="0000FF"/>
        </w:rPr>
        <w:noBreakHyphen/>
        <w:t>ŋ́ kárú</w:t>
      </w:r>
      <w:r>
        <w:t xml:space="preserve">  before he could  (“where he was about to </w:t>
      </w:r>
      <w:r>
        <w:sym w:font="Symbol" w:char="F0BC"/>
      </w:r>
      <w:r>
        <w:t>”) open his mouth</w:t>
      </w:r>
      <w:r w:rsidR="00E96CE5">
        <w:t>,</w:t>
      </w:r>
      <w:r>
        <w:t xml:space="preserve"> they hit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avant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ouvre (« là où il allait ouvrir ») sa bouche</w:t>
      </w:r>
      <w:r w:rsidR="00E96CE5">
        <w:rPr>
          <w:rFonts w:ascii="Garamond" w:hAnsi="Garamond"/>
        </w:rPr>
        <w:t>,</w:t>
      </w:r>
      <w:r>
        <w:rPr>
          <w:rFonts w:ascii="Garamond" w:hAnsi="Garamond"/>
        </w:rPr>
        <w:t xml:space="preserve"> ils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frappé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dóy</w:t>
      </w: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44802B2" w14:textId="1D6D51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</w:t>
      </w:r>
      <w:r w:rsidR="007B254E">
        <w:t>‘</w:t>
      </w:r>
      <w:r>
        <w:t>place</w:t>
      </w:r>
      <w:r w:rsidR="007B254E">
        <w:t>’</w:t>
      </w:r>
      <w:r>
        <w:t>].</w:t>
      </w:r>
    </w:p>
    <w:p w14:paraId="399C496C" w14:textId="7C04AD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dù: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chaff (of millet)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(premier) son, balles (de mil)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dù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dǔ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du:</w:t>
      </w:r>
      <w:r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dumo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dò:b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 poss: 1Sg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dùw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3BB97725" w14:textId="2CC635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A4C96">
        <w:t xml:space="preserve"> 3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dù: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skin disease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maladie de la peau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dù: bé:rì</w:t>
      </w:r>
      <w:r w:rsidRPr="002C3CD0">
        <w:t xml:space="preserve"> a</w:t>
      </w:r>
      <w:r>
        <w:t xml:space="preserve"> big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</w:t>
      </w:r>
      <w:r w:rsidR="007A4C96">
        <w:rPr>
          <w:rFonts w:ascii="Garamond" w:hAnsi="Garamond"/>
        </w:rPr>
        <w:t>gros</w:t>
      </w:r>
      <w:r>
        <w:rPr>
          <w:rFonts w:ascii="Garamond" w:hAnsi="Garamond"/>
        </w:rPr>
        <w:t>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dùw</w:t>
      </w:r>
      <w:r w:rsidRPr="005D30C6">
        <w:rPr>
          <w:rFonts w:ascii="Doulos SIL" w:hAnsi="Doulos SIL"/>
          <w:i/>
          <w:color w:val="0000FF"/>
        </w:rPr>
        <w:noBreakHyphen/>
        <w:t>ò fáttá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  the skin disease broke out on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maladie de peau est sortie sur moi</w:t>
      </w:r>
      <w:r>
        <w:t>.</w:t>
      </w:r>
    </w:p>
    <w:p w14:paraId="551CA826" w14:textId="05A8D85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dúybê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off into unknown country, seek one</w:t>
      </w:r>
      <w:r w:rsidR="007B254E">
        <w:t>’</w:t>
      </w:r>
      <w:r>
        <w:t xml:space="preserve">s fortune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aventurer, chercher sa fortune en exode</w:t>
      </w:r>
      <w:r>
        <w:t>.</w:t>
      </w:r>
    </w:p>
    <w:p w14:paraId="476B8E40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E</w:t>
      </w:r>
    </w:p>
    <w:p w14:paraId="043CFBE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suffix, as possessor of alienable noun].</w:t>
      </w:r>
    </w:p>
    <w:p w14:paraId="3299824C" w14:textId="21DF5B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ʔéndê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aim 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viser</w:t>
      </w:r>
      <w:r>
        <w:t xml:space="preserve"> [Ful √</w:t>
      </w:r>
      <w:r w:rsidRPr="00BB673A">
        <w:rPr>
          <w:rFonts w:ascii="Arial Unicode MS" w:eastAsia="Arial Unicode MS" w:hAnsi="Arial Unicode MS"/>
          <w:color w:val="008000"/>
        </w:rPr>
        <w:t>end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measure</w:t>
      </w:r>
      <w:r w:rsidR="007B254E">
        <w:t>’</w:t>
      </w:r>
      <w:r>
        <w:t>].</w:t>
      </w:r>
    </w:p>
    <w:p w14:paraId="46287739" w14:textId="1148D7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0B43BC">
        <w:t xml:space="preserve">   </w:t>
      </w:r>
      <w:r>
        <w:rPr>
          <w:rFonts w:ascii="Wingdings" w:hAnsi="Wingdings"/>
          <w:sz w:val="18"/>
        </w:rPr>
        <w:t></w:t>
      </w:r>
      <w:r>
        <w:t xml:space="preserve"> [DefPl suffix on nouns] [cf. </w:t>
      </w:r>
      <w:r w:rsidRPr="005D30C6">
        <w:rPr>
          <w:rFonts w:ascii="Doulos SIL" w:hAnsi="Doulos SIL"/>
          <w:i/>
          <w:color w:val="0000FF"/>
        </w:rPr>
        <w:noBreakHyphen/>
        <w:t>ɲoŋ</w:t>
      </w:r>
      <w:r>
        <w:t>].</w:t>
      </w:r>
    </w:p>
    <w:p w14:paraId="1972A8D7" w14:textId="3B411E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ỳ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suffix, as inalienable possessor or complement of postposition]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my father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mon père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  my mother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 mèr</w:t>
      </w:r>
      <w:r>
        <w:t xml:space="preserve">e;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for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pour moi</w:t>
      </w:r>
      <w:r>
        <w:t xml:space="preserve"> [dative </w:t>
      </w:r>
      <w:r w:rsidRPr="005D30C6">
        <w:rPr>
          <w:rFonts w:ascii="Doulos SIL" w:hAnsi="Doulos SIL"/>
          <w:i/>
          <w:color w:val="0000FF"/>
        </w:rPr>
        <w:t>sê</w:t>
      </w:r>
      <w:r>
        <w:t>].</w:t>
      </w:r>
    </w:p>
    <w:p w14:paraId="5EC3FF7E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F</w:t>
      </w:r>
    </w:p>
    <w:p w14:paraId="202D783D" w14:textId="4DFC84E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fà:bà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help</w:t>
      </w:r>
      <w:r w:rsidR="000B43BC">
        <w:t xml:space="preserve">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aider</w:t>
      </w:r>
      <w:r w:rsidR="000B43BC">
        <w:rPr>
          <w:rFonts w:ascii="Garamond" w:hAnsi="Garamond"/>
        </w:rPr>
        <w:t xml:space="preserve"> (qqn)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fà:bá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fà:bá</w:t>
      </w:r>
      <w:r>
        <w:t>].</w:t>
      </w:r>
    </w:p>
    <w:p w14:paraId="0B6A927B" w14:textId="04A671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fà:bá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fà:bà</w:t>
      </w:r>
      <w:r w:rsidRPr="005D30C6">
        <w:rPr>
          <w:rFonts w:ascii="Doulos SIL" w:hAnsi="Doulos SIL"/>
          <w:i/>
          <w:color w:val="0000FF"/>
        </w:rPr>
        <w:noBreakHyphen/>
        <w:t>rî</w:t>
      </w:r>
      <w:r>
        <w:t xml:space="preserve"> [note tones],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aid, assistance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aide</w:t>
      </w:r>
      <w:r w:rsidR="007A5BDE">
        <w:t xml:space="preserve"> [vbl noun &lt; </w:t>
      </w:r>
      <w:r w:rsidR="007A5BDE" w:rsidRPr="005D30C6">
        <w:rPr>
          <w:rFonts w:ascii="Doulos SIL" w:hAnsi="Doulos SIL"/>
          <w:i/>
          <w:color w:val="0000FF"/>
        </w:rPr>
        <w:t>fà:bà</w:t>
      </w:r>
      <w:r w:rsidR="007A5BDE"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fà:bá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128235C1" w14:textId="0A24A4A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fà:b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fa:b-íy-òw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>
        <w:rPr>
          <w:smallCaps/>
        </w:rPr>
        <w:t>dimin</w:t>
      </w:r>
      <w:r>
        <w:t xml:space="preserve"> &lt; </w:t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à:b</w:t>
      </w:r>
      <w:r w:rsidR="000B43BC"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854E204" w14:textId="7195B2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à:</w:t>
      </w:r>
      <w:r w:rsidRPr="005D30C6">
        <w:rPr>
          <w:rFonts w:ascii="Doulos SIL" w:hAnsi="Doulos SIL"/>
          <w:i/>
          <w:color w:val="0000FF"/>
        </w:rPr>
        <w:t>b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</w:t>
      </w:r>
      <w:r w:rsidR="007A5BDE">
        <w:t>skinny, emaciated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maigre</w:t>
      </w:r>
      <w:r>
        <w:t xml:space="preserve"> [Adj &lt; </w:t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à:</w:t>
      </w:r>
      <w:r w:rsidRPr="005D30C6">
        <w:rPr>
          <w:rFonts w:ascii="Doulos SIL" w:hAnsi="Doulos SIL"/>
          <w:i/>
          <w:color w:val="0000FF"/>
        </w:rPr>
        <w:t>bù</w:t>
      </w:r>
      <w:r>
        <w:t xml:space="preserve"> ; 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fà:b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</w:t>
      </w:r>
      <w:r w:rsidRPr="00590ABD">
        <w:t xml:space="preserve"> - </w:t>
      </w:r>
      <w:r w:rsidR="000B43BC">
        <w:t>combinations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 xml:space="preserve">háw </w:t>
      </w:r>
      <w:r w:rsidR="000B43BC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B43BC" w:rsidRPr="005D30C6">
        <w:rPr>
          <w:rFonts w:ascii="Doulos SIL" w:hAnsi="Doulos SIL"/>
          <w:i/>
          <w:color w:val="0000FF"/>
        </w:rPr>
        <w:t>à:b</w:t>
      </w:r>
      <w:r w:rsidR="000B43BC"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vache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 xml:space="preserve">hàr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homme</w:t>
      </w:r>
      <w:r>
        <w:t>)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háw fà:b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5B6F7012" w14:textId="2D56AE59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bù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become </w:t>
      </w:r>
      <w:r w:rsidR="007A5BDE">
        <w:t>skinny</w:t>
      </w:r>
      <w:r w:rsidR="00261FBE">
        <w:t xml:space="preserve">; waste away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maigrir; dépérir</w:t>
      </w:r>
      <w:r w:rsidR="00261FBE">
        <w:t xml:space="preserve"> [adj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5D2B3A5B" w14:textId="5FCE86D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drop or throw down hard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jeter ou laisser tomber en bas avec force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crash down, fall hard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tomber avec force</w:t>
      </w:r>
      <w:r>
        <w:t>.</w:t>
      </w:r>
    </w:p>
    <w:p w14:paraId="5E6A8A66" w14:textId="740174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fádd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(NR </w:t>
      </w:r>
      <w:r w:rsidRPr="005D30C6">
        <w:rPr>
          <w:rFonts w:ascii="Doulos SIL" w:hAnsi="Doulos SIL"/>
          <w:i/>
          <w:color w:val="0000FF"/>
        </w:rPr>
        <w:t>fáddâ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heavy doum-palm basket put on a donkey (for carrying e.g. loads of earth)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panier lourd </w:t>
      </w:r>
      <w:r w:rsidR="007A5BDE">
        <w:rPr>
          <w:rFonts w:ascii="Garamond" w:hAnsi="Garamond"/>
        </w:rPr>
        <w:t>tissé en feuilles de</w:t>
      </w:r>
      <w:r>
        <w:rPr>
          <w:rFonts w:ascii="Garamond" w:hAnsi="Garamond"/>
        </w:rPr>
        <w:t xml:space="preserve"> doum</w:t>
      </w:r>
      <w:r w:rsidR="007A5BDE">
        <w:rPr>
          <w:rFonts w:ascii="Garamond" w:hAnsi="Garamond"/>
        </w:rPr>
        <w:t>ier, placé</w:t>
      </w:r>
      <w:r>
        <w:rPr>
          <w:rFonts w:ascii="Garamond" w:hAnsi="Garamond"/>
        </w:rPr>
        <w:t xml:space="preserve">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 (</w:t>
      </w:r>
      <w:r w:rsidR="000B43BC">
        <w:rPr>
          <w:rFonts w:ascii="Garamond" w:hAnsi="Garamond"/>
        </w:rPr>
        <w:t>sert à</w:t>
      </w:r>
      <w:r>
        <w:rPr>
          <w:rFonts w:ascii="Garamond" w:hAnsi="Garamond"/>
        </w:rPr>
        <w:t xml:space="preserve"> porter le banco etc.)</w:t>
      </w:r>
      <w:r>
        <w:t>.</w:t>
      </w:r>
    </w:p>
    <w:p w14:paraId="384C66FD" w14:textId="613E35B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fággû</w:t>
      </w:r>
      <w:r w:rsidR="0009344D" w:rsidRPr="0009344D">
        <w:rPr>
          <w:b/>
        </w:rPr>
        <w:t xml:space="preserve">  </w:t>
      </w:r>
      <w:r w:rsidR="00C27208" w:rsidRPr="00C27208">
        <w:rPr>
          <w:b/>
        </w:rPr>
        <w:t xml:space="preserve">~  </w:t>
      </w:r>
      <w:r w:rsidRPr="005D30C6">
        <w:rPr>
          <w:rFonts w:ascii="Doulos SIL" w:hAnsi="Doulos SIL"/>
          <w:i/>
          <w:color w:val="0000FF"/>
        </w:rPr>
        <w:t>fáŋgû</w:t>
      </w:r>
      <w:r>
        <w:t xml:space="preserve"> 1a </w:t>
      </w:r>
      <w:r>
        <w:rPr>
          <w:rFonts w:ascii="Wingdings" w:hAnsi="Wingdings"/>
          <w:sz w:val="18"/>
        </w:rPr>
        <w:t></w:t>
      </w:r>
      <w:r>
        <w:t xml:space="preserve"> [tr] gather into a big load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ramasser dans un gros fardeau </w:t>
      </w:r>
      <w:r>
        <w:t>[e.g. when a women ties up all of her kitchen gear and other belonging</w:t>
      </w:r>
      <w:r w:rsidR="00110294">
        <w:t>s in a sheet in order to travel</w:t>
      </w:r>
      <w:r>
        <w:t xml:space="preserve">] Ka </w:t>
      </w:r>
      <w:r w:rsidRPr="00BB673A">
        <w:rPr>
          <w:rFonts w:ascii="Arial Unicode MS" w:eastAsia="Arial Unicode MS" w:hAnsi="Arial Unicode MS"/>
          <w:i/>
          <w:color w:val="008000"/>
        </w:rPr>
        <w:t>fánjì</w:t>
      </w:r>
      <w:r>
        <w:t>].</w:t>
      </w:r>
    </w:p>
    <w:p w14:paraId="6617BC05" w14:textId="01813B62" w:rsidR="004E4BA0" w:rsidRPr="00D03FB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fágg-ò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fággû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load of belongings (usually of a woman) wrapped in a sheet for traveling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 fardeau contenant les bagages (surtout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femme) emballé dans un drap pour voyager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fággû</w:t>
      </w:r>
      <w:r>
        <w:t>].</w:t>
      </w:r>
    </w:p>
    <w:p w14:paraId="3794E9ED" w14:textId="0E6C0D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fàhàm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plus optional human dative] understand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comprendre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fáhám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fá:mû</w:t>
      </w:r>
      <w:r>
        <w:t xml:space="preserve"> ; Ka </w:t>
      </w:r>
      <w:r w:rsidRPr="00BB673A">
        <w:rPr>
          <w:rFonts w:ascii="Arial Unicode MS" w:eastAsia="Arial Unicode MS" w:hAnsi="Arial Unicode MS"/>
          <w:i/>
          <w:color w:val="008000"/>
        </w:rPr>
        <w:t>fàhâm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fàhám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a</w:t>
      </w:r>
      <w:r w:rsidRPr="00BB673A">
        <w:rPr>
          <w:rFonts w:eastAsia="Arial Unicode MS"/>
          <w:i/>
          <w:color w:val="008000"/>
        </w:rPr>
        <w:t>᷈</w:t>
      </w:r>
      <w:r w:rsidR="00110294">
        <w:rPr>
          <w:rFonts w:ascii="Arial Unicode MS" w:eastAsia="Arial Unicode MS" w:hAnsi="Arial Unicode MS"/>
          <w:i/>
          <w:color w:val="008000"/>
        </w:rPr>
        <w:t>:</w:t>
      </w:r>
      <w:r w:rsidRPr="00BB673A">
        <w:rPr>
          <w:rFonts w:ascii="Arial Unicode MS" w:eastAsia="Arial Unicode MS" w:hAnsi="Arial Unicode MS"/>
          <w:i/>
          <w:color w:val="008000"/>
        </w:rPr>
        <w:t>m</w:t>
      </w:r>
      <w:r w:rsidR="00EB3A6D">
        <w:t>, &lt;Ar]</w:t>
      </w:r>
      <w:r w:rsidRPr="00590ABD">
        <w:t xml:space="preserve">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fáhàm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 I</w:t>
      </w:r>
      <w:r>
        <w:t xml:space="preserve"> don</w:t>
      </w:r>
      <w:r w:rsidR="007B254E">
        <w:t>’</w:t>
      </w:r>
      <w:r>
        <w:t xml:space="preserve">t understand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ne te comprend pas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(two people) reach an agreement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(deux personnes)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entendre,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[intr, plus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] reach an understanding with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entendre avec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fáꜜhám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=ńdù bòr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they reached an understanding with the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se sont entendu</w:t>
      </w:r>
      <w:r w:rsidR="00110294">
        <w:rPr>
          <w:rFonts w:ascii="Garamond" w:hAnsi="Garamond"/>
        </w:rPr>
        <w:t>s</w:t>
      </w:r>
      <w:r>
        <w:rPr>
          <w:rFonts w:ascii="Garamond" w:hAnsi="Garamond"/>
        </w:rPr>
        <w:t xml:space="preserve"> avec les gens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583E2B">
        <w:t xml:space="preserve"> d) [intr</w:t>
      </w:r>
      <w:r>
        <w:t xml:space="preserve"> with abstract complement] understand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comprendre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máŋ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fáhàm [hà: ká ꜜsê gá à kóy]</w:t>
      </w:r>
      <w:r w:rsidRPr="002C3CD0">
        <w:t xml:space="preserve">  I</w:t>
      </w:r>
      <w:r>
        <w:t xml:space="preserve"> didn</w:t>
      </w:r>
      <w:r w:rsidR="007B254E">
        <w:t>’</w:t>
      </w:r>
      <w:r>
        <w:t xml:space="preserve">t understand why he left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pas compris pourquoi il est parti</w:t>
      </w:r>
      <w:r>
        <w:t>.</w:t>
      </w:r>
    </w:p>
    <w:p w14:paraId="66DF0854" w14:textId="2937C18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fáhám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(sb) understand, explain things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comprendre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donner une explication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fàhàm</w:t>
      </w:r>
      <w:r>
        <w:t>].</w:t>
      </w:r>
    </w:p>
    <w:p w14:paraId="154F798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fáhámû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fá:mû</w:t>
      </w:r>
      <w:r>
        <w:t xml:space="preserve">]. </w:t>
      </w:r>
    </w:p>
    <w:p w14:paraId="24F6D371" w14:textId="4299918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fà:jî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dative] miss, long for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la nostalgie de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fà:jî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fà:jí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fâ:jí ꜜs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I</w:t>
      </w:r>
      <w:r>
        <w:t xml:space="preserve"> have missed you </w:t>
      </w:r>
      <w:r w:rsidRPr="0033636C">
        <w:rPr>
          <w:rFonts w:ascii="Wingdings" w:hAnsi="Wingdings"/>
        </w:rPr>
        <w:t></w:t>
      </w:r>
      <w:r>
        <w:t xml:space="preserve"> </w:t>
      </w:r>
      <w:r w:rsidR="00110294">
        <w:rPr>
          <w:rFonts w:ascii="Garamond" w:hAnsi="Garamond"/>
        </w:rPr>
        <w:t>tu m’as manqué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fá:jì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  <w:spacing w:val="20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a</w:t>
      </w:r>
      <w:r w:rsidRPr="00BB673A">
        <w:rPr>
          <w:rFonts w:eastAsia="Arial Unicode MS"/>
          <w:i/>
          <w:color w:val="008000"/>
        </w:rPr>
        <w:t>᷈</w:t>
      </w:r>
      <w:r w:rsidRPr="00BB673A">
        <w:rPr>
          <w:rFonts w:ascii="Arial Unicode MS" w:eastAsia="Arial Unicode MS" w:hAnsi="Arial Unicode MS"/>
          <w:i/>
          <w:color w:val="008000"/>
        </w:rPr>
        <w:t>:y</w:t>
      </w:r>
      <w:r>
        <w:t>].</w:t>
      </w:r>
    </w:p>
    <w:p w14:paraId="2C1A58E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fáká:réy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fóká:réy</w:t>
      </w:r>
      <w:r>
        <w:t>].</w:t>
      </w:r>
    </w:p>
    <w:p w14:paraId="09D0D735" w14:textId="74FA840F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kù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hóy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hôy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[cpd n]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</w:t>
      </w:r>
      <w:r w:rsidR="00261FBE">
        <w:rPr>
          <w:smallCaps/>
        </w:rPr>
        <w:t>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Corchorus</w:t>
      </w:r>
      <w:r w:rsidR="00261FBE">
        <w:t xml:space="preserve"> spp., </w:t>
      </w:r>
      <w:r w:rsidR="004B3A0C">
        <w:t>Malvaceae</w:t>
      </w:r>
      <w:r w:rsidR="00261FBE">
        <w:t xml:space="preserve">; cultivated spp. plus the wild </w:t>
      </w:r>
      <w:r w:rsidR="00261FBE">
        <w:rPr>
          <w:rFonts w:ascii="Garamond" w:hAnsi="Garamond"/>
          <w:i/>
        </w:rPr>
        <w:t>C. tridens</w:t>
      </w:r>
      <w:r w:rsidR="00261FBE">
        <w:t xml:space="preserve">] [final is </w:t>
      </w:r>
      <w:r w:rsidR="00261FBE" w:rsidRPr="005D30C6">
        <w:rPr>
          <w:rFonts w:ascii="Doulos SIL" w:hAnsi="Doulos SIL"/>
          <w:i/>
          <w:color w:val="0000FF"/>
        </w:rPr>
        <w:t>hòy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[cpd n] </w:t>
      </w:r>
      <w:r w:rsidR="00971247">
        <w:t xml:space="preserve">dark </w:t>
      </w:r>
      <w:r w:rsidR="00261FBE">
        <w:t xml:space="preserve">green sauce made with this herb and some meat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sauce verte</w:t>
      </w:r>
      <w:r w:rsidR="00971247">
        <w:rPr>
          <w:rFonts w:ascii="Garamond" w:hAnsi="Garamond"/>
        </w:rPr>
        <w:t xml:space="preserve"> foncée</w:t>
      </w:r>
      <w:r w:rsidR="00261FBE">
        <w:rPr>
          <w:rFonts w:ascii="Garamond" w:hAnsi="Garamond"/>
        </w:rPr>
        <w:t xml:space="preserve"> préparée avec </w:t>
      </w:r>
      <w:r w:rsidR="00971247">
        <w:rPr>
          <w:rFonts w:ascii="Garamond" w:hAnsi="Garamond"/>
        </w:rPr>
        <w:t>les feuilles de cette plante avec</w:t>
      </w:r>
      <w:r w:rsidR="00261FBE">
        <w:rPr>
          <w:rFonts w:ascii="Garamond" w:hAnsi="Garamond"/>
        </w:rPr>
        <w:t xml:space="preserve"> de la viande</w:t>
      </w:r>
      <w:r w:rsidR="00261FBE">
        <w:t xml:space="preserve"> [served on rice].</w:t>
      </w:r>
    </w:p>
    <w:p w14:paraId="2BDCBE75" w14:textId="2557B319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là</w:t>
      </w:r>
      <w:r w:rsidR="00261FBE" w:rsidRPr="002C3CD0">
        <w:t xml:space="preserve"> 1</w:t>
      </w:r>
      <w:r w:rsidR="00261FBE">
        <w:t xml:space="preserve">a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cheap, easy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à bon marché, pas cher, facile</w:t>
      </w:r>
      <w:r w:rsidR="00261FBE">
        <w:t xml:space="preserve"> [Adj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Partpl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[cf. </w:t>
      </w:r>
      <w:r w:rsidR="00261FBE" w:rsidRPr="005D30C6">
        <w:rPr>
          <w:rFonts w:ascii="Doulos SIL" w:hAnsi="Doulos SIL"/>
          <w:i/>
          <w:color w:val="0000FF"/>
        </w:rPr>
        <w:t>bátálá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dò:n</w:t>
      </w:r>
      <w:r w:rsidR="00261FBE">
        <w:t> 2].</w:t>
      </w:r>
    </w:p>
    <w:p w14:paraId="4E835CCE" w14:textId="24479831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là</w:t>
      </w:r>
      <w:r w:rsidR="00261FBE" w:rsidRPr="002C3CD0">
        <w:t xml:space="preserve"> 1</w:t>
      </w:r>
      <w:r w:rsidR="00261FBE">
        <w:t xml:space="preserve">b  (NF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sth cheap or easy; cheap price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 xml:space="preserve"> à bon marché ou facile</w:t>
      </w:r>
      <w:r w:rsidR="00261FBE">
        <w:t xml:space="preserve">; </w:t>
      </w:r>
      <w:r w:rsidR="00DB7361">
        <w:t xml:space="preserve">vil </w:t>
      </w:r>
      <w:r w:rsidR="00261FBE">
        <w:rPr>
          <w:rFonts w:ascii="Garamond" w:hAnsi="Garamond"/>
        </w:rPr>
        <w:t xml:space="preserve">prix </w:t>
      </w:r>
      <w:r w:rsidR="00261FBE">
        <w:t xml:space="preserve">[often as object of verb </w:t>
      </w:r>
      <w:r w:rsidR="00261FBE" w:rsidRPr="005D30C6">
        <w:rPr>
          <w:rFonts w:ascii="Doulos SIL" w:hAnsi="Doulos SIL"/>
          <w:i/>
          <w:color w:val="0000FF"/>
        </w:rPr>
        <w:t>té: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wó↑=ẃ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là té: [ʔánsá:r</w:t>
      </w:r>
      <w:r w:rsidR="00261FBE" w:rsidRPr="005D30C6">
        <w:rPr>
          <w:rFonts w:ascii="Doulos SIL" w:hAnsi="Doulos SIL"/>
          <w:i/>
          <w:color w:val="0000FF"/>
        </w:rPr>
        <w:noBreakHyphen/>
        <w:t>ó sê]</w:t>
      </w:r>
      <w:r w:rsidR="00261FBE">
        <w:t xml:space="preserve">  you-Pl are making it easy (or cheap) for the white man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vous le rendez facile (ou à bon marché) pour le blanc</w:t>
      </w:r>
      <w:r w:rsidR="00261FBE" w:rsidRPr="00590ABD">
        <w:t xml:space="preserve"> - </w:t>
      </w:r>
      <w:r w:rsidR="001A1E3D">
        <w:rPr>
          <w:rFonts w:ascii="Doulos SIL" w:hAnsi="Doulos SIL"/>
          <w:i/>
          <w:color w:val="0000FF"/>
        </w:rPr>
        <w:t>í</w:t>
      </w:r>
      <w:r w:rsidR="001A1E3D" w:rsidRPr="005D30C6">
        <w:rPr>
          <w:rFonts w:ascii="Doulos SIL" w:hAnsi="Doulos SIL"/>
          <w:i/>
          <w:color w:val="0000FF"/>
        </w:rPr>
        <w:sym w:font="Symbol" w:char="F0AD"/>
      </w:r>
      <w:r w:rsidR="001A1E3D">
        <w:rPr>
          <w:rFonts w:ascii="Doulos SIL" w:hAnsi="Doulos SIL"/>
          <w:i/>
          <w:color w:val="0000FF"/>
        </w:rPr>
        <w:t>=</w:t>
      </w:r>
      <w:r w:rsidR="00261FBE" w:rsidRPr="005D30C6">
        <w:rPr>
          <w:rFonts w:ascii="Doulos SIL" w:hAnsi="Doulos SIL"/>
          <w:i/>
          <w:color w:val="0000FF"/>
        </w:rPr>
        <w:t>ŋ́ fà:là dêy</w:t>
      </w:r>
      <w:r w:rsidR="00261FBE" w:rsidRPr="002C3CD0">
        <w:t xml:space="preserve"> I</w:t>
      </w:r>
      <w:r w:rsidR="007B254E">
        <w:t>’</w:t>
      </w:r>
      <w:r w:rsidR="00261FBE">
        <w:t xml:space="preserve">ve bought some cheap stuff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acheté du pas cher</w:t>
      </w:r>
      <w:r w:rsidR="00261FBE" w:rsidRPr="00590ABD">
        <w:t xml:space="preserve"> - </w:t>
      </w:r>
      <w:r w:rsidR="00261FBE" w:rsidRPr="005D30C6">
        <w:rPr>
          <w:rFonts w:ascii="Doulos SIL" w:hAnsi="Doulos SIL"/>
          <w:i/>
          <w:color w:val="0000FF"/>
        </w:rPr>
        <w:t xml:space="preserve">ì </w:t>
      </w:r>
      <w:r w:rsidR="001A1E3D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dú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</w:t>
      </w:r>
      <w:r w:rsidR="00261FBE" w:rsidRPr="005D30C6">
        <w:rPr>
          <w:rFonts w:ascii="Doulos SIL" w:hAnsi="Doulos SIL"/>
          <w:i/>
          <w:color w:val="0000FF"/>
        </w:rPr>
        <w:t>là</w:t>
      </w:r>
      <w:r w:rsidR="00261FBE" w:rsidRPr="002C3CD0">
        <w:t xml:space="preserve"> I</w:t>
      </w:r>
      <w:r w:rsidR="00261FBE">
        <w:t xml:space="preserve"> got some cheap stuff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obtenu du pas cher</w:t>
      </w:r>
      <w:r w:rsidR="00261FBE">
        <w:t>.</w:t>
      </w:r>
    </w:p>
    <w:p w14:paraId="208C1D8F" w14:textId="7095B0A9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:l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àntè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</w:t>
      </w:r>
      <w:r w:rsidR="00D91A89">
        <w:t>[partpl]</w:t>
      </w:r>
      <w:r w:rsidR="00261FBE">
        <w:t xml:space="preserve"> cheap, easy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à bon marché, pas cher, facile</w:t>
      </w:r>
      <w:r w:rsidR="00261FBE">
        <w:t xml:space="preserve"> [&lt;verb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:là</w:t>
      </w:r>
      <w:r w:rsidR="00261FBE">
        <w:t xml:space="preserve"> 1a, competes with Adj </w:t>
      </w:r>
      <w:r w:rsidR="00261FBE" w:rsidRPr="005D30C6">
        <w:rPr>
          <w:rFonts w:ascii="Doulos SIL" w:hAnsi="Doulos SIL"/>
          <w:i/>
          <w:color w:val="0000FF"/>
        </w:rPr>
        <w:t>fà:l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hú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:l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BD1D14">
        <w:t xml:space="preserve">  (house</w:t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maison</w:t>
      </w:r>
      <w:r w:rsidR="00261FBE">
        <w:t xml:space="preserve">); </w:t>
      </w:r>
      <w:r w:rsidR="00261FBE" w:rsidRPr="005D30C6">
        <w:rPr>
          <w:rFonts w:ascii="Doulos SIL" w:hAnsi="Doulos SIL"/>
          <w:i/>
          <w:color w:val="0000FF"/>
        </w:rPr>
        <w:t xml:space="preserve">hà: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fá:l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(thing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chose</w:t>
      </w:r>
      <w:r w:rsidR="00261FBE">
        <w:t>).</w:t>
      </w:r>
    </w:p>
    <w:p w14:paraId="3A56BECE" w14:textId="08DECAB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intercept, put sth in the way of, block the path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intercepter, contrecarrer, bloquer le chemin à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fal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do the opposite (e.g. in alternate years)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le contraire (par ex. dans les années impair</w:t>
      </w:r>
      <w:r w:rsidR="00B730DF">
        <w:rPr>
          <w:rFonts w:ascii="Garamond" w:hAnsi="Garamond"/>
        </w:rPr>
        <w:t>e</w:t>
      </w:r>
      <w:r>
        <w:rPr>
          <w:rFonts w:ascii="Garamond" w:hAnsi="Garamond"/>
        </w:rPr>
        <w:t>s)</w:t>
      </w:r>
      <w:r>
        <w:t>.</w:t>
      </w:r>
    </w:p>
    <w:p w14:paraId="2CE2C618" w14:textId="18B81BBA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lf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tree sp. (wild grape) and its small </w:t>
      </w:r>
      <w:r w:rsidR="00673F74">
        <w:t xml:space="preserve">edible </w:t>
      </w:r>
      <w:r w:rsidR="00261FBE">
        <w:t xml:space="preserve">red berries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arbre sp. et ses petits fruits</w:t>
      </w:r>
      <w:r w:rsidR="00673F74">
        <w:rPr>
          <w:rFonts w:ascii="Garamond" w:hAnsi="Garamond"/>
        </w:rPr>
        <w:t xml:space="preserve"> comestibles</w:t>
      </w:r>
      <w:r w:rsidR="00261FBE">
        <w:rPr>
          <w:rFonts w:ascii="Garamond" w:hAnsi="Garamond"/>
        </w:rPr>
        <w:t xml:space="preserve"> (« raisin sauvage »)</w:t>
      </w:r>
      <w:r w:rsidR="00261FBE">
        <w:t xml:space="preserve"> </w:t>
      </w:r>
      <w:r w:rsidR="00261FBE">
        <w:rPr>
          <w:smallCaps/>
        </w:rPr>
        <w:t>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Lannea microcarpa</w:t>
      </w:r>
      <w:r w:rsidR="00261FBE">
        <w:t xml:space="preserve">, secondarily </w:t>
      </w:r>
      <w:r w:rsidR="00261FBE">
        <w:rPr>
          <w:rFonts w:ascii="Garamond" w:hAnsi="Garamond"/>
          <w:i/>
        </w:rPr>
        <w:t>L. acida</w:t>
      </w:r>
      <w:r w:rsidR="00261FBE">
        <w:t xml:space="preserve">, Anacardiaceae] [TSK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fǎlfà</w:t>
      </w:r>
      <w:r w:rsidR="00261FBE">
        <w:t xml:space="preserve">, DjCh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falfal</w:t>
      </w:r>
      <w:r w:rsidR="00261FBE">
        <w:t xml:space="preserve">, dialectal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folfa</w:t>
      </w:r>
      <w:r w:rsidR="00261FBE">
        <w:t>]</w:t>
      </w:r>
      <w:r w:rsidR="00261FBE" w:rsidRPr="00590ABD">
        <w:t xml:space="preserve"> - </w:t>
      </w:r>
      <w:r w:rsidR="00261FBE">
        <w:t xml:space="preserve">entire tree: </w:t>
      </w:r>
      <w:r w:rsidR="00261FBE" w:rsidRPr="005D30C6">
        <w:rPr>
          <w:rFonts w:ascii="Doulos SIL" w:hAnsi="Doulos SIL"/>
          <w:i/>
          <w:color w:val="0000FF"/>
        </w:rPr>
        <w:t>fàlf</w:t>
      </w:r>
      <w:r w:rsidR="00261FBE" w:rsidRPr="005D30C6">
        <w:rPr>
          <w:rFonts w:ascii="Doulos SIL" w:hAnsi="Doulos SIL"/>
          <w:i/>
          <w:color w:val="0000FF"/>
        </w:rPr>
        <w:noBreakHyphen/>
        <w:t>ò ɲâ</w:t>
      </w:r>
      <w:r w:rsidR="00261FBE" w:rsidRPr="00590ABD">
        <w:t xml:space="preserve"> - </w:t>
      </w:r>
      <w:r w:rsidR="00261FBE">
        <w:t xml:space="preserve">cpd: see </w:t>
      </w:r>
      <w:r w:rsidR="00261FBE" w:rsidRPr="005D30C6">
        <w:rPr>
          <w:rFonts w:ascii="Doulos SIL" w:hAnsi="Doulos SIL"/>
          <w:i/>
          <w:color w:val="0000FF"/>
        </w:rPr>
        <w:t>fò:n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fálꜜf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gónd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fálf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.</w:t>
      </w:r>
    </w:p>
    <w:p w14:paraId="12D657B8" w14:textId="7EBD9B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pál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roof beam</w:t>
      </w:r>
      <w:r w:rsidR="007B254E">
        <w:t>’</w:t>
      </w:r>
      <w:r>
        <w:t>].</w:t>
      </w:r>
    </w:p>
    <w:p w14:paraId="43EFEEE2" w14:textId="5F608732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fà:là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cheap, easy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facile, à bon marché</w:t>
      </w:r>
      <w:r w:rsidR="00261FBE">
        <w:t xml:space="preserve"> [&lt;verb </w:t>
      </w:r>
      <w:r w:rsidR="00261FBE" w:rsidRPr="005D30C6">
        <w:rPr>
          <w:rFonts w:ascii="Doulos SIL" w:hAnsi="Doulos SIL"/>
          <w:i/>
          <w:color w:val="0000FF"/>
        </w:rPr>
        <w:t>fà:là</w:t>
      </w:r>
      <w:r w:rsidR="00261FBE">
        <w:t xml:space="preserve"> 1a, competes with Partpl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:l</w:t>
      </w:r>
      <w:r w:rsidR="00261FBE" w:rsidRPr="005D30C6">
        <w:rPr>
          <w:rFonts w:ascii="Doulos SIL" w:hAnsi="Doulos SIL"/>
          <w:i/>
          <w:color w:val="0000FF"/>
        </w:rPr>
        <w:noBreakHyphen/>
        <w:t>ànt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hà: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</w:t>
      </w:r>
      <w:r w:rsidR="007B254E">
        <w:t>‘</w:t>
      </w:r>
      <w:r w:rsidR="00261FBE">
        <w:t>thing</w:t>
      </w:r>
      <w:r w:rsidR="007B254E">
        <w:t>’</w:t>
      </w:r>
      <w:r w:rsidR="00261FBE">
        <w:t>).</w:t>
      </w:r>
    </w:p>
    <w:p w14:paraId="66AC210D" w14:textId="75DF92EE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tree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arbre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Maerua angolensis</w:t>
      </w:r>
      <w:r w:rsidR="00261FBE">
        <w:t xml:space="preserve">, Brassicaceae] [rare 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kòb</w:t>
      </w:r>
      <w:r w:rsidR="00261FBE" w:rsidRPr="005D30C6">
        <w:rPr>
          <w:rFonts w:ascii="Doulos SIL" w:hAnsi="Doulos SIL"/>
          <w:i/>
          <w:color w:val="0000FF"/>
        </w:rPr>
        <w:noBreakHyphen/>
        <w:t>ù ↑zénd-ò</w:t>
      </w:r>
      <w:r w:rsidR="00261FBE">
        <w:t>].</w:t>
      </w:r>
    </w:p>
    <w:p w14:paraId="747CDE77" w14:textId="564F0B06" w:rsidR="004E4BA0" w:rsidRDefault="00261FBE" w:rsidP="008319BA">
      <w:pPr>
        <w:tabs>
          <w:tab w:val="clear" w:pos="992"/>
          <w:tab w:val="left" w:pos="918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fá:mû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fáhámû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understanding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compréhension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fhm</w:t>
      </w:r>
      <w:r>
        <w:t xml:space="preserve">, but this form via Ful; cf. verb </w:t>
      </w:r>
      <w:r w:rsidRPr="005D30C6">
        <w:rPr>
          <w:rFonts w:ascii="Doulos SIL" w:hAnsi="Doulos SIL"/>
          <w:i/>
          <w:color w:val="0000FF"/>
        </w:rPr>
        <w:t>fàhàm</w:t>
      </w:r>
      <w:r>
        <w:t>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fá:mú</w:t>
      </w:r>
      <w:r w:rsidRPr="005D30C6">
        <w:rPr>
          <w:rFonts w:ascii="Doulos SIL" w:hAnsi="Doulos SIL"/>
          <w:i/>
          <w:color w:val="0000FF"/>
        </w:rPr>
        <w:noBreakHyphen/>
        <w:t>jèɲêy</w:t>
      </w:r>
      <w:r>
        <w:t xml:space="preserve">  misunderstanding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malentendu</w:t>
      </w:r>
      <w:r>
        <w:t>.</w:t>
      </w:r>
    </w:p>
    <w:p w14:paraId="756F66E6" w14:textId="16FF73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fónd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fándâ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fóndâ</w:t>
      </w:r>
      <w:r>
        <w:t xml:space="preserve">, Def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road, path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chemin, route</w:t>
      </w:r>
      <w:r>
        <w:t xml:space="preserve"> [perhaps related in some way to </w:t>
      </w:r>
      <w:r w:rsidRPr="005D30C6">
        <w:rPr>
          <w:rFonts w:ascii="Doulos SIL" w:hAnsi="Doulos SIL"/>
          <w:i/>
          <w:color w:val="0000FF"/>
        </w:rPr>
        <w:t>fónd</w:t>
      </w:r>
      <w:r w:rsidRPr="005D30C6">
        <w:rPr>
          <w:rFonts w:ascii="Doulos SIL" w:hAnsi="Doulos SIL"/>
          <w:i/>
          <w:color w:val="0000FF"/>
        </w:rPr>
        <w:noBreakHyphen/>
        <w:t>ò: kêy</w:t>
      </w:r>
      <w:r w:rsidR="000B43BC">
        <w:t xml:space="preserve">  ‘</w:t>
      </w:r>
      <w:r>
        <w:t>this time</w:t>
      </w:r>
      <w:r w:rsidR="007B254E">
        <w:t>’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fǒndò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fòndô</w:t>
      </w:r>
      <w:r>
        <w:t xml:space="preserve">]- poss: 1Sg </w:t>
      </w:r>
      <w:r w:rsidRPr="005D30C6">
        <w:rPr>
          <w:rFonts w:ascii="Doulos SIL" w:hAnsi="Doulos SIL"/>
          <w:i/>
          <w:color w:val="0000FF"/>
        </w:rPr>
        <w:t>fánd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fánd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fánd</w:t>
      </w:r>
      <w:r w:rsidRPr="005D30C6">
        <w:rPr>
          <w:rFonts w:ascii="Doulos SIL" w:hAnsi="Doulos SIL"/>
          <w:i/>
          <w:color w:val="0000FF"/>
        </w:rPr>
        <w:noBreakHyphen/>
        <w:t>à: wô</w:t>
      </w:r>
      <w:r>
        <w:t xml:space="preserve">  this road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chemin-ci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fánd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</w:t>
      </w:r>
      <w:r>
        <w:t xml:space="preserve">  on the way, en route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 route, sur le chemin</w:t>
      </w:r>
      <w:r w:rsidRPr="00590ABD">
        <w:t xml:space="preserve"> - </w:t>
      </w:r>
      <w:r>
        <w:t>cpd below.</w:t>
      </w:r>
    </w:p>
    <w:p w14:paraId="4DCB8681" w14:textId="7EB6338A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ndà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DC56F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DC56FF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féy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[cpd n, lit. “road-separate”] fork in road, intersection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embranchement (routier), carrefour</w:t>
      </w:r>
      <w:r w:rsidR="00261FBE">
        <w:t xml:space="preserve"> [cf.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fonda fay</w:t>
      </w:r>
      <w:r w:rsidR="00261FBE">
        <w:t xml:space="preserve"> &amp; 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fónd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féy</w:t>
      </w:r>
      <w:r w:rsidR="00261FBE">
        <w:t xml:space="preserve"> </w:t>
      </w:r>
      <w:r w:rsidR="00261FBE">
        <w:rPr>
          <w:rFonts w:ascii="Garamond" w:hAnsi="Garamond"/>
        </w:rPr>
        <w:t>« embranchement »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 plural also:] pants, trousers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pantalon</w:t>
      </w:r>
      <w:r w:rsidR="00261FBE">
        <w:t xml:space="preserve"> [alludes to “forking” of legs] [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>
        <w:t xml:space="preserve"> 1]</w:t>
      </w:r>
      <w:r w:rsidR="00261FBE" w:rsidRPr="00590ABD">
        <w:t xml:space="preserve"> - </w:t>
      </w:r>
      <w:r w:rsidR="00261FBE">
        <w:t xml:space="preserve">in sense </w:t>
      </w:r>
      <w:r w:rsidR="007B254E">
        <w:t>‘</w:t>
      </w:r>
      <w:r w:rsidR="00261FBE">
        <w:t>pants</w:t>
      </w:r>
      <w:r w:rsidR="007B254E">
        <w:t>’</w:t>
      </w:r>
      <w:r w:rsidR="00261FBE">
        <w:t xml:space="preserve"> also cpd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ndà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>
        <w:rPr>
          <w:rFonts w:ascii="Doulos SIL" w:hAnsi="Doulos SIL"/>
          <w:i/>
          <w:color w:val="0000FF"/>
        </w:rPr>
        <w:t>]</w:t>
      </w:r>
      <w:r w:rsidR="00261FBE">
        <w:t>.</w:t>
      </w:r>
    </w:p>
    <w:p w14:paraId="13F3F3EF" w14:textId="59D32DD4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ndù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DC56F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DC56FF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</w:t>
      </w:r>
      <w:r w:rsidR="00DC56FF">
        <w:t>bier</w:t>
      </w:r>
      <w:r w:rsidR="00261FBE">
        <w:t xml:space="preserve"> for carrying </w:t>
      </w:r>
      <w:r w:rsidR="00DC56FF">
        <w:t xml:space="preserve">a </w:t>
      </w:r>
      <w:r w:rsidR="00261FBE">
        <w:t xml:space="preserve">corpse to </w:t>
      </w:r>
      <w:r w:rsidR="00DC56FF">
        <w:t xml:space="preserve">the Muslim </w:t>
      </w:r>
      <w:r w:rsidR="00261FBE">
        <w:t xml:space="preserve">cemetery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brancard pour porter un cadavre au cimetière</w:t>
      </w:r>
      <w:r w:rsidR="00261FBE">
        <w:t>.</w:t>
      </w:r>
    </w:p>
    <w:p w14:paraId="10E1CEFA" w14:textId="16CFAD50" w:rsidR="004E4BA0" w:rsidRDefault="000B43BC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long thin cross-poles (laid across the central roof beam)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traverses, bois longs et minces (placés sur la poutre centrale de la toiture)</w:t>
      </w:r>
      <w:r w:rsidR="00261FBE">
        <w:t xml:space="preserve"> [frozen rdp, cf. KCh </w:t>
      </w:r>
      <w:r w:rsidR="00261FBE" w:rsidRPr="00BB673A">
        <w:rPr>
          <w:rFonts w:ascii="Arial Unicode MS" w:eastAsia="Arial Unicode MS" w:hAnsi="Arial Unicode MS"/>
          <w:i/>
          <w:color w:val="008000"/>
        </w:rPr>
        <w:t>fendu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fendu</w:t>
      </w:r>
      <w:r w:rsidR="00261FBE">
        <w:t xml:space="preserve">] [cf. </w:t>
      </w:r>
      <w:r w:rsidR="00261FBE" w:rsidRPr="005D30C6">
        <w:rPr>
          <w:rFonts w:ascii="Doulos SIL" w:hAnsi="Doulos SIL"/>
          <w:i/>
          <w:color w:val="0000FF"/>
        </w:rPr>
        <w:t>pál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gàr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DC56F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DC56FF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41CDF44F" w14:textId="77777777" w:rsidR="004E4BA0" w:rsidRPr="00D03FB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fáŋgû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see </w:t>
      </w:r>
      <w:r w:rsidRPr="005D30C6">
        <w:rPr>
          <w:rFonts w:ascii="Doulos SIL" w:hAnsi="Doulos SIL"/>
          <w:i/>
          <w:color w:val="0000FF"/>
        </w:rPr>
        <w:t>fággû</w:t>
      </w:r>
      <w:r>
        <w:t>].</w:t>
      </w:r>
    </w:p>
    <w:p w14:paraId="152249FA" w14:textId="603CEC84" w:rsidR="004E4BA0" w:rsidRPr="00D03FBB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66"/>
        </w:rPr>
      </w:pPr>
      <w:r w:rsidRPr="005D30C6">
        <w:rPr>
          <w:rFonts w:ascii="Doulos SIL" w:hAnsi="Doulos SIL"/>
          <w:i/>
          <w:color w:val="0000FF"/>
        </w:rPr>
        <w:t>fáŋgú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 by surprise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surprendre</w:t>
      </w:r>
      <w:r w:rsidR="00DC56FF">
        <w:t>.</w:t>
      </w:r>
    </w:p>
    <w:p w14:paraId="5F7CB60A" w14:textId="76C68C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fánní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crawl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ramper, marcher à quatre pattes</w:t>
      </w:r>
      <w:r>
        <w:t xml:space="preserve"> [cf. KCh </w:t>
      </w:r>
      <w:r w:rsidRPr="00BB673A">
        <w:rPr>
          <w:rFonts w:ascii="Arial Unicode MS" w:eastAsia="Arial Unicode MS" w:hAnsi="Arial Unicode MS"/>
          <w:i/>
          <w:color w:val="008000"/>
        </w:rPr>
        <w:t>fana</w:t>
      </w:r>
      <w:r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fanam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fonom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fánáŋ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fáláŋ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fɔ́nɔ́ní</w:t>
      </w:r>
      <w:r>
        <w:t>].</w:t>
      </w:r>
    </w:p>
    <w:p w14:paraId="4E607CA4" w14:textId="39BE0EF8" w:rsidR="004E4BA0" w:rsidRDefault="00386FBD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ns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(e.g. well) be dug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(puits etc.) ê. creusé</w:t>
      </w:r>
      <w:r w:rsidR="00261FBE">
        <w:t xml:space="preserve"> [ResPass &lt; </w:t>
      </w:r>
      <w:r w:rsidR="00261FBE" w:rsidRPr="005D30C6">
        <w:rPr>
          <w:rFonts w:ascii="Doulos SIL" w:hAnsi="Doulos SIL"/>
          <w:i/>
          <w:color w:val="0000FF"/>
        </w:rPr>
        <w:t>fánsí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do some digging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creuser [UnspecO &lt; </w:t>
      </w:r>
      <w:r w:rsidR="00261FBE" w:rsidRPr="005D30C6">
        <w:rPr>
          <w:rFonts w:ascii="Doulos SIL" w:hAnsi="Doulos SIL"/>
          <w:i/>
          <w:color w:val="0000FF"/>
        </w:rPr>
        <w:t>fánsí</w:t>
      </w:r>
      <w:r w:rsidR="00261FBE">
        <w:t>].</w:t>
      </w:r>
    </w:p>
    <w:p w14:paraId="669A85B4" w14:textId="7E155D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fánsí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excavate, dig (well, pit)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creuser (puits, fosse)</w:t>
      </w:r>
      <w:r>
        <w:t xml:space="preserve"> [ResPass or UnspecO </w:t>
      </w:r>
      <w:r w:rsidR="00386FBD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86FBD" w:rsidRPr="005D30C6">
        <w:rPr>
          <w:rFonts w:ascii="Doulos SIL" w:hAnsi="Doulos SIL"/>
          <w:i/>
          <w:color w:val="0000FF"/>
        </w:rPr>
        <w:t>à</w:t>
      </w:r>
      <w:r w:rsidRPr="005D30C6">
        <w:rPr>
          <w:rFonts w:ascii="Doulos SIL" w:hAnsi="Doulos SIL"/>
          <w:i/>
          <w:color w:val="0000FF"/>
        </w:rPr>
        <w:t>ns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DC56FF">
        <w:t xml:space="preserve"> b) (by extension:)</w:t>
      </w:r>
      <w:r>
        <w:t xml:space="preserve"> [tr] pry into (a matter)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fourrer son nez dans (une affaire)</w:t>
      </w:r>
      <w:r>
        <w:t>.</w:t>
      </w:r>
    </w:p>
    <w:p w14:paraId="51083A55" w14:textId="781016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fántâ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[variant of female personal name </w:t>
      </w:r>
      <w:r w:rsidRPr="005D30C6">
        <w:rPr>
          <w:rFonts w:ascii="Doulos SIL" w:hAnsi="Doulos SIL"/>
          <w:i/>
          <w:color w:val="0000FF"/>
        </w:rPr>
        <w:t>fá:túmátâ</w:t>
      </w:r>
      <w:r>
        <w:t xml:space="preserve"> &lt;Ar]  </w:t>
      </w:r>
      <w:r>
        <w:rPr>
          <w:rFonts w:ascii="Wingdings" w:hAnsi="Wingdings"/>
          <w:sz w:val="18"/>
        </w:rPr>
        <w:t></w:t>
      </w:r>
      <w:r>
        <w:t xml:space="preserve"> b) [n] eldest daughter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fille aînée</w:t>
      </w:r>
      <w:r>
        <w:t xml:space="preserve"> [called by this personal name] [male counterpart: </w:t>
      </w:r>
      <w:r w:rsidRPr="005D30C6">
        <w:rPr>
          <w:rFonts w:ascii="Doulos SIL" w:hAnsi="Doulos SIL"/>
          <w:i/>
          <w:color w:val="0000FF"/>
        </w:rPr>
        <w:t>hámmâ</w:t>
      </w:r>
      <w:r w:rsidR="00DC56FF">
        <w:t> </w:t>
      </w:r>
      <w:r>
        <w:t>].</w:t>
      </w:r>
    </w:p>
    <w:p w14:paraId="43B2B6F4" w14:textId="67F3AD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fántêy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(hen, bird) brood (sit on eggs)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(poule, oiseau) faire la couvée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fántèy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fántéy ꜜnón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>
        <w:t xml:space="preserve">  she brooded there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y a fait la couvée</w:t>
      </w:r>
      <w:r>
        <w:t>.</w:t>
      </w:r>
    </w:p>
    <w:p w14:paraId="3A2193F2" w14:textId="5715D16D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fà:r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</w:t>
      </w:r>
      <w:r w:rsidR="007B254E">
        <w:t>‘</w:t>
      </w:r>
      <w:r w:rsidR="00261FBE">
        <w:t>field</w:t>
      </w:r>
      <w:r w:rsidR="007B254E">
        <w:t>’</w:t>
      </w:r>
      <w:r w:rsidR="00261FBE">
        <w:t>].</w:t>
      </w:r>
    </w:p>
    <w:p w14:paraId="3535749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fáránsî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France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 France</w:t>
      </w:r>
      <w:r>
        <w:t xml:space="preserve"> [&lt;Fr].</w:t>
      </w:r>
    </w:p>
    <w:p w14:paraId="5EC5CDB8" w14:textId="3B4D1718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rk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hámn</w:t>
      </w:r>
      <w:r w:rsidR="00261FBE" w:rsidRPr="005D30C6">
        <w:rPr>
          <w:rFonts w:ascii="Doulos SIL" w:hAnsi="Doulos SIL"/>
          <w:i/>
          <w:color w:val="0000FF"/>
        </w:rPr>
        <w:noBreakHyphen/>
        <w:t>ꜜíyà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0805D4">
        <w:t xml:space="preserve"> [cpd n, lit. “</w:t>
      </w:r>
      <w:r w:rsidR="00261FBE">
        <w:t>donkeys</w:t>
      </w:r>
      <w:r w:rsidR="007B254E">
        <w:t>’</w:t>
      </w:r>
      <w:r w:rsidR="000805D4">
        <w:t xml:space="preserve"> little fly”</w:t>
      </w:r>
      <w:r w:rsidR="00261FBE">
        <w:t xml:space="preserve">] gnat sp. that bites donkeys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petite mouche sp. qui pique les ânes</w:t>
      </w:r>
      <w:r w:rsidR="00261FBE">
        <w:t xml:space="preserve"> [final is </w:t>
      </w:r>
      <w:r w:rsidR="00E13509">
        <w:rPr>
          <w:smallCaps/>
        </w:rPr>
        <w:t>dimin</w:t>
      </w:r>
      <w:r w:rsidR="00261FBE">
        <w:t xml:space="preserve"> of </w:t>
      </w:r>
      <w:r w:rsidR="00261FBE" w:rsidRPr="005D30C6">
        <w:rPr>
          <w:rFonts w:ascii="Doulos SIL" w:hAnsi="Doulos SIL"/>
          <w:i/>
          <w:color w:val="0000FF"/>
        </w:rPr>
        <w:t>hámn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2].</w:t>
      </w:r>
    </w:p>
    <w:p w14:paraId="6571ED06" w14:textId="20201A58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rè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split (wood)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fendre (le bois)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fárá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fàrà</w:t>
      </w:r>
      <w:r w:rsidR="00261FBE">
        <w:t>].</w:t>
      </w:r>
    </w:p>
    <w:p w14:paraId="5E9EEF92" w14:textId="1F02380D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ríllâ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mandatory prayers (in Islam)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E91CF1">
        <w:rPr>
          <w:rFonts w:ascii="Garamond" w:hAnsi="Garamond"/>
        </w:rPr>
        <w:t>prières obligatoires (en i</w:t>
      </w:r>
      <w:r w:rsidR="00261FBE">
        <w:rPr>
          <w:rFonts w:ascii="Garamond" w:hAnsi="Garamond"/>
        </w:rPr>
        <w:t>slam)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súnná</w:t>
      </w:r>
      <w:r w:rsidR="00261FBE">
        <w:t>] [ultimately &lt;Ar √</w:t>
      </w:r>
      <w:r w:rsidR="00261FBE" w:rsidRPr="009E566A">
        <w:rPr>
          <w:rFonts w:ascii="Arial Unicode MS" w:eastAsia="Arial Unicode MS" w:hAnsi="Arial Unicode MS" w:cs="Arial Unicode MS"/>
          <w:color w:val="008000"/>
        </w:rPr>
        <w:t>frḍ</w:t>
      </w:r>
      <w:r w:rsidR="00261FBE">
        <w:t>].</w:t>
      </w:r>
    </w:p>
    <w:p w14:paraId="12599F90" w14:textId="01BAED72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rkà:síy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>
        <w:sym w:font="Symbol" w:char="F0BC"/>
      </w:r>
      <w:r w:rsidR="00261FBE" w:rsidRPr="005D30C6">
        <w:rPr>
          <w:rFonts w:ascii="Doulos SIL" w:hAnsi="Doulos SIL"/>
          <w:i/>
          <w:color w:val="0000FF"/>
        </w:rPr>
        <w:t>síyâ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 medicinal </w:t>
      </w:r>
      <w:r w:rsidR="00AE2A42">
        <w:t>shrub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arbuste</w:t>
      </w:r>
      <w:r w:rsidR="00261FBE">
        <w:rPr>
          <w:rFonts w:ascii="Garamond" w:hAnsi="Garamond"/>
        </w:rPr>
        <w:t xml:space="preserve"> médicinal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Cadaba glandulosa</w:t>
      </w:r>
      <w:r w:rsidR="00261FBE">
        <w:t>, Bras</w:t>
      </w:r>
      <w:r w:rsidR="00E91CF1">
        <w:t>sicaceae; leaves sold in market</w:t>
      </w:r>
      <w:r w:rsidR="00261FBE">
        <w:t xml:space="preserve"> for diarrhoea; contracted from *</w:t>
      </w:r>
      <w:r w:rsidR="00261FBE" w:rsidRPr="00E1042C">
        <w:rPr>
          <w:rFonts w:ascii="Arial Unicode MS" w:eastAsia="Arial Unicode MS" w:hAnsi="Arial Unicode MS" w:cs="Arial Unicode MS"/>
          <w:color w:val="008000"/>
        </w:rPr>
        <w:t>fàrkà</w:t>
      </w:r>
      <w:r w:rsidR="00261FBE" w:rsidRPr="00E1042C">
        <w:rPr>
          <w:rFonts w:ascii="Arial Unicode MS" w:eastAsia="Arial Unicode MS" w:hAnsi="Arial Unicode MS" w:cs="Arial Unicode MS"/>
          <w:color w:val="008000"/>
        </w:rPr>
        <w:noBreakHyphen/>
      </w:r>
      <w:r w:rsidR="000805D4">
        <w:rPr>
          <w:rFonts w:ascii="Arial Unicode MS" w:eastAsia="Arial Unicode MS" w:hAnsi="Arial Unicode MS" w:cs="Arial Unicode MS"/>
          <w:color w:val="008000"/>
        </w:rPr>
        <w:t>[</w:t>
      </w:r>
      <w:r w:rsidR="00261FBE" w:rsidRPr="00E1042C">
        <w:rPr>
          <w:rFonts w:ascii="Arial Unicode MS" w:eastAsia="Arial Unicode MS" w:hAnsi="Arial Unicode MS" w:cs="Arial Unicode MS"/>
          <w:color w:val="008000"/>
        </w:rPr>
        <w:t>hàs</w:t>
      </w:r>
      <w:r w:rsidR="00261FBE" w:rsidRPr="00E1042C">
        <w:rPr>
          <w:rFonts w:ascii="Arial Unicode MS" w:eastAsia="Arial Unicode MS" w:hAnsi="Arial Unicode MS" w:cs="Arial Unicode MS"/>
          <w:color w:val="008000"/>
        </w:rPr>
        <w:noBreakHyphen/>
        <w:t>íy</w:t>
      </w:r>
      <w:r w:rsidR="00261FBE" w:rsidRPr="00E1042C">
        <w:rPr>
          <w:rFonts w:ascii="Arial Unicode MS" w:eastAsia="Arial Unicode MS" w:hAnsi="Arial Unicode MS" w:cs="Arial Unicode MS"/>
          <w:color w:val="008000"/>
        </w:rPr>
        <w:noBreakHyphen/>
        <w:t>à:</w:t>
      </w:r>
      <w:r w:rsidR="000805D4">
        <w:rPr>
          <w:rFonts w:ascii="Arial Unicode MS" w:eastAsia="Arial Unicode MS" w:hAnsi="Arial Unicode MS" w:cs="Arial Unicode MS"/>
          <w:color w:val="008000"/>
        </w:rPr>
        <w:t>]</w:t>
      </w:r>
      <w:r w:rsidR="00261FBE">
        <w:t xml:space="preserve"> (</w:t>
      </w:r>
      <w:r w:rsidR="007B254E">
        <w:t>‘</w:t>
      </w:r>
      <w:r w:rsidR="00261FBE">
        <w:t>donkey</w:t>
      </w:r>
      <w:r w:rsidR="007B254E">
        <w:t>’</w:t>
      </w:r>
      <w:r w:rsidR="00261FBE">
        <w:t xml:space="preserve"> plus </w:t>
      </w:r>
      <w:r w:rsidR="00E13509">
        <w:rPr>
          <w:smallCaps/>
        </w:rPr>
        <w:t>dimin</w:t>
      </w:r>
      <w:r w:rsidR="00261FBE">
        <w:t xml:space="preserve"> of </w:t>
      </w:r>
      <w:r w:rsidR="00261FBE" w:rsidRPr="005D30C6">
        <w:rPr>
          <w:rFonts w:ascii="Doulos SIL" w:hAnsi="Doulos SIL"/>
          <w:i/>
          <w:color w:val="0000FF"/>
        </w:rPr>
        <w:t>hás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), cf.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farka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hašša</w:t>
      </w:r>
      <w:r w:rsidR="00261FBE">
        <w:t xml:space="preserve"> denoting this or a similar sp.].</w:t>
      </w:r>
    </w:p>
    <w:p w14:paraId="134B23E4" w14:textId="3B73070D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fárká</w:t>
      </w:r>
      <w:r w:rsidR="00261FBE">
        <w:t xml:space="preserve"> [note tones],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donkey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âne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fárkáy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fárkéy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fárká</w:t>
      </w:r>
      <w:r w:rsidR="00261FBE">
        <w:t xml:space="preserve"> (DefSg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fàrk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ǎ:</w:t>
      </w:r>
      <w:r w:rsidR="00261FBE">
        <w:t>)]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fárká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bé:rì</w:t>
      </w:r>
      <w:r w:rsidR="00261FBE">
        <w:t xml:space="preserve">  big </w:t>
      </w:r>
      <w:r w:rsidR="00261FBE">
        <w:sym w:font="Symbol" w:char="F0BC"/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gros </w:t>
      </w:r>
      <w:r w:rsidR="00261FBE">
        <w:rPr>
          <w:rFonts w:ascii="Garamond" w:hAnsi="Garamond"/>
        </w:rPr>
        <w:sym w:font="Symbol" w:char="F0BC"/>
      </w:r>
      <w:r w:rsidR="00261FBE" w:rsidRPr="004D54F4">
        <w:t xml:space="preserve"> - cpd: </w:t>
      </w:r>
      <w:r w:rsidR="00261FBE" w:rsidRPr="005D30C6">
        <w:rPr>
          <w:rFonts w:ascii="Doulos SIL" w:hAnsi="Doulos SIL"/>
          <w:i/>
          <w:color w:val="0000FF"/>
        </w:rPr>
        <w:t>fàrk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0805D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í:z-ò</w:t>
      </w:r>
      <w:r w:rsidR="000805D4">
        <w:rPr>
          <w:rFonts w:ascii="Doulos SIL" w:hAnsi="Doulos SIL"/>
          <w:i/>
          <w:color w:val="0000FF"/>
        </w:rPr>
        <w:t>]</w:t>
      </w:r>
      <w:r w:rsidR="00E91CF1">
        <w:t xml:space="preserve"> baby donkey</w:t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ânon</w:t>
      </w:r>
      <w:r w:rsidR="00261FBE">
        <w:t>.</w:t>
      </w:r>
    </w:p>
    <w:p w14:paraId="44ACADBB" w14:textId="4673E364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rk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bénd</w:t>
      </w:r>
      <w:r w:rsidR="00261FBE" w:rsidRPr="005D30C6">
        <w:rPr>
          <w:rFonts w:ascii="Doulos SIL" w:hAnsi="Doulos SIL"/>
          <w:i/>
          <w:color w:val="0000FF"/>
        </w:rPr>
        <w:noBreakHyphen/>
        <w:t>ꜜô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“donkey</w:t>
      </w:r>
      <w:r w:rsidR="007B254E">
        <w:t>’</w:t>
      </w:r>
      <w:r w:rsidR="00261FBE">
        <w:t>s penis”] erect white puffbal</w:t>
      </w:r>
      <w:r w:rsidR="006E547B">
        <w:t>l (fungus) emerging from ground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cèpe blanche érigée.</w:t>
      </w:r>
      <w:r w:rsidR="00261FBE">
        <w:t xml:space="preserve"> [</w:t>
      </w:r>
      <w:r w:rsidR="00147354" w:rsidRPr="00147354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Podaxis pistillaris</w:t>
      </w:r>
      <w:r w:rsidR="00261FBE">
        <w:rPr>
          <w:rFonts w:ascii="Garamond" w:hAnsi="Garamond"/>
        </w:rPr>
        <w:t xml:space="preserve">, </w:t>
      </w:r>
      <w:r w:rsidR="000805D4">
        <w:t>called “</w:t>
      </w:r>
      <w:r w:rsidR="00261FBE">
        <w:t>false ink ca</w:t>
      </w:r>
      <w:r w:rsidR="000805D4">
        <w:t>p”</w:t>
      </w:r>
      <w:r w:rsidR="00261FBE">
        <w:t xml:space="preserve"> in South Africa].</w:t>
      </w:r>
    </w:p>
    <w:p w14:paraId="2F91B8D9" w14:textId="7A83C84A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rk</w:t>
      </w:r>
      <w:r w:rsidR="00261FBE" w:rsidRPr="005D30C6">
        <w:rPr>
          <w:rFonts w:ascii="Doulos SIL" w:hAnsi="Doulos SIL"/>
          <w:i/>
          <w:color w:val="0000FF"/>
        </w:rPr>
        <w:noBreakHyphen/>
        <w:t>ò kóy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kôy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E91CF1">
        <w:t xml:space="preserve">cpd </w:t>
      </w:r>
      <w:r w:rsidR="00261FBE">
        <w:t xml:space="preserve">n] donkey driver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ânier, meneur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ânes</w:t>
      </w:r>
      <w:r w:rsidR="00261FBE">
        <w:t>.</w:t>
      </w:r>
    </w:p>
    <w:p w14:paraId="046D357A" w14:textId="2FF5EE1C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C27208" w:rsidRPr="00C27208">
        <w:t xml:space="preserve">  ~</w:t>
      </w:r>
      <w:r w:rsidR="0009344D" w:rsidRPr="0009344D">
        <w:t xml:space="preserve">  </w:t>
      </w:r>
      <w:r w:rsidR="000805D4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805D4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</w:t>
      </w:r>
      <w:r w:rsidR="00261FBE" w:rsidRPr="005D30C6">
        <w:rPr>
          <w:rFonts w:ascii="Doulos SIL" w:hAnsi="Doulos SIL"/>
          <w:i/>
          <w:color w:val="0000FF"/>
        </w:rPr>
        <w:noBreakHyphen/>
        <w:t>mî</w:t>
      </w:r>
      <w:r w:rsidR="00261FBE">
        <w:t xml:space="preserve"> [note tones],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E91CF1">
        <w:t xml:space="preserve"> [n]</w:t>
      </w:r>
      <w:r w:rsidR="00261FBE">
        <w:t xml:space="preserve"> farm work, agriculture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agriculture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fàrù</w:t>
      </w:r>
      <w:r w:rsidR="00261FBE">
        <w:t xml:space="preserve"> 2]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fàrí-mí</w:t>
      </w:r>
      <w:r w:rsidR="00261FBE">
        <w:t xml:space="preserve"> with *</w:t>
      </w:r>
      <w:r w:rsidR="00261FBE" w:rsidRPr="0098194F">
        <w:rPr>
          <w:color w:val="008000"/>
        </w:rPr>
        <w:noBreakHyphen/>
      </w:r>
      <w:r w:rsidR="00261FBE" w:rsidRPr="00BB673A">
        <w:rPr>
          <w:rFonts w:ascii="Arial Unicode MS" w:eastAsia="Arial Unicode MS" w:hAnsi="Arial Unicode MS"/>
          <w:color w:val="008000"/>
        </w:rPr>
        <w:t>mi</w:t>
      </w:r>
      <w:r w:rsidR="00261FBE">
        <w:t xml:space="preserve"> nominalizer]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fàr</w:t>
      </w:r>
      <w:r w:rsidR="00261FBE" w:rsidRPr="005D30C6">
        <w:rPr>
          <w:rFonts w:ascii="Doulos SIL" w:hAnsi="Doulos SIL"/>
          <w:i/>
          <w:color w:val="0000FF"/>
        </w:rPr>
        <w:noBreakHyphen/>
        <w:t>mí bè:rì</w:t>
      </w:r>
      <w:r w:rsidR="00261FBE">
        <w:t xml:space="preserve"> </w:t>
      </w:r>
      <w:r w:rsidR="007B254E">
        <w:t>‘</w:t>
      </w:r>
      <w:r w:rsidR="00261FBE">
        <w:t xml:space="preserve">big </w:t>
      </w:r>
      <w:r w:rsidR="00261FBE">
        <w:sym w:font="Symbol" w:char="F0BC"/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gros </w:t>
      </w:r>
      <w:r w:rsidR="00261FBE">
        <w:rPr>
          <w:rFonts w:ascii="Garamond" w:hAnsi="Garamond"/>
        </w:rPr>
        <w:sym w:font="Symbol" w:char="F0BC"/>
      </w:r>
      <w:r w:rsidR="00261FBE">
        <w:t>.</w:t>
      </w:r>
    </w:p>
    <w:p w14:paraId="6CA93839" w14:textId="42E89DDB" w:rsidR="004E4BA0" w:rsidRDefault="00931223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fàr</w:t>
      </w:r>
      <w:r w:rsidR="00C27208" w:rsidRPr="00C27208">
        <w:t xml:space="preserve">  ~</w:t>
      </w:r>
      <w:r w:rsidR="0009344D" w:rsidRPr="0009344D">
        <w:t xml:space="preserve">  </w:t>
      </w:r>
      <w:r w:rsidR="00261FBE">
        <w:t xml:space="preserve">[occasionally]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DefPl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</w:t>
      </w:r>
      <w:r w:rsidR="00E13509">
        <w:rPr>
          <w:smallCaps/>
        </w:rPr>
        <w:t>dimin</w:t>
      </w:r>
      <w:r w:rsidR="00261FBE">
        <w:t xml:space="preserve">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:r-íy-òw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(cultivated) field, farmland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terrain de culture, champ cultivé</w:t>
      </w:r>
      <w:r w:rsidR="00261FBE">
        <w:t xml:space="preserve"> [cf. verb </w:t>
      </w:r>
      <w:r w:rsidR="000805D4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805D4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rù</w:t>
      </w:r>
      <w:r w:rsidR="000805D4">
        <w:t> </w:t>
      </w:r>
      <w:r w:rsidR="00261FBE">
        <w:t>; same V</w:t>
      </w:r>
      <w:r w:rsidR="00261FBE">
        <w:noBreakHyphen/>
        <w:t xml:space="preserve">length alternation </w:t>
      </w:r>
      <w:r w:rsidR="000805D4">
        <w:t xml:space="preserve">elsewhere only </w:t>
      </w:r>
      <w:r w:rsidR="00261FBE">
        <w:t xml:space="preserve">in 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>
        <w:t xml:space="preserve"> </w:t>
      </w:r>
      <w:r w:rsidR="007B254E">
        <w:t>‘</w:t>
      </w:r>
      <w:r w:rsidR="00261FBE">
        <w:t>man</w:t>
      </w:r>
      <w:r w:rsidR="007B254E">
        <w:t>’</w:t>
      </w:r>
      <w:r w:rsidR="00261FBE">
        <w:t xml:space="preserve">, presuffixal </w:t>
      </w:r>
      <w:r w:rsidR="00261FBE" w:rsidRPr="005D30C6">
        <w:rPr>
          <w:rFonts w:ascii="Doulos SIL" w:hAnsi="Doulos SIL"/>
          <w:i/>
          <w:color w:val="0000FF"/>
        </w:rPr>
        <w:t>hà:r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>
        <w:t xml:space="preserve"> ; related vocab: </w:t>
      </w:r>
      <w:r w:rsidR="00261FBE" w:rsidRPr="005D30C6">
        <w:rPr>
          <w:rFonts w:ascii="Doulos SIL" w:hAnsi="Doulos SIL"/>
          <w:i/>
          <w:color w:val="0000FF"/>
        </w:rPr>
        <w:t>hé:r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fòl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bó:g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D03BC1">
        <w:t xml:space="preserve"> 2, </w:t>
      </w:r>
      <w:r w:rsidR="00261FBE" w:rsidRPr="005D30C6">
        <w:rPr>
          <w:rFonts w:ascii="Doulos SIL" w:hAnsi="Doulos SIL"/>
          <w:i/>
          <w:color w:val="0000FF"/>
        </w:rPr>
        <w:t>sòk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rPr>
          <w:color w:val="993300"/>
        </w:rPr>
        <w:t xml:space="preserve">, </w:t>
      </w:r>
      <w:r w:rsidR="00261FBE" w:rsidRPr="005D30C6">
        <w:rPr>
          <w:rFonts w:ascii="Doulos SIL" w:hAnsi="Doulos SIL"/>
          <w:i/>
          <w:color w:val="0000FF"/>
        </w:rPr>
        <w:t>súmbú</w:t>
      </w:r>
      <w:r w:rsidR="00261FBE" w:rsidRPr="00557B57">
        <w:t xml:space="preserve"> 2, </w:t>
      </w:r>
      <w:r w:rsidR="00261FBE" w:rsidRPr="005D30C6">
        <w:rPr>
          <w:rFonts w:ascii="Doulos SIL" w:hAnsi="Doulos SIL"/>
          <w:i/>
          <w:color w:val="0000FF"/>
        </w:rPr>
        <w:t>tìk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rPr>
          <w:color w:val="993300"/>
        </w:rPr>
        <w:t xml:space="preserve">, </w:t>
      </w:r>
      <w:r w:rsidR="00261FBE" w:rsidRPr="005D30C6">
        <w:rPr>
          <w:rFonts w:ascii="Doulos SIL" w:hAnsi="Doulos SIL"/>
          <w:i/>
          <w:color w:val="0000FF"/>
        </w:rPr>
        <w:t>zìy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</w:t>
      </w:r>
      <w:r w:rsidR="00261FBE" w:rsidRPr="00590ABD">
        <w:t xml:space="preserve"> - </w:t>
      </w:r>
      <w:r w:rsidR="00261FBE">
        <w:t xml:space="preserve">poss: 1Sg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 w:rsidRPr="00590ABD">
        <w:t xml:space="preserve"> - </w:t>
      </w:r>
      <w:r w:rsidR="00261FBE">
        <w:t xml:space="preserve">phrase: </w:t>
      </w:r>
      <w:r w:rsidR="00261FBE" w:rsidRPr="005D30C6">
        <w:rPr>
          <w:rFonts w:ascii="Doulos SIL" w:hAnsi="Doulos SIL"/>
          <w:i/>
          <w:color w:val="0000FF"/>
        </w:rPr>
        <w:t>té:n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fá:r</w:t>
      </w:r>
      <w:r w:rsidR="00261FBE" w:rsidRPr="00A05C2E">
        <w:rPr>
          <w:i/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ò</w:t>
      </w:r>
      <w:r w:rsidR="00261FBE">
        <w:t xml:space="preserve">  date-palm grove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terrain de dattiers</w:t>
      </w:r>
      <w:r w:rsidR="00261FBE" w:rsidRPr="00590ABD">
        <w:t xml:space="preserve"> - </w:t>
      </w:r>
      <w:r w:rsidR="00261FBE">
        <w:t xml:space="preserve">cpd: </w:t>
      </w:r>
      <w:r w:rsidR="00261FBE" w:rsidRPr="005D30C6">
        <w:rPr>
          <w:rFonts w:ascii="Doulos SIL" w:hAnsi="Doulos SIL"/>
          <w:i/>
          <w:color w:val="0000FF"/>
        </w:rPr>
        <w:t>kùrgù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7330F7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fár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7330F7">
        <w:rPr>
          <w:rFonts w:ascii="Doulos SIL" w:hAnsi="Doulos SIL"/>
          <w:i/>
          <w:color w:val="0000FF"/>
        </w:rPr>
        <w:t>]</w:t>
      </w:r>
      <w:r w:rsidR="00261FBE">
        <w:t>.</w:t>
      </w:r>
    </w:p>
    <w:p w14:paraId="2A04A9CB" w14:textId="4B098CA3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[intr, tr] </w:t>
      </w:r>
      <w:r w:rsidR="00F73BEB">
        <w:t xml:space="preserve">raise (crops), do farm </w:t>
      </w:r>
      <w:r w:rsidR="00261FBE">
        <w:t>work</w:t>
      </w:r>
      <w:r w:rsidR="00F73BEB">
        <w:t xml:space="preserve"> on</w:t>
      </w:r>
      <w:r w:rsidR="00261FBE">
        <w:t xml:space="preserve"> (millet, field)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cultiver (mil, champ)</w:t>
      </w:r>
      <w:r w:rsidR="00261FBE">
        <w:t xml:space="preserve"> [cf. nouns </w:t>
      </w:r>
      <w:r w:rsidR="00261FBE" w:rsidRPr="005D30C6">
        <w:rPr>
          <w:rFonts w:ascii="Doulos SIL" w:hAnsi="Doulos SIL"/>
          <w:i/>
          <w:color w:val="0000FF"/>
        </w:rPr>
        <w:t>fàr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and </w:t>
      </w:r>
      <w:r w:rsidR="00261FBE" w:rsidRPr="005D30C6">
        <w:rPr>
          <w:rFonts w:ascii="Doulos SIL" w:hAnsi="Doulos SIL"/>
          <w:i/>
          <w:color w:val="0000FF"/>
        </w:rPr>
        <w:t>fà:r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ì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nó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F73BEB">
        <w:rPr>
          <w:rFonts w:ascii="Doulos SIL" w:hAnsi="Doulos SIL"/>
          <w:i/>
          <w:color w:val="0000FF"/>
        </w:rPr>
        <w:t>bá=</w:t>
      </w:r>
      <w:r w:rsidR="00261FBE" w:rsidRPr="005D30C6">
        <w:rPr>
          <w:rFonts w:ascii="Doulos SIL" w:hAnsi="Doulos SIL"/>
          <w:i/>
          <w:color w:val="0000FF"/>
        </w:rPr>
        <w:t>[ḿ [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 dì kúl] </w:t>
      </w: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rù]]</w:t>
      </w:r>
      <w:r w:rsidR="00261FBE" w:rsidRPr="002C3CD0">
        <w:t xml:space="preserve"> I</w:t>
      </w:r>
      <w:r w:rsidR="007B254E">
        <w:t>’</w:t>
      </w:r>
      <w:r w:rsidR="00261FBE">
        <w:t xml:space="preserve">d like you to do the farmwork in all my fields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aimerais que tu cultives (dans) tous mes champs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(field) be farmed, be in use (not abandoned or lying fallow)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(champ) ê. cultivé (pas abandonné ou en jachère)</w:t>
      </w:r>
      <w:r w:rsidR="00261FBE">
        <w:t>.</w:t>
      </w:r>
    </w:p>
    <w:p w14:paraId="0FF28F17" w14:textId="0A3B1D3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fá:rú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(wind) blow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(vent) souffler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winnow (grain, by dropping it into </w:t>
      </w:r>
      <w:r w:rsidR="00F73BEB">
        <w:t>a container</w:t>
      </w:r>
      <w:r>
        <w:t xml:space="preserve"> from </w:t>
      </w:r>
      <w:r w:rsidR="00F73BEB">
        <w:t>head high</w:t>
      </w:r>
      <w:r>
        <w:t xml:space="preserve"> so the wind blows the chaff away)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vanner (céréales, en les laissant tomber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haut dans un récipient</w:t>
      </w:r>
      <w:r w:rsidR="00F73BEB">
        <w:rPr>
          <w:rFonts w:ascii="Garamond" w:hAnsi="Garamond"/>
        </w:rPr>
        <w:t>,</w:t>
      </w:r>
      <w:r>
        <w:rPr>
          <w:rFonts w:ascii="Garamond" w:hAnsi="Garamond"/>
        </w:rPr>
        <w:t xml:space="preserve"> de façon que le vent emporte le son)</w:t>
      </w:r>
      <w:r>
        <w:t>.</w:t>
      </w:r>
    </w:p>
    <w:p w14:paraId="67681DA0" w14:textId="3C57F94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[Intens for </w:t>
      </w:r>
      <w:r w:rsidRPr="005D30C6">
        <w:rPr>
          <w:rFonts w:ascii="Doulos SIL" w:hAnsi="Doulos SIL"/>
          <w:i/>
          <w:color w:val="0000FF"/>
        </w:rPr>
        <w:t>hìnèŋ</w:t>
      </w:r>
      <w:r>
        <w:t xml:space="preserve"> </w:t>
      </w:r>
      <w:r w:rsidR="007B254E">
        <w:t>‘</w:t>
      </w:r>
      <w:r>
        <w:t>clean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hâl àꜛ hìnèn fás!</w:t>
      </w:r>
      <w:r>
        <w:t xml:space="preserve"> </w:t>
      </w:r>
      <w:r w:rsidR="00763C85">
        <w:t xml:space="preserve"> </w:t>
      </w:r>
      <w:r>
        <w:t xml:space="preserve">until it was very clean (spic-and-span)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est devenu très propre</w:t>
      </w:r>
      <w:r w:rsidRPr="00590ABD">
        <w:t xml:space="preserve"> - </w:t>
      </w:r>
      <w:r w:rsidR="002A3001">
        <w:rPr>
          <w:rFonts w:ascii="Doulos SIL" w:hAnsi="Doulos SIL"/>
          <w:i/>
          <w:color w:val="0000FF"/>
        </w:rPr>
        <w:t>à tè</w:t>
      </w:r>
      <w:r w:rsidRPr="005D30C6">
        <w:rPr>
          <w:rFonts w:ascii="Doulos SIL" w:hAnsi="Doulos SIL"/>
          <w:i/>
          <w:color w:val="0000FF"/>
        </w:rPr>
        <w:t xml:space="preserve"> fás!</w:t>
      </w:r>
      <w:r w:rsidRPr="002C3CD0">
        <w:t xml:space="preserve"> </w:t>
      </w:r>
      <w:r w:rsidR="00763C85">
        <w:t xml:space="preserve"> </w:t>
      </w:r>
      <w:r w:rsidRPr="002C3CD0">
        <w:t>it</w:t>
      </w:r>
      <w:r>
        <w:t xml:space="preserve"> became sparkling clean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devenu très propre</w:t>
      </w:r>
      <w:r>
        <w:t>.</w:t>
      </w:r>
    </w:p>
    <w:p w14:paraId="20456CC7" w14:textId="6AD383B2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:sà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 plus dative] avenge (sb), get revenge (for)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venger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 xml:space="preserve"> [Za &amp;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fà:sá</w:t>
      </w:r>
      <w:r w:rsidR="00763C85">
        <w:rPr>
          <w:rFonts w:eastAsia="Arial Unicode MS"/>
        </w:rPr>
        <w:t> 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ì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fá:sà s</w:t>
      </w:r>
      <w:r w:rsidR="00261FBE" w:rsidRPr="005D30C6">
        <w:rPr>
          <w:rFonts w:ascii="Doulos SIL" w:hAnsi="Doulos SIL"/>
          <w:i/>
          <w:color w:val="0000FF"/>
        </w:rPr>
        <w:noBreakHyphen/>
        <w:t>âŋ</w:t>
      </w:r>
      <w:r w:rsidR="00261FBE" w:rsidRPr="002C3CD0">
        <w:t xml:space="preserve"> </w:t>
      </w:r>
      <w:r w:rsidR="00763C85">
        <w:t xml:space="preserve"> </w:t>
      </w:r>
      <w:r w:rsidR="00261FBE" w:rsidRPr="002C3CD0">
        <w:t>I</w:t>
      </w:r>
      <w:r w:rsidR="00261FBE">
        <w:t xml:space="preserve"> got revenge for you (=avenged you)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 vengé</w:t>
      </w:r>
      <w:r w:rsidR="00261FBE">
        <w:t>.</w:t>
      </w:r>
    </w:p>
    <w:p w14:paraId="226AC61E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fá:síkî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ʔàlfá:síkî</w:t>
      </w:r>
      <w:r>
        <w:t>].</w:t>
      </w:r>
    </w:p>
    <w:p w14:paraId="753F2CBC" w14:textId="1D7B4C06" w:rsidR="004E4BA0" w:rsidRDefault="00027F47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tál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fàtâl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cotton cloth (wrapped around body)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pagne en coton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túŋg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sáhán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 ;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fàtálà</w:t>
      </w:r>
      <w:r w:rsidR="00261FBE">
        <w:t>].</w:t>
      </w:r>
    </w:p>
    <w:p w14:paraId="13A41F36" w14:textId="6D66E12B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:t</w:t>
      </w:r>
      <w:r w:rsidR="00261FBE" w:rsidRPr="005D30C6">
        <w:rPr>
          <w:rFonts w:ascii="Doulos SIL" w:hAnsi="Doulos SIL"/>
          <w:i/>
          <w:color w:val="0000FF"/>
        </w:rPr>
        <w:noBreakHyphen/>
        <w:t>àntè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</w:t>
      </w:r>
      <w:r w:rsidR="00D91A89">
        <w:t>[partpl]</w:t>
      </w:r>
      <w:r w:rsidR="00261FBE">
        <w:t xml:space="preserve"> lazy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paresseux</w:t>
      </w:r>
      <w:r w:rsidR="00261FBE">
        <w:t xml:space="preserve"> [</w:t>
      </w:r>
      <w:r w:rsidR="00D91A89">
        <w:t>Partpl</w:t>
      </w:r>
      <w:r w:rsidR="00261FBE">
        <w:t xml:space="preserve"> &lt; </w:t>
      </w:r>
      <w:r w:rsidR="00261FBE" w:rsidRPr="005D30C6">
        <w:rPr>
          <w:rFonts w:ascii="Doulos SIL" w:hAnsi="Doulos SIL"/>
          <w:i/>
          <w:color w:val="0000FF"/>
        </w:rPr>
        <w:t>fá:té</w:t>
      </w:r>
      <w:r w:rsidR="00261FBE">
        <w:t> 1</w:t>
      </w:r>
      <w:r w:rsidR="00261FBE" w:rsidRPr="005D30C6">
        <w:rPr>
          <w:rFonts w:ascii="Doulos SIL" w:hAnsi="Doulos SIL"/>
          <w:i/>
          <w:color w:val="0000FF"/>
        </w:rPr>
        <w:t>]</w:t>
      </w:r>
      <w:r w:rsidR="00261FBE">
        <w:t>.</w:t>
      </w:r>
    </w:p>
    <w:p w14:paraId="1A4E1849" w14:textId="2992E8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fá:té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lazy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paresseux</w:t>
      </w:r>
      <w:r>
        <w:t xml:space="preserve"> [</w:t>
      </w:r>
      <w:r w:rsidR="00D91A89">
        <w:t>Partpl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fa:t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>].</w:t>
      </w:r>
    </w:p>
    <w:p w14:paraId="41066ECD" w14:textId="311B50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fá:tê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add or mix (water) into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ajouter ou mélanger (de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eau) dans</w:t>
      </w:r>
      <w:r w:rsidRPr="00590ABD">
        <w:t xml:space="preserve"> - </w:t>
      </w:r>
      <w:r>
        <w:t xml:space="preserve"> ex: </w:t>
      </w:r>
      <w:r w:rsidRPr="005D30C6">
        <w:rPr>
          <w:rFonts w:ascii="Doulos SIL" w:hAnsi="Doulos SIL"/>
          <w:i/>
          <w:color w:val="0000FF"/>
        </w:rPr>
        <w:t>á↑=ŋ́ ꜜhár</w:t>
      </w:r>
      <w:r w:rsidRPr="005D30C6">
        <w:rPr>
          <w:rFonts w:ascii="Doulos SIL" w:hAnsi="Doulos SIL"/>
          <w:i/>
          <w:color w:val="0000FF"/>
        </w:rPr>
        <w:noBreakHyphen/>
        <w:t>ó fá:té [zàmb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gâ]</w:t>
      </w:r>
      <w:r>
        <w:t xml:space="preserve">  he added water into the millet cream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ajouté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dans la crème de mil</w:t>
      </w:r>
      <w:r>
        <w:t>.</w:t>
      </w:r>
    </w:p>
    <w:p w14:paraId="2ED596D9" w14:textId="4CE82404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[ká:r-íyá]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“wing-white-</w:t>
      </w:r>
      <w:r w:rsidR="00E13509">
        <w:rPr>
          <w:smallCaps/>
        </w:rPr>
        <w:t>dimin</w:t>
      </w:r>
      <w:r w:rsidR="00261FBE">
        <w:t xml:space="preserve">”] vinaceous dove.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tourterelle vineuse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8C73A7">
        <w:rPr>
          <w:rFonts w:ascii="Garamond" w:hAnsi="Garamond"/>
          <w:i/>
        </w:rPr>
        <w:t>Streptope</w:t>
      </w:r>
      <w:r w:rsidR="00261FBE">
        <w:rPr>
          <w:rFonts w:ascii="Garamond" w:hAnsi="Garamond"/>
          <w:i/>
        </w:rPr>
        <w:t>lia vinacea</w:t>
      </w:r>
      <w:r w:rsidR="00261FBE">
        <w:t xml:space="preserve"> and other doves with black nape rings].</w:t>
      </w:r>
    </w:p>
    <w:p w14:paraId="5308DDA5" w14:textId="4F04D3B5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DE49F9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DE49F9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tà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3PossSg </w:t>
      </w:r>
      <w:r w:rsidR="00DE49F9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DE49F9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armpit; wing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aisselle; aile</w:t>
      </w:r>
      <w:r w:rsidR="00261FBE" w:rsidRPr="00590ABD">
        <w:t xml:space="preserve"> - </w:t>
      </w:r>
      <w:r w:rsidR="00261FBE">
        <w:t xml:space="preserve">poss (inal): 1Sg </w:t>
      </w:r>
      <w:r w:rsidR="00DE49F9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DE49F9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3Sg </w:t>
      </w:r>
      <w:r w:rsidR="00DE49F9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DE49F9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3FullSg </w:t>
      </w:r>
      <w:r w:rsidR="00261FBE" w:rsidRPr="005D30C6">
        <w:rPr>
          <w:rFonts w:ascii="Doulos SIL" w:hAnsi="Doulos SIL"/>
          <w:i/>
          <w:color w:val="0000FF"/>
        </w:rPr>
        <w:t xml:space="preserve">ʔáŋgá </w:t>
      </w:r>
      <w:r w:rsidR="00DE49F9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DE49F9"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>.</w:t>
      </w:r>
    </w:p>
    <w:p w14:paraId="162BE27A" w14:textId="1CA998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fáttá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</w:t>
      </w:r>
      <w:r w:rsidR="00111B27">
        <w:t xml:space="preserve"> or come</w:t>
      </w:r>
      <w:r>
        <w:t xml:space="preserve"> out</w:t>
      </w:r>
      <w:r w:rsidR="00111B27">
        <w:t xml:space="preserve"> (of an enclosure or container); leave (a place); emerge out of, originate from (a source)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sortir</w:t>
      </w:r>
      <w:r w:rsidR="00111B27">
        <w:rPr>
          <w:rFonts w:ascii="Garamond" w:hAnsi="Garamond"/>
        </w:rPr>
        <w:t xml:space="preserve"> (d’un enclose ou d’un récipient); partir de, quitter (un lieu); émerger de (une origine)</w:t>
      </w:r>
      <w:r>
        <w:t xml:space="preserve"> [</w:t>
      </w:r>
      <w:r w:rsidR="00F717AE">
        <w:t xml:space="preserve">the </w:t>
      </w:r>
      <w:r>
        <w:t xml:space="preserve">following locative indicates exit location] [Caus </w:t>
      </w:r>
      <w:r w:rsidRPr="005D30C6">
        <w:rPr>
          <w:rFonts w:ascii="Doulos SIL" w:hAnsi="Doulos SIL"/>
          <w:i/>
          <w:color w:val="0000FF"/>
        </w:rPr>
        <w:t>fátt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máŋ ꜜfáttá [[ʔáŋgá làb</w:t>
      </w:r>
      <w:r w:rsidRPr="005D30C6">
        <w:rPr>
          <w:rFonts w:ascii="Doulos SIL" w:hAnsi="Doulos SIL"/>
          <w:i/>
          <w:color w:val="0000FF"/>
        </w:rPr>
        <w:noBreakHyphen/>
      </w:r>
      <w:r w:rsidR="00040FFF" w:rsidRPr="005D30C6">
        <w:rPr>
          <w:rFonts w:ascii="Doulos SIL" w:hAnsi="Doulos SIL"/>
          <w:i/>
          <w:color w:val="0000FF"/>
        </w:rPr>
        <w:t>ó] gà</w:t>
      </w:r>
      <w:r w:rsidRPr="005D30C6">
        <w:rPr>
          <w:rFonts w:ascii="Doulos SIL" w:hAnsi="Doulos SIL"/>
          <w:i/>
          <w:color w:val="0000FF"/>
        </w:rPr>
        <w:t>]</w:t>
      </w:r>
      <w:r w:rsidRPr="002C3CD0">
        <w:t xml:space="preserve"> I</w:t>
      </w:r>
      <w:r>
        <w:t xml:space="preserve"> didn</w:t>
      </w:r>
      <w:r w:rsidR="007B254E">
        <w:t>’</w:t>
      </w:r>
      <w:r>
        <w:t xml:space="preserve">t go out of his-Logo country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ne suis pas sorti de son-Logo pays</w:t>
      </w:r>
      <w:r>
        <w:t>.</w:t>
      </w:r>
    </w:p>
    <w:p w14:paraId="2C9C2C80" w14:textId="2D07CE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fátt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take out, send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faire sortir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fáttá</w:t>
      </w:r>
      <w:r>
        <w:t>].</w:t>
      </w:r>
    </w:p>
    <w:p w14:paraId="7E63FD98" w14:textId="701E4E27" w:rsidR="004E4BA0" w:rsidRDefault="00E30FA0" w:rsidP="008319BA">
      <w:pPr>
        <w:tabs>
          <w:tab w:val="clear" w:pos="992"/>
        </w:tabs>
        <w:spacing w:line="320" w:lineRule="exact"/>
        <w:ind w:left="567" w:hanging="567"/>
      </w:pPr>
      <w:r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="00261FBE" w:rsidRPr="005D30C6">
        <w:rPr>
          <w:rFonts w:ascii="Doulos SIL" w:hAnsi="Doulos SIL"/>
          <w:i/>
          <w:color w:val="0000FF"/>
        </w:rPr>
        <w:t>tùkùr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fàtkùr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6A53FB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 w:rsidRPr="006A53FB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6A53FB">
        <w:t xml:space="preserve">)  </w:t>
      </w:r>
      <w:r w:rsidR="00261FBE" w:rsidRPr="006A53FB">
        <w:rPr>
          <w:rFonts w:ascii="Wingdings" w:hAnsi="Wingdings"/>
          <w:sz w:val="18"/>
        </w:rPr>
        <w:t></w:t>
      </w:r>
      <w:r w:rsidR="00261FBE" w:rsidRPr="006A53FB">
        <w:t xml:space="preserve"> [n] phrase: </w:t>
      </w:r>
      <w:r w:rsidR="00261FBE" w:rsidRPr="005D30C6">
        <w:rPr>
          <w:rFonts w:ascii="Doulos SIL" w:hAnsi="Doulos SIL"/>
          <w:i/>
          <w:color w:val="0000FF"/>
        </w:rPr>
        <w:t>fàtùkùr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sêy</w:t>
      </w:r>
      <w:r w:rsidR="00261FBE" w:rsidRPr="006A53FB">
        <w:t xml:space="preserve"> </w:t>
      </w:r>
      <w:r w:rsidR="00027F47">
        <w:t xml:space="preserve"> </w:t>
      </w:r>
      <w:r w:rsidR="00261FBE" w:rsidRPr="006A53FB">
        <w:t xml:space="preserve">the secret is out, the cat is out of the bag </w:t>
      </w:r>
      <w:r w:rsidR="00261FBE" w:rsidRPr="006A53FB">
        <w:rPr>
          <w:rFonts w:ascii="Wingdings" w:hAnsi="Wingdings"/>
        </w:rPr>
        <w:t></w:t>
      </w:r>
      <w:r w:rsidR="00261FBE" w:rsidRPr="006A53FB">
        <w:t xml:space="preserve"> </w:t>
      </w:r>
      <w:r w:rsidR="00F717AE">
        <w:rPr>
          <w:rFonts w:ascii="Garamond" w:hAnsi="Garamond"/>
        </w:rPr>
        <w:t>le secret est dévoilé</w:t>
      </w:r>
      <w:r w:rsidR="00261FBE" w:rsidRPr="006A53FB">
        <w:t>.</w:t>
      </w:r>
    </w:p>
    <w:p w14:paraId="5D049AEA" w14:textId="54EA2C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F717AE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E265DC">
        <w:t xml:space="preserve"> [intr] call</w:t>
      </w:r>
      <w:r>
        <w:t xml:space="preserve"> out a proclamation (in the streets)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publier des informations en criant (dans la rue)</w:t>
      </w:r>
      <w:r>
        <w:t>.</w:t>
      </w:r>
    </w:p>
    <w:p w14:paraId="14B7F607" w14:textId="4D2989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maleficent power (transmitted e.g. by wiping sweat from </w:t>
      </w:r>
      <w:r w:rsidR="00E265DC">
        <w:t xml:space="preserve">one’s </w:t>
      </w:r>
      <w:r>
        <w:t xml:space="preserve">brow and flinging some of it toward the victim)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065FC8">
        <w:rPr>
          <w:rFonts w:ascii="Garamond" w:hAnsi="Garamond"/>
        </w:rPr>
        <w:t>puissance</w:t>
      </w:r>
      <w:r>
        <w:rPr>
          <w:rFonts w:ascii="Garamond" w:hAnsi="Garamond"/>
        </w:rPr>
        <w:t xml:space="preserve"> maléfique (</w:t>
      </w:r>
      <w:r w:rsidR="00E265DC">
        <w:rPr>
          <w:rFonts w:ascii="Garamond" w:hAnsi="Garamond"/>
        </w:rPr>
        <w:t>transmis en essuyant la sueur de son</w:t>
      </w:r>
      <w:r>
        <w:rPr>
          <w:rFonts w:ascii="Garamond" w:hAnsi="Garamond"/>
        </w:rPr>
        <w:t xml:space="preserve"> front </w:t>
      </w:r>
      <w:r w:rsidR="00E265DC">
        <w:rPr>
          <w:rFonts w:ascii="Garamond" w:hAnsi="Garamond"/>
        </w:rPr>
        <w:t xml:space="preserve">et </w:t>
      </w:r>
      <w:r w:rsidR="00065FC8">
        <w:rPr>
          <w:rFonts w:ascii="Garamond" w:hAnsi="Garamond"/>
        </w:rPr>
        <w:t>puis</w:t>
      </w:r>
      <w:r>
        <w:rPr>
          <w:rFonts w:ascii="Garamond" w:hAnsi="Garamond"/>
        </w:rPr>
        <w:t xml:space="preserve"> la jetant vers la victime)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fé:bér</w:t>
      </w:r>
      <w:r w:rsidRPr="005D30C6">
        <w:rPr>
          <w:rFonts w:ascii="Doulos SIL" w:hAnsi="Doulos SIL"/>
          <w:i/>
          <w:color w:val="0000FF"/>
        </w:rPr>
        <w:noBreakHyphen/>
        <w:t xml:space="preserve">ò sámbá </w:t>
      </w:r>
      <w:r w:rsidR="00E265D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sê</w:t>
      </w:r>
      <w:r w:rsidR="00E265DC">
        <w:rPr>
          <w:rFonts w:ascii="Doulos SIL" w:hAnsi="Doulos SIL"/>
          <w:i/>
          <w:color w:val="0000FF"/>
        </w:rPr>
        <w:t>]</w:t>
      </w:r>
      <w:r>
        <w:t xml:space="preserve">  to send him a maleficent power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lui envoyer un pouvoir maléfique</w:t>
      </w:r>
      <w:r>
        <w:t>.</w:t>
      </w:r>
    </w:p>
    <w:p w14:paraId="7066170C" w14:textId="56CF1F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smash into pieces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écraser en morceaux</w:t>
      </w:r>
      <w:r>
        <w:t>.</w:t>
      </w:r>
    </w:p>
    <w:p w14:paraId="178F2385" w14:textId="5509F2F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fé:kê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cry out, shout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crier, hurler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ká:tí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wù:rû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speak harshly to, rebuke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gronder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6952580A" w14:textId="20B1CA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fédd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féddâ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</w:t>
      </w:r>
      <w:r>
        <w:rPr>
          <w:b/>
        </w:rPr>
        <w:t xml:space="preserve"> </w:t>
      </w:r>
      <w:r>
        <w:t xml:space="preserve">group, social club (e.g. of young people); herd, pack (of animals); group of vehicles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groupe, association (par ex. de jeunes gens); troupeau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animaux); groupe de véhicules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fedde</w:t>
      </w:r>
      <w:r>
        <w:t>].</w:t>
      </w:r>
    </w:p>
    <w:p w14:paraId="170876B7" w14:textId="0AACCC70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èdé:r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button (on clothing)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065FC8">
        <w:rPr>
          <w:rFonts w:ascii="Garamond" w:hAnsi="Garamond"/>
        </w:rPr>
        <w:t>bouton (d’</w:t>
      </w:r>
      <w:r w:rsidR="00261FBE">
        <w:rPr>
          <w:rFonts w:ascii="Garamond" w:hAnsi="Garamond"/>
        </w:rPr>
        <w:t>un vêtement)</w:t>
      </w:r>
      <w:r w:rsidR="00261FBE">
        <w:t>.</w:t>
      </w:r>
    </w:p>
    <w:p w14:paraId="3ABF005B" w14:textId="40119FD9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èl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-íy-òw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E13509">
        <w:t xml:space="preserve"> [n</w:t>
      </w:r>
      <w:r w:rsidR="00261FBE">
        <w:t xml:space="preserve">] umbrella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parapluie</w:t>
      </w:r>
      <w:r w:rsidR="00261FBE">
        <w:t xml:space="preserve"> [</w:t>
      </w:r>
      <w:r w:rsidR="00E13509">
        <w:rPr>
          <w:smallCaps/>
        </w:rPr>
        <w:t>dimin</w:t>
      </w:r>
      <w:r w:rsidR="00E13509">
        <w:t xml:space="preserve"> in form; </w:t>
      </w:r>
      <w:r w:rsidR="00C673CD" w:rsidRPr="00C673CD">
        <w:rPr>
          <w:smallCaps/>
        </w:rPr>
        <w:t>syn: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parsal</w:t>
      </w:r>
      <w:r w:rsidR="00261FBE">
        <w:t>].</w:t>
      </w:r>
    </w:p>
    <w:p w14:paraId="4C7D6D89" w14:textId="55E72A39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è:gì</w:t>
      </w:r>
      <w:r w:rsidR="0009344D" w:rsidRPr="0009344D">
        <w:t xml:space="preserve">  ~  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è:jì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sheep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mouton</w:t>
      </w:r>
      <w:r w:rsidR="00261FBE">
        <w:t>.</w:t>
      </w:r>
    </w:p>
    <w:p w14:paraId="02E00FBE" w14:textId="13A83EDC" w:rsidR="004E4BA0" w:rsidRDefault="00E265DC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bCs/>
          <w:i/>
          <w:color w:val="0000FF"/>
          <w:spacing w:val="20"/>
          <w:szCs w:val="24"/>
        </w:rPr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è:g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márj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bCs/>
          <w:i/>
          <w:color w:val="0000FF"/>
          <w:spacing w:val="20"/>
          <w:szCs w:val="24"/>
        </w:rPr>
        <w:t>[f</w:t>
      </w:r>
      <w:r w:rsidR="00261FBE" w:rsidRPr="005D30C6">
        <w:rPr>
          <w:rFonts w:ascii="Doulos SIL" w:hAnsi="Doulos SIL"/>
          <w:i/>
          <w:color w:val="0000FF"/>
        </w:rPr>
        <w:t>è:g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márg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339BC">
        <w:t xml:space="preserve">cpd </w:t>
      </w:r>
      <w:r w:rsidR="00261FBE">
        <w:t xml:space="preserve">n, in DefPl form, lit. “sheep-Pl assemblies”] a hide-and-seek type game for girls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</w:t>
      </w:r>
      <w:r w:rsidR="00065FC8">
        <w:rPr>
          <w:rFonts w:ascii="Garamond" w:hAnsi="Garamond"/>
        </w:rPr>
        <w:t>orte de jeu de cache-cache d</w:t>
      </w:r>
      <w:r w:rsidR="00261FBE">
        <w:rPr>
          <w:rFonts w:ascii="Garamond" w:hAnsi="Garamond"/>
        </w:rPr>
        <w:t>es filles</w:t>
      </w:r>
      <w:r w:rsidR="00261FBE">
        <w:t>.</w:t>
      </w:r>
    </w:p>
    <w:p w14:paraId="68C89FDF" w14:textId="1657E2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fé:gê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fé:ɟê</w:t>
      </w:r>
      <w:r>
        <w:t xml:space="preserve">  [last variant has Fulfulde preglottalized stop]  </w:t>
      </w:r>
      <w:r>
        <w:rPr>
          <w:rFonts w:ascii="Wingdings" w:hAnsi="Wingdings"/>
          <w:sz w:val="18"/>
        </w:rPr>
        <w:t></w:t>
      </w:r>
      <w:r>
        <w:t xml:space="preserve"> [intr] (wilderness, forest) be wild, dangerous, scary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065FC8">
        <w:rPr>
          <w:rFonts w:ascii="Garamond" w:hAnsi="Garamond"/>
        </w:rPr>
        <w:t>(brousse, forêt) ê.</w:t>
      </w:r>
      <w:r>
        <w:rPr>
          <w:rFonts w:ascii="Garamond" w:hAnsi="Garamond"/>
        </w:rPr>
        <w:t xml:space="preserve"> sauvage, dangereux(-se), faire peur</w:t>
      </w:r>
      <w:r>
        <w:t xml:space="preserve"> [rare word, &lt;Ful]</w:t>
      </w:r>
    </w:p>
    <w:p w14:paraId="73AA2286" w14:textId="49A4986F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è:j</w:t>
      </w:r>
      <w:r w:rsidR="00261FBE" w:rsidRPr="005D30C6">
        <w:rPr>
          <w:rFonts w:ascii="Doulos SIL" w:hAnsi="Doulos SIL"/>
          <w:i/>
          <w:color w:val="0000FF"/>
        </w:rPr>
        <w:noBreakHyphen/>
        <w:t>èy súꜜb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è:g</w:t>
      </w:r>
      <w:r w:rsidR="00261FBE" w:rsidRPr="005D30C6">
        <w:rPr>
          <w:rFonts w:ascii="Doulos SIL" w:hAnsi="Doulos SIL"/>
          <w:i/>
          <w:color w:val="0000FF"/>
        </w:rPr>
        <w:noBreakHyphen/>
        <w:t>èy súꜜb</w:t>
      </w:r>
      <w:r w:rsidR="00261FBE" w:rsidRPr="005D30C6">
        <w:rPr>
          <w:rFonts w:ascii="Doulos SIL" w:hAnsi="Doulos SIL"/>
          <w:i/>
          <w:color w:val="0000FF"/>
        </w:rPr>
        <w:noBreakHyphen/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“the sheep</w:t>
      </w:r>
      <w:r w:rsidR="007B254E">
        <w:t>’</w:t>
      </w:r>
      <w:r w:rsidR="00261FBE">
        <w:t>s grass-</w:t>
      </w:r>
      <w:r w:rsidR="00E13509">
        <w:rPr>
          <w:smallCaps/>
        </w:rPr>
        <w:t>dimin</w:t>
      </w:r>
      <w:r w:rsidR="00261FBE">
        <w:t xml:space="preserve">”]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Polycarpaea eriantha</w:t>
      </w:r>
      <w:r w:rsidR="00261FBE">
        <w:t>, Caryophyllaceae] [partial syn</w:t>
      </w:r>
      <w:r w:rsidR="00C673CD">
        <w:t>onym</w:t>
      </w:r>
      <w:r w:rsidR="00261FBE">
        <w:t xml:space="preserve">: </w:t>
      </w:r>
      <w:r w:rsidR="00261FBE" w:rsidRPr="005D30C6">
        <w:rPr>
          <w:rFonts w:ascii="Doulos SIL" w:hAnsi="Doulos SIL"/>
          <w:i/>
          <w:color w:val="0000FF"/>
        </w:rPr>
        <w:t>bòŋ</w:t>
      </w:r>
      <w:r w:rsidR="00261FBE" w:rsidRPr="005D30C6">
        <w:rPr>
          <w:rFonts w:ascii="Doulos SIL" w:hAnsi="Doulos SIL"/>
          <w:i/>
          <w:color w:val="0000FF"/>
        </w:rPr>
        <w:noBreakHyphen/>
        <w:t>[ká:r</w:t>
      </w:r>
      <w:r w:rsidR="00261FBE" w:rsidRPr="005D30C6">
        <w:rPr>
          <w:rFonts w:ascii="Doulos SIL" w:hAnsi="Doulos SIL"/>
          <w:i/>
          <w:color w:val="0000FF"/>
        </w:rPr>
        <w:noBreakHyphen/>
        <w:t>íyá] </w:t>
      </w:r>
      <w:r w:rsidR="00261FBE">
        <w:t>].</w:t>
      </w:r>
    </w:p>
    <w:p w14:paraId="60FB70D4" w14:textId="7F2D6BC7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è:jì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è:g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2924627D" w14:textId="14DA5B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fé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>
        <w:t>].</w:t>
      </w:r>
    </w:p>
    <w:p w14:paraId="73E31758" w14:textId="3F8D24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fé: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>
        <w:t>].</w:t>
      </w:r>
    </w:p>
    <w:p w14:paraId="6A03852D" w14:textId="728FD7D1" w:rsidR="004E4BA0" w:rsidRPr="00A05C2E" w:rsidRDefault="00C339BC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noBreakHyphen/>
      </w:r>
      <w:r w:rsidRPr="00C339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êl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[nominal cpd final, related to </w:t>
      </w:r>
      <w:r w:rsidR="00261FBE" w:rsidRPr="005D30C6">
        <w:rPr>
          <w:rFonts w:ascii="Doulos SIL" w:hAnsi="Doulos SIL"/>
          <w:i/>
          <w:color w:val="0000FF"/>
        </w:rPr>
        <w:t>félê</w:t>
      </w:r>
      <w:r w:rsidR="00261FBE">
        <w:t xml:space="preserve">] [see </w:t>
      </w:r>
      <w:r w:rsidR="00261FBE" w:rsidRPr="005D30C6">
        <w:rPr>
          <w:rFonts w:ascii="Doulos SIL" w:hAnsi="Doulos SIL"/>
          <w:i/>
          <w:color w:val="0000FF"/>
        </w:rPr>
        <w:t>mò: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C339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êl</w:t>
      </w:r>
      <w:r w:rsidR="00261FBE">
        <w:t>].</w:t>
      </w:r>
    </w:p>
    <w:p w14:paraId="2418F31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forked, be divided into two parts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fourchu, ê. divisé en deux parties</w:t>
      </w:r>
      <w:r>
        <w:t xml:space="preserve"> [said e.g. of a pair of pants] [cf. </w:t>
      </w:r>
      <w:r w:rsidRPr="005D30C6">
        <w:rPr>
          <w:rFonts w:ascii="Doulos SIL" w:hAnsi="Doulos SIL"/>
          <w:i/>
          <w:color w:val="0000FF"/>
        </w:rPr>
        <w:t>férê</w:t>
      </w:r>
      <w:r>
        <w:t> 2a].</w:t>
      </w:r>
    </w:p>
    <w:p w14:paraId="6C321709" w14:textId="135767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félów</w:t>
      </w:r>
      <w:r w:rsidRPr="005D30C6">
        <w:rPr>
          <w:rFonts w:ascii="Doulos SIL" w:hAnsi="Doulos SIL"/>
          <w:i/>
          <w:color w:val="0000FF"/>
          <w:lang w:val="ru-RU"/>
        </w:rPr>
        <w:t>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[Intens for </w:t>
      </w:r>
      <w:r w:rsidRPr="005D30C6">
        <w:rPr>
          <w:rFonts w:ascii="Doulos SIL" w:hAnsi="Doulos SIL"/>
          <w:i/>
          <w:color w:val="0000FF"/>
        </w:rPr>
        <w:t>dò:n</w:t>
      </w:r>
      <w:r>
        <w:t xml:space="preserve"> </w:t>
      </w:r>
      <w:r w:rsidR="00C339BC">
        <w:t xml:space="preserve">2 </w:t>
      </w:r>
      <w:r w:rsidR="007B254E">
        <w:t>‘</w:t>
      </w:r>
      <w:r>
        <w:t>be lightweight</w:t>
      </w:r>
      <w:r w:rsidR="007B254E">
        <w:t>’</w:t>
      </w:r>
      <w:r>
        <w:t>]</w:t>
      </w:r>
    </w:p>
    <w:p w14:paraId="58AAAD21" w14:textId="48C905CC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calabash cover and hand-fan (square or round, woven from doum palm fronds)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couvre-calebasses et éventail (carré ou rond, tissé en feuilles de doum)</w:t>
      </w:r>
      <w:r w:rsidR="000E71DF">
        <w:t xml:space="preserve"> [cpd: see </w:t>
      </w:r>
      <w:r w:rsidR="000E71DF" w:rsidRPr="005D30C6">
        <w:rPr>
          <w:rFonts w:ascii="Doulos SIL" w:hAnsi="Doulos SIL"/>
          <w:i/>
          <w:color w:val="0000FF"/>
        </w:rPr>
        <w:t>bòŋ</w:t>
      </w:r>
      <w:r w:rsidR="000E71DF" w:rsidRPr="005D30C6">
        <w:rPr>
          <w:rFonts w:ascii="Doulos SIL" w:hAnsi="Doulos SIL"/>
          <w:i/>
          <w:color w:val="0000FF"/>
        </w:rPr>
        <w:noBreakHyphen/>
        <w:t>[</w:t>
      </w:r>
      <w:r w:rsidR="000E71DF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0E71DF" w:rsidRPr="005D30C6">
        <w:rPr>
          <w:rFonts w:ascii="Doulos SIL" w:hAnsi="Doulos SIL"/>
          <w:i/>
          <w:color w:val="0000FF"/>
        </w:rPr>
        <w:t>ènd</w:t>
      </w:r>
      <w:r w:rsidR="000E71DF" w:rsidRPr="005D30C6">
        <w:rPr>
          <w:rFonts w:ascii="Doulos SIL" w:hAnsi="Doulos SIL"/>
          <w:i/>
          <w:color w:val="0000FF"/>
        </w:rPr>
        <w:noBreakHyphen/>
        <w:t>ò]</w:t>
      </w:r>
      <w:r w:rsidR="000E71DF">
        <w:t>]</w:t>
      </w:r>
      <w:r w:rsidR="00261FBE">
        <w:t>.</w:t>
      </w:r>
    </w:p>
    <w:p w14:paraId="26C0A46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stem fibers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fibres de tige</w:t>
      </w:r>
      <w:r>
        <w:t>.</w:t>
      </w:r>
    </w:p>
    <w:p w14:paraId="476EEB77" w14:textId="1E79946A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untied; (e.g. braided hairdo) be undone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 détaché; (tresse etc.) ê. défait(e)</w:t>
      </w:r>
      <w:r w:rsidR="00261FBE">
        <w:t xml:space="preserve"> [ResPass &lt; </w:t>
      </w:r>
      <w:r w:rsidR="00261FBE" w:rsidRPr="005D30C6">
        <w:rPr>
          <w:rFonts w:ascii="Doulos SIL" w:hAnsi="Doulos SIL"/>
          <w:i/>
          <w:color w:val="0000FF"/>
        </w:rPr>
        <w:t>férí</w:t>
      </w:r>
      <w:r w:rsidR="00261FBE">
        <w:t>].</w:t>
      </w:r>
    </w:p>
    <w:p w14:paraId="054BFFF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1].</w:t>
      </w:r>
    </w:p>
    <w:p w14:paraId="4FA83286" w14:textId="1DDEB0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férê</w:t>
      </w:r>
      <w:r w:rsidRPr="002C3CD0">
        <w:t xml:space="preserve"> 2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2)  </w:t>
      </w:r>
      <w:r>
        <w:rPr>
          <w:rFonts w:ascii="Wingdings" w:hAnsi="Wingdings"/>
          <w:sz w:val="18"/>
        </w:rPr>
        <w:t></w:t>
      </w:r>
      <w:r>
        <w:t xml:space="preserve"> a) [n] piece, portion; one (of a pair or set)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morceau; individu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groupe)</w:t>
      </w:r>
      <w:r>
        <w:t xml:space="preserve"> [cf. verbs </w:t>
      </w:r>
      <w:r w:rsidRPr="005D30C6">
        <w:rPr>
          <w:rFonts w:ascii="Doulos SIL" w:hAnsi="Doulos SIL"/>
          <w:i/>
          <w:color w:val="0000FF"/>
        </w:rPr>
        <w:t>férê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félê</w:t>
      </w:r>
      <w:r>
        <w:t xml:space="preserve"> ; cf. also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jérê</w:t>
      </w:r>
      <w:r>
        <w:t> 2]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hàryèy férê</w:t>
      </w:r>
      <w:r>
        <w:t xml:space="preserve">  one of the (two) twins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des (deux) jumeaux</w:t>
      </w:r>
      <w:r w:rsidR="00C339BC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[n] close kinsman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parent proche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[n] half of a kola nut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 moitié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noix de cola</w:t>
      </w:r>
      <w:r>
        <w:t xml:space="preserve"> [cpd </w:t>
      </w: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 fér-ò</w:t>
      </w:r>
      <w:r>
        <w:t>].</w:t>
      </w:r>
    </w:p>
    <w:p w14:paraId="02A71F91" w14:textId="3F7131B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férê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a) [tr] crack open (e.g. kola nut) into halves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C339BC">
        <w:rPr>
          <w:rFonts w:ascii="Garamond" w:hAnsi="Garamond"/>
        </w:rPr>
        <w:t>fendre</w:t>
      </w:r>
      <w:r>
        <w:rPr>
          <w:rFonts w:ascii="Garamond" w:hAnsi="Garamond"/>
        </w:rPr>
        <w:t xml:space="preserve"> (</w:t>
      </w:r>
      <w:r w:rsidR="00C339BC">
        <w:rPr>
          <w:rFonts w:ascii="Garamond" w:hAnsi="Garamond"/>
        </w:rPr>
        <w:t xml:space="preserve">une </w:t>
      </w:r>
      <w:r>
        <w:rPr>
          <w:rFonts w:ascii="Garamond" w:hAnsi="Garamond"/>
        </w:rPr>
        <w:t xml:space="preserve">noix de cola etc.) en deux </w:t>
      </w:r>
      <w:r>
        <w:t>[perhaps &lt;Ful √</w:t>
      </w:r>
      <w:r w:rsidRPr="00BB673A">
        <w:rPr>
          <w:rFonts w:ascii="Arial Unicode MS" w:eastAsia="Arial Unicode MS" w:hAnsi="Arial Unicode MS"/>
          <w:color w:val="008000"/>
        </w:rPr>
        <w:t>fer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separate off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feré</w:t>
      </w:r>
      <w:r>
        <w:t xml:space="preserve"> 1c]  </w:t>
      </w:r>
      <w:r>
        <w:rPr>
          <w:rFonts w:ascii="Wingdings" w:hAnsi="Wingdings"/>
          <w:sz w:val="18"/>
        </w:rPr>
        <w:t></w:t>
      </w:r>
      <w:r>
        <w:t xml:space="preserve"> b) [intr] divide (itself), separate (into two parts)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séparer, se diviser (en deux parties)</w:t>
      </w:r>
      <w:r>
        <w:t>.</w:t>
      </w:r>
    </w:p>
    <w:p w14:paraId="6072ABD4" w14:textId="64525E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férê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into exile, leave one</w:t>
      </w:r>
      <w:r w:rsidR="007B254E">
        <w:t>’</w:t>
      </w:r>
      <w:r>
        <w:t xml:space="preserve">s country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partir en exode, quitter son pays</w:t>
      </w:r>
      <w:r>
        <w:t>.</w:t>
      </w:r>
    </w:p>
    <w:p w14:paraId="2A36E007" w14:textId="43ED037B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èrè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kàr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kàr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kôw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C5D48">
        <w:t xml:space="preserve">cpd </w:t>
      </w:r>
      <w:r w:rsidR="001A4E5F">
        <w:t xml:space="preserve">agentive </w:t>
      </w:r>
      <w:r w:rsidR="00261FBE">
        <w:t>n] brickmaker</w:t>
      </w:r>
      <w:r w:rsidR="001C5D48">
        <w:t>, one who makes mud bricks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1C5D48">
        <w:rPr>
          <w:rFonts w:ascii="Garamond" w:hAnsi="Garamond"/>
        </w:rPr>
        <w:t>celui</w:t>
      </w:r>
      <w:r w:rsidR="00261FBE">
        <w:rPr>
          <w:rFonts w:ascii="Garamond" w:hAnsi="Garamond"/>
        </w:rPr>
        <w:t xml:space="preserve"> qui </w:t>
      </w:r>
      <w:r w:rsidR="001C5D48">
        <w:rPr>
          <w:rFonts w:ascii="Garamond" w:hAnsi="Garamond"/>
        </w:rPr>
        <w:t>fabrique</w:t>
      </w:r>
      <w:r w:rsidR="00261FBE">
        <w:rPr>
          <w:rFonts w:ascii="Garamond" w:hAnsi="Garamond"/>
        </w:rPr>
        <w:t xml:space="preserve"> les briques</w:t>
      </w:r>
      <w:r w:rsidR="001C5D48">
        <w:rPr>
          <w:rFonts w:ascii="Garamond" w:hAnsi="Garamond"/>
        </w:rPr>
        <w:t xml:space="preserve"> de banco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fér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1] brickmaker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 xml:space="preserve"> qui fabrique les briques</w:t>
      </w:r>
      <w:r w:rsidR="00261FBE">
        <w:t>.</w:t>
      </w:r>
    </w:p>
    <w:p w14:paraId="163D284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ferge</w:t>
      </w:r>
      <w:r>
        <w:sym w:font="Symbol" w:char="F0BC"/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[alphabetized as  </w:t>
      </w:r>
      <w:r w:rsidRPr="005D30C6">
        <w:rPr>
          <w:rFonts w:ascii="Doulos SIL" w:hAnsi="Doulos SIL"/>
          <w:i/>
          <w:color w:val="0000FF"/>
        </w:rPr>
        <w:t>ferje</w:t>
      </w:r>
      <w:r>
        <w:sym w:font="Symbol" w:char="F0BC"/>
      </w:r>
      <w:r>
        <w:t>].</w:t>
      </w:r>
    </w:p>
    <w:p w14:paraId="433E6343" w14:textId="358BD7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open up, untie, release, break apart, explain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ouvrir, délier, détacher, expliquer</w:t>
      </w:r>
      <w:r w:rsidR="00C339BC">
        <w:t xml:space="preserve"> [intransitive</w:t>
      </w:r>
      <w:r>
        <w:t xml:space="preserve">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èrì</w:t>
      </w:r>
      <w:r>
        <w:t xml:space="preserve"> 1b with tone change, ResPass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fé:rí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hây</w:t>
      </w:r>
      <w:r>
        <w:t xml:space="preserve"> 3a]</w:t>
      </w:r>
      <w:r w:rsidRPr="00E818AB">
        <w:t xml:space="preserve"> - phrase: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ꜜmíyⁿ-ó férí</w:t>
      </w:r>
      <w:r>
        <w:t xml:space="preserve">  he broke his fast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rompu son jeune</w:t>
      </w:r>
      <w:r>
        <w:t xml:space="preserve"> - cpd: see </w:t>
      </w: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férí</w:t>
      </w:r>
      <w:r>
        <w:t>.</w:t>
      </w:r>
    </w:p>
    <w:p w14:paraId="4B72E1C6" w14:textId="03934C29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èrì</w:t>
      </w:r>
      <w:r w:rsidR="00261FBE" w:rsidRPr="002C3CD0">
        <w:t xml:space="preserve"> 1</w:t>
      </w:r>
      <w:r w:rsidR="00261FBE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break loose, beco</w:t>
      </w:r>
      <w:r w:rsidR="00C339BC">
        <w:t>me untied, be released or freed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délier, de détacher, se libérer</w:t>
      </w:r>
      <w:r w:rsidR="00261FBE" w:rsidRPr="00590ABD">
        <w:t xml:space="preserve"> - </w:t>
      </w:r>
      <w:r w:rsidR="00261FBE">
        <w:t xml:space="preserve">(millet plants) bear young </w:t>
      </w:r>
      <w:r w:rsidR="00C339BC">
        <w:t>grain spikes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(mil) pousser de jeunes épis</w:t>
      </w:r>
      <w:r w:rsidR="00261FBE" w:rsidRPr="00590ABD">
        <w:t xml:space="preserve"> - </w:t>
      </w:r>
      <w:r w:rsidR="00261FBE">
        <w:t xml:space="preserve">phrase: </w:t>
      </w:r>
      <w:r w:rsidR="00261FBE" w:rsidRPr="005D30C6">
        <w:rPr>
          <w:rFonts w:ascii="Doulos SIL" w:hAnsi="Doulos SIL"/>
          <w:i/>
          <w:color w:val="0000FF"/>
        </w:rPr>
        <w:t>tíl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férì</w:t>
      </w:r>
      <w:r w:rsidR="00261FBE">
        <w:t xml:space="preserve">  the ceremony was held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le rite fut célébré</w:t>
      </w:r>
      <w:r w:rsidR="00261FBE">
        <w:t xml:space="preserve"> [cf. noun </w:t>
      </w:r>
      <w:r w:rsidR="00261FBE" w:rsidRPr="005D30C6">
        <w:rPr>
          <w:rFonts w:ascii="Doulos SIL" w:hAnsi="Doulos SIL"/>
          <w:i/>
          <w:color w:val="0000FF"/>
        </w:rPr>
        <w:t>[tìl</w:t>
      </w:r>
      <w:r w:rsidR="00261FBE" w:rsidRPr="005D30C6">
        <w:rPr>
          <w:rFonts w:ascii="Doulos SIL" w:hAnsi="Doulos SIL"/>
          <w:i/>
          <w:color w:val="0000FF"/>
        </w:rPr>
        <w:noBreakHyphen/>
        <w:t>ù]</w:t>
      </w:r>
      <w:r w:rsidR="00261FBE" w:rsidRPr="005D30C6">
        <w:rPr>
          <w:rFonts w:ascii="Doulos SIL" w:hAnsi="Doulos SIL"/>
          <w:i/>
          <w:color w:val="0000FF"/>
        </w:rPr>
        <w:noBreakHyphen/>
        <w:t>[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ò]</w:t>
      </w:r>
      <w:r w:rsidR="00261FBE">
        <w:t>].</w:t>
      </w:r>
    </w:p>
    <w:p w14:paraId="114C3A01" w14:textId="2AFD4F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férgê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(lightning) strike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(foudre, éclair) frapper</w:t>
      </w:r>
      <w:r>
        <w:t xml:space="preserve"> [this verb is less common than the phrase </w:t>
      </w:r>
      <w:r w:rsidRPr="005D30C6">
        <w:rPr>
          <w:rFonts w:ascii="Doulos SIL" w:hAnsi="Doulos SIL"/>
          <w:i/>
          <w:color w:val="0000FF"/>
        </w:rPr>
        <w:t>férjé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 kâŋ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bump into, ram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heurter, cogner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ferg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C27208" w:rsidRPr="00C27208">
        <w:t xml:space="preserve">  ~</w:t>
      </w:r>
      <w:r w:rsidR="0009344D" w:rsidRPr="0009344D">
        <w:t xml:space="preserve">  </w:t>
      </w:r>
      <w:r>
        <w:t>√</w:t>
      </w:r>
      <w:r w:rsidRPr="00BB673A">
        <w:rPr>
          <w:rFonts w:ascii="Arial Unicode MS" w:eastAsia="Arial Unicode MS" w:hAnsi="Arial Unicode MS"/>
          <w:color w:val="008000"/>
        </w:rPr>
        <w:t>ferj-</w:t>
      </w:r>
      <w:r>
        <w:t>].</w:t>
      </w:r>
    </w:p>
    <w:p w14:paraId="345A005F" w14:textId="180A51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férjé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férjêr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lightning bolt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foudre (éclair)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férjê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férjé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 kâŋ</w:t>
      </w:r>
      <w:r>
        <w:t xml:space="preserve">  lightning fell (=struck)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foudre est tombée (=a frappé)</w:t>
      </w:r>
      <w:r>
        <w:t>.</w:t>
      </w:r>
    </w:p>
    <w:p w14:paraId="7BCD0557" w14:textId="6BAEB46A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kàr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A4E5F">
        <w:t xml:space="preserve">agentive </w:t>
      </w:r>
      <w:r w:rsidR="00C339BC">
        <w:t xml:space="preserve">cpd </w:t>
      </w:r>
      <w:r w:rsidR="00261FBE">
        <w:t xml:space="preserve">n] [see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èrè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kàr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0352C9BA" w14:textId="4798B73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férê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brick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brique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fárééjè</w:t>
      </w:r>
      <w:r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ferow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ferey</w:t>
      </w:r>
      <w:r>
        <w:t>].</w:t>
      </w:r>
    </w:p>
    <w:p w14:paraId="1A11A66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[n] [see </w:t>
      </w:r>
      <w:r w:rsidRPr="005D30C6">
        <w:rPr>
          <w:rFonts w:ascii="Doulos SIL" w:hAnsi="Doulos SIL"/>
          <w:i/>
          <w:color w:val="0000FF"/>
        </w:rPr>
        <w:t>férê</w:t>
      </w:r>
      <w:r w:rsidRPr="002C3CD0">
        <w:t xml:space="preserve"> 2</w:t>
      </w:r>
      <w:r>
        <w:t>a].</w:t>
      </w:r>
    </w:p>
    <w:p w14:paraId="322ABD34" w14:textId="1E7CDC6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caîlcédrat (large tree).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caïlcédrat (arbre)</w:t>
      </w:r>
      <w:r>
        <w:t xml:space="preserve"> 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Khaya senegalensis</w:t>
      </w:r>
      <w:r>
        <w:t>] [</w:t>
      </w:r>
      <w:r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tù:rí 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[Ka 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èrdè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fàrré</w:t>
      </w:r>
      <w:r>
        <w:t>]</w:t>
      </w:r>
      <w:r w:rsidRPr="00590ABD">
        <w:t xml:space="preserve"> - </w:t>
      </w:r>
      <w:r>
        <w:t xml:space="preserve">entire tree: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2CA94C4F" w14:textId="0E71EBFE" w:rsidR="004E4BA0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èrsî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split, break in half, rip apart, break violently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casser en deux, fendre, déchirer en parties, casser avec violence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fársì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férsì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fěrsì</w:t>
      </w:r>
      <w:r w:rsidR="00261FBE">
        <w:t>]</w:t>
      </w:r>
      <w:r w:rsidR="00261FBE" w:rsidRPr="00590ABD">
        <w:t xml:space="preserve"> - </w:t>
      </w:r>
      <w:r w:rsidR="00995DF2">
        <w:t>Imprt</w:t>
      </w:r>
      <w:r w:rsidR="00261FBE">
        <w:t xml:space="preserve">: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èrsî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be cut or torn apart, be broken into pieces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coupé ou déchiré en parties, ê. cassé en morceaux</w:t>
      </w:r>
      <w:r w:rsidR="00261FBE">
        <w:t xml:space="preserve"> [no voice-related tone change].</w:t>
      </w:r>
    </w:p>
    <w:p w14:paraId="75E1330F" w14:textId="63C83D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smell bad, stink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puer</w:t>
      </w:r>
      <w:r>
        <w:t xml:space="preserve"> [Intens </w:t>
      </w:r>
      <w:r w:rsidRPr="005D30C6">
        <w:rPr>
          <w:rFonts w:ascii="Doulos SIL" w:hAnsi="Doulos SIL"/>
          <w:i/>
          <w:color w:val="0000FF"/>
        </w:rPr>
        <w:t>dágá!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dás!</w:t>
      </w:r>
      <w:r>
        <w:t xml:space="preserve">] [KCh &amp; KS </w:t>
      </w:r>
      <w:r w:rsidRPr="00BB673A">
        <w:rPr>
          <w:rFonts w:ascii="Arial Unicode MS" w:eastAsia="Arial Unicode MS" w:hAnsi="Arial Unicode MS"/>
          <w:i/>
          <w:color w:val="008000"/>
        </w:rPr>
        <w:t>ferre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férdé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ẁ fé:rúꜜ dágá!</w:t>
      </w:r>
      <w:r w:rsidRPr="002C3CD0">
        <w:t xml:space="preserve"> it</w:t>
      </w:r>
      <w:r>
        <w:t xml:space="preserve"> stinks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ça pue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[less common sense:] b) [intr] swell up, become bloated, balloon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ballonné, se gonfler,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enfler</w:t>
      </w:r>
      <w:r>
        <w:t>.</w:t>
      </w:r>
    </w:p>
    <w:p w14:paraId="5B70C7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férwê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easy (to get or use)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facile (à obtenir ou à utiliser)</w:t>
      </w:r>
      <w:r>
        <w:t xml:space="preserve"> [&lt;Ful].</w:t>
      </w:r>
    </w:p>
    <w:p w14:paraId="10ACE48E" w14:textId="365C57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[emphatic interjection after negation] [cf. </w:t>
      </w:r>
      <w:r w:rsidRPr="005D30C6">
        <w:rPr>
          <w:rFonts w:ascii="Doulos SIL" w:hAnsi="Doulos SIL"/>
          <w:i/>
          <w:color w:val="0000FF"/>
        </w:rPr>
        <w:t>fúr!</w:t>
      </w:r>
      <w:r>
        <w:t xml:space="preserve">] </w:t>
      </w:r>
      <w:r w:rsidRPr="00590ABD">
        <w:t xml:space="preserve"> - </w:t>
      </w:r>
      <w:r>
        <w:t xml:space="preserve">ex: </w:t>
      </w:r>
      <w:r w:rsidR="00C339BC">
        <w:rPr>
          <w:rFonts w:ascii="Doulos SIL" w:hAnsi="Doulos SIL"/>
          <w:i/>
          <w:color w:val="0000FF"/>
        </w:rPr>
        <w:t>fés! ʔì</w:t>
      </w:r>
      <w:r w:rsidRPr="005D30C6">
        <w:rPr>
          <w:rFonts w:ascii="Doulos SIL" w:hAnsi="Doulos SIL"/>
          <w:i/>
          <w:color w:val="0000FF"/>
        </w:rPr>
        <w:t>zé</w:t>
      </w:r>
      <w:r w:rsidRPr="005D30C6">
        <w:rPr>
          <w:rFonts w:ascii="Doulos SIL" w:hAnsi="Doulos SIL"/>
          <w:i/>
          <w:color w:val="0000FF"/>
        </w:rPr>
        <w:noBreakHyphen/>
        <w:t>wòy nôŋ</w:t>
      </w:r>
      <w:r>
        <w:t xml:space="preserve">  not at all, it</w:t>
      </w:r>
      <w:r w:rsidR="007B254E">
        <w:t>’</w:t>
      </w:r>
      <w:r>
        <w:t xml:space="preserve">s a </w:t>
      </w:r>
      <w:r w:rsidR="00C339BC">
        <w:t xml:space="preserve">(young) </w:t>
      </w:r>
      <w:r>
        <w:t xml:space="preserve">woman!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pas du tout,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une </w:t>
      </w:r>
      <w:r w:rsidR="00C339BC">
        <w:rPr>
          <w:rFonts w:ascii="Garamond" w:hAnsi="Garamond"/>
        </w:rPr>
        <w:t xml:space="preserve">(jeune) </w:t>
      </w:r>
      <w:r>
        <w:rPr>
          <w:rFonts w:ascii="Garamond" w:hAnsi="Garamond"/>
        </w:rPr>
        <w:t>femme</w:t>
      </w:r>
      <w:r w:rsidRPr="002C3CD0">
        <w:t>!.</w:t>
      </w:r>
    </w:p>
    <w:p w14:paraId="53C8C518" w14:textId="0FA0F0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bleed, cup (a sick person</w:t>
      </w:r>
      <w:r w:rsidR="00C339BC">
        <w:t>, by drawing blood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saigner, poser des ventouses sur (un malade)</w:t>
      </w:r>
      <w:r>
        <w:t>.</w:t>
      </w:r>
    </w:p>
    <w:p w14:paraId="583E1BAF" w14:textId="0734B7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féttê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operate (</w:t>
      </w:r>
      <w:r w:rsidR="00C339BC">
        <w:t xml:space="preserve">a flint </w:t>
      </w:r>
      <w:r>
        <w:t xml:space="preserve">lighter, making a spark); snap (fingers)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C339BC">
        <w:rPr>
          <w:rFonts w:ascii="Garamond" w:hAnsi="Garamond"/>
        </w:rPr>
        <w:t>battre (un</w:t>
      </w:r>
      <w:r>
        <w:rPr>
          <w:rFonts w:ascii="Garamond" w:hAnsi="Garamond"/>
        </w:rPr>
        <w:t xml:space="preserve"> briquet, en faisant une étincelle); faire claquer (les doigts)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fétt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[&lt;Ful √</w:t>
      </w:r>
      <w:r w:rsidRPr="00BB673A">
        <w:rPr>
          <w:rFonts w:ascii="Arial Unicode MS" w:eastAsia="Arial Unicode MS" w:hAnsi="Arial Unicode MS"/>
          <w:color w:val="008000"/>
        </w:rPr>
        <w:t>fett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61B8ECF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féttê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fétt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E681BF3" w14:textId="3D7D22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féttê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(flying) spark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étincelle (volante)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féttê</w:t>
      </w:r>
      <w:r>
        <w:t> 1a].</w:t>
      </w:r>
    </w:p>
    <w:p w14:paraId="4B04E6AF" w14:textId="37304A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pop, explode; be ripped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</w:t>
      </w:r>
      <w:r w:rsidR="00C339BC">
        <w:rPr>
          <w:rFonts w:ascii="Garamond" w:hAnsi="Garamond"/>
        </w:rPr>
        <w:t>;</w:t>
      </w:r>
      <w:r w:rsidR="00C339BC" w:rsidRPr="00C339BC">
        <w:rPr>
          <w:rFonts w:ascii="Garamond" w:hAnsi="Garamond"/>
        </w:rPr>
        <w:t xml:space="preserve"> </w:t>
      </w:r>
      <w:r w:rsidR="00C339BC">
        <w:rPr>
          <w:rFonts w:ascii="Garamond" w:hAnsi="Garamond"/>
        </w:rPr>
        <w:t>se déchirer</w:t>
      </w:r>
      <w:r>
        <w:t>.</w:t>
      </w:r>
    </w:p>
    <w:p w14:paraId="1612A4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fé:wndâ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intention, plan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intention, projet</w:t>
      </w:r>
      <w:r>
        <w:t xml:space="preserve"> [uncommon, &lt;Ful].</w:t>
      </w:r>
    </w:p>
    <w:p w14:paraId="64346C43" w14:textId="0C5D62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separate, distinguish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séparer; distinguer</w:t>
      </w:r>
      <w:r w:rsidRPr="00590ABD">
        <w:t xml:space="preserve"> - </w:t>
      </w:r>
      <w:r>
        <w:t xml:space="preserve">rip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déchirer</w:t>
      </w:r>
      <w:r w:rsidRPr="00590ABD">
        <w:rPr>
          <w:rFonts w:ascii="Garamond" w:hAnsi="Garamond"/>
        </w:rPr>
        <w:t xml:space="preserve"> </w:t>
      </w:r>
      <w:r w:rsidRPr="00590ABD">
        <w:t xml:space="preserve">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ɲôŋ féy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</w:t>
      </w:r>
      <w:r>
        <w:t xml:space="preserve">  you can</w:t>
      </w:r>
      <w:r w:rsidR="007B254E">
        <w:t>’</w:t>
      </w:r>
      <w:r>
        <w:t xml:space="preserve">t tell them apart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ne peux pas les distinguer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[dàrb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féy </w:t>
      </w:r>
      <w:r w:rsidR="00560E6F" w:rsidRPr="005D30C6">
        <w:rPr>
          <w:rFonts w:ascii="Doulos SIL" w:hAnsi="Doulos SIL"/>
          <w:i/>
          <w:color w:val="0000FF"/>
        </w:rPr>
        <w:t>[</w:t>
      </w:r>
      <w:r w:rsidR="00C339BC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="00560E6F" w:rsidRPr="005D30C6">
        <w:rPr>
          <w:rFonts w:ascii="Doulos SIL" w:hAnsi="Doulos SIL"/>
          <w:i/>
          <w:color w:val="0000FF"/>
        </w:rPr>
        <w:t>ér gà</w:t>
      </w:r>
      <w:r w:rsidRPr="005D30C6">
        <w:rPr>
          <w:rFonts w:ascii="Doulos SIL" w:hAnsi="Doulos SIL"/>
          <w:i/>
          <w:color w:val="0000FF"/>
        </w:rPr>
        <w:t>]</w:t>
      </w:r>
      <w:r w:rsidRPr="002C3CD0">
        <w:t xml:space="preserve"> I</w:t>
      </w:r>
      <w:r w:rsidR="00560E6F">
        <w:t> </w:t>
      </w:r>
      <w:r>
        <w:t xml:space="preserve">tore the garment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déchiré le vêtement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[VO] [3SgO </w:t>
      </w:r>
      <w:r w:rsidRPr="005D30C6">
        <w:rPr>
          <w:rFonts w:ascii="Doulos SIL" w:hAnsi="Doulos SIL"/>
          <w:i/>
          <w:color w:val="0000FF"/>
        </w:rPr>
        <w:t>féy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3PlO </w:t>
      </w:r>
      <w:r w:rsidRPr="005D30C6">
        <w:rPr>
          <w:rFonts w:ascii="Doulos SIL" w:hAnsi="Doulos SIL"/>
          <w:i/>
          <w:color w:val="0000FF"/>
        </w:rPr>
        <w:t>féy ɲôŋ</w:t>
      </w:r>
      <w:r>
        <w:t xml:space="preserve">] </w:t>
      </w:r>
      <w:r w:rsidR="00C339BC">
        <w:t xml:space="preserve"> </w:t>
      </w:r>
      <w:r>
        <w:t xml:space="preserve">divorce (sb); separate or extricate oneself from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divorcer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se séparer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[see also separate entry for </w:t>
      </w:r>
      <w:r w:rsidRPr="005D30C6">
        <w:rPr>
          <w:rFonts w:ascii="Doulos SIL" w:hAnsi="Doulos SIL"/>
          <w:i/>
          <w:color w:val="0000FF"/>
        </w:rPr>
        <w:t>féy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] 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féy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he divorced his wife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divorcé sa femme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féy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</w:t>
      </w:r>
      <w:r>
        <w:t xml:space="preserve">  be split apart, become separated from each 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séparer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[intr] (two people or entities) separate; get divorced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(deux personnes ou objets) se séparer; se divorcer</w:t>
      </w:r>
      <w:r>
        <w:t xml:space="preserve"> [adj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èy-ò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d) [intr] (individuals) vary, be different, be unequal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(individus) ê. différents, ne pas ê. égaux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e) [intr] stretch a hide over a wooden or calabash base (to make a tomtom)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étirer une peau sur une base en bois ou une calebasse (pour </w:t>
      </w:r>
      <w:r w:rsidR="00C339BC">
        <w:rPr>
          <w:rFonts w:ascii="Garamond" w:hAnsi="Garamond"/>
        </w:rPr>
        <w:t>fabriquer</w:t>
      </w:r>
      <w:r>
        <w:rPr>
          <w:rFonts w:ascii="Garamond" w:hAnsi="Garamond"/>
        </w:rPr>
        <w:t xml:space="preserve"> un tam-tam).</w:t>
      </w:r>
    </w:p>
    <w:p w14:paraId="4A2A42F2" w14:textId="2FEFDC8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féy!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[default clause-final emphatic intensifier after negation] [cf. </w:t>
      </w:r>
      <w:r w:rsidRPr="005D30C6">
        <w:rPr>
          <w:rFonts w:ascii="Doulos SIL" w:hAnsi="Doulos SIL"/>
          <w:i/>
          <w:color w:val="0000FF"/>
        </w:rPr>
        <w:t>fás!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fúr!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tù ŋàndá</w:t>
      </w:r>
      <w:r w:rsidRPr="005D30C6">
        <w:rPr>
          <w:rFonts w:ascii="Doulos SIL" w:hAnsi="Doulos SIL"/>
          <w:i/>
          <w:color w:val="0000FF"/>
        </w:rPr>
        <w:noBreakHyphen/>
        <w:t>ŋ ꜜnôŋ féy!</w:t>
      </w:r>
      <w:r w:rsidRPr="002C3CD0">
        <w:t xml:space="preserve"> I</w:t>
      </w:r>
      <w:r>
        <w:t xml:space="preserve"> am not (any longer) your wife, period!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ne suis pas (=plus) ton épouse, point final!</w:t>
      </w:r>
      <w:r>
        <w:t xml:space="preserve">; </w:t>
      </w:r>
      <w:r w:rsidR="00C339BC">
        <w:rPr>
          <w:rFonts w:ascii="Doulos SIL" w:hAnsi="Doulos SIL"/>
          <w:i/>
          <w:color w:val="0000FF"/>
        </w:rPr>
        <w:t>ḿ ꜜtínnê [[w</w:t>
      </w:r>
      <w:r w:rsidR="00C339BC">
        <w:rPr>
          <w:rFonts w:ascii="Doulos SIL" w:hAnsi="Doulos SIL"/>
          <w:i/>
          <w:color w:val="0000FF"/>
        </w:rPr>
        <w:noBreakHyphen/>
        <w:t>éy dì káy]</w:t>
      </w:r>
      <w:r w:rsidRPr="005D30C6">
        <w:rPr>
          <w:rFonts w:ascii="Doulos SIL" w:hAnsi="Doulos SIL"/>
          <w:i/>
          <w:color w:val="0000FF"/>
        </w:rPr>
        <w:t>ḿ sù bú: féy!]</w:t>
      </w:r>
      <w:r>
        <w:t xml:space="preserve">  watch out lest those (plants) die!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fais attention que celles-là (=plantes) ne m</w:t>
      </w:r>
      <w:r w:rsidR="00C339BC">
        <w:rPr>
          <w:rFonts w:ascii="Garamond" w:hAnsi="Garamond"/>
        </w:rPr>
        <w:t>=</w:t>
      </w:r>
      <w:r>
        <w:rPr>
          <w:rFonts w:ascii="Garamond" w:hAnsi="Garamond"/>
        </w:rPr>
        <w:t>eurent!</w:t>
      </w:r>
      <w:r>
        <w:t>.</w:t>
      </w:r>
    </w:p>
    <w:p w14:paraId="52571A6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féy</w:t>
      </w:r>
      <w:r>
        <w:t> 1].</w:t>
      </w:r>
    </w:p>
    <w:p w14:paraId="729BB44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féydâ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ʔàlféydâ</w:t>
      </w:r>
      <w:r>
        <w:t>].</w:t>
      </w:r>
    </w:p>
    <w:p w14:paraId="5A5F2A95" w14:textId="420EBE3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  [&lt; </w:t>
      </w:r>
      <w:r w:rsidRPr="005D30C6">
        <w:rPr>
          <w:rFonts w:ascii="Doulos SIL" w:hAnsi="Doulos SIL"/>
          <w:i/>
          <w:color w:val="0000FF"/>
        </w:rPr>
        <w:t>féy</w:t>
      </w:r>
      <w:r>
        <w:t xml:space="preserve"> 1]  </w:t>
      </w:r>
      <w:r>
        <w:rPr>
          <w:rFonts w:ascii="Wingdings" w:hAnsi="Wingdings"/>
          <w:sz w:val="18"/>
        </w:rPr>
        <w:t></w:t>
      </w:r>
      <w:r>
        <w:t xml:space="preserve"> [VO] get away from, abandon, drop, leave alone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séparer de, abandonner, laisser tomber, laisser tranquille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 féy</w:t>
      </w:r>
      <w:r w:rsidRPr="005D30C6">
        <w:rPr>
          <w:rFonts w:ascii="Doulos SIL" w:hAnsi="Doulos SIL"/>
          <w:i/>
          <w:color w:val="0000FF"/>
        </w:rPr>
        <w:noBreakHyphen/>
        <w:t>ndù ʔây!</w:t>
      </w:r>
      <w:r>
        <w:t xml:space="preserve">  you-Pl leave me alone!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laissez-moi tranquil</w:t>
      </w:r>
      <w:r w:rsidR="00C339BC">
        <w:rPr>
          <w:rFonts w:ascii="Garamond" w:hAnsi="Garamond"/>
        </w:rPr>
        <w:t>(</w:t>
      </w:r>
      <w:r>
        <w:rPr>
          <w:rFonts w:ascii="Garamond" w:hAnsi="Garamond"/>
        </w:rPr>
        <w:t>le</w:t>
      </w:r>
      <w:r w:rsidR="00C339BC">
        <w:rPr>
          <w:rFonts w:ascii="Garamond" w:hAnsi="Garamond"/>
        </w:rPr>
        <w:t>)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ɲòŋ féy</w:t>
      </w:r>
      <w:r w:rsidRPr="005D30C6">
        <w:rPr>
          <w:rFonts w:ascii="Doulos SIL" w:hAnsi="Doulos SIL"/>
          <w:i/>
          <w:color w:val="0000FF"/>
        </w:rPr>
        <w:noBreakHyphen/>
        <w:t xml:space="preserve">ndù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èrè</w:t>
      </w:r>
      <w:r>
        <w:t xml:space="preserve">  they have broken up (=are no longer on speaking terms)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rupture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produite entre eux (=il ne se parlent plus)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[VO, with verbal abstractive] cease (doing)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cesser de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 féy</w:t>
      </w:r>
      <w:r w:rsidRPr="005D30C6">
        <w:rPr>
          <w:rFonts w:ascii="Doulos SIL" w:hAnsi="Doulos SIL"/>
          <w:i/>
          <w:color w:val="0000FF"/>
        </w:rPr>
        <w:noBreakHyphen/>
        <w:t>ndù ŋà:</w:t>
      </w:r>
      <w:r w:rsidRPr="005D30C6">
        <w:rPr>
          <w:rFonts w:ascii="Doulos SIL" w:hAnsi="Doulos SIL"/>
          <w:i/>
          <w:color w:val="0000FF"/>
        </w:rPr>
        <w:noBreakHyphen/>
        <w:t>ɲòŋ!</w:t>
      </w:r>
      <w:r>
        <w:t xml:space="preserve">  you-Pl stop eating!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cessez de manger!</w:t>
      </w:r>
      <w:r>
        <w:t>.</w:t>
      </w:r>
    </w:p>
    <w:p w14:paraId="0FF17178" w14:textId="49820F33" w:rsidR="004E4BA0" w:rsidRPr="00E91E24" w:rsidRDefault="00B53E0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èy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divorced (woman)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(femme) divorcée</w:t>
      </w:r>
      <w:r w:rsidR="00261FBE">
        <w:t xml:space="preserve"> </w:t>
      </w:r>
      <w:r w:rsidR="00AE2AFF">
        <w:t>[&lt;</w:t>
      </w:r>
      <w:r w:rsidR="00261FBE">
        <w:t xml:space="preserve">verb </w:t>
      </w:r>
      <w:r w:rsidR="00261FBE" w:rsidRPr="005D30C6">
        <w:rPr>
          <w:rFonts w:ascii="Doulos SIL" w:hAnsi="Doulos SIL"/>
          <w:i/>
          <w:color w:val="0000FF"/>
        </w:rPr>
        <w:t>féy</w:t>
      </w:r>
      <w:r w:rsidR="00261FBE">
        <w:t>]</w:t>
      </w:r>
    </w:p>
    <w:p w14:paraId="3C9ACC2E" w14:textId="68FE29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féyní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fan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éventer, ventiler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gú↑=ŋ́ ꜜféyní</w:t>
      </w:r>
      <w:r>
        <w:t xml:space="preserve">  she is fanning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évente (avec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éventail)</w:t>
      </w:r>
      <w:r>
        <w:t xml:space="preserve"> [Za &amp; TSK 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è:ní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do some fanning, use a (hand-)fan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utiliser un éventail</w:t>
      </w:r>
      <w:r>
        <w:t xml:space="preserve"> [object unspecified, or expressed as a dative PP].</w:t>
      </w:r>
    </w:p>
    <w:p w14:paraId="1997D469" w14:textId="314556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fídá:w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fídá:wû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fídâ:w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blessing for a deceased person (a few weeks after the death)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bénédiction pour un décédé (quelques semaines après sa mort)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fdy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ɲóŋ↑=ŋ́ ꜜfídá:w</w:t>
      </w:r>
      <w:r w:rsidRPr="005D30C6">
        <w:rPr>
          <w:rFonts w:ascii="Doulos SIL" w:hAnsi="Doulos SIL"/>
          <w:i/>
          <w:color w:val="0000FF"/>
        </w:rPr>
        <w:noBreakHyphen/>
        <w:t xml:space="preserve">ò té: </w:t>
      </w:r>
      <w:r w:rsidR="00C339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sê</w:t>
      </w:r>
      <w:r w:rsidR="00C339BC">
        <w:rPr>
          <w:rFonts w:ascii="Doulos SIL" w:hAnsi="Doulos SIL"/>
          <w:i/>
          <w:color w:val="0000FF"/>
        </w:rPr>
        <w:t>]</w:t>
      </w:r>
      <w:r>
        <w:t xml:space="preserve">  they did (=recited) blessings for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fait (=récité) des bénédictions pour lui</w:t>
      </w:r>
      <w:r>
        <w:t>.</w:t>
      </w:r>
    </w:p>
    <w:p w14:paraId="70BC6F7F" w14:textId="53AA8C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fíddínê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intimidate, bully, pressure (sb, e.g. by blackmail)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intimider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faire pression sur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par le chantage etc.)</w:t>
      </w:r>
      <w:r>
        <w:t>.</w:t>
      </w:r>
    </w:p>
    <w:p w14:paraId="080E538D" w14:textId="31D17B82" w:rsidR="004E4BA0" w:rsidRDefault="00637A99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stir (with stirring-stick)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remuer (avec un bâton)</w:t>
      </w:r>
      <w:r w:rsidR="00261FBE">
        <w:t xml:space="preserve"> [UnspecO &lt; </w:t>
      </w:r>
      <w:r w:rsidR="00261FBE" w:rsidRPr="005D30C6">
        <w:rPr>
          <w:rFonts w:ascii="Doulos SIL" w:hAnsi="Doulos SIL"/>
          <w:i/>
          <w:color w:val="0000FF"/>
        </w:rPr>
        <w:t>fífírí</w:t>
      </w:r>
      <w:r w:rsidR="00261FBE">
        <w:t>].</w:t>
      </w:r>
    </w:p>
    <w:p w14:paraId="28A7F7CE" w14:textId="25B30476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búnd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C339BC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4EDA5A6C" w14:textId="4DAB465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stir (milk, sauce) with the stirring-stick (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[bù</w:t>
      </w:r>
      <w:r w:rsidR="00261FBE" w:rsidRPr="005D30C6">
        <w:rPr>
          <w:rFonts w:ascii="Doulos SIL" w:hAnsi="Doulos SIL"/>
          <w:i/>
          <w:color w:val="0000FF"/>
        </w:rPr>
        <w:t>nd</w:t>
      </w:r>
      <w:r w:rsidR="00261FBE" w:rsidRPr="005D30C6">
        <w:rPr>
          <w:rFonts w:ascii="Doulos SIL" w:hAnsi="Doulos SIL"/>
          <w:i/>
          <w:color w:val="0000FF"/>
        </w:rPr>
        <w:noBreakHyphen/>
        <w:t>o</w:t>
      </w:r>
      <w:r w:rsidR="00C339BC">
        <w:rPr>
          <w:rFonts w:ascii="Doulos SIL" w:hAnsi="Doulos SIL"/>
          <w:i/>
          <w:color w:val="0000FF"/>
        </w:rPr>
        <w:t>̀]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remuer (lait, sauce) avec la manett</w:t>
      </w:r>
      <w:r w:rsidR="00261FBE">
        <w:t xml:space="preserve">e </w:t>
      </w:r>
      <w:r w:rsidR="00C339BC">
        <w:t>(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búnd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C339BC">
        <w:rPr>
          <w:rFonts w:ascii="Doulos SIL" w:hAnsi="Doulos SIL"/>
          <w:i/>
          <w:color w:val="0000FF"/>
        </w:rPr>
        <w:t>]</w:t>
      </w:r>
      <w:r w:rsidR="00C339BC">
        <w:t>)</w:t>
      </w:r>
      <w:r w:rsidR="00261FBE">
        <w:t xml:space="preserve">  [UnspecO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 ; </w:t>
      </w:r>
      <w:r w:rsidR="008C1A9C" w:rsidRPr="008C1A9C">
        <w:rPr>
          <w:smallCaps/>
        </w:rPr>
        <w:t xml:space="preserve">syn: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írké</w:t>
      </w:r>
      <w:r w:rsidR="00261FBE">
        <w:t>].</w:t>
      </w:r>
    </w:p>
    <w:p w14:paraId="29CBD11B" w14:textId="67A14F3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ìrì-[bùnd-ò]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[bùnd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ò] 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</w:t>
      </w:r>
      <w:r w:rsidR="00C339BC">
        <w:t xml:space="preserve">cpd </w:t>
      </w:r>
      <w:r w:rsidR="00261FBE">
        <w:t xml:space="preserve">n] stirring-stick (for milk or sauce)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manette (bâton pour remuer le lait ou la sauce)</w:t>
      </w:r>
      <w:r w:rsidR="00261FBE">
        <w:t xml:space="preserve"> [operated like an egg-beater, handle </w:t>
      </w:r>
      <w:r w:rsidR="00C339BC">
        <w:t xml:space="preserve">held above, </w:t>
      </w:r>
      <w:r w:rsidR="00261FBE">
        <w:t xml:space="preserve">rubbed back and forth between hands) [verb </w:t>
      </w:r>
      <w:r w:rsidR="00261FBE" w:rsidRPr="005D30C6">
        <w:rPr>
          <w:rFonts w:ascii="Doulos SIL" w:hAnsi="Doulos SIL"/>
          <w:i/>
          <w:color w:val="0000FF"/>
        </w:rPr>
        <w:t>fífírí</w:t>
      </w:r>
      <w:r w:rsidR="00261FBE">
        <w:t>]</w:t>
      </w:r>
      <w:r w:rsidR="00261FBE" w:rsidRPr="00590ABD">
        <w:t xml:space="preserve"> - </w:t>
      </w:r>
      <w:r w:rsidR="00261FBE">
        <w:t>b) [</w:t>
      </w:r>
      <w:r w:rsidR="00C339BC">
        <w:t xml:space="preserve">cpd </w:t>
      </w:r>
      <w:r w:rsidR="00261FBE">
        <w:t xml:space="preserve">n] erect herb growing under trees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 dressée</w:t>
      </w:r>
      <w:r w:rsidR="00261FBE">
        <w:rPr>
          <w:rFonts w:ascii="Garamond" w:hAnsi="Garamond"/>
        </w:rPr>
        <w:t xml:space="preserve"> sous les arbres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Peristrophe bicalyculata</w:t>
      </w:r>
      <w:r w:rsidR="00261FBE">
        <w:t>, Acanthaceae, superficially resembles a stirring-stick].</w:t>
      </w:r>
    </w:p>
    <w:p w14:paraId="0B21B38E" w14:textId="203ACEAD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ìrì-</w:t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bùnd-ò</w:t>
      </w:r>
      <w:r w:rsidR="00C339BC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 xml:space="preserve"> ɲâ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shrub whose straight branches are used for stirring-sticks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arbuste dont les branches droites sont utilisées pour les manettes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Feretia apodanthera</w:t>
      </w:r>
      <w:r w:rsidR="00261FBE">
        <w:t>, Rubiaceae].</w:t>
      </w:r>
    </w:p>
    <w:p w14:paraId="26F211A6" w14:textId="1BEABE4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í:t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>
        <w:sym w:font="Symbol" w:char="F0BC"/>
      </w:r>
      <w:r w:rsidR="00261FBE" w:rsidRPr="005D30C6">
        <w:rPr>
          <w:rFonts w:ascii="Doulos SIL" w:hAnsi="Doulos SIL"/>
          <w:i/>
          <w:color w:val="0000FF"/>
        </w:rPr>
        <w:t>tâ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disease involving fever followed by a skin outbreak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maladie avec une fièvre suivie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éruption de la peau</w:t>
      </w:r>
      <w:r w:rsidR="00261FBE">
        <w:t>.</w:t>
      </w:r>
    </w:p>
    <w:p w14:paraId="2F9BD696" w14:textId="7A36A09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fí:jí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fí:gí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bury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enterrer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buried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enterré</w:t>
      </w:r>
      <w:r>
        <w:t>.</w:t>
      </w:r>
    </w:p>
    <w:p w14:paraId="088404B3" w14:textId="716C7A0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ìgìs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ìsìg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4BB4F016" w14:textId="5A10194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ílâ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tamp down (mud etc.)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damer, rambler</w:t>
      </w:r>
      <w:r w:rsidR="00C339BC">
        <w:rPr>
          <w:rFonts w:ascii="Garamond" w:hAnsi="Garamond"/>
        </w:rPr>
        <w:t xml:space="preserve"> (boue etc.)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(e.g. mud) be tamped down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(boue etc.) ê. damée, ramblée</w:t>
      </w:r>
      <w:r w:rsidR="00261FBE">
        <w:t>.</w:t>
      </w:r>
    </w:p>
    <w:p w14:paraId="776B6A82" w14:textId="0243321E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ìlá:nâ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such-and-such, so-and-so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un tel, une telle</w:t>
      </w:r>
      <w:r w:rsidR="00261FBE">
        <w:t xml:space="preserve"> [&lt;Ar √</w:t>
      </w:r>
      <w:r w:rsidR="00261FBE" w:rsidRPr="00BB673A">
        <w:rPr>
          <w:rFonts w:ascii="Arial Unicode MS" w:eastAsia="Arial Unicode MS" w:hAnsi="Arial Unicode MS"/>
          <w:color w:val="008000"/>
        </w:rPr>
        <w:t>fln</w:t>
      </w:r>
      <w:r w:rsidR="00261FBE">
        <w:t>].</w:t>
      </w:r>
    </w:p>
    <w:p w14:paraId="6EE1FA5B" w14:textId="10FE845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í:lê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wind up, roll up (e.g. string); put on (turban, by wrapping it around head)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bobiner, enrouler (du fil); enrouler (un turban)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didigi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[tr] go around (sth); wrap oneself around (sth)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faire le tour de, contourner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);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enrouler autour de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dídígí</w:t>
      </w:r>
      <w:r w:rsidR="00261FBE">
        <w:t>] [&lt;Ful √</w:t>
      </w:r>
      <w:r w:rsidR="00261FBE" w:rsidRPr="00BB673A">
        <w:rPr>
          <w:rFonts w:ascii="Arial Unicode MS" w:eastAsia="Arial Unicode MS" w:hAnsi="Arial Unicode MS"/>
          <w:color w:val="008000"/>
        </w:rPr>
        <w:t>fiil</w:t>
      </w:r>
      <w:r w:rsidR="00261FBE" w:rsidRPr="00BB673A">
        <w:rPr>
          <w:rFonts w:ascii="Arial Unicode MS" w:eastAsia="Arial Unicode MS" w:hAnsi="Arial Unicode MS"/>
          <w:color w:val="008000"/>
        </w:rPr>
        <w:noBreakHyphen/>
      </w:r>
      <w:r w:rsidR="00261FBE">
        <w:t xml:space="preserve">, cf.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fílkɛ̀</w:t>
      </w:r>
      <w:r w:rsidR="00261FBE">
        <w:t>].</w:t>
      </w:r>
    </w:p>
    <w:p w14:paraId="6E4E5C15" w14:textId="338DE372" w:rsidR="004E4BA0" w:rsidRPr="00BD1392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íllá</w:t>
      </w:r>
      <w:r w:rsidR="00261FBE" w:rsidRPr="002C3CD0">
        <w:t xml:space="preserve"> 1</w:t>
      </w:r>
      <w:r w:rsidR="00261FBE">
        <w:t xml:space="preserve">a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narrate, tell (story)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raconter (histoire)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fíllá</w:t>
      </w:r>
      <w:r w:rsidR="00261FBE">
        <w:t xml:space="preserve">, Ka 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="00261FBE" w:rsidRPr="00BB673A">
        <w:rPr>
          <w:rFonts w:ascii="Arial Unicode MS" w:eastAsia="Arial Unicode MS" w:hAnsi="Arial Unicode MS"/>
          <w:i/>
          <w:color w:val="008000"/>
        </w:rPr>
        <w:t>ìllà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tell stories, have a good talk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raconter des histoires, causer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c) [</w:t>
      </w:r>
      <w:r w:rsidR="00D77ED8">
        <w:t>servb</w:t>
      </w:r>
      <w:r w:rsidR="00261FBE">
        <w:t xml:space="preserve">] redo, repeat (an action)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reprendre, refaire (une action)</w:t>
      </w:r>
      <w:r w:rsidR="00261FBE" w:rsidRPr="00590ABD">
        <w:t xml:space="preserve"> - </w:t>
      </w:r>
      <w:r w:rsidR="00261FBE" w:rsidRPr="005D30C6">
        <w:rPr>
          <w:rFonts w:ascii="Doulos SIL" w:hAnsi="Doulos SIL"/>
          <w:i/>
          <w:color w:val="0000FF"/>
        </w:rPr>
        <w:t>à fíllá ẁ táŋgárí</w:t>
      </w:r>
      <w:r w:rsidR="00261FBE">
        <w:t xml:space="preserve">  he told another lie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menti encore une fois</w:t>
      </w:r>
      <w:r w:rsidR="00261FBE">
        <w:t>.</w:t>
      </w:r>
    </w:p>
    <w:p w14:paraId="4F2F888A" w14:textId="547788FA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íllá</w:t>
      </w:r>
      <w:r w:rsidR="00261FBE" w:rsidRPr="002C3CD0">
        <w:t xml:space="preserve"> 1</w:t>
      </w:r>
      <w:r w:rsidR="00261FBE">
        <w:t xml:space="preserve">b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tale, story, narrative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conte, histoire</w:t>
      </w:r>
      <w:r w:rsidR="00261FBE">
        <w:t>.</w:t>
      </w:r>
    </w:p>
    <w:p w14:paraId="6D95FA29" w14:textId="319308A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ìmb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dust</w:t>
      </w:r>
      <w:r w:rsidR="00C339BC">
        <w:t xml:space="preserve"> off</w:t>
      </w:r>
      <w:r w:rsidR="00261FBE">
        <w:t xml:space="preserve">, do some dusting off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épousseter</w:t>
      </w:r>
      <w:r w:rsidR="00261FBE">
        <w:t xml:space="preserve"> [UnspecO &lt; </w:t>
      </w:r>
      <w:r w:rsidR="00261FBE" w:rsidRPr="005D30C6">
        <w:rPr>
          <w:rFonts w:ascii="Doulos SIL" w:hAnsi="Doulos SIL"/>
          <w:i/>
          <w:color w:val="0000FF"/>
        </w:rPr>
        <w:t>fímbî</w:t>
      </w:r>
      <w:r w:rsidR="00261FBE">
        <w:t>].</w:t>
      </w:r>
    </w:p>
    <w:p w14:paraId="2DAAE38B" w14:textId="032E285F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ímbî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dust (sth, by shaking it off)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épousseter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, en le secouant)</w:t>
      </w:r>
      <w:r w:rsidR="00261FBE">
        <w:t xml:space="preserve"> [Za &amp;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fímbì</w:t>
      </w:r>
      <w:r w:rsidR="00261FBE">
        <w:t>].</w:t>
      </w:r>
    </w:p>
    <w:p w14:paraId="0FE80DA9" w14:textId="55FED39E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C339BC">
        <w:t xml:space="preserve"> [adj or cpd final]</w:t>
      </w:r>
      <w:r w:rsidR="00261FBE" w:rsidRPr="00590ABD">
        <w:t xml:space="preserve"> - </w:t>
      </w:r>
      <w:r w:rsidR="00261FBE">
        <w:t xml:space="preserve">attested in phrase: </w:t>
      </w:r>
      <w:r w:rsidR="00261FBE" w:rsidRPr="005D30C6">
        <w:rPr>
          <w:rFonts w:ascii="Doulos SIL" w:hAnsi="Doulos SIL"/>
          <w:i/>
          <w:color w:val="0000FF"/>
        </w:rPr>
        <w:t>gàŋ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ù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fímb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 xml:space="preserve">gàŋ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fímb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distant or extended forest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forêt (brousse) lointaine ou étendue</w:t>
      </w:r>
      <w:r w:rsidR="00261FBE">
        <w:t>.</w:t>
      </w:r>
    </w:p>
    <w:p w14:paraId="5460CEC8" w14:textId="03D0688B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î:ⁿ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blow nose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moucher</w:t>
      </w:r>
      <w:r w:rsidR="00261FBE">
        <w:t xml:space="preserve"> [Caus </w:t>
      </w:r>
      <w:r w:rsidR="00261FBE" w:rsidRPr="005D30C6">
        <w:rPr>
          <w:rFonts w:ascii="Doulos SIL" w:hAnsi="Doulos SIL"/>
          <w:i/>
          <w:color w:val="0000FF"/>
        </w:rPr>
        <w:t>fí:n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, VblN </w:t>
      </w:r>
      <w:r w:rsidR="00261FBE" w:rsidRPr="005D30C6">
        <w:rPr>
          <w:rFonts w:ascii="Doulos SIL" w:hAnsi="Doulos SIL"/>
          <w:i/>
          <w:color w:val="0000FF"/>
        </w:rPr>
        <w:t>fí:ⁿ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 [onomatopoeic].</w:t>
      </w:r>
    </w:p>
    <w:p w14:paraId="20E9A5F3" w14:textId="61FF4A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637A99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în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 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fín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E902635" w14:textId="2BB32249" w:rsidR="004E4BA0" w:rsidRDefault="00637A99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ínâ</w:t>
      </w:r>
      <w:r w:rsidR="00261FBE" w:rsidRPr="002C3CD0">
        <w:t xml:space="preserve"> 1</w:t>
      </w:r>
      <w:r w:rsidR="00261FBE">
        <w:t xml:space="preserve">a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fín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>].</w:t>
      </w:r>
    </w:p>
    <w:p w14:paraId="3B168B4F" w14:textId="24194B51" w:rsidR="004E4BA0" w:rsidRDefault="00637A99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ínâ</w:t>
      </w:r>
      <w:r w:rsidR="00261FBE">
        <w:t xml:space="preserve"> 1b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apply one</w:t>
      </w:r>
      <w:r w:rsidR="007B254E">
        <w:t>’</w:t>
      </w:r>
      <w:r w:rsidR="00261FBE">
        <w:t>s mascara</w:t>
      </w:r>
      <w:r w:rsidR="00C339BC">
        <w:t xml:space="preserve"> (kohl)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appliquer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antimoine</w:t>
      </w:r>
      <w:r w:rsidR="00261FBE">
        <w:t>.</w:t>
      </w:r>
    </w:p>
    <w:p w14:paraId="6AEB172F" w14:textId="778B6C92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ín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fínâ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kohl, antimony-based mascara for blackening eyelashes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khol, maquillage pour noircir les cils, à base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antimoine</w:t>
      </w:r>
      <w:r w:rsidR="00261FBE">
        <w:t>.</w:t>
      </w:r>
    </w:p>
    <w:p w14:paraId="57E55CD6" w14:textId="76077F0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fíŋkê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confound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confondre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152753D6" w14:textId="20B1DCDD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</w:t>
      </w:r>
      <w:r w:rsidR="00261FBE" w:rsidRPr="00590ABD">
        <w:t xml:space="preserve"> - </w:t>
      </w:r>
      <w:r w:rsidR="00261FBE">
        <w:t xml:space="preserve">insulting phrase: </w:t>
      </w:r>
      <w:r w:rsidR="00261FBE" w:rsidRPr="005D30C6">
        <w:rPr>
          <w:rFonts w:ascii="Doulos SIL" w:hAnsi="Doulos SIL"/>
          <w:i/>
          <w:color w:val="0000FF"/>
        </w:rPr>
        <w:t>ɲá: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ìnd</w:t>
      </w:r>
      <w:r w:rsidR="00261FBE" w:rsidRPr="005D30C6">
        <w:rPr>
          <w:rFonts w:ascii="Doulos SIL" w:hAnsi="Doulos SIL"/>
          <w:i/>
          <w:color w:val="0000FF"/>
        </w:rPr>
        <w:noBreakHyphen/>
        <w:t>íyà!</w:t>
      </w:r>
      <w:r w:rsidR="00C339BC">
        <w:rPr>
          <w:rFonts w:ascii="Doulos SIL" w:hAnsi="Doulos SIL"/>
          <w:i/>
          <w:color w:val="0000FF"/>
        </w:rPr>
        <w:t>]</w:t>
      </w:r>
      <w:r w:rsidR="00261FBE">
        <w:t xml:space="preserve">  (your) mother</w:t>
      </w:r>
      <w:r w:rsidR="007B254E">
        <w:t>’</w:t>
      </w:r>
      <w:r w:rsidR="00261FBE">
        <w:t xml:space="preserve">s ass!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le cul de (ta) mère!</w:t>
      </w:r>
      <w:r w:rsidR="00261FBE">
        <w:t xml:space="preserve"> [not common, perhaps borrowed from KS].</w:t>
      </w:r>
    </w:p>
    <w:p w14:paraId="20C80745" w14:textId="74A3931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í:n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cause to blow nose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faire se moucher</w:t>
      </w:r>
      <w:r w:rsidR="00261FBE">
        <w:t xml:space="preserve"> [Caus &lt; </w:t>
      </w:r>
      <w:r w:rsidR="00261FBE" w:rsidRPr="005D30C6">
        <w:rPr>
          <w:rFonts w:ascii="Doulos SIL" w:hAnsi="Doulos SIL"/>
          <w:i/>
          <w:color w:val="0000FF"/>
        </w:rPr>
        <w:t>fî:ⁿ</w:t>
      </w:r>
      <w:r w:rsidR="00261FBE">
        <w:t>].</w:t>
      </w:r>
    </w:p>
    <w:p w14:paraId="34CBA354" w14:textId="6A7AD061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ìnn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í:s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A05C2E">
        <w:rPr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ì:sê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CD6361">
        <w:t xml:space="preserve">cpd </w:t>
      </w:r>
      <w:r w:rsidR="00261FBE">
        <w:t xml:space="preserve">n] tiny thing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chose minuscule</w:t>
      </w:r>
      <w:r w:rsidR="00261FBE">
        <w:t xml:space="preserve"> [frozen cpd; </w:t>
      </w:r>
      <w:r w:rsidR="00E13509">
        <w:rPr>
          <w:smallCaps/>
        </w:rPr>
        <w:t>dimin</w:t>
      </w:r>
      <w:r w:rsidR="00261FBE">
        <w:t xml:space="preserve">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ìnn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339B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ì:s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C339BC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0345AF60" w14:textId="1D1B055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637A99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 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CD636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6361">
        <w:rPr>
          <w:rFonts w:ascii="Doulos SIL" w:hAnsi="Doulos SIL"/>
          <w:i/>
          <w:color w:val="0000FF"/>
        </w:rPr>
        <w:t>]</w:t>
      </w:r>
      <w:r>
        <w:t>].</w:t>
      </w:r>
    </w:p>
    <w:p w14:paraId="2365B1E5" w14:textId="7B7B5B1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CD6361">
        <w:rPr>
          <w:rFonts w:ascii="Doulos SIL" w:hAnsi="Doulos SIL"/>
          <w:bCs/>
          <w:i/>
          <w:color w:val="0000FF"/>
          <w:spacing w:val="20"/>
          <w:szCs w:val="24"/>
        </w:rPr>
        <w:t>ì</w:t>
      </w:r>
      <w:r w:rsidR="00261FBE" w:rsidRPr="005D30C6">
        <w:rPr>
          <w:rFonts w:ascii="Doulos SIL" w:hAnsi="Doulos SIL"/>
          <w:i/>
          <w:color w:val="0000FF"/>
        </w:rPr>
        <w:t>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ìntì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tree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arbre sp.</w:t>
      </w:r>
      <w:r w:rsidR="00261FBE">
        <w:t xml:space="preserve"> [foliage sold for fodder] </w:t>
      </w:r>
      <w:r w:rsidR="00261FBE">
        <w:rPr>
          <w:smallCaps/>
        </w:rPr>
        <w:t>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Pterocarpus lucens</w:t>
      </w:r>
      <w:r w:rsidR="00261FBE">
        <w:t>, Fabaceae-Faboideae].</w:t>
      </w:r>
    </w:p>
    <w:p w14:paraId="0F6664A1" w14:textId="7EC84EF7" w:rsidR="004E4BA0" w:rsidRDefault="00220FE5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ìràʔúnâ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pharoah; nonbeliever (non-Muslim)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pharaon; infidèle (non-musulman)</w:t>
      </w:r>
      <w:r w:rsidR="00261FBE">
        <w:t xml:space="preserve"> [&lt;Ar].</w:t>
      </w:r>
    </w:p>
    <w:p w14:paraId="662F3513" w14:textId="7296FDC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ìràʔúná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D6361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gòŋg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CD6361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“pharoah-chicken”] turkey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dindon</w:t>
      </w:r>
      <w:r w:rsidR="00261FBE">
        <w:t>.</w:t>
      </w:r>
    </w:p>
    <w:p w14:paraId="3C1409C5" w14:textId="3223E76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írké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stir (sauce); disturb (dried grasses, using a stick in a back-and-forth “stirring” motion, to collect hay)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remuer (la sauce); remuer (de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herbe sèche, avec un bâton, pour ramasser du foin)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fífírí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wíndí</w:t>
      </w:r>
      <w:r w:rsidR="00261FBE">
        <w:t>].</w:t>
      </w:r>
    </w:p>
    <w:p w14:paraId="67C7ABAC" w14:textId="3FFC26B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í:rí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fly (away)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voler,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envoler</w:t>
      </w:r>
      <w:r w:rsidR="00261FBE">
        <w:t>.</w:t>
      </w:r>
    </w:p>
    <w:p w14:paraId="7211CEE8" w14:textId="427E0224" w:rsidR="004E4BA0" w:rsidRPr="00A05C2E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CD6361">
        <w:t xml:space="preserve"> [n] sekk</w:t>
      </w:r>
      <w:r w:rsidR="00C339BC">
        <w:t>o, (Fulbe</w:t>
      </w:r>
      <w:r w:rsidR="00261FBE">
        <w:t xml:space="preserve">-style) woven matting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secco, natte ou paillasson tissé (de type peul)</w:t>
      </w:r>
      <w:r w:rsidR="00261FBE" w:rsidRPr="008C0179">
        <w:t xml:space="preserve"> [cf. </w:t>
      </w:r>
      <w:r w:rsidR="00261FBE" w:rsidRPr="005D30C6">
        <w:rPr>
          <w:rFonts w:ascii="Doulos SIL" w:hAnsi="Doulos SIL"/>
          <w:i/>
          <w:color w:val="0000FF"/>
        </w:rPr>
        <w:t>nèbènúw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>].</w:t>
      </w:r>
    </w:p>
    <w:p w14:paraId="303B89ED" w14:textId="579ECE7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írôw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(domestic pigeon) fly the coop, leave the coop of its owner (permanently)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(pigeon) quitter le pigeonnier de son propriétaire</w:t>
      </w:r>
      <w:r w:rsidR="00C339BC">
        <w:rPr>
          <w:rFonts w:ascii="Garamond" w:hAnsi="Garamond"/>
        </w:rPr>
        <w:t>, se décamper</w:t>
      </w:r>
      <w:r w:rsidR="00261FBE">
        <w:rPr>
          <w:rFonts w:ascii="Garamond" w:hAnsi="Garamond"/>
        </w:rPr>
        <w:t xml:space="preserve"> (</w:t>
      </w:r>
      <w:r w:rsidR="00C339BC">
        <w:rPr>
          <w:rFonts w:ascii="Garamond" w:hAnsi="Garamond"/>
        </w:rPr>
        <w:t>définitivement</w:t>
      </w:r>
      <w:r w:rsidR="00261FBE">
        <w:rPr>
          <w:rFonts w:ascii="Garamond" w:hAnsi="Garamond"/>
        </w:rPr>
        <w:t>)</w:t>
      </w:r>
      <w:r w:rsidR="00261FBE">
        <w:t>.</w:t>
      </w:r>
    </w:p>
    <w:p w14:paraId="77271572" w14:textId="4B38200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írsî</w:t>
      </w:r>
      <w:r w:rsidR="00261FBE" w:rsidRPr="002C3CD0">
        <w:t xml:space="preserve"> 1</w:t>
      </w:r>
      <w:r w:rsidR="00261FBE">
        <w:t xml:space="preserve">a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shoot (liquid) in a jet (e.g. after rinsing mouth, also </w:t>
      </w:r>
      <w:r w:rsidR="00CD6361">
        <w:t xml:space="preserve">said </w:t>
      </w:r>
      <w:r w:rsidR="00261FBE">
        <w:t xml:space="preserve">of spitting cobra)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CD6361">
        <w:rPr>
          <w:rFonts w:ascii="Garamond" w:hAnsi="Garamond"/>
        </w:rPr>
        <w:t>faire gicler (un liquide,</w:t>
      </w:r>
      <w:r w:rsidR="00261FBE">
        <w:rPr>
          <w:rFonts w:ascii="Garamond" w:hAnsi="Garamond"/>
        </w:rPr>
        <w:t xml:space="preserve"> après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être rincé la bouche, dit aussi du cobra cracheur)</w:t>
      </w:r>
      <w:r w:rsidR="00261FBE" w:rsidRPr="006A2EB6">
        <w:t xml:space="preserve"> [cf.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ìrs-ò</w:t>
      </w:r>
      <w:r w:rsidR="00261FBE" w:rsidRPr="006A2EB6"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shoot a stream of water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faire gicler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eau</w:t>
      </w:r>
      <w:r w:rsidR="00261FBE">
        <w:t xml:space="preserve"> [</w:t>
      </w:r>
      <w:r w:rsidR="00995DF2">
        <w:t>Imprt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fírsî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 xml:space="preserve"> ; Za &amp;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fírsì</w:t>
      </w:r>
      <w:r w:rsidR="00261FBE">
        <w:t>].</w:t>
      </w:r>
    </w:p>
    <w:p w14:paraId="316EBA24" w14:textId="659AF98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ìrsì</w:t>
      </w:r>
      <w:r w:rsidR="00261FBE" w:rsidRPr="002C3CD0">
        <w:t xml:space="preserve"> 1</w:t>
      </w:r>
      <w:r w:rsidR="00261FBE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7FE7B723" w14:textId="456BEAFD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ìrsì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spitting cobra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cobra (naja) cracheur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Naja nigricollis</w:t>
      </w:r>
      <w:r w:rsidR="00261FBE">
        <w:t>] [related to verb &lt; </w:t>
      </w:r>
      <w:r w:rsidR="00261FBE" w:rsidRPr="005D30C6">
        <w:rPr>
          <w:rFonts w:ascii="Doulos SIL" w:hAnsi="Doulos SIL"/>
          <w:i/>
          <w:color w:val="0000FF"/>
        </w:rPr>
        <w:t>fírsî</w:t>
      </w:r>
      <w:r w:rsidR="00261FBE">
        <w:t xml:space="preserve"> 1a, cf. </w:t>
      </w:r>
      <w:r w:rsidR="00261FBE" w:rsidRPr="005D30C6">
        <w:rPr>
          <w:rFonts w:ascii="Doulos SIL" w:hAnsi="Doulos SIL"/>
          <w:i/>
          <w:color w:val="0000FF"/>
        </w:rPr>
        <w:t>hòlòncì</w:t>
      </w:r>
      <w:r w:rsidR="00261FBE">
        <w:t xml:space="preserve">] [Za 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="00261FBE" w:rsidRPr="00BB673A">
        <w:rPr>
          <w:rFonts w:ascii="Arial Unicode MS" w:eastAsia="Arial Unicode MS" w:hAnsi="Arial Unicode MS"/>
          <w:i/>
          <w:color w:val="008000"/>
        </w:rPr>
        <w:t>ìrsà</w:t>
      </w:r>
      <w:r w:rsidR="00261FBE">
        <w:t xml:space="preserve">, Ka 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="00261FBE" w:rsidRPr="00BB673A">
        <w:rPr>
          <w:rFonts w:ascii="Arial Unicode MS" w:eastAsia="Arial Unicode MS" w:hAnsi="Arial Unicode MS"/>
          <w:i/>
          <w:color w:val="008000"/>
        </w:rPr>
        <w:t>ìrsòw</w:t>
      </w:r>
      <w:r w:rsidR="00261FBE">
        <w:t>].</w:t>
      </w:r>
    </w:p>
    <w:p w14:paraId="7769C587" w14:textId="64D31EF0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ìrw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herb with narrow leaves</w:t>
      </w:r>
      <w:r w:rsidR="00E32142">
        <w:t>, blue flower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 à feuilles étroites</w:t>
      </w:r>
      <w:r w:rsidR="00E32142">
        <w:rPr>
          <w:rFonts w:ascii="Garamond" w:hAnsi="Garamond"/>
        </w:rPr>
        <w:t>, fleurs bleues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Blepharis linariifolia</w:t>
      </w:r>
      <w:r w:rsidR="00261FBE">
        <w:t>, Acanthaceae].</w:t>
      </w:r>
    </w:p>
    <w:p w14:paraId="2FCBCA26" w14:textId="73CCEE96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ì:s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[intr] sweep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balayer</w:t>
      </w:r>
      <w:r w:rsidR="00261FBE">
        <w:t xml:space="preserve"> [UnspecO &lt; </w:t>
      </w:r>
      <w:r w:rsidR="00261FBE" w:rsidRPr="005D30C6">
        <w:rPr>
          <w:rFonts w:ascii="Doulos SIL" w:hAnsi="Doulos SIL"/>
          <w:i/>
          <w:color w:val="0000FF"/>
        </w:rPr>
        <w:t>fí:sí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[intr] (ground) be (alredy) swept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(terre) ê. (déjà) balayé</w:t>
      </w:r>
      <w:r w:rsidR="00261FBE">
        <w:t xml:space="preserve"> [ResPass &lt; </w:t>
      </w:r>
      <w:r w:rsidR="00261FBE" w:rsidRPr="005D30C6">
        <w:rPr>
          <w:rFonts w:ascii="Doulos SIL" w:hAnsi="Doulos SIL"/>
          <w:i/>
          <w:color w:val="0000FF"/>
        </w:rPr>
        <w:t>fí:sí</w:t>
      </w:r>
      <w:r w:rsidR="00261FBE">
        <w:t>].</w:t>
      </w:r>
    </w:p>
    <w:p w14:paraId="3816E241" w14:textId="5CFEC4CF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í:sí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sweep (</w:t>
      </w:r>
      <w:r w:rsidR="00B82168">
        <w:t>sth</w:t>
      </w:r>
      <w:r w:rsidR="00261FBE">
        <w:t xml:space="preserve">) up; brush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balayer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); brosser</w:t>
      </w:r>
      <w:r w:rsidR="00261FBE">
        <w:t xml:space="preserve"> [UnspecO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ì:s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] [irregularly related to noun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ìsìg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[Za &amp;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físí</w:t>
      </w:r>
      <w:r w:rsidR="00261FBE">
        <w:t xml:space="preserve"> </w:t>
      </w:r>
      <w:r w:rsidR="007B254E">
        <w:t>‘</w:t>
      </w:r>
      <w:r w:rsidR="00261FBE">
        <w:t>scratch ground</w:t>
      </w:r>
      <w:r w:rsidR="007B254E">
        <w:t>’</w:t>
      </w:r>
      <w:r w:rsidR="00261FBE">
        <w:t>].</w:t>
      </w:r>
    </w:p>
    <w:p w14:paraId="60F2B845" w14:textId="5FC8055F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ìsìg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ìsìgì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)</w:t>
      </w:r>
      <w:r w:rsidR="0009344D" w:rsidRPr="0009344D">
        <w:t xml:space="preserve">  ~  </w:t>
      </w:r>
      <w:r w:rsidR="00261FBE">
        <w:t xml:space="preserve">(metathesized?) 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ìgìs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ìgìsì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broom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balai</w:t>
      </w:r>
      <w:r w:rsidR="00261FBE">
        <w:t xml:space="preserve"> [cf. verb </w:t>
      </w:r>
      <w:r w:rsidR="00261FBE" w:rsidRPr="005D30C6">
        <w:rPr>
          <w:rFonts w:ascii="Doulos SIL" w:hAnsi="Doulos SIL"/>
          <w:i/>
          <w:color w:val="0000FF"/>
        </w:rPr>
        <w:t>fí:sí</w:t>
      </w:r>
      <w:r w:rsidR="00261FBE">
        <w:t>].</w:t>
      </w:r>
    </w:p>
    <w:p w14:paraId="5A94150B" w14:textId="7D73C162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ísów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choose (sb, sth); pick out individually (e.g. sand particles or other impurities, while sifting or </w:t>
      </w:r>
      <w:r w:rsidR="00E32142">
        <w:t>stone-</w:t>
      </w:r>
      <w:r w:rsidR="006E547B">
        <w:t>grinding)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choisir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); prendre individuellement et enlever (des grain</w:t>
      </w:r>
      <w:r w:rsidR="00E32142">
        <w:rPr>
          <w:rFonts w:ascii="Garamond" w:hAnsi="Garamond"/>
        </w:rPr>
        <w:t>s de sable ou autres saletés, pendant qu’on écrase avec des pierres ou qu’on tamise</w:t>
      </w:r>
      <w:r w:rsidR="00261FBE">
        <w:rPr>
          <w:rFonts w:ascii="Garamond" w:hAnsi="Garamond"/>
        </w:rPr>
        <w:t>)</w:t>
      </w:r>
      <w:r w:rsidR="00261FBE">
        <w:t xml:space="preserve"> 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fízáw</w:t>
      </w:r>
      <w:r w:rsidR="00261FBE">
        <w:t>].</w:t>
      </w:r>
    </w:p>
    <w:p w14:paraId="7DF82900" w14:textId="16A1517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ítíl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="00261FBE">
        <w:sym w:font="Symbol" w:char="F0BC"/>
      </w:r>
      <w:r w:rsidR="00261FBE" w:rsidRPr="005D30C6">
        <w:rPr>
          <w:rFonts w:ascii="Doulos SIL" w:hAnsi="Doulos SIL"/>
          <w:i/>
          <w:color w:val="0000FF"/>
        </w:rPr>
        <w:t>lâ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(old-style) oil lamp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lampe à huile (de type ancien)</w:t>
      </w:r>
      <w:r w:rsidR="00261FBE">
        <w:t>.</w:t>
      </w:r>
    </w:p>
    <w:p w14:paraId="3449D552" w14:textId="32534FE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coop, roost (of chicken, pigeon, etc.)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juchoir, perchoir, poulailler</w:t>
      </w:r>
      <w:r w:rsidR="00E32142">
        <w:rPr>
          <w:rFonts w:ascii="Garamond" w:hAnsi="Garamond"/>
        </w:rPr>
        <w:t xml:space="preserve"> ou pigeonnier</w:t>
      </w:r>
      <w:r w:rsidR="00261FBE">
        <w:t>.</w:t>
      </w:r>
    </w:p>
    <w:p w14:paraId="0F89690F" w14:textId="7FF9C515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ìtòw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shove or brush aside with the hand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pousser ou écarter avec la main</w:t>
      </w:r>
      <w:r w:rsidR="00261FBE">
        <w:t>.</w:t>
      </w:r>
    </w:p>
    <w:p w14:paraId="259015C1" w14:textId="35149B4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íttî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jump, leap, hop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sauter, sautiller</w:t>
      </w:r>
      <w:r w:rsidR="00261FBE">
        <w:t xml:space="preserve"> [&lt;Ful √</w:t>
      </w:r>
      <w:r w:rsidR="00261FBE" w:rsidRPr="00BB673A">
        <w:rPr>
          <w:rFonts w:ascii="Arial Unicode MS" w:eastAsia="Arial Unicode MS" w:hAnsi="Arial Unicode MS"/>
          <w:color w:val="008000"/>
        </w:rPr>
        <w:t>fitt-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à fíttí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górò [[ʔáŋá bàrìy</w:t>
      </w:r>
      <w:r w:rsidR="00261FBE" w:rsidRPr="005D30C6">
        <w:rPr>
          <w:rFonts w:ascii="Doulos SIL" w:hAnsi="Doulos SIL"/>
          <w:i/>
          <w:color w:val="0000FF"/>
        </w:rPr>
        <w:noBreakHyphen/>
        <w:t>ó] bòŋ]]</w:t>
      </w:r>
      <w:r w:rsidR="00E32142">
        <w:t xml:space="preserve">  he lea</w:t>
      </w:r>
      <w:r w:rsidR="00261FBE">
        <w:t xml:space="preserve">pt and sat on (=leapt onto) his horse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sauté pour s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asseoir sur son cheval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bìs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A609F3" w:rsidRPr="005D30C6">
        <w:rPr>
          <w:rFonts w:ascii="Doulos SIL" w:hAnsi="Doulos SIL"/>
          <w:i/>
          <w:color w:val="0000FF"/>
        </w:rPr>
        <w:t>ò fí</w:t>
      </w:r>
      <w:r w:rsidR="00261FBE" w:rsidRPr="005D30C6">
        <w:rPr>
          <w:rFonts w:ascii="Doulos SIL" w:hAnsi="Doulos SIL"/>
          <w:i/>
          <w:color w:val="0000FF"/>
        </w:rPr>
        <w:t xml:space="preserve">ttí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dékè [bànd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bôŋ]]</w:t>
      </w:r>
      <w:r w:rsidR="00261FBE">
        <w:t xml:space="preserve">  the thorn bush jumped onto (his) back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arbre à épines sauta sur son dos</w:t>
      </w:r>
      <w:r w:rsidR="00261FBE">
        <w:t>.</w:t>
      </w:r>
    </w:p>
    <w:p w14:paraId="239F5486" w14:textId="4A43E78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0412D3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îw</w:t>
      </w:r>
      <w:r w:rsidR="00261FBE" w:rsidRPr="005D30C6">
        <w:rPr>
          <w:rFonts w:ascii="Doulos SIL" w:hAnsi="Doulos SIL"/>
          <w:i/>
          <w:color w:val="0000FF"/>
          <w:lang w:val="ru-RU"/>
        </w:rPr>
        <w:t>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[onomatopoeia, used with verb </w:t>
      </w:r>
      <w:r w:rsidR="00261FBE" w:rsidRPr="005D30C6">
        <w:rPr>
          <w:rFonts w:ascii="Doulos SIL" w:hAnsi="Doulos SIL"/>
          <w:i/>
          <w:color w:val="0000FF"/>
        </w:rPr>
        <w:t>te</w:t>
      </w:r>
      <w:r w:rsidR="00B34815">
        <w:rPr>
          <w:rFonts w:ascii="Doulos SIL" w:hAnsi="Doulos SIL"/>
          <w:i/>
          <w:color w:val="0000FF"/>
        </w:rPr>
        <w:t>̀</w:t>
      </w:r>
      <w:r w:rsidR="00B34815">
        <w:t> 3</w:t>
      </w:r>
      <w:r w:rsidR="00261FBE">
        <w:t xml:space="preserve"> </w:t>
      </w:r>
      <w:r w:rsidR="007B254E">
        <w:t>‘</w:t>
      </w:r>
      <w:r w:rsidR="00261FBE">
        <w:t>be</w:t>
      </w:r>
      <w:r w:rsidR="00B34815">
        <w:t>come</w:t>
      </w:r>
      <w:r w:rsidR="007B254E">
        <w:t>’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E0A87">
        <w:rPr>
          <w:rFonts w:ascii="Doulos SIL" w:hAnsi="Doulos SIL"/>
          <w:i/>
          <w:color w:val="0000FF"/>
        </w:rPr>
        <w:t>à tè</w:t>
      </w:r>
      <w:r w:rsidR="00261FBE" w:rsidRPr="005D30C6">
        <w:rPr>
          <w:rFonts w:ascii="Doulos SIL" w:hAnsi="Doulos SIL"/>
          <w:i/>
          <w:color w:val="0000FF"/>
        </w:rPr>
        <w:t xml:space="preserve"> fîw!</w:t>
      </w:r>
      <w:r w:rsidR="00261FBE" w:rsidRPr="002C3CD0">
        <w:t xml:space="preserve"> </w:t>
      </w:r>
      <w:r w:rsidR="00B34815">
        <w:t xml:space="preserve"> </w:t>
      </w:r>
      <w:r w:rsidR="00261FBE" w:rsidRPr="002C3CD0">
        <w:t>it</w:t>
      </w:r>
      <w:r w:rsidR="00261FBE">
        <w:t xml:space="preserve"> whizzed past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a passé très rapidement</w:t>
      </w:r>
      <w:r w:rsidR="00261FBE">
        <w:t>.</w:t>
      </w:r>
    </w:p>
    <w:p w14:paraId="327A5021" w14:textId="62B13E05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íw</w:t>
      </w:r>
      <w:r w:rsidR="00261FBE" w:rsidRPr="005D30C6">
        <w:rPr>
          <w:rFonts w:ascii="Doulos SIL" w:hAnsi="Doulos SIL"/>
          <w:i/>
          <w:color w:val="0000FF"/>
          <w:lang w:val="ru-RU"/>
        </w:rPr>
        <w:t>!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[interj, expressing distrust].</w:t>
      </w:r>
    </w:p>
    <w:p w14:paraId="1960C55A" w14:textId="1B7DB9B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[num] [DefSg &lt; 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>
        <w:t xml:space="preserve"> 1 </w:t>
      </w:r>
      <w:r w:rsidR="007B254E">
        <w:t>‘</w:t>
      </w:r>
      <w:r w:rsidR="00261FBE">
        <w:t>one</w:t>
      </w:r>
      <w:r w:rsidR="007B254E">
        <w:t>’</w:t>
      </w:r>
      <w:r w:rsidR="00261FBE">
        <w:t xml:space="preserve">; also </w:t>
      </w:r>
      <w:r w:rsidR="00261FBE" w:rsidRPr="005D30C6">
        <w:rPr>
          <w:rFonts w:ascii="Doulos SIL" w:hAnsi="Doulos SIL"/>
          <w:i/>
          <w:color w:val="0000FF"/>
        </w:rPr>
        <w:t>fúw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 ;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fúw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ɔ̌:</w:t>
      </w:r>
      <w:r w:rsidR="00261FBE">
        <w:t xml:space="preserve"> etc.].</w:t>
      </w:r>
    </w:p>
    <w:p w14:paraId="307FCC7D" w14:textId="7F3339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[interrog adj] which?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quel?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>
        <w:t xml:space="preserve">, Pl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ʔì</w:t>
      </w:r>
      <w:r w:rsidR="003E6AFD" w:rsidRPr="005D30C6">
        <w:rPr>
          <w:rFonts w:ascii="Doulos SIL" w:hAnsi="Doulos SIL"/>
          <w:i/>
          <w:color w:val="0000FF"/>
        </w:rPr>
        <w:noBreakHyphen/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</w:t>
      </w:r>
      <w:r w:rsidR="003E6AFD" w:rsidRPr="005D30C6">
        <w:rPr>
          <w:rFonts w:ascii="Doulos SIL" w:hAnsi="Doulos SIL"/>
          <w:i/>
          <w:color w:val="0000FF"/>
        </w:rPr>
        <w:noBreakHyphen/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noBreakHyphen/>
      </w:r>
      <w:r w:rsidRPr="005D30C6">
        <w:rPr>
          <w:rFonts w:ascii="Doulos SIL" w:hAnsi="Doulos SIL"/>
          <w:i/>
          <w:color w:val="0000FF"/>
        </w:rPr>
        <w:t>êy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noBreakHyphen/>
      </w:r>
      <w:r w:rsidRPr="005D30C6">
        <w:rPr>
          <w:rFonts w:ascii="Doulos SIL" w:hAnsi="Doulos SIL"/>
          <w:i/>
          <w:color w:val="0000FF"/>
        </w:rPr>
        <w:t>êy</w:t>
      </w:r>
      <w:r>
        <w:t xml:space="preserve"> ; Za </w:t>
      </w:r>
      <w:r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ò</w:t>
      </w:r>
      <w:r>
        <w:t xml:space="preserve">, TSK </w:t>
      </w:r>
      <w:r w:rsidRPr="00BB673A">
        <w:rPr>
          <w:rFonts w:ascii="Arial Unicode MS" w:eastAsia="Arial Unicode MS" w:hAnsi="Arial Unicode MS"/>
          <w:i/>
          <w:iCs/>
          <w:color w:val="00800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ɔ̀</w:t>
      </w:r>
      <w:r w:rsidR="003E6AFD" w:rsidRPr="00BB673A">
        <w:rPr>
          <w:rFonts w:ascii="Arial Unicode MS" w:eastAsia="Arial Unicode MS" w:hAnsi="Arial Unicode MS"/>
          <w:i/>
          <w:color w:val="008000"/>
        </w:rPr>
        <w:t> </w:t>
      </w:r>
      <w:r>
        <w:t>]</w:t>
      </w:r>
      <w:r w:rsidRPr="00590ABD">
        <w:t xml:space="preserve"> - </w:t>
      </w:r>
      <w:r>
        <w:t xml:space="preserve">phrases: </w:t>
      </w:r>
      <w:r w:rsidR="003E6AFD" w:rsidRPr="005D30C6">
        <w:rPr>
          <w:rFonts w:ascii="Doulos SIL" w:hAnsi="Doulos SIL"/>
          <w:i/>
          <w:color w:val="0000FF"/>
        </w:rPr>
        <w:t xml:space="preserve">mè 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 w:rsidRPr="005D30C6">
        <w:rPr>
          <w:rFonts w:ascii="Doulos SIL" w:hAnsi="Doulos SIL"/>
          <w:i/>
          <w:color w:val="0000FF"/>
        </w:rPr>
        <w:t xml:space="preserve"> </w:t>
      </w:r>
      <w:r>
        <w:t xml:space="preserve">when?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  <w:t>fó ꜜŋónê</w:t>
      </w:r>
      <w:r w:rsidRPr="00AF5E46">
        <w:t xml:space="preserve"> ? </w:t>
      </w:r>
      <w:r>
        <w:t xml:space="preserve"> of which one?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duquel?; </w:t>
      </w:r>
      <w:r w:rsidRPr="005D30C6">
        <w:rPr>
          <w:rFonts w:ascii="Doulos SIL" w:hAnsi="Doulos SIL"/>
          <w:i/>
          <w:color w:val="0000FF"/>
        </w:rPr>
        <w:t>háw ꜜ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>
        <w:t xml:space="preserve">  which cow?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 vache?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hán </w:t>
      </w:r>
      <w:r w:rsidR="003E6AF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3E6AFD" w:rsidRPr="005D30C6">
        <w:rPr>
          <w:rFonts w:ascii="Doulos SIL" w:hAnsi="Doulos SIL"/>
          <w:i/>
          <w:color w:val="0000FF"/>
        </w:rPr>
        <w:t>ô</w:t>
      </w:r>
      <w:r>
        <w:t xml:space="preserve">  which day?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 jour?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  <w:t>fó ꜜgá kà</w:t>
      </w:r>
      <w:r>
        <w:t xml:space="preserve">  which one came?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lequel est venu?</w:t>
      </w:r>
      <w:r>
        <w:t>.</w:t>
      </w:r>
    </w:p>
    <w:p w14:paraId="31D49321" w14:textId="2CAA951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</w:r>
      <w:r w:rsidR="00637A99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final] [part of </w:t>
      </w: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</w:r>
      <w:r w:rsidRPr="009479C5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</w:t>
      </w:r>
      <w:r w:rsidR="007B254E">
        <w:t>‘</w:t>
      </w:r>
      <w:r>
        <w:t>day before yesterday</w:t>
      </w:r>
      <w:r w:rsidR="007B254E">
        <w:t>’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mánná</w:t>
      </w:r>
      <w:r w:rsidRPr="005D30C6">
        <w:rPr>
          <w:rFonts w:ascii="Doulos SIL" w:hAnsi="Doulos SIL"/>
          <w:i/>
          <w:color w:val="0000FF"/>
        </w:rPr>
        <w:noBreakHyphen/>
      </w:r>
      <w:r w:rsidRPr="009479C5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</w:t>
      </w:r>
      <w:r>
        <w:rPr>
          <w:i/>
          <w:color w:val="993300"/>
        </w:rPr>
        <w:t xml:space="preserve"> </w:t>
      </w:r>
      <w:r w:rsidR="007B254E">
        <w:t>‘</w:t>
      </w:r>
      <w:r>
        <w:t>year before last</w:t>
      </w:r>
      <w:r w:rsidR="007B254E">
        <w:t>’</w:t>
      </w:r>
      <w:r>
        <w:t>].</w:t>
      </w:r>
    </w:p>
    <w:p w14:paraId="431D29E9" w14:textId="415C21A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ó:</w:t>
      </w:r>
      <w:r w:rsidR="00261FBE" w:rsidRPr="002C3CD0">
        <w:t xml:space="preserve"> 1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t>fíy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fúw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[num] one; one (of two); the other (of two</w:t>
      </w:r>
      <w:r w:rsidR="009479C5">
        <w:t xml:space="preserve">, in a </w:t>
      </w:r>
      <w:r w:rsidR="00BE0C5B">
        <w:t xml:space="preserve">paired </w:t>
      </w:r>
      <w:r w:rsidR="009479C5">
        <w:t>parallel sentence</w:t>
      </w:r>
      <w:r w:rsidR="00261FBE">
        <w:t xml:space="preserve">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un;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(de deux);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</w:t>
      </w:r>
      <w:r w:rsidR="009479C5">
        <w:rPr>
          <w:rFonts w:ascii="Garamond" w:hAnsi="Garamond"/>
        </w:rPr>
        <w:t xml:space="preserve"> (de deux, dans un énoncé parallèle)</w:t>
      </w:r>
      <w:r w:rsidR="00261FBE">
        <w:t xml:space="preserve"> [Pl  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>
        <w:t xml:space="preserve">, DefPl </w:t>
      </w:r>
      <w:r w:rsidR="00261FBE" w:rsidRPr="005D30C6">
        <w:rPr>
          <w:rFonts w:ascii="Doulos SIL" w:hAnsi="Doulos SIL"/>
          <w:i/>
          <w:color w:val="0000FF"/>
        </w:rPr>
        <w:t>fíy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fúw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Absol </w:t>
      </w:r>
      <w:r w:rsidR="00261FBE" w:rsidRPr="005D30C6">
        <w:rPr>
          <w:rFonts w:ascii="Doulos SIL" w:hAnsi="Doulos SIL"/>
          <w:i/>
          <w:color w:val="0000FF"/>
        </w:rPr>
        <w:t>ʔà</w:t>
      </w:r>
      <w:r w:rsidR="00261FBE" w:rsidRPr="005D30C6">
        <w:rPr>
          <w:rFonts w:ascii="Doulos SIL" w:hAnsi="Doulos SIL"/>
          <w:i/>
          <w:color w:val="0000FF"/>
        </w:rPr>
        <w:noBreakHyphen/>
        <w:t>fó: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6072EC">
        <w:rPr>
          <w:i/>
          <w:color w:val="993300"/>
        </w:rPr>
        <w:noBreakHyphen/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 w:rsidRPr="006072EC">
        <w:t>]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fóllóŋ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fòllòŋk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jín</w:t>
      </w:r>
      <w:r w:rsidR="009479C5">
        <w:t xml:space="preserve"> 1; for partitions of a large set into nonsingular subgroups see under </w:t>
      </w:r>
      <w:r w:rsidR="009479C5" w:rsidRPr="005D30C6">
        <w:rPr>
          <w:rFonts w:ascii="Doulos SIL" w:hAnsi="Doulos SIL"/>
          <w:i/>
          <w:color w:val="0000FF"/>
        </w:rPr>
        <w:t>jér</w:t>
      </w:r>
      <w:r w:rsidR="009479C5" w:rsidRPr="005D30C6">
        <w:rPr>
          <w:rFonts w:ascii="Doulos SIL" w:hAnsi="Doulos SIL"/>
          <w:i/>
          <w:color w:val="0000FF"/>
        </w:rPr>
        <w:noBreakHyphen/>
        <w:t>ó</w:t>
      </w:r>
      <w:r w:rsidR="009479C5" w:rsidRPr="002C3CD0">
        <w:t xml:space="preserve"> 2</w:t>
      </w:r>
      <w:r w:rsidR="009479C5">
        <w:t>]</w:t>
      </w:r>
      <w:r w:rsidR="00261FBE">
        <w:t xml:space="preserve"> [cpd: see </w:t>
      </w:r>
      <w:r w:rsidR="00261FBE" w:rsidRPr="005D30C6">
        <w:rPr>
          <w:rFonts w:ascii="Doulos SIL" w:hAnsi="Doulos SIL"/>
          <w:i/>
          <w:color w:val="0000FF"/>
        </w:rPr>
        <w:t>lákkál-ꜜfó:</w:t>
      </w:r>
      <w:r w:rsidR="00261FBE" w:rsidRPr="0033636C">
        <w:t>] - e</w:t>
      </w:r>
      <w:r w:rsidR="00261FBE">
        <w:t xml:space="preserve">x: </w:t>
      </w:r>
      <w:r w:rsidR="00261FBE" w:rsidRPr="005D30C6">
        <w:rPr>
          <w:rFonts w:ascii="Doulos SIL" w:hAnsi="Doulos SIL"/>
          <w:i/>
          <w:color w:val="0000FF"/>
        </w:rPr>
        <w:t>háw ꜜfó:</w:t>
      </w:r>
      <w:r w:rsidR="00261FBE">
        <w:t xml:space="preserve">  one cow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vache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wòy fó:</w:t>
      </w:r>
      <w:r w:rsidR="00261FBE">
        <w:t xml:space="preserve">  one woman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femme;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háw ꜜfó: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>
        <w:t xml:space="preserve">  (some) cows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des vaches;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háw ꜜfíy</w:t>
      </w:r>
      <w:r w:rsidR="00261FBE" w:rsidRPr="005D30C6">
        <w:rPr>
          <w:rFonts w:ascii="Doulos SIL" w:hAnsi="Doulos SIL"/>
          <w:i/>
          <w:color w:val="0000FF"/>
        </w:rPr>
        <w:noBreakHyphen/>
        <w:t>è:</w:t>
      </w:r>
      <w:r w:rsidR="00261FBE">
        <w:t xml:space="preserve">  my one cow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ma (une) vache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wòy fíy</w:t>
      </w:r>
      <w:r w:rsidR="00261FBE" w:rsidRPr="005D30C6">
        <w:rPr>
          <w:rFonts w:ascii="Doulos SIL" w:hAnsi="Doulos SIL"/>
          <w:i/>
          <w:color w:val="0000FF"/>
        </w:rPr>
        <w:noBreakHyphen/>
        <w:t>è:</w:t>
      </w:r>
      <w:r w:rsidR="00DD3171">
        <w:t xml:space="preserve">  my one woman</w:t>
      </w:r>
      <w:r w:rsidR="00261FBE">
        <w:rPr>
          <w:rFonts w:ascii="Garamond" w:hAnsi="Garamond"/>
        </w:rPr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ma (une) femme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fó: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kâ, ʔì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fó: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ínꜜdî</w:t>
      </w:r>
      <w:r w:rsidR="00261FBE">
        <w:t xml:space="preserve">  one came, (but) the other stayed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est venu, (mais)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 est resté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5D30C6">
        <w:rPr>
          <w:rFonts w:ascii="Doulos SIL" w:hAnsi="Doulos SIL"/>
          <w:i/>
          <w:color w:val="0000FF"/>
        </w:rPr>
        <w:noBreakHyphen/>
        <w:t>fó: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ɲóŋ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kâ, jér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ínꜜdî</w:t>
      </w:r>
      <w:r w:rsidR="00261FBE">
        <w:t xml:space="preserve">  some came, the others stayed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les uns sont venus, les autres sont restés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bór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fíy</w:t>
      </w:r>
      <w:r w:rsidR="00261FBE" w:rsidRPr="005D30C6">
        <w:rPr>
          <w:rFonts w:ascii="Doulos SIL" w:hAnsi="Doulos SIL"/>
          <w:i/>
          <w:color w:val="0000FF"/>
        </w:rPr>
        <w:noBreakHyphen/>
        <w:t>à: dì</w:t>
      </w:r>
      <w:r w:rsidR="00261FBE">
        <w:t xml:space="preserve">  the one (=same or other) person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(=la même ou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autre) personne</w:t>
      </w:r>
      <w:r w:rsidR="00261FBE">
        <w:t>.</w:t>
      </w:r>
    </w:p>
    <w:p w14:paraId="50DDB014" w14:textId="15E8AD8C" w:rsidR="004E4BA0" w:rsidRDefault="00637A99" w:rsidP="00A82670">
      <w:pPr>
        <w:tabs>
          <w:tab w:val="clear" w:pos="992"/>
          <w:tab w:val="left" w:pos="9450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ò: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greet, say hello to (sb)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saluer (</w:t>
      </w:r>
      <w:r w:rsidR="00B82168">
        <w:rPr>
          <w:rFonts w:ascii="Garamond" w:hAnsi="Garamond"/>
        </w:rPr>
        <w:t>qqn</w:t>
      </w:r>
      <w:r w:rsidR="00261FBE">
        <w:rPr>
          <w:rFonts w:ascii="Garamond" w:hAnsi="Garamond"/>
        </w:rPr>
        <w:t>)</w:t>
      </w:r>
      <w:r w:rsidR="00261FBE">
        <w:t xml:space="preserve"> [VblN </w:t>
      </w:r>
      <w:r w:rsidR="00261FBE" w:rsidRPr="005D30C6">
        <w:rPr>
          <w:rFonts w:ascii="Doulos SIL" w:hAnsi="Doulos SIL"/>
          <w:i/>
          <w:color w:val="0000FF"/>
        </w:rPr>
        <w:t>fò: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2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fò: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>
        <w:t>].</w:t>
      </w:r>
    </w:p>
    <w:p w14:paraId="63B8C056" w14:textId="04EEBBC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ó:bìyâ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ó:bìyê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occurs in cpd: </w:t>
      </w:r>
      <w:r w:rsidR="00261FBE" w:rsidRPr="005D30C6">
        <w:rPr>
          <w:rFonts w:ascii="Doulos SIL" w:hAnsi="Doulos SIL"/>
          <w:i/>
          <w:color w:val="0000FF"/>
        </w:rPr>
        <w:t>fó:bìyá ꜜjír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0412D3">
        <w:t xml:space="preserve">cpd </w:t>
      </w:r>
      <w:r w:rsidR="00261FBE">
        <w:t xml:space="preserve">n] the </w:t>
      </w:r>
      <w:r w:rsidR="00040C52">
        <w:t>disastrous</w:t>
      </w:r>
      <w:r w:rsidR="00261FBE">
        <w:t xml:space="preserve"> drought year (1973)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année de la disette catastrophique (1973)</w:t>
      </w:r>
      <w:r w:rsidR="00A82670">
        <w:t xml:space="preserve"> [cf. phrase under </w:t>
      </w:r>
      <w:r w:rsidR="00A82670" w:rsidRPr="005D30C6">
        <w:rPr>
          <w:rFonts w:ascii="Doulos SIL" w:hAnsi="Doulos SIL"/>
          <w:i/>
          <w:color w:val="0000FF"/>
        </w:rPr>
        <w:t>háw</w:t>
      </w:r>
      <w:r w:rsidR="00A82670" w:rsidRPr="005D30C6">
        <w:rPr>
          <w:rFonts w:ascii="Doulos SIL" w:hAnsi="Doulos SIL"/>
          <w:i/>
          <w:color w:val="0000FF"/>
        </w:rPr>
        <w:noBreakHyphen/>
        <w:t>ó</w:t>
      </w:r>
      <w:r w:rsidR="00A82670" w:rsidRPr="002C3CD0">
        <w:t xml:space="preserve"> 1</w:t>
      </w:r>
      <w:r w:rsidR="00A82670">
        <w:t>]</w:t>
      </w:r>
      <w:r w:rsidR="00261FBE">
        <w:t>.</w:t>
      </w:r>
    </w:p>
    <w:p w14:paraId="41B7919D" w14:textId="710516C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ó:kê</w:t>
      </w:r>
      <w:r w:rsidR="0009344D" w:rsidRPr="0009344D">
        <w:t xml:space="preserve">  ~  </w:t>
      </w: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ó: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(flies) swarm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(mouches) faire essaim, essaimer</w:t>
      </w:r>
      <w:r w:rsidR="00261FBE">
        <w:t>.</w:t>
      </w:r>
    </w:p>
    <w:p w14:paraId="3A59FCDE" w14:textId="7E366960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ódê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(God) ordain, destine (st) to happen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(Dieu) destiner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</w:t>
      </w:r>
      <w:r w:rsidR="00261FBE">
        <w:t xml:space="preserve"> [VblN </w:t>
      </w:r>
      <w:r w:rsidR="00261FBE" w:rsidRPr="005D30C6">
        <w:rPr>
          <w:rFonts w:ascii="Doulos SIL" w:hAnsi="Doulos SIL"/>
          <w:i/>
          <w:color w:val="0000FF"/>
        </w:rPr>
        <w:t>fódé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>
        <w:t>]</w:t>
      </w:r>
      <w:r w:rsidR="00261FBE" w:rsidRPr="00590ABD">
        <w:t xml:space="preserve"> - </w:t>
      </w:r>
      <w:r w:rsidR="00261FBE">
        <w:t xml:space="preserve"> ex: </w:t>
      </w:r>
      <w:r w:rsidR="00B54650">
        <w:rPr>
          <w:rFonts w:ascii="Doulos SIL" w:hAnsi="Doulos SIL"/>
          <w:i/>
          <w:color w:val="0000FF"/>
        </w:rPr>
        <w:t>hál ꜜyórkò</w:t>
      </w:r>
      <w:r w:rsidR="00261FBE" w:rsidRPr="005D30C6">
        <w:rPr>
          <w:rFonts w:ascii="Doulos SIL" w:hAnsi="Doulos SIL"/>
          <w:i/>
          <w:color w:val="0000FF"/>
        </w:rPr>
        <w:t>y fódê, à dù ʔízé ꜜfó:</w:t>
      </w:r>
      <w:r w:rsidR="00261FBE">
        <w:t xml:space="preserve">  until God ordained (that) she had a child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 w:rsidR="00B80857">
        <w:rPr>
          <w:rFonts w:ascii="Garamond" w:hAnsi="Garamond"/>
        </w:rPr>
        <w:t>à ce que Dieu destina</w:t>
      </w:r>
      <w:r w:rsidR="00261FBE">
        <w:rPr>
          <w:rFonts w:ascii="Garamond" w:hAnsi="Garamond"/>
        </w:rPr>
        <w:t xml:space="preserve"> qu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elle ait un enfant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[intr plus postposition</w:t>
      </w:r>
      <w:r w:rsidR="00261FBE" w:rsidRPr="00560E6F">
        <w:rPr>
          <w:i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>gà</w:t>
      </w:r>
      <w:r w:rsidR="00560E6F" w:rsidRPr="005D30C6">
        <w:rPr>
          <w:rFonts w:ascii="Doulos SIL" w:hAnsi="Doulos SIL"/>
          <w:i/>
          <w:color w:val="0000FF"/>
        </w:rPr>
        <w:t>:</w:t>
      </w:r>
      <w:r w:rsidR="00261FBE">
        <w:t xml:space="preserve">] (sb) be present at (a meeting, an event, a meal)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présent à, assister à (une réunion, un incident, un repas)</w:t>
      </w:r>
      <w:r w:rsidR="00261FBE">
        <w:t>.</w:t>
      </w:r>
    </w:p>
    <w:p w14:paraId="29469968" w14:textId="0BBB2B4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usually inal, 3PossSg </w:t>
      </w:r>
      <w:r w:rsidR="00261FBE" w:rsidRPr="005D30C6">
        <w:rPr>
          <w:rFonts w:ascii="Doulos SIL" w:hAnsi="Doulos SIL"/>
          <w:i/>
          <w:color w:val="0000FF"/>
        </w:rPr>
        <w:t>fòf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] (female) breast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sein</w:t>
      </w:r>
      <w:r w:rsidR="00261FBE" w:rsidRPr="00590ABD">
        <w:t xml:space="preserve"> </w:t>
      </w:r>
      <w:r w:rsidR="00261FBE">
        <w:t xml:space="preserve">[KCh &amp;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fafa</w:t>
      </w:r>
      <w:r w:rsidR="00261FBE">
        <w:t xml:space="preserve">, Ka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fò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="00261FBE" w:rsidRPr="00BB673A">
        <w:rPr>
          <w:rFonts w:ascii="Arial Unicode MS" w:eastAsia="Arial Unicode MS" w:hAnsi="Arial Unicode MS"/>
          <w:i/>
          <w:color w:val="008000"/>
        </w:rPr>
        <w:t>è</w:t>
      </w:r>
      <w:r w:rsidR="00261FBE">
        <w:t xml:space="preserve">, 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fà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="00261FBE" w:rsidRPr="00BB673A">
        <w:rPr>
          <w:rFonts w:ascii="Arial Unicode MS" w:eastAsia="Arial Unicode MS" w:hAnsi="Arial Unicode MS"/>
          <w:i/>
          <w:color w:val="008000"/>
        </w:rPr>
        <w:t>è</w:t>
      </w:r>
      <w:r w:rsidR="00261FBE">
        <w:t xml:space="preserve">] </w:t>
      </w:r>
      <w:r w:rsidR="00261FBE" w:rsidRPr="00590ABD">
        <w:t xml:space="preserve">- </w:t>
      </w:r>
      <w:r w:rsidR="00261FBE">
        <w:t xml:space="preserve">poss (alienable): 1Sg </w:t>
      </w:r>
      <w:r w:rsidR="00261FBE" w:rsidRPr="005D30C6">
        <w:rPr>
          <w:rFonts w:ascii="Doulos SIL" w:hAnsi="Doulos SIL"/>
          <w:i/>
          <w:color w:val="0000FF"/>
        </w:rPr>
        <w:t>fòf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>à fòf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 xml:space="preserve">, 3Pl </w:t>
      </w:r>
      <w:r w:rsidR="00261FBE" w:rsidRPr="005D30C6">
        <w:rPr>
          <w:rFonts w:ascii="Doulos SIL" w:hAnsi="Doulos SIL"/>
          <w:i/>
          <w:color w:val="0000FF"/>
        </w:rPr>
        <w:t xml:space="preserve">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fóꜜf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 w:rsidRPr="00590ABD">
        <w:t xml:space="preserve"> - </w:t>
      </w:r>
      <w:r w:rsidR="00261FBE">
        <w:t xml:space="preserve">poss (inal): 1Sg </w:t>
      </w:r>
      <w:r w:rsidR="00261FBE" w:rsidRPr="005D30C6">
        <w:rPr>
          <w:rFonts w:ascii="Doulos SIL" w:hAnsi="Doulos SIL"/>
          <w:i/>
          <w:color w:val="0000FF"/>
        </w:rPr>
        <w:t>fòf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>fòf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3FullSg </w:t>
      </w:r>
      <w:r w:rsidR="00261FBE" w:rsidRPr="005D30C6">
        <w:rPr>
          <w:rFonts w:ascii="Doulos SIL" w:hAnsi="Doulos SIL"/>
          <w:i/>
          <w:color w:val="0000FF"/>
        </w:rPr>
        <w:t>ʔáŋgá fòf</w:t>
      </w:r>
      <w:r w:rsidR="00261FBE" w:rsidRPr="005D30C6">
        <w:rPr>
          <w:rFonts w:ascii="Doulos SIL" w:hAnsi="Doulos SIL"/>
          <w:i/>
          <w:color w:val="0000FF"/>
        </w:rPr>
        <w:noBreakHyphen/>
        <w:t>ô</w:t>
      </w:r>
      <w:r w:rsidR="00261FBE">
        <w:t>.</w:t>
      </w:r>
    </w:p>
    <w:p w14:paraId="1477EC92" w14:textId="2A16C4B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</w:t>
      </w: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peel (fruit)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éplucher (fruit)</w:t>
      </w:r>
      <w:r w:rsidR="00261FBE">
        <w:t xml:space="preserve"> [some speakers prefer </w:t>
      </w:r>
      <w:r w:rsidR="00261FBE" w:rsidRPr="005D30C6">
        <w:rPr>
          <w:rFonts w:ascii="Doulos SIL" w:hAnsi="Doulos SIL"/>
          <w:i/>
          <w:color w:val="0000FF"/>
        </w:rPr>
        <w:t>fó:rú</w:t>
      </w:r>
      <w:r w:rsidR="00261FBE">
        <w:t xml:space="preserve"> 1; UnspecO </w:t>
      </w:r>
      <w:r w:rsidR="00261FBE" w:rsidRPr="005D30C6">
        <w:rPr>
          <w:rFonts w:ascii="Doulos SIL" w:hAnsi="Doulos SIL"/>
          <w:i/>
          <w:color w:val="0000FF"/>
        </w:rPr>
        <w:t>fòfòr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fòfàr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] [KS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feferi</w:t>
      </w:r>
      <w:r w:rsidR="00261FBE">
        <w:t xml:space="preserve">, KCh &amp; western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fofori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[tr] (floodwaters) wash away</w:t>
      </w:r>
      <w:r w:rsidR="00040C52">
        <w:t xml:space="preserve">, leach </w:t>
      </w:r>
      <w:r w:rsidR="002E584F">
        <w:t>out</w:t>
      </w:r>
      <w:r w:rsidR="00261FBE">
        <w:t xml:space="preserve"> (</w:t>
      </w:r>
      <w:r w:rsidR="00040C52">
        <w:t>dried mud placed</w:t>
      </w:r>
      <w:r w:rsidR="00261FBE">
        <w:t xml:space="preserve"> as mortar) </w:t>
      </w:r>
      <w:r w:rsidR="00040C52">
        <w:t xml:space="preserve">from </w:t>
      </w:r>
      <w:r w:rsidR="00261FBE">
        <w:t xml:space="preserve">among stones in a stone wall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(eau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innondation) enlever (</w:t>
      </w:r>
      <w:r w:rsidR="00040C52">
        <w:rPr>
          <w:rFonts w:ascii="Garamond" w:hAnsi="Garamond"/>
        </w:rPr>
        <w:t xml:space="preserve">le </w:t>
      </w:r>
      <w:r w:rsidR="00261FBE">
        <w:rPr>
          <w:rFonts w:ascii="Garamond" w:hAnsi="Garamond"/>
        </w:rPr>
        <w:t xml:space="preserve">banco) </w:t>
      </w:r>
      <w:r w:rsidR="00040C52">
        <w:rPr>
          <w:rFonts w:ascii="Garamond" w:hAnsi="Garamond"/>
        </w:rPr>
        <w:t>parmi</w:t>
      </w:r>
      <w:r w:rsidR="00261FBE">
        <w:rPr>
          <w:rFonts w:ascii="Garamond" w:hAnsi="Garamond"/>
        </w:rPr>
        <w:t xml:space="preserve"> les pierres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mur en pierre</w:t>
      </w:r>
      <w:r w:rsidR="00040C52">
        <w:rPr>
          <w:rFonts w:ascii="Garamond" w:hAnsi="Garamond"/>
        </w:rPr>
        <w:t>s</w:t>
      </w:r>
      <w:r w:rsidR="00261FBE">
        <w:t xml:space="preserve"> [i.e. without collapsing the wall].</w:t>
      </w:r>
    </w:p>
    <w:p w14:paraId="57BB62F2" w14:textId="7F63A1E0" w:rsidR="004E4BA0" w:rsidRDefault="002E584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637A99"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òf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jèljèlt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[fro</w:t>
      </w:r>
      <w:r w:rsidR="00AE2A42">
        <w:t>z</w:t>
      </w:r>
      <w:r w:rsidR="00261FBE">
        <w:t xml:space="preserve">en cpd n] leguminous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légumineuse sp.</w:t>
      </w:r>
      <w:r w:rsidR="00261FBE">
        <w:t xml:space="preserve"> [initial segment is </w:t>
      </w:r>
      <w:r w:rsidR="007B254E">
        <w:t>‘</w:t>
      </w:r>
      <w:r w:rsidR="00261FBE">
        <w:t>breast</w:t>
      </w:r>
      <w:r w:rsidR="007B254E">
        <w:t>’</w:t>
      </w:r>
      <w:r w:rsidR="00261FBE">
        <w:t xml:space="preserve">, remainder unclear but </w:t>
      </w:r>
      <w:r w:rsidR="00E13509">
        <w:rPr>
          <w:smallCaps/>
        </w:rPr>
        <w:t>dimin</w:t>
      </w:r>
      <w:r w:rsidR="00261FBE">
        <w:t xml:space="preserve"> in form]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Crotalaria cylindrocarpa</w:t>
      </w:r>
      <w:r w:rsidR="00261FBE">
        <w:t>, Fabaceae-Faboideae].</w:t>
      </w:r>
    </w:p>
    <w:p w14:paraId="4ACFC9CF" w14:textId="4ABFCF6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óká:réy</w:t>
      </w:r>
      <w:r w:rsidR="00C27208" w:rsidRPr="00C27208">
        <w:t xml:space="preserve">  ~</w:t>
      </w:r>
      <w:r w:rsidR="0009344D" w:rsidRPr="0009344D">
        <w:t xml:space="preserve">  </w:t>
      </w:r>
      <w:r w:rsidR="00261FBE">
        <w:t xml:space="preserve">(less often) </w:t>
      </w:r>
      <w:r w:rsidR="00261FBE" w:rsidRPr="005D30C6">
        <w:rPr>
          <w:rFonts w:ascii="Doulos SIL" w:hAnsi="Doulos SIL"/>
          <w:i/>
          <w:color w:val="0000FF"/>
        </w:rPr>
        <w:t>fáká:réy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converse, have a friendly chat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causer</w:t>
      </w:r>
      <w:r w:rsidR="00851FAC">
        <w:rPr>
          <w:rFonts w:ascii="Garamond" w:hAnsi="Garamond"/>
        </w:rPr>
        <w:t>, converser</w:t>
      </w:r>
      <w:r w:rsidR="00261FBE">
        <w:t xml:space="preserve"> [noun </w:t>
      </w:r>
      <w:r w:rsidR="00261FBE" w:rsidRPr="005D30C6">
        <w:rPr>
          <w:rFonts w:ascii="Doulos SIL" w:hAnsi="Doulos SIL"/>
          <w:i/>
          <w:color w:val="0000FF"/>
        </w:rPr>
        <w:t>fóká:r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cf. </w:t>
      </w:r>
      <w:r w:rsidR="00261FBE" w:rsidRPr="005D30C6">
        <w:rPr>
          <w:rFonts w:ascii="Doulos SIL" w:hAnsi="Doulos SIL"/>
          <w:i/>
          <w:color w:val="0000FF"/>
        </w:rPr>
        <w:t>bùyày</w:t>
      </w:r>
      <w:r w:rsidR="00261FBE">
        <w:t xml:space="preserve">] [KS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fa:ji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ka:rey</w:t>
      </w:r>
      <w:r w:rsidR="00261FBE">
        <w:t>].</w:t>
      </w:r>
    </w:p>
    <w:p w14:paraId="207DF99F" w14:textId="6752308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óká:r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="00261FBE">
        <w:t xml:space="preserve">(less often) </w:t>
      </w: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áká:r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fóká:réy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conversation, talk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causerie</w:t>
      </w:r>
      <w:r w:rsidR="00261FBE">
        <w:t xml:space="preserve"> [verb </w:t>
      </w:r>
      <w:r w:rsidR="00261FBE" w:rsidRPr="005D30C6">
        <w:rPr>
          <w:rFonts w:ascii="Doulos SIL" w:hAnsi="Doulos SIL"/>
          <w:i/>
          <w:color w:val="0000FF"/>
        </w:rPr>
        <w:t>fóká:réy</w:t>
      </w:r>
      <w:r w:rsidR="00261FBE">
        <w:t>].</w:t>
      </w:r>
    </w:p>
    <w:p w14:paraId="1BDE0010" w14:textId="67F98A0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ó:kê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[alphabetized as though 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>
        <w:t>].</w:t>
      </w:r>
    </w:p>
    <w:p w14:paraId="2EB51B3D" w14:textId="1EE75BC6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óllî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shell (nut or fruit)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851FAC">
        <w:rPr>
          <w:rFonts w:ascii="Garamond" w:hAnsi="Garamond"/>
        </w:rPr>
        <w:t>décortiquer, e</w:t>
      </w:r>
      <w:r w:rsidR="00261FBE">
        <w:rPr>
          <w:rFonts w:ascii="Garamond" w:hAnsi="Garamond"/>
        </w:rPr>
        <w:t>nlever la coque de (fruit, noix)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[t</w:t>
      </w:r>
      <w:r w:rsidR="00851FAC">
        <w:t>r] remove skin of (small animal)</w:t>
      </w:r>
      <w:r w:rsidR="00261FBE">
        <w:t xml:space="preserve"> by squeezing and </w:t>
      </w:r>
      <w:r w:rsidR="00851FAC">
        <w:t>pulling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851FAC">
        <w:rPr>
          <w:rFonts w:ascii="Garamond" w:hAnsi="Garamond"/>
        </w:rPr>
        <w:t>écorcher,</w:t>
      </w:r>
      <w:r w:rsidR="00261FBE">
        <w:rPr>
          <w:rFonts w:ascii="Garamond" w:hAnsi="Garamond"/>
        </w:rPr>
        <w:t xml:space="preserve"> enlever la peau de (petit animal</w:t>
      </w:r>
      <w:r w:rsidR="00851FAC">
        <w:rPr>
          <w:rFonts w:ascii="Garamond" w:hAnsi="Garamond"/>
        </w:rPr>
        <w:t>)</w:t>
      </w:r>
      <w:r w:rsidR="00261FBE">
        <w:rPr>
          <w:rFonts w:ascii="Garamond" w:hAnsi="Garamond"/>
        </w:rPr>
        <w:t xml:space="preserve"> en serrant et en tirant</w:t>
      </w:r>
      <w:r w:rsidR="00261FBE">
        <w:t xml:space="preserve">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fóllì</w:t>
      </w:r>
      <w:r w:rsidR="00261FBE">
        <w:t>].</w:t>
      </w:r>
    </w:p>
    <w:p w14:paraId="74E2BA30" w14:textId="5435B37E" w:rsidR="004E4BA0" w:rsidRDefault="00637A99" w:rsidP="008319BA">
      <w:pPr>
        <w:tabs>
          <w:tab w:val="clear" w:pos="992"/>
        </w:tabs>
        <w:spacing w:line="320" w:lineRule="exact"/>
        <w:ind w:left="567" w:hanging="567"/>
        <w:rPr>
          <w:i/>
        </w:rPr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óllóŋ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(a) single one (of)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(un) seul (de)</w:t>
      </w:r>
      <w:r w:rsidR="00261FBE">
        <w:t xml:space="preserve"> [Absol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5D30C6">
        <w:rPr>
          <w:rFonts w:ascii="Doulos SIL" w:hAnsi="Doulos SIL"/>
          <w:i/>
          <w:color w:val="0000FF"/>
        </w:rPr>
        <w:noBreakHyphen/>
        <w:t>fóllóŋ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háw ꜜfóllóŋ</w:t>
      </w:r>
      <w:r w:rsidR="00261FBE">
        <w:t xml:space="preserve"> (cow); </w:t>
      </w:r>
      <w:r w:rsidR="00261FBE" w:rsidRPr="005D30C6">
        <w:rPr>
          <w:rFonts w:ascii="Doulos SIL" w:hAnsi="Doulos SIL"/>
          <w:i/>
          <w:color w:val="0000FF"/>
        </w:rPr>
        <w:t>wòy fóllóŋ</w:t>
      </w:r>
      <w:r w:rsidR="00261FBE">
        <w:t xml:space="preserve"> (woman)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[ʔízé ꜜfóllóŋ] bú: </w:t>
      </w:r>
      <w:r w:rsidR="00851FAC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à sê</w:t>
      </w:r>
      <w:r w:rsidR="00851FAC">
        <w:rPr>
          <w:rFonts w:ascii="Doulos SIL" w:hAnsi="Doulos SIL"/>
          <w:i/>
          <w:color w:val="0000FF"/>
        </w:rPr>
        <w:t>]</w:t>
      </w:r>
      <w:r w:rsidR="00261FBE">
        <w:rPr>
          <w:color w:val="993300"/>
        </w:rPr>
        <w:t xml:space="preserve"> </w:t>
      </w:r>
      <w:r w:rsidR="00261FBE">
        <w:t xml:space="preserve"> (just) one of his children died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 seul de ses enfants est décédé</w:t>
      </w:r>
      <w:r w:rsidR="00261FBE">
        <w:t xml:space="preserve"> [related to </w:t>
      </w:r>
      <w:r w:rsidR="00261FBE" w:rsidRPr="005D30C6">
        <w:rPr>
          <w:rFonts w:ascii="Doulos SIL" w:hAnsi="Doulos SIL"/>
          <w:i/>
          <w:color w:val="0000FF"/>
        </w:rPr>
        <w:t>fòllòŋk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>
        <w:t> 1</w:t>
      </w:r>
      <w:r w:rsidR="00B80857">
        <w:t xml:space="preserve">, cf. </w:t>
      </w:r>
      <w:r w:rsidR="00B80857" w:rsidRPr="00B80857">
        <w:rPr>
          <w:rFonts w:ascii="Doulos SIL" w:hAnsi="Doulos SIL"/>
          <w:i/>
          <w:color w:val="0000FF"/>
        </w:rPr>
        <w:t>férê</w:t>
      </w:r>
      <w:r w:rsidR="00B80857">
        <w:t xml:space="preserve"> 2a</w:t>
      </w:r>
      <w:r w:rsidR="00261FBE">
        <w:t>]</w:t>
      </w:r>
    </w:p>
    <w:p w14:paraId="390DCB22" w14:textId="7CD4DBC0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òllòŋ-k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[adj] single, lone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(un) seul, unique</w:t>
      </w:r>
      <w:r w:rsidR="00261FBE">
        <w:t xml:space="preserve"> [Absol </w:t>
      </w:r>
      <w:r w:rsidR="00261FBE" w:rsidRPr="005D30C6">
        <w:rPr>
          <w:rFonts w:ascii="Doulos SIL" w:hAnsi="Doulos SIL"/>
          <w:i/>
          <w:color w:val="0000FF"/>
        </w:rPr>
        <w:t>ʔì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fóllòŋ-k-ò</w:t>
      </w:r>
      <w:r w:rsidR="0009344D" w:rsidRPr="0009344D">
        <w:rPr>
          <w:i/>
        </w:rPr>
        <w:t xml:space="preserve">  ~  </w:t>
      </w:r>
      <w:r w:rsidR="00261FBE" w:rsidRPr="005D30C6">
        <w:rPr>
          <w:rFonts w:ascii="Doulos SIL" w:hAnsi="Doulos SIL"/>
          <w:i/>
          <w:color w:val="0000FF"/>
        </w:rPr>
        <w:t>ʔà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fóllòŋk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]  [related to </w:t>
      </w:r>
      <w:r w:rsidR="00261FBE" w:rsidRPr="005D30C6">
        <w:rPr>
          <w:rFonts w:ascii="Doulos SIL" w:hAnsi="Doulos SIL"/>
          <w:i/>
          <w:color w:val="0000FF"/>
        </w:rPr>
        <w:t>fóllóŋ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>
        <w:t> 1].</w:t>
      </w:r>
    </w:p>
    <w:p w14:paraId="6136AF64" w14:textId="2CA4AB2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section of a field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partie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champ</w:t>
      </w:r>
      <w:r w:rsidR="00D03BC1">
        <w:rPr>
          <w:rFonts w:ascii="Garamond" w:hAnsi="Garamond"/>
        </w:rPr>
        <w:t>, parcelle</w:t>
      </w:r>
      <w:r w:rsidR="00261FBE">
        <w:t>.</w:t>
      </w:r>
    </w:p>
    <w:p w14:paraId="09F37994" w14:textId="52CE0AA0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</w:t>
      </w:r>
      <w:r w:rsidR="00851FAC">
        <w:t>hide (sheep- or goatskin) bag or sack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851FAC">
        <w:rPr>
          <w:rFonts w:ascii="Garamond" w:hAnsi="Garamond"/>
        </w:rPr>
        <w:t>s</w:t>
      </w:r>
      <w:r w:rsidR="00261FBE">
        <w:rPr>
          <w:rFonts w:ascii="Garamond" w:hAnsi="Garamond"/>
        </w:rPr>
        <w:t>ac (en peau</w:t>
      </w:r>
      <w:r w:rsidR="00851FAC">
        <w:rPr>
          <w:rFonts w:ascii="Garamond" w:hAnsi="Garamond"/>
        </w:rPr>
        <w:t xml:space="preserve"> de mouton ou de chèvre</w:t>
      </w:r>
      <w:r w:rsidR="00261FBE">
        <w:rPr>
          <w:rFonts w:ascii="Garamond" w:hAnsi="Garamond"/>
        </w:rPr>
        <w:t>)</w:t>
      </w:r>
      <w:r w:rsidR="00261FBE">
        <w:t xml:space="preserve"> [similar sacks: </w:t>
      </w:r>
      <w:r w:rsidR="00261FBE" w:rsidRPr="005D30C6">
        <w:rPr>
          <w:rFonts w:ascii="Doulos SIL" w:hAnsi="Doulos SIL"/>
          <w:i/>
          <w:color w:val="0000FF"/>
        </w:rPr>
        <w:t>bàtkòmb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á:k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mán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sàkkó:s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zòlfònt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]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fó:lò</w:t>
      </w:r>
      <w:r w:rsidR="00261FBE">
        <w:t xml:space="preserve">,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fɔ̌wlɔ̀</w:t>
      </w:r>
      <w:r w:rsidR="00261FBE">
        <w:t xml:space="preserve"> (DefSg </w:t>
      </w:r>
      <w:r w:rsidR="00261FBE" w:rsidRPr="00BB673A">
        <w:rPr>
          <w:rFonts w:ascii="Arial Unicode MS" w:eastAsia="Arial Unicode MS" w:hAnsi="Arial Unicode MS"/>
          <w:i/>
          <w:color w:val="008000"/>
        </w:rPr>
        <w:t>fɔ̀wl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ɔ́:</w:t>
      </w:r>
      <w:r w:rsidR="00261FBE">
        <w:t>)]</w:t>
      </w:r>
      <w:r w:rsidR="00261FBE" w:rsidRPr="00590ABD">
        <w:t xml:space="preserve"> - </w:t>
      </w:r>
      <w:r w:rsidR="00261FBE">
        <w:t xml:space="preserve">poss: 1Sg </w:t>
      </w:r>
      <w:r w:rsidR="00261FBE" w:rsidRPr="005D30C6">
        <w:rPr>
          <w:rFonts w:ascii="Doulos SIL" w:hAnsi="Doulos SIL"/>
          <w:i/>
          <w:color w:val="0000FF"/>
        </w:rPr>
        <w:t>fò:l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>
        <w:t>.</w:t>
      </w:r>
    </w:p>
    <w:p w14:paraId="5C8BEBF8" w14:textId="1EFF905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ó:mâ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ò:mâ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boast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se vanter</w:t>
      </w:r>
      <w:r w:rsidR="00261FBE">
        <w:t xml:space="preserve"> [Sg </w:t>
      </w:r>
      <w:r w:rsidR="00995DF2">
        <w:t>Imprt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fó:mà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fò:mâ</w:t>
      </w:r>
      <w:r w:rsidR="00261FBE" w:rsidRPr="005D30C6">
        <w:rPr>
          <w:rFonts w:ascii="Doulos SIL" w:hAnsi="Doulos SIL"/>
          <w:i/>
          <w:color w:val="0000FF"/>
        </w:rPr>
        <w:noBreakHyphen/>
        <w:t>ŋ</w:t>
      </w:r>
      <w:r w:rsidR="00261FBE">
        <w:t xml:space="preserve">] [Za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fó:mà</w:t>
      </w:r>
      <w:r w:rsidR="00261FBE">
        <w:t>].</w:t>
      </w:r>
    </w:p>
    <w:p w14:paraId="7EE874B0" w14:textId="4ED5D755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òmb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(egg) hatch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(œuf) éclore</w:t>
      </w:r>
      <w:r w:rsidR="00261FBE">
        <w:t xml:space="preserve"> [</w:t>
      </w:r>
      <w:r w:rsidR="00EF00AF">
        <w:t>ResPass</w:t>
      </w:r>
      <w:r w:rsidR="00261FBE">
        <w:t xml:space="preserve"> &lt; </w:t>
      </w:r>
      <w:r w:rsidR="00261FBE" w:rsidRPr="005D30C6">
        <w:rPr>
          <w:rFonts w:ascii="Doulos SIL" w:hAnsi="Doulos SIL"/>
          <w:i/>
          <w:color w:val="0000FF"/>
        </w:rPr>
        <w:t>fómbú</w:t>
      </w:r>
      <w:r w:rsidR="00261FBE">
        <w:t>].</w:t>
      </w:r>
    </w:p>
    <w:p w14:paraId="36D17DD9" w14:textId="6A5F98B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niche in a pillar inside a house, used for storing small objects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 creux dans un pilier à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 xml:space="preserve">intérieur </w:t>
      </w:r>
      <w:r w:rsidR="00B80857">
        <w:rPr>
          <w:rFonts w:ascii="Garamond" w:hAnsi="Garamond"/>
        </w:rPr>
        <w:t xml:space="preserve">d’une </w:t>
      </w:r>
      <w:r w:rsidR="00261FBE">
        <w:rPr>
          <w:rFonts w:ascii="Garamond" w:hAnsi="Garamond"/>
        </w:rPr>
        <w:t>maison, utilisé pour emmagasiner de petits objets</w:t>
      </w:r>
      <w:r w:rsidR="00261FBE">
        <w:t>.</w:t>
      </w:r>
    </w:p>
    <w:p w14:paraId="1DD5B5B1" w14:textId="26B0664E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ómbú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(e.g. hen) hatch (eggs)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(poule etc.) faire éclore (œufs)</w:t>
      </w:r>
      <w:r w:rsidR="00261FBE">
        <w:t xml:space="preserve"> [</w:t>
      </w:r>
      <w:r w:rsidR="00EF00AF">
        <w:t>ResPass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fòmb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>].</w:t>
      </w:r>
    </w:p>
    <w:p w14:paraId="2AA80232" w14:textId="3904FC1B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ónd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fánd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</w:t>
      </w:r>
      <w:r w:rsidR="007B254E">
        <w:t>‘</w:t>
      </w:r>
      <w:r w:rsidR="00261FBE">
        <w:t>road</w:t>
      </w:r>
      <w:r w:rsidR="007B254E">
        <w:t>’</w:t>
      </w:r>
      <w:r w:rsidR="00261FBE">
        <w:t>].</w:t>
      </w:r>
    </w:p>
    <w:p w14:paraId="0A69092A" w14:textId="23B58A8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ónd</w:t>
      </w:r>
      <w:r w:rsidR="00261FBE" w:rsidRPr="005D30C6">
        <w:rPr>
          <w:rFonts w:ascii="Doulos SIL" w:hAnsi="Doulos SIL"/>
          <w:i/>
          <w:color w:val="0000FF"/>
        </w:rPr>
        <w:noBreakHyphen/>
        <w:t>ò: kèy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[adv phrase] this time; for the time being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cette fois-ci; pour le moment</w:t>
      </w:r>
      <w:r w:rsidR="00261FBE">
        <w:t xml:space="preserve"> [possibly related to </w:t>
      </w:r>
      <w:r w:rsidR="00261FBE" w:rsidRPr="005D30C6">
        <w:rPr>
          <w:rFonts w:ascii="Doulos SIL" w:hAnsi="Doulos SIL"/>
          <w:i/>
          <w:color w:val="0000FF"/>
        </w:rPr>
        <w:t>fánd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fónd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</w:t>
      </w:r>
      <w:r w:rsidR="007B254E">
        <w:t>‘</w:t>
      </w:r>
      <w:r w:rsidR="00261FBE">
        <w:t>road</w:t>
      </w:r>
      <w:r w:rsidR="007B254E">
        <w:t>’</w:t>
      </w:r>
      <w:r w:rsidR="00261FBE">
        <w:t>]</w:t>
      </w:r>
    </w:p>
    <w:p w14:paraId="7A91514B" w14:textId="59C4DA4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fálf</w:t>
      </w:r>
      <w:r w:rsidR="00261FBE" w:rsidRPr="005D30C6">
        <w:rPr>
          <w:rFonts w:ascii="Doulos SIL" w:hAnsi="Doulos SIL"/>
          <w:i/>
          <w:color w:val="0000FF"/>
        </w:rPr>
        <w:noBreakHyphen/>
        <w:t>ꜜíyà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“monkeys</w:t>
      </w:r>
      <w:r w:rsidR="007B254E">
        <w:t>’</w:t>
      </w:r>
      <w:r w:rsidR="00261FBE">
        <w:t xml:space="preserve"> wild grape-</w:t>
      </w:r>
      <w:r w:rsidR="00E13509">
        <w:rPr>
          <w:smallCaps/>
        </w:rPr>
        <w:t>dimin</w:t>
      </w:r>
      <w:r w:rsidR="00261FBE">
        <w:t xml:space="preserve">”] broad-leafed clumpy plant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136C52">
        <w:rPr>
          <w:rFonts w:ascii="Garamond" w:hAnsi="Garamond"/>
        </w:rPr>
        <w:t>plante buissonnante</w:t>
      </w:r>
      <w:r w:rsidR="00261FBE">
        <w:rPr>
          <w:rFonts w:ascii="Garamond" w:hAnsi="Garamond"/>
        </w:rPr>
        <w:t xml:space="preserve"> à feuilles larges</w:t>
      </w:r>
      <w:r w:rsidR="00261FBE">
        <w:t xml:space="preserve"> [contains </w:t>
      </w:r>
      <w:r w:rsidR="00E13509">
        <w:rPr>
          <w:smallCaps/>
        </w:rPr>
        <w:t>dimin</w:t>
      </w:r>
      <w:r w:rsidR="00E13509">
        <w:t xml:space="preserve"> </w:t>
      </w:r>
      <w:r w:rsidR="00261FBE">
        <w:t>of  </w:t>
      </w:r>
      <w:r w:rsidR="00261FBE" w:rsidRPr="005D30C6">
        <w:rPr>
          <w:rFonts w:ascii="Doulos SIL" w:hAnsi="Doulos SIL"/>
          <w:i/>
          <w:color w:val="0000FF"/>
        </w:rPr>
        <w:t>fàlf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Ampelocissus africana</w:t>
      </w:r>
      <w:r w:rsidR="00261FBE">
        <w:t>, Vitaceae].</w:t>
      </w:r>
    </w:p>
    <w:p w14:paraId="33E89D90" w14:textId="2A7B5DA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kán</w:t>
      </w:r>
      <w:r w:rsidR="00261FBE" w:rsidRPr="005D30C6">
        <w:rPr>
          <w:rFonts w:ascii="Doulos SIL" w:hAnsi="Doulos SIL"/>
          <w:i/>
          <w:color w:val="0000FF"/>
        </w:rPr>
        <w:noBreakHyphen/>
        <w:t>ꜜíyà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“monkeys</w:t>
      </w:r>
      <w:r w:rsidR="007B254E">
        <w:t>’</w:t>
      </w:r>
      <w:r w:rsidR="00261FBE">
        <w:t xml:space="preserve"> watermelon-</w:t>
      </w:r>
      <w:r w:rsidR="00E13509">
        <w:rPr>
          <w:smallCaps/>
        </w:rPr>
        <w:t>dimin</w:t>
      </w:r>
      <w:r w:rsidR="00261FBE">
        <w:t xml:space="preserve">”] small wild melon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 melon sauvage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Cucumis melo</w:t>
      </w:r>
      <w:r w:rsidR="00261FBE">
        <w:t xml:space="preserve"> var. </w:t>
      </w:r>
      <w:r w:rsidR="00261FBE" w:rsidRPr="00990CDF">
        <w:rPr>
          <w:rFonts w:ascii="Garamond" w:hAnsi="Garamond"/>
          <w:i/>
        </w:rPr>
        <w:t>agrestis</w:t>
      </w:r>
      <w:r w:rsidR="00261FBE">
        <w:t xml:space="preserve">, Cucurbitaceae] [cf. </w:t>
      </w:r>
      <w:r w:rsidR="00261FBE" w:rsidRPr="005D30C6">
        <w:rPr>
          <w:rFonts w:ascii="Doulos SIL" w:hAnsi="Doulos SIL"/>
          <w:i/>
          <w:color w:val="0000FF"/>
        </w:rPr>
        <w:t>mákká kàn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261FBE">
        <w:t>].</w:t>
      </w:r>
    </w:p>
    <w:p w14:paraId="7DF165C4" w14:textId="4350385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monkey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singe</w:t>
      </w:r>
      <w:r w:rsidR="00261FBE" w:rsidRPr="00590ABD">
        <w:t xml:space="preserve"> - </w:t>
      </w:r>
      <w:r w:rsidR="00261FBE">
        <w:t xml:space="preserve">poss: 1Sg </w:t>
      </w:r>
      <w:r w:rsidR="00261FBE" w:rsidRPr="005D30C6">
        <w:rPr>
          <w:rFonts w:ascii="Doulos SIL" w:hAnsi="Doulos SIL"/>
          <w:i/>
          <w:color w:val="0000FF"/>
        </w:rPr>
        <w:t>fò:n</w:t>
      </w:r>
      <w:r w:rsidR="00261FBE" w:rsidRPr="005D30C6">
        <w:rPr>
          <w:rFonts w:ascii="Doulos SIL" w:hAnsi="Doulos SIL"/>
          <w:i/>
          <w:color w:val="0000FF"/>
        </w:rPr>
        <w:noBreakHyphen/>
        <w:t>ê</w:t>
      </w:r>
      <w:r w:rsidR="00261FBE" w:rsidRPr="00590ABD">
        <w:t xml:space="preserve"> - </w:t>
      </w:r>
      <w:r w:rsidR="00261FBE">
        <w:t xml:space="preserve">see cpds beginning </w:t>
      </w:r>
      <w:r w:rsidR="00261FBE" w:rsidRPr="005D30C6">
        <w:rPr>
          <w:rFonts w:ascii="Doulos SIL" w:hAnsi="Doulos SIL"/>
          <w:i/>
          <w:color w:val="0000FF"/>
        </w:rPr>
        <w:t>fò:n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2C3CD0">
        <w:t xml:space="preserve"> a</w:t>
      </w:r>
      <w:r w:rsidR="00261FBE">
        <w:t xml:space="preserve">nd (DefPl) </w:t>
      </w:r>
      <w:r w:rsidR="00261FBE" w:rsidRPr="005D30C6">
        <w:rPr>
          <w:rFonts w:ascii="Doulos SIL" w:hAnsi="Doulos SIL"/>
          <w:i/>
          <w:color w:val="0000FF"/>
        </w:rPr>
        <w:t>fò:n</w:t>
      </w:r>
      <w:r w:rsidR="00261FBE" w:rsidRPr="005D30C6">
        <w:rPr>
          <w:rFonts w:ascii="Doulos SIL" w:hAnsi="Doulos SIL"/>
          <w:i/>
          <w:color w:val="0000FF"/>
        </w:rPr>
        <w:noBreakHyphen/>
        <w:t>èy</w:t>
      </w:r>
      <w:r w:rsidR="00261FBE">
        <w:t>.</w:t>
      </w:r>
    </w:p>
    <w:p w14:paraId="30DA02D8" w14:textId="5D33A5B6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ónt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 [note </w:t>
      </w:r>
      <w:r w:rsidR="00FF6758">
        <w:t>&lt;HL&gt;-tone</w:t>
      </w:r>
      <w:r w:rsidR="00261FBE">
        <w:t xml:space="preserve">],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neighborhood, quarter (of town); street, alley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quartier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village); rue, ruelle</w:t>
      </w:r>
      <w:r w:rsidR="00261FBE" w:rsidRPr="00590ABD">
        <w:t xml:space="preserve"> - </w:t>
      </w:r>
      <w:r w:rsidR="00261FBE">
        <w:t xml:space="preserve">poss: 1Pl </w:t>
      </w:r>
      <w:r w:rsidR="00261FBE" w:rsidRPr="005D30C6">
        <w:rPr>
          <w:rFonts w:ascii="Doulos SIL" w:hAnsi="Doulos SIL"/>
          <w:i/>
          <w:color w:val="0000FF"/>
        </w:rPr>
        <w:t>fónt</w:t>
      </w:r>
      <w:r w:rsidR="00261FBE" w:rsidRPr="005D30C6">
        <w:rPr>
          <w:rFonts w:ascii="Doulos SIL" w:hAnsi="Doulos SIL"/>
          <w:i/>
          <w:color w:val="0000FF"/>
        </w:rPr>
        <w:noBreakHyphen/>
        <w:t>éy</w:t>
      </w:r>
      <w:r w:rsidR="00261FBE" w:rsidRPr="005D30C6">
        <w:rPr>
          <w:rFonts w:ascii="Doulos SIL" w:hAnsi="Doulos SIL"/>
          <w:i/>
          <w:color w:val="0000FF"/>
        </w:rPr>
        <w:noBreakHyphen/>
        <w:t>ndìy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>fónt</w:t>
      </w:r>
      <w:r w:rsidR="00261FBE" w:rsidRPr="005D30C6">
        <w:rPr>
          <w:rFonts w:ascii="Doulos SIL" w:hAnsi="Doulos SIL"/>
          <w:i/>
          <w:color w:val="0000FF"/>
        </w:rPr>
        <w:noBreakHyphen/>
        <w:t>ú bè:rì</w:t>
      </w:r>
      <w:r w:rsidR="00261FBE">
        <w:t xml:space="preserve">  big neighborhood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E51D82">
        <w:rPr>
          <w:rFonts w:ascii="Garamond" w:hAnsi="Garamond"/>
        </w:rPr>
        <w:t>gros</w:t>
      </w:r>
      <w:r w:rsidR="00261FBE">
        <w:rPr>
          <w:rFonts w:ascii="Garamond" w:hAnsi="Garamond"/>
        </w:rPr>
        <w:t xml:space="preserve"> quartier</w:t>
      </w:r>
      <w:r w:rsidR="00261FBE">
        <w:t>.</w:t>
      </w:r>
    </w:p>
    <w:p w14:paraId="36ABEF03" w14:textId="7352C57B" w:rsidR="004E4BA0" w:rsidRDefault="00136C5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637A99"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t>-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AD4EF9" w:rsidRPr="005D30C6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yá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[</w:t>
      </w:r>
      <w:r w:rsidR="00637A99"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C22BC5" w:rsidRPr="005D30C6">
        <w:rPr>
          <w:rFonts w:ascii="Doulos SIL" w:hAnsi="Doulos SIL"/>
          <w:i/>
          <w:color w:val="0000FF"/>
        </w:rPr>
        <w:t>-</w:t>
      </w:r>
      <w:r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</w:t>
      </w:r>
      <w:r w:rsidR="00AD4EF9" w:rsidRPr="005D30C6"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yá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AD4EF9">
        <w:t xml:space="preserve"> [cpd n, lit. “monkey-[red-</w:t>
      </w:r>
      <w:r w:rsidR="00E13509">
        <w:rPr>
          <w:smallCaps/>
        </w:rPr>
        <w:t>dimin</w:t>
      </w:r>
      <w:r w:rsidR="00AD4EF9">
        <w:t>]”</w:t>
      </w:r>
      <w:r w:rsidR="00261FBE">
        <w:t xml:space="preserve">] red (patas) monkey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singe rouge</w:t>
      </w:r>
      <w:r w:rsidR="00261FBE">
        <w:t xml:space="preserve"> [</w:t>
      </w:r>
      <w:r w:rsidR="004B2BE4">
        <w:t xml:space="preserve">with 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kír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>
        <w:t xml:space="preserve"> 1a</w:t>
      </w:r>
      <w:r>
        <w:rPr>
          <w:smallCaps/>
        </w:rPr>
        <w:t xml:space="preserve">; 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Erythrocebus patas</w:t>
      </w:r>
      <w:r w:rsidR="00261FBE">
        <w:t>].</w:t>
      </w:r>
    </w:p>
    <w:p w14:paraId="7CFD180F" w14:textId="3C1D89D7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ò:n</w:t>
      </w:r>
      <w:r w:rsidR="00261FBE" w:rsidRPr="005D30C6">
        <w:rPr>
          <w:rFonts w:ascii="Doulos SIL" w:hAnsi="Doulos SIL"/>
          <w:i/>
          <w:color w:val="0000FF"/>
        </w:rPr>
        <w:noBreakHyphen/>
        <w:t>ù dáŋgúr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528E7">
        <w:t>n+adj, lit. “stocky monkey”</w:t>
      </w:r>
      <w:r w:rsidR="00261FBE">
        <w:t xml:space="preserve">] </w:t>
      </w:r>
      <w:r w:rsidR="00136C52">
        <w:t xml:space="preserve">olive </w:t>
      </w:r>
      <w:r w:rsidR="00261FBE">
        <w:t xml:space="preserve">baboon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babouin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Papio anubis</w:t>
      </w:r>
      <w:r w:rsidR="00261FBE">
        <w:t>]</w:t>
      </w:r>
      <w:r w:rsidR="005D30C6">
        <w:t>.</w:t>
      </w:r>
    </w:p>
    <w:p w14:paraId="1490ECB7" w14:textId="623E139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ó:</w:t>
      </w:r>
      <w:r w:rsidR="00261FBE" w:rsidRPr="005D30C6">
        <w:rPr>
          <w:rFonts w:ascii="Doulos SIL" w:hAnsi="Doulos SIL"/>
          <w:i/>
          <w:color w:val="0000FF"/>
        </w:rPr>
        <w:noBreakHyphen/>
        <w:t>ɲóŋ</w:t>
      </w:r>
      <w:r w:rsidR="00261FBE" w:rsidRPr="002C3CD0">
        <w:t xml:space="preserve"> 1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[Pl &lt; </w:t>
      </w:r>
      <w:r w:rsidR="00261FBE" w:rsidRPr="005D30C6">
        <w:rPr>
          <w:rFonts w:ascii="Doulos SIL" w:hAnsi="Doulos SIL"/>
          <w:i/>
          <w:color w:val="0000FF"/>
        </w:rPr>
        <w:t>fó:</w:t>
      </w:r>
      <w:r w:rsidR="00261FBE">
        <w:t xml:space="preserve"> 1 </w:t>
      </w:r>
      <w:r w:rsidR="007B254E">
        <w:t>‘</w:t>
      </w:r>
      <w:r w:rsidR="00261FBE">
        <w:t>one</w:t>
      </w:r>
      <w:r w:rsidR="007B254E">
        <w:t>’</w:t>
      </w:r>
      <w:r w:rsidR="00261FBE">
        <w:t>].</w:t>
      </w:r>
    </w:p>
    <w:p w14:paraId="16D5E64D" w14:textId="6905D451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[VblN &lt; </w:t>
      </w:r>
      <w:r w:rsidR="00261FBE" w:rsidRPr="005D30C6">
        <w:rPr>
          <w:rFonts w:ascii="Doulos SIL" w:hAnsi="Doulos SIL"/>
          <w:i/>
          <w:color w:val="0000FF"/>
        </w:rPr>
        <w:t>fò:</w:t>
      </w:r>
      <w:r w:rsidR="00261FBE">
        <w:t xml:space="preserve"> 2 </w:t>
      </w:r>
      <w:r w:rsidR="007B254E">
        <w:t>‘</w:t>
      </w:r>
      <w:r w:rsidR="00261FBE">
        <w:t>greet</w:t>
      </w:r>
      <w:r w:rsidR="007B254E">
        <w:t>’</w:t>
      </w:r>
      <w:r w:rsidR="00261FBE">
        <w:t>].</w:t>
      </w:r>
    </w:p>
    <w:p w14:paraId="26F0C5D5" w14:textId="3DBBD7E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skin and butcher</w:t>
      </w:r>
      <w:r w:rsidR="004528E7">
        <w:t xml:space="preserve"> (animal)</w:t>
      </w:r>
      <w:r w:rsidR="00261FBE">
        <w:t>; peel</w:t>
      </w:r>
      <w:r w:rsidR="004528E7">
        <w:t xml:space="preserve"> (fruit)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dépouiller</w:t>
      </w:r>
      <w:r w:rsidR="004528E7">
        <w:rPr>
          <w:rFonts w:ascii="Garamond" w:hAnsi="Garamond"/>
        </w:rPr>
        <w:t>, écorcher et découper (animal)</w:t>
      </w:r>
      <w:r w:rsidR="00261FBE">
        <w:rPr>
          <w:rFonts w:ascii="Garamond" w:hAnsi="Garamond"/>
        </w:rPr>
        <w:t>; éplucher</w:t>
      </w:r>
      <w:r w:rsidR="004528E7">
        <w:rPr>
          <w:rFonts w:ascii="Garamond" w:hAnsi="Garamond"/>
        </w:rPr>
        <w:t xml:space="preserve"> (fruit)</w:t>
      </w:r>
      <w:r w:rsidR="00261FBE">
        <w:t xml:space="preserve"> [UnspecO &lt; </w:t>
      </w:r>
      <w:r w:rsidR="00261FBE" w:rsidRPr="005D30C6">
        <w:rPr>
          <w:rFonts w:ascii="Doulos SIL" w:hAnsi="Doulos SIL"/>
          <w:i/>
          <w:color w:val="0000FF"/>
        </w:rPr>
        <w:t>fó:rú</w:t>
      </w:r>
      <w:r w:rsidR="00261FBE">
        <w:t> 1].</w:t>
      </w:r>
    </w:p>
    <w:p w14:paraId="7DE23625" w14:textId="06A7009B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órb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  (NF </w:t>
      </w: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órbâ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goods owned in common (by a family or village)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biens </w:t>
      </w:r>
      <w:r w:rsidR="004528E7">
        <w:rPr>
          <w:rFonts w:ascii="Garamond" w:hAnsi="Garamond"/>
        </w:rPr>
        <w:t>en commun</w:t>
      </w:r>
      <w:r w:rsidR="00261FBE">
        <w:rPr>
          <w:rFonts w:ascii="Garamond" w:hAnsi="Garamond"/>
        </w:rPr>
        <w:t xml:space="preserve"> (d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famille ou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village)</w:t>
      </w:r>
      <w:r w:rsidR="00261FBE">
        <w:t xml:space="preserve"> [&lt;Ful].</w:t>
      </w:r>
    </w:p>
    <w:p w14:paraId="6A442B5D" w14:textId="4DED0791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large boubou (man</w:t>
      </w:r>
      <w:r w:rsidR="007B254E">
        <w:t>’</w:t>
      </w:r>
      <w:r w:rsidR="00261FBE">
        <w:t xml:space="preserve">s robe)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4528E7">
        <w:rPr>
          <w:rFonts w:ascii="Garamond" w:hAnsi="Garamond"/>
        </w:rPr>
        <w:t>gros</w:t>
      </w:r>
      <w:r w:rsidR="00261FBE">
        <w:rPr>
          <w:rFonts w:ascii="Garamond" w:hAnsi="Garamond"/>
        </w:rPr>
        <w:t xml:space="preserve"> boubou</w:t>
      </w:r>
      <w:r w:rsidR="00261FBE">
        <w:t xml:space="preserve"> [perhaps &lt;Bam, cf. KCh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forko</w:t>
      </w:r>
      <w:r w:rsidR="00261FBE">
        <w:t xml:space="preserve"> and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forkiya</w:t>
      </w:r>
      <w:r w:rsidR="00261FBE">
        <w:t>].</w:t>
      </w:r>
    </w:p>
    <w:p w14:paraId="54408DCA" w14:textId="1B3D418A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órgór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 scalp disease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une maladie de la peau</w:t>
      </w:r>
      <w:r w:rsidR="00261FBE">
        <w:t>.</w:t>
      </w:r>
    </w:p>
    <w:p w14:paraId="4B8C53A7" w14:textId="47F7055A" w:rsidR="004E4BA0" w:rsidRDefault="00637A99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ò:rì</w:t>
      </w:r>
      <w:r w:rsidR="00261FBE" w:rsidRPr="002C3CD0">
        <w:t xml:space="preserve"> 1</w:t>
      </w:r>
      <w:r w:rsidR="00261FBE">
        <w:t>a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fò:rù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have a hernia (</w:t>
      </w:r>
      <w:r w:rsidR="00261FBE" w:rsidRPr="005D30C6">
        <w:rPr>
          <w:rFonts w:ascii="Doulos SIL" w:hAnsi="Doulos SIL"/>
          <w:i/>
          <w:color w:val="0000FF"/>
        </w:rPr>
        <w:t>fò:r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1)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souffrir une hernie (</w:t>
      </w:r>
      <w:r w:rsidR="00261FBE" w:rsidRPr="005D30C6">
        <w:rPr>
          <w:rFonts w:ascii="Doulos SIL" w:hAnsi="Doulos SIL"/>
          <w:i/>
          <w:color w:val="0000FF"/>
        </w:rPr>
        <w:t>fò:r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1</w:t>
      </w:r>
      <w:r w:rsidR="00261FBE">
        <w:rPr>
          <w:rFonts w:ascii="Garamond" w:hAnsi="Garamond"/>
        </w:rPr>
        <w:t>)</w:t>
      </w:r>
      <w:r w:rsidR="00261FBE">
        <w:t>.</w:t>
      </w:r>
    </w:p>
    <w:p w14:paraId="6171FC44" w14:textId="1AC47AB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ò:rì</w:t>
      </w:r>
      <w:r w:rsidR="00261FBE" w:rsidRPr="002C3CD0">
        <w:t xml:space="preserve"> 1</w:t>
      </w:r>
      <w:r w:rsidR="00261FBE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1].</w:t>
      </w:r>
    </w:p>
    <w:p w14:paraId="6CE7AB4B" w14:textId="21C1129F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órô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wail (in mourning)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 xml:space="preserve">se lamenter, crier (en deuil) </w:t>
      </w:r>
      <w:r w:rsidR="00261FBE">
        <w:t xml:space="preserve">[Intens </w:t>
      </w:r>
      <w:r w:rsidR="00261FBE" w:rsidRPr="005D30C6">
        <w:rPr>
          <w:rFonts w:ascii="Doulos SIL" w:hAnsi="Doulos SIL"/>
          <w:i/>
          <w:color w:val="0000FF"/>
        </w:rPr>
        <w:t>wókókó!</w:t>
      </w:r>
      <w:r w:rsidR="00261FBE">
        <w:t xml:space="preserve"> ; TSK </w:t>
      </w:r>
      <w:r w:rsidR="00261FBE" w:rsidRPr="00BB673A">
        <w:rPr>
          <w:rFonts w:ascii="Arial Unicode MS" w:eastAsia="Arial Unicode MS" w:hAnsi="Arial Unicode MS"/>
          <w:i/>
          <w:color w:val="008000"/>
        </w:rPr>
        <w:t>fɔ́:ⁿrɔ̀</w:t>
      </w:r>
      <w:r w:rsidR="00261FBE">
        <w:t>].</w:t>
      </w:r>
    </w:p>
    <w:p w14:paraId="0EA36059" w14:textId="77A0FCEC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1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fò:rì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a venereal disease (swollen testicles); hernia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une maladie vénérienne; hernie</w:t>
      </w:r>
      <w:r w:rsidR="00261FBE">
        <w:t xml:space="preserve"> [cognates mean </w:t>
      </w:r>
      <w:r w:rsidR="007B254E">
        <w:t>‘</w:t>
      </w:r>
      <w:r w:rsidR="00261FBE">
        <w:t xml:space="preserve">penis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pénis</w:t>
      </w:r>
      <w:r w:rsidR="007B254E">
        <w:rPr>
          <w:rFonts w:ascii="Garamond" w:hAnsi="Garamond"/>
        </w:rPr>
        <w:t>’</w:t>
      </w:r>
      <w:r w:rsidR="00261FBE">
        <w:t xml:space="preserve"> in KCh, </w:t>
      </w:r>
      <w:r w:rsidR="007B254E">
        <w:t>‘</w:t>
      </w:r>
      <w:r w:rsidR="00261FBE">
        <w:t xml:space="preserve">testicles, scrotum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testicules, bourses</w:t>
      </w:r>
      <w:r w:rsidR="007B254E">
        <w:rPr>
          <w:rFonts w:ascii="Garamond" w:hAnsi="Garamond"/>
        </w:rPr>
        <w:t>’</w:t>
      </w:r>
      <w:r w:rsidR="00261FBE">
        <w:t xml:space="preserve"> in KS, Ka, &amp; Za; cf. perhaps Bam </w:t>
      </w:r>
      <w:r w:rsidR="00261FBE" w:rsidRPr="00BB673A">
        <w:rPr>
          <w:rFonts w:ascii="Arial Unicode MS" w:eastAsia="Arial Unicode MS" w:hAnsi="Arial Unicode MS"/>
          <w:i/>
          <w:color w:val="008000"/>
        </w:rPr>
        <w:t>foro</w:t>
      </w:r>
      <w:r w:rsidR="00261FBE">
        <w:t xml:space="preserve"> </w:t>
      </w:r>
      <w:r w:rsidR="007B254E">
        <w:t>‘</w:t>
      </w:r>
      <w:r w:rsidR="00261FBE">
        <w:t>penis</w:t>
      </w:r>
      <w:r w:rsidR="007B254E">
        <w:t>’</w:t>
      </w:r>
      <w:r w:rsidR="00261FBE">
        <w:t>].</w:t>
      </w:r>
    </w:p>
    <w:p w14:paraId="2CB3F2CD" w14:textId="7EA83D1B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2C3CD0">
        <w:t xml:space="preserve"> 2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greeting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salutation</w:t>
      </w:r>
      <w:r w:rsidR="00261FBE">
        <w:t xml:space="preserve"> [uncommon VblN &lt; </w:t>
      </w:r>
      <w:r w:rsidR="00261FBE" w:rsidRPr="005D30C6">
        <w:rPr>
          <w:rFonts w:ascii="Doulos SIL" w:hAnsi="Doulos SIL"/>
          <w:i/>
          <w:color w:val="0000FF"/>
        </w:rPr>
        <w:t>fò:</w:t>
      </w:r>
      <w:r w:rsidR="00261FBE">
        <w:t xml:space="preserve"> 2, more often </w:t>
      </w:r>
      <w:r w:rsidR="00261FBE" w:rsidRPr="005D30C6">
        <w:rPr>
          <w:rFonts w:ascii="Doulos SIL" w:hAnsi="Doulos SIL"/>
          <w:i/>
          <w:color w:val="0000FF"/>
        </w:rPr>
        <w:t>fɔ̀:</w:t>
      </w:r>
      <w:r w:rsidR="00261FBE" w:rsidRPr="005D30C6">
        <w:rPr>
          <w:rFonts w:ascii="Doulos SIL" w:hAnsi="Doulos SIL"/>
          <w:i/>
          <w:color w:val="0000FF"/>
        </w:rPr>
        <w:noBreakHyphen/>
        <w:t>ɲòŋ</w:t>
      </w:r>
      <w:r w:rsidR="00261FBE">
        <w:t>].</w:t>
      </w:r>
    </w:p>
    <w:p w14:paraId="0E766C5B" w14:textId="5FE8CAF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órónf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box (for clothing etc.)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caisse (pour les habits etc.)</w:t>
      </w:r>
      <w:r w:rsidR="00261FBE">
        <w:t>.</w:t>
      </w:r>
    </w:p>
    <w:p w14:paraId="70279647" w14:textId="11CC3DA8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òrsèy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turn pale, lose color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pâlir, perdre sa couleur</w:t>
      </w:r>
      <w:r w:rsidR="00261FBE">
        <w:t xml:space="preserve"> [Intens </w:t>
      </w:r>
      <w:r w:rsidR="00261FBE" w:rsidRPr="005D30C6">
        <w:rPr>
          <w:rFonts w:ascii="Doulos SIL" w:hAnsi="Doulos SIL"/>
          <w:i/>
          <w:color w:val="0000FF"/>
        </w:rPr>
        <w:t>púrá!</w:t>
      </w:r>
      <w:r w:rsidR="00261FBE">
        <w:t>].</w:t>
      </w:r>
    </w:p>
    <w:p w14:paraId="39BD1CFA" w14:textId="7EF06FED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ó:rú</w:t>
      </w:r>
      <w:r w:rsidR="00261FBE" w:rsidRPr="002C3CD0">
        <w:t xml:space="preserve"> 1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[tr] skin and butcher (animal)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dépouiller</w:t>
      </w:r>
      <w:r w:rsidR="00477DCA">
        <w:rPr>
          <w:rFonts w:ascii="Garamond" w:hAnsi="Garamond"/>
        </w:rPr>
        <w:t>, écorcher et découper (animal</w:t>
      </w:r>
      <w:r w:rsidR="00261FBE">
        <w:rPr>
          <w:rFonts w:ascii="Garamond" w:hAnsi="Garamond"/>
        </w:rPr>
        <w:t>)</w:t>
      </w:r>
      <w:r w:rsidR="00261FBE">
        <w:t xml:space="preserve"> [the usual sense] [UnspecO </w:t>
      </w:r>
      <w:r w:rsidR="00261FBE" w:rsidRPr="005D30C6">
        <w:rPr>
          <w:rFonts w:ascii="Doulos SIL" w:hAnsi="Doulos SIL"/>
          <w:i/>
          <w:color w:val="0000FF"/>
        </w:rPr>
        <w:t>fò:r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peel (fruit)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éplucher (fruit)</w:t>
      </w:r>
      <w:r w:rsidR="00261FBE">
        <w:t xml:space="preserve"> [rare in this sense; see </w:t>
      </w:r>
      <w:r w:rsidR="00261FBE" w:rsidRPr="005D30C6">
        <w:rPr>
          <w:rFonts w:ascii="Doulos SIL" w:hAnsi="Doulos SIL"/>
          <w:i/>
          <w:color w:val="0000FF"/>
        </w:rPr>
        <w:t>fófórí</w:t>
      </w:r>
      <w:r w:rsidR="00261FBE">
        <w:t>].</w:t>
      </w:r>
    </w:p>
    <w:p w14:paraId="270D6DFA" w14:textId="4593FCAB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2C3CD0">
        <w:t xml:space="preserve"> 2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fò:r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1].</w:t>
      </w:r>
    </w:p>
    <w:p w14:paraId="4940CA6A" w14:textId="230D7B7E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ò: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2C3CD0">
        <w:t xml:space="preserve"> 3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fò: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2].</w:t>
      </w:r>
    </w:p>
    <w:p w14:paraId="55A21FFF" w14:textId="7B5DE096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ótê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D77ED8">
        <w:t>servb</w:t>
      </w:r>
      <w:r w:rsidR="00261FBE">
        <w:t xml:space="preserve">] (do) to such an extent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(faire) tellement</w:t>
      </w:r>
      <w:r w:rsidR="00261FBE">
        <w:t xml:space="preserve"> [&lt;Ful √</w:t>
      </w:r>
      <w:r w:rsidR="00261FBE" w:rsidRPr="00BB673A">
        <w:rPr>
          <w:rFonts w:ascii="Arial Unicode MS" w:eastAsia="Arial Unicode MS" w:hAnsi="Arial Unicode MS"/>
          <w:color w:val="008000"/>
        </w:rPr>
        <w:t>fot-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móté à fóté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fá:ꜜbú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]=ńd</w:t>
      </w:r>
      <w:r w:rsidR="00261FBE" w:rsidRPr="005D30C6">
        <w:rPr>
          <w:rFonts w:ascii="Doulos SIL" w:hAnsi="Doulos SIL"/>
          <w:i/>
          <w:color w:val="0000FF"/>
        </w:rPr>
        <w:noBreakHyphen/>
        <w:t>á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=ńd</w:t>
      </w:r>
      <w:r w:rsidR="00261FBE" w:rsidRPr="005D30C6">
        <w:rPr>
          <w:rFonts w:ascii="Doulos SIL" w:hAnsi="Doulos SIL"/>
          <w:i/>
          <w:color w:val="0000FF"/>
        </w:rPr>
        <w:noBreakHyphen/>
        <w:t>à</w:t>
      </w:r>
      <w:r w:rsidR="00261FBE">
        <w:t xml:space="preserve">  she wasted away to such an extent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ella a dépéri à tel point</w:t>
      </w:r>
      <w:r w:rsidR="00261FBE">
        <w:t xml:space="preserve">; </w:t>
      </w:r>
      <w:r w:rsidR="00261FBE" w:rsidRPr="005D30C6">
        <w:rPr>
          <w:rFonts w:ascii="Doulos SIL" w:hAnsi="Doulos SIL"/>
          <w:i/>
          <w:color w:val="0000FF"/>
        </w:rPr>
        <w:t xml:space="preserve">móté à fóté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lá:ꜜlá]=ńd-á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=ńd-à</w:t>
      </w:r>
      <w:r w:rsidR="00261FBE">
        <w:t xml:space="preserve">  he was angry about it to such an extent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en était fâché à tel point</w:t>
      </w:r>
      <w:r w:rsidR="00261FBE">
        <w:t>.</w:t>
      </w:r>
    </w:p>
    <w:p w14:paraId="47B24B29" w14:textId="2AF98E8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smallpox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variole</w:t>
      </w:r>
      <w:r w:rsidR="00261FBE">
        <w:t xml:space="preserve"> [</w:t>
      </w:r>
      <w:r w:rsidR="00477DCA">
        <w:t xml:space="preserve">terrible disease eradicated in 1980; </w:t>
      </w:r>
      <w:r w:rsidR="00261FBE">
        <w:t>&lt;Ful √</w:t>
      </w:r>
      <w:r w:rsidR="00261FBE" w:rsidRPr="00BB673A">
        <w:rPr>
          <w:rFonts w:ascii="Arial Unicode MS" w:eastAsia="Arial Unicode MS" w:hAnsi="Arial Unicode MS"/>
          <w:color w:val="008000"/>
        </w:rPr>
        <w:t>fot-</w:t>
      </w:r>
      <w:r w:rsidR="00261FBE">
        <w:t>]</w:t>
      </w:r>
      <w:r w:rsidR="00261FBE" w:rsidRPr="00590ABD">
        <w:t xml:space="preserve"> - </w:t>
      </w:r>
      <w:r w:rsidR="00261FBE">
        <w:t xml:space="preserve">occurs chiefly in cpd: </w:t>
      </w:r>
      <w:r w:rsidR="00261FBE" w:rsidRPr="005D30C6">
        <w:rPr>
          <w:rFonts w:ascii="Doulos SIL" w:hAnsi="Doulos SIL"/>
          <w:i/>
          <w:color w:val="0000FF"/>
        </w:rPr>
        <w:t>háw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fót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a bovine disease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une maladie des bovins</w:t>
      </w:r>
      <w:r w:rsidR="00261FBE">
        <w:t>.</w:t>
      </w:r>
    </w:p>
    <w:p w14:paraId="1DFA2F5A" w14:textId="0B9093E1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ótô: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photo</w:t>
      </w:r>
      <w:r w:rsidR="00477DCA">
        <w:t>(</w:t>
      </w:r>
      <w:r w:rsidR="00261FBE">
        <w:t>graph</w:t>
      </w:r>
      <w:r w:rsidR="00477DCA">
        <w:t>)</w:t>
      </w:r>
      <w:r w:rsidR="00261FBE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photo</w:t>
      </w:r>
      <w:r w:rsidR="00477DCA">
        <w:rPr>
          <w:rFonts w:ascii="Garamond" w:hAnsi="Garamond"/>
        </w:rPr>
        <w:t>(</w:t>
      </w:r>
      <w:r w:rsidR="00261FBE">
        <w:rPr>
          <w:rFonts w:ascii="Garamond" w:hAnsi="Garamond"/>
        </w:rPr>
        <w:t>graphie</w:t>
      </w:r>
      <w:r w:rsidR="00477DCA">
        <w:rPr>
          <w:rFonts w:ascii="Garamond" w:hAnsi="Garamond"/>
        </w:rPr>
        <w:t>)</w:t>
      </w:r>
      <w:r w:rsidR="00261FBE">
        <w:t xml:space="preserve"> [&lt;Fr </w:t>
      </w:r>
      <w:r w:rsidR="00261FBE">
        <w:rPr>
          <w:rFonts w:ascii="Garamond" w:hAnsi="Garamond"/>
          <w:i/>
        </w:rPr>
        <w:t>photo</w:t>
      </w:r>
      <w:r w:rsidR="00261FBE">
        <w:t xml:space="preserve">]. poss: 1Sg </w:t>
      </w:r>
      <w:r w:rsidR="00261FBE" w:rsidRPr="005D30C6">
        <w:rPr>
          <w:rFonts w:ascii="Doulos SIL" w:hAnsi="Doulos SIL"/>
          <w:i/>
          <w:color w:val="0000FF"/>
        </w:rPr>
        <w:t>fótó:</w:t>
      </w:r>
      <w:r w:rsidR="00261FBE" w:rsidRPr="005D30C6">
        <w:rPr>
          <w:rFonts w:ascii="Doulos SIL" w:hAnsi="Doulos SIL"/>
          <w:i/>
          <w:color w:val="0000FF"/>
        </w:rPr>
        <w:noBreakHyphen/>
        <w:t>y</w:t>
      </w:r>
      <w:r w:rsidR="00261FBE" w:rsidRPr="005D30C6">
        <w:rPr>
          <w:rFonts w:ascii="Doulos SIL" w:hAnsi="Doulos SIL"/>
          <w:i/>
          <w:color w:val="0000FF"/>
        </w:rPr>
        <w:noBreakHyphen/>
        <w:t>è</w:t>
      </w:r>
      <w:r w:rsidR="00261FBE">
        <w:t xml:space="preserve">, 2Sg </w:t>
      </w:r>
      <w:r w:rsidR="00261FBE" w:rsidRPr="005D30C6">
        <w:rPr>
          <w:rFonts w:ascii="Doulos SIL" w:hAnsi="Doulos SIL"/>
          <w:i/>
          <w:color w:val="0000FF"/>
        </w:rPr>
        <w:t>fótó:</w:t>
      </w:r>
      <w:r w:rsidR="00261FBE" w:rsidRPr="005D30C6">
        <w:rPr>
          <w:rFonts w:ascii="Doulos SIL" w:hAnsi="Doulos SIL"/>
          <w:i/>
          <w:color w:val="0000FF"/>
        </w:rPr>
        <w:noBreakHyphen/>
        <w:t>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5D30C6">
        <w:rPr>
          <w:rFonts w:ascii="Doulos SIL" w:hAnsi="Doulos SIL"/>
          <w:i/>
          <w:color w:val="0000FF"/>
        </w:rPr>
        <w:noBreakHyphen/>
        <w:t>nôŋ</w:t>
      </w:r>
      <w:r w:rsidR="00261FBE">
        <w:t xml:space="preserve">, 3Sg </w:t>
      </w:r>
      <w:r w:rsidR="00261FBE" w:rsidRPr="005D30C6">
        <w:rPr>
          <w:rFonts w:ascii="Doulos SIL" w:hAnsi="Doulos SIL"/>
          <w:i/>
          <w:color w:val="0000FF"/>
        </w:rPr>
        <w:t>à fótó:</w:t>
      </w:r>
      <w:r w:rsidR="00261FBE" w:rsidRPr="005D30C6">
        <w:rPr>
          <w:rFonts w:ascii="Doulos SIL" w:hAnsi="Doulos SIL"/>
          <w:i/>
          <w:color w:val="0000FF"/>
        </w:rPr>
        <w:noBreakHyphen/>
        <w:t>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.</w:t>
      </w:r>
    </w:p>
    <w:p w14:paraId="21F73FCD" w14:textId="3B5CA62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ó:t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herb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1644EC">
        <w:rPr>
          <w:rFonts w:ascii="Garamond" w:hAnsi="Garamond"/>
          <w:i/>
        </w:rPr>
        <w:t>Stylochae</w:t>
      </w:r>
      <w:r w:rsidR="00261FBE">
        <w:rPr>
          <w:rFonts w:ascii="Garamond" w:hAnsi="Garamond"/>
          <w:i/>
        </w:rPr>
        <w:t>ton lancifolius</w:t>
      </w:r>
      <w:r w:rsidR="00261FBE">
        <w:rPr>
          <w:rFonts w:ascii="Garamond" w:hAnsi="Garamond"/>
        </w:rPr>
        <w:t>, Aracae</w:t>
      </w:r>
      <w:r w:rsidR="00261FBE">
        <w:t>].</w:t>
      </w:r>
    </w:p>
    <w:p w14:paraId="2557667A" w14:textId="3F621C79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òtògù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(millet </w:t>
      </w:r>
      <w:r w:rsidR="00C921CF">
        <w:t>cakes</w:t>
      </w:r>
      <w:r w:rsidR="00261FBE">
        <w:t xml:space="preserve">) be soggy or watery (i.e. insufficiently cooked); (mud for bricks) be too wet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(tô) ê. pâteux (pas suffisament cuit); (banco) ê. trop mouillé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mòtù-mòtèy]</w:t>
      </w:r>
      <w:r w:rsidR="00261FBE">
        <w:t>.</w:t>
      </w:r>
    </w:p>
    <w:p w14:paraId="25032958" w14:textId="05FCC173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óttê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a witness, observe a crime or event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u</w:t>
      </w:r>
      <w:r w:rsidR="001644EC">
        <w:rPr>
          <w:rFonts w:ascii="Garamond" w:hAnsi="Garamond"/>
        </w:rPr>
        <w:t>n témoi</w:t>
      </w:r>
      <w:r w:rsidR="00261FBE">
        <w:rPr>
          <w:rFonts w:ascii="Garamond" w:hAnsi="Garamond"/>
        </w:rPr>
        <w:t>n, observer un délit ou événement</w:t>
      </w:r>
      <w:r w:rsidR="00261FBE">
        <w:t xml:space="preserve"> [&lt;Ful]</w:t>
      </w:r>
      <w:r w:rsidR="00261FBE" w:rsidRPr="00590ABD">
        <w:t xml:space="preserve"> - </w:t>
      </w:r>
      <w:r w:rsidR="00261FBE">
        <w:t xml:space="preserve">ex: </w:t>
      </w:r>
      <w:r w:rsidR="00261FBE" w:rsidRPr="005D30C6">
        <w:rPr>
          <w:rFonts w:ascii="Doulos SIL" w:hAnsi="Doulos SIL"/>
          <w:i/>
          <w:color w:val="0000FF"/>
        </w:rPr>
        <w:t xml:space="preserve">à fótté [dèy ká ɲòŋ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 xml:space="preserve">bó [ẁ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bór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zêy]]</w:t>
      </w:r>
      <w:r w:rsidR="00261FBE">
        <w:t xml:space="preserve">  he witnessed a theft (lit. “where they robbed people”)</w:t>
      </w:r>
      <w:r w:rsidR="00477DCA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il fut témoin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 vol (l</w:t>
      </w:r>
      <w:r w:rsidR="00477DCA">
        <w:rPr>
          <w:rFonts w:ascii="Garamond" w:hAnsi="Garamond"/>
        </w:rPr>
        <w:t xml:space="preserve">itt. </w:t>
      </w:r>
      <w:r w:rsidR="00A85A27">
        <w:rPr>
          <w:rFonts w:ascii="Garamond" w:hAnsi="Garamond"/>
        </w:rPr>
        <w:t>« </w:t>
      </w:r>
      <w:r w:rsidR="00477DCA">
        <w:rPr>
          <w:rFonts w:ascii="Garamond" w:hAnsi="Garamond"/>
        </w:rPr>
        <w:t>ou ils ont volé d</w:t>
      </w:r>
      <w:r w:rsidR="00261FBE">
        <w:rPr>
          <w:rFonts w:ascii="Garamond" w:hAnsi="Garamond"/>
        </w:rPr>
        <w:t>es gens</w:t>
      </w:r>
      <w:r w:rsidR="00A85A27">
        <w:rPr>
          <w:rFonts w:ascii="Garamond" w:hAnsi="Garamond"/>
        </w:rPr>
        <w:t> »</w:t>
      </w:r>
      <w:r w:rsidR="00261FBE">
        <w:rPr>
          <w:rFonts w:ascii="Garamond" w:hAnsi="Garamond"/>
        </w:rPr>
        <w:t>).</w:t>
      </w:r>
    </w:p>
    <w:p w14:paraId="0555D257" w14:textId="13352554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úf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[intr] be ground up, crushed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ê. écrasé</w:t>
      </w:r>
      <w:r w:rsidR="00261FBE">
        <w:t xml:space="preserve"> [</w:t>
      </w:r>
      <w:r w:rsidR="00EF00AF">
        <w:t xml:space="preserve">PotPass </w:t>
      </w:r>
      <w:r w:rsidR="00261FBE">
        <w:t>&lt; </w:t>
      </w:r>
      <w:r w:rsidR="00261FBE" w:rsidRPr="005D30C6">
        <w:rPr>
          <w:rFonts w:ascii="Doulos SIL" w:hAnsi="Doulos SIL"/>
          <w:i/>
          <w:color w:val="0000FF"/>
        </w:rPr>
        <w:t>fúfú</w:t>
      </w:r>
      <w:r w:rsidR="00261FBE">
        <w:t>].</w:t>
      </w:r>
    </w:p>
    <w:p w14:paraId="4872FE04" w14:textId="4B36DFD1" w:rsidR="004E4BA0" w:rsidRDefault="00637A99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</w:t>
      </w:r>
      <w:r w:rsidR="00261FBE" w:rsidRPr="005D30C6">
        <w:rPr>
          <w:rFonts w:ascii="Doulos SIL" w:hAnsi="Doulos SIL"/>
          <w:i/>
          <w:color w:val="0000FF"/>
        </w:rPr>
        <w:t>úfú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[tr] grind, crush (e.g. grain or peanuts, with grindstones or a grinding maching)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écraser, moudre (des grains, des arachides, etc., avec des pierres ou dans un moulin)</w:t>
      </w:r>
      <w:r w:rsidR="00261FBE">
        <w:t xml:space="preserve"> [</w:t>
      </w:r>
      <w:r w:rsidR="00EF00AF">
        <w:t>PotPass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fúf</w:t>
      </w:r>
      <w:r w:rsidR="00261FBE" w:rsidRPr="005D30C6">
        <w:rPr>
          <w:rFonts w:ascii="Doulos SIL" w:hAnsi="Doulos SIL"/>
          <w:i/>
          <w:color w:val="0000FF"/>
        </w:rPr>
        <w:noBreakHyphen/>
        <w:t>éyndí</w:t>
      </w:r>
      <w:r w:rsidR="00261FBE">
        <w:t xml:space="preserve"> ; cf. </w:t>
      </w:r>
      <w:r w:rsidR="00261FBE" w:rsidRPr="005D30C6">
        <w:rPr>
          <w:rFonts w:ascii="Doulos SIL" w:hAnsi="Doulos SIL"/>
          <w:i/>
          <w:color w:val="0000FF"/>
        </w:rPr>
        <w:t>gársî</w:t>
      </w:r>
      <w:r w:rsidR="00261FBE">
        <w:t xml:space="preserve"> 1a].</w:t>
      </w:r>
    </w:p>
    <w:p w14:paraId="7E87B1F2" w14:textId="78D783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fúfûl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feel heat, be (=feel) hot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chaud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fúfûl</w:t>
      </w:r>
      <w:r w:rsidRPr="002C3CD0">
        <w:t xml:space="preserve"> </w:t>
      </w:r>
      <w:r w:rsidR="00477DCA">
        <w:t xml:space="preserve"> </w:t>
      </w:r>
      <w:r w:rsidRPr="002C3CD0">
        <w:t>I</w:t>
      </w:r>
      <w:r>
        <w:t xml:space="preserve"> feel hot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chaud.</w:t>
      </w:r>
    </w:p>
    <w:p w14:paraId="36C2909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fúfûl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fúfúl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131DE79" w14:textId="753E64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fúfúlê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cook with steam, steam (rice, couscous, </w:t>
      </w:r>
      <w:r w:rsidRPr="005D30C6">
        <w:rPr>
          <w:rFonts w:ascii="Doulos SIL" w:hAnsi="Doulos SIL"/>
          <w:i/>
          <w:color w:val="0000FF"/>
        </w:rPr>
        <w:t>wìgílâ</w:t>
      </w:r>
      <w:r w:rsidR="00477DCA">
        <w:t> 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cuire (riz, couscous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wìgílâ</w:t>
      </w:r>
      <w:r w:rsidR="00477DCA">
        <w:t> </w:t>
      </w:r>
      <w:r>
        <w:rPr>
          <w:rFonts w:ascii="Garamond" w:hAnsi="Garamond"/>
        </w:rPr>
        <w:t>) à la vapeur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fúfûl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fúfúl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30BE31" w14:textId="72F465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fúfúl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fúfûl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chaleur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fúfúl</w:t>
      </w:r>
      <w:r w:rsidRPr="005D30C6">
        <w:rPr>
          <w:rFonts w:ascii="Doulos SIL" w:hAnsi="Doulos SIL"/>
          <w:i/>
          <w:color w:val="0000FF"/>
        </w:rPr>
        <w:noBreakHyphen/>
        <w:t>ꜜó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  heat is on me (=I feel hot)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chaleur est sur moi (=j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chaud).</w:t>
      </w:r>
    </w:p>
    <w:p w14:paraId="55FD4FC4" w14:textId="25335F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delouse (head)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477DCA">
        <w:rPr>
          <w:rFonts w:ascii="Garamond" w:hAnsi="Garamond"/>
        </w:rPr>
        <w:t>épouiller</w:t>
      </w:r>
      <w:r>
        <w:rPr>
          <w:rFonts w:ascii="Garamond" w:hAnsi="Garamond"/>
        </w:rPr>
        <w:t>, ôter les poux de (la tête)</w:t>
      </w:r>
      <w:r>
        <w:t>.</w:t>
      </w:r>
    </w:p>
    <w:p w14:paraId="71E9F69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fù:là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fù:l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7A6816F" w14:textId="6899D82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fúlán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fúlâ</w:t>
      </w:r>
      <w:r>
        <w:t xml:space="preserve">n,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>
        <w:t>(rarely</w:t>
      </w:r>
      <w:r w:rsidR="00477DCA">
        <w:t xml:space="preserve"> metathesized</w:t>
      </w:r>
      <w:r>
        <w:t xml:space="preserve">) </w:t>
      </w:r>
      <w:r w:rsidRPr="005D30C6">
        <w:rPr>
          <w:rFonts w:ascii="Doulos SIL" w:hAnsi="Doulos SIL"/>
          <w:i/>
          <w:color w:val="0000FF"/>
        </w:rPr>
        <w:t>fúnál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477DCA">
        <w:t xml:space="preserve"> [n] Fula, Fulbe (ethnic group)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Peul</w:t>
      </w:r>
      <w:r w:rsidRPr="00590ABD">
        <w:t xml:space="preserve"> </w:t>
      </w:r>
      <w:r w:rsidR="00477DCA">
        <w:t xml:space="preserve">[their language is Fulfulde] </w:t>
      </w:r>
      <w:r w:rsidRPr="00590ABD">
        <w:t xml:space="preserve">- </w:t>
      </w:r>
      <w:r w:rsidR="00477DCA">
        <w:t>cpd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fùlàn</w:t>
      </w:r>
      <w:r w:rsidRPr="005D30C6">
        <w:rPr>
          <w:rFonts w:ascii="Doulos SIL" w:hAnsi="Doulos SIL"/>
          <w:i/>
          <w:color w:val="0000FF"/>
        </w:rPr>
        <w:noBreakHyphen/>
      </w:r>
      <w:r w:rsidR="00F61A7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F61A79">
        <w:rPr>
          <w:rFonts w:ascii="Doulos SIL" w:hAnsi="Doulos SIL"/>
          <w:i/>
          <w:color w:val="0000FF"/>
        </w:rPr>
        <w:t>]</w:t>
      </w:r>
      <w:r w:rsidR="00CD277C">
        <w:t xml:space="preserve">  the native Fulbe</w:t>
      </w:r>
      <w:r>
        <w:t xml:space="preserve"> (people)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peul</w:t>
      </w:r>
      <w:r>
        <w:t>.</w:t>
      </w:r>
    </w:p>
    <w:p w14:paraId="09C0532C" w14:textId="7C1A95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fúlán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húb</w:t>
      </w:r>
      <w:r w:rsidRPr="005D30C6">
        <w:rPr>
          <w:rFonts w:ascii="Doulos SIL" w:hAnsi="Doulos SIL"/>
          <w:i/>
          <w:color w:val="0000FF"/>
        </w:rPr>
        <w:noBreakHyphen/>
        <w:t>ꜜíy-à: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</w:t>
      </w:r>
      <w:r w:rsidR="00CD277C">
        <w:t>n, lit. “Fulbe</w:t>
      </w:r>
      <w:r w:rsidR="007B254E">
        <w:t>’</w:t>
      </w:r>
      <w:r w:rsidR="00CD277C">
        <w:t>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B532D6">
        <w:t>-</w:t>
      </w:r>
      <w:r w:rsidR="00E13509">
        <w:rPr>
          <w:smallCaps/>
        </w:rPr>
        <w:t>dimin</w:t>
      </w:r>
      <w:r>
        <w:t xml:space="preserve">”]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Amaranthus graecizans</w:t>
      </w:r>
      <w:r>
        <w:t xml:space="preserve">, Amaranthaceae] [cf. </w:t>
      </w:r>
      <w:r w:rsidRPr="005D30C6">
        <w:rPr>
          <w:rFonts w:ascii="Doulos SIL" w:hAnsi="Doulos SIL"/>
          <w:i/>
          <w:color w:val="0000FF"/>
        </w:rPr>
        <w:t>hùb-ù hàr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>
        <w:t>].</w:t>
      </w:r>
    </w:p>
    <w:p w14:paraId="32437C47" w14:textId="6F30AE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fù:là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head covering; hat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chapeau, coiffure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</w:r>
      <w:r w:rsidR="00F61A79">
        <w:rPr>
          <w:rFonts w:ascii="Doulos SIL" w:hAnsi="Doulos SIL"/>
          <w:i/>
          <w:color w:val="0000FF"/>
        </w:rPr>
        <w:t>[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61A79">
        <w:rPr>
          <w:rFonts w:ascii="Doulos SIL" w:hAnsi="Doulos SIL"/>
          <w:i/>
          <w:color w:val="0000FF"/>
        </w:rPr>
        <w:t>]</w:t>
      </w:r>
      <w:r>
        <w:t xml:space="preserve">] - phrase: </w:t>
      </w:r>
      <w:r w:rsidRPr="005D30C6">
        <w:rPr>
          <w:rFonts w:ascii="Doulos SIL" w:hAnsi="Doulos SIL"/>
          <w:i/>
          <w:color w:val="0000FF"/>
        </w:rPr>
        <w:t xml:space="preserve">X ŋ́ fù:l-ò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 w:rsidR="00477DCA">
        <w:t xml:space="preserve">  or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X dù fù:l-ò</w:t>
      </w:r>
      <w:r>
        <w:t xml:space="preserve">  X came to power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X a eu le pouvoir</w:t>
      </w:r>
      <w:r>
        <w:t>.</w:t>
      </w:r>
    </w:p>
    <w:p w14:paraId="62037998" w14:textId="1AC1437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make (things) rotten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putrifier (des choses)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; VblN 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="00F61A79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>].</w:t>
      </w:r>
    </w:p>
    <w:p w14:paraId="3A5CB93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to rot, putrify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pourrir, putrifier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fúmbú</w:t>
      </w:r>
      <w:r>
        <w:t xml:space="preserve">; UnspecO 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1239B278" w14:textId="6171914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fúmb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final, 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[hèyl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[fúmb</w:t>
      </w:r>
      <w:r w:rsidRPr="005D30C6">
        <w:rPr>
          <w:rFonts w:ascii="Doulos SIL" w:hAnsi="Doulos SIL"/>
          <w:i/>
          <w:color w:val="0000FF"/>
        </w:rPr>
        <w:noBreakHyphen/>
        <w:t>íyá] </w:t>
      </w:r>
      <w:r>
        <w:t>].</w:t>
      </w:r>
    </w:p>
    <w:p w14:paraId="4A80705F" w14:textId="0CD8C2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rotten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pourri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fúmb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[&lt;verb </w:t>
      </w:r>
      <w:r w:rsidRPr="005D30C6">
        <w:rPr>
          <w:rFonts w:ascii="Doulos SIL" w:hAnsi="Doulos SIL"/>
          <w:i/>
          <w:color w:val="0000FF"/>
        </w:rPr>
        <w:t>fúmbú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sènnì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rotten words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parole pourrie</w:t>
      </w:r>
      <w:r w:rsidRPr="00590ABD">
        <w:t xml:space="preserve"> - </w:t>
      </w:r>
      <w:r>
        <w:t xml:space="preserve">cpds: see </w:t>
      </w:r>
      <w:r w:rsidR="00A13310" w:rsidRPr="005D30C6">
        <w:rPr>
          <w:rFonts w:ascii="Doulos SIL" w:hAnsi="Doulos SIL"/>
          <w:i/>
          <w:color w:val="0000FF"/>
        </w:rPr>
        <w:t>[kàmb</w:t>
      </w:r>
      <w:r w:rsidR="00A13310" w:rsidRPr="005D30C6">
        <w:rPr>
          <w:rFonts w:ascii="Doulos SIL" w:hAnsi="Doulos SIL"/>
          <w:i/>
          <w:color w:val="0000FF"/>
        </w:rPr>
        <w:noBreakHyphen/>
        <w:t>ù]</w:t>
      </w:r>
      <w:r w:rsidR="00A13310" w:rsidRPr="005D30C6">
        <w:rPr>
          <w:rFonts w:ascii="Doulos SIL" w:hAnsi="Doulos SIL"/>
          <w:i/>
          <w:color w:val="0000FF"/>
        </w:rPr>
        <w:noBreakHyphen/>
        <w:t>[fùmb</w:t>
      </w:r>
      <w:r w:rsidR="00A13310"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="00812A95">
        <w:rPr>
          <w:rFonts w:ascii="Doulos SIL" w:hAnsi="Doulos SIL"/>
          <w:i/>
          <w:color w:val="0000FF"/>
        </w:rPr>
        <w:t>[</w:t>
      </w:r>
      <w:r w:rsidR="00812A95" w:rsidRPr="005D30C6">
        <w:rPr>
          <w:rFonts w:ascii="Doulos SIL" w:hAnsi="Doulos SIL"/>
          <w:i/>
          <w:color w:val="0000FF"/>
        </w:rPr>
        <w:t>gùnd</w:t>
      </w:r>
      <w:r w:rsidR="00812A95" w:rsidRPr="005D30C6">
        <w:rPr>
          <w:rFonts w:ascii="Doulos SIL" w:hAnsi="Doulos SIL"/>
          <w:i/>
          <w:color w:val="0000FF"/>
        </w:rPr>
        <w:noBreakHyphen/>
        <w:t>ù</w:t>
      </w:r>
      <w:r w:rsidR="00812A95">
        <w:rPr>
          <w:rFonts w:ascii="Doulos SIL" w:hAnsi="Doulos SIL"/>
          <w:i/>
          <w:color w:val="0000FF"/>
        </w:rPr>
        <w:t>]</w:t>
      </w:r>
      <w:r w:rsidR="00812A95" w:rsidRPr="005D30C6">
        <w:rPr>
          <w:rFonts w:ascii="Doulos SIL" w:hAnsi="Doulos SIL"/>
          <w:i/>
          <w:color w:val="0000FF"/>
        </w:rPr>
        <w:noBreakHyphen/>
      </w:r>
      <w:r w:rsidR="00812A95">
        <w:rPr>
          <w:rFonts w:ascii="Doulos SIL" w:hAnsi="Doulos SIL"/>
          <w:i/>
          <w:color w:val="0000FF"/>
        </w:rPr>
        <w:t>[</w:t>
      </w:r>
      <w:r w:rsidR="00812A95" w:rsidRPr="005D30C6">
        <w:rPr>
          <w:rFonts w:ascii="Doulos SIL" w:hAnsi="Doulos SIL"/>
          <w:i/>
          <w:color w:val="0000FF"/>
        </w:rPr>
        <w:t>fùmb</w:t>
      </w:r>
      <w:r w:rsidR="00812A95" w:rsidRPr="005D30C6">
        <w:rPr>
          <w:rFonts w:ascii="Doulos SIL" w:hAnsi="Doulos SIL"/>
          <w:i/>
          <w:color w:val="0000FF"/>
        </w:rPr>
        <w:noBreakHyphen/>
        <w:t>ò</w:t>
      </w:r>
      <w:r w:rsidR="00812A95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[hèyl</w:t>
      </w:r>
      <w:r w:rsidRPr="005D30C6">
        <w:rPr>
          <w:rFonts w:ascii="Doulos SIL" w:hAnsi="Doulos SIL"/>
          <w:i/>
          <w:color w:val="0000FF"/>
        </w:rPr>
        <w:noBreakHyphen/>
        <w:t>ù]-[fúmb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>.</w:t>
      </w:r>
    </w:p>
    <w:p w14:paraId="3C63D0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fúmbú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be rotten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pourri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dús!</w:t>
      </w:r>
      <w:r>
        <w:t xml:space="preserve">, Fact </w:t>
      </w: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5C556A00" w14:textId="464FC9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fúmmá:rî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fúmmá:r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breakfast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déjeuner</w:t>
      </w:r>
      <w:r>
        <w:t xml:space="preserve"> [&lt;Ful, see </w:t>
      </w:r>
      <w:r w:rsidRPr="005D30C6">
        <w:rPr>
          <w:rFonts w:ascii="Doulos SIL" w:hAnsi="Doulos SIL"/>
          <w:i/>
          <w:color w:val="0000FF"/>
        </w:rPr>
        <w:t>fúmmê</w:t>
      </w:r>
      <w:r>
        <w:t>].</w:t>
      </w:r>
    </w:p>
    <w:p w14:paraId="53D07803" w14:textId="3D98CB6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fúmmê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eat breakfast, break one</w:t>
      </w:r>
      <w:r w:rsidR="007B254E">
        <w:t>’</w:t>
      </w:r>
      <w:r>
        <w:t xml:space="preserve">s fast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le petit déjeuner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fúmmé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fúmmé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[&lt;Ful √</w:t>
      </w:r>
      <w:r w:rsidRPr="00BB673A">
        <w:rPr>
          <w:rFonts w:ascii="Arial Unicode MS" w:eastAsia="Arial Unicode MS" w:hAnsi="Arial Unicode MS"/>
          <w:color w:val="008000"/>
        </w:rPr>
        <w:t>fumm-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fúmmá:rî</w:t>
      </w:r>
      <w:r>
        <w:t>].</w:t>
      </w:r>
    </w:p>
    <w:p w14:paraId="7F98E826" w14:textId="49F5929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fúmmé:r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collective ceremony performed on </w:t>
      </w:r>
      <w:r w:rsidR="003700D0">
        <w:t>the morning of a Muslim holiday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rite collectif célébré le matin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fête musulmane</w:t>
      </w:r>
      <w:r>
        <w:t xml:space="preserve"> [occurs on the Feast of the Ram and the holy day at the end of Ramadan; &lt;Ful </w:t>
      </w:r>
      <w:r w:rsidRPr="00BB673A">
        <w:rPr>
          <w:rFonts w:ascii="Arial Unicode MS" w:eastAsia="Arial Unicode MS" w:hAnsi="Arial Unicode MS"/>
          <w:i/>
          <w:color w:val="008000"/>
        </w:rPr>
        <w:t>fumme(e)re</w:t>
      </w:r>
      <w:r>
        <w:t>].</w:t>
      </w:r>
    </w:p>
    <w:p w14:paraId="280EEA93" w14:textId="546EBC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fûn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fûŋ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pierce, make a hole 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trouer, percer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fùn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fûn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be pierced, punctured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troué, percé</w:t>
      </w:r>
      <w:r>
        <w:t>.</w:t>
      </w:r>
    </w:p>
    <w:p w14:paraId="5F49CB1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fú:ⁿ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[intr] fart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péter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[in Kelmi village also:] tell a lie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mentir</w:t>
      </w:r>
      <w:r>
        <w:t>.</w:t>
      </w:r>
    </w:p>
    <w:p w14:paraId="2D01FCD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fú:ⁿ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04D8DC3" w14:textId="2BB774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fúnà:-fún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bush used for depilating hides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buisson utilisé pour épiler les peaux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Pergularia tomentosa</w:t>
      </w:r>
      <w:r>
        <w:t xml:space="preserve">, Apocynaceae (plant </w:t>
      </w:r>
      <w:r w:rsidR="003700D0">
        <w:t>grows wild</w:t>
      </w:r>
      <w:r>
        <w:t xml:space="preserve"> at Hombori)].</w:t>
      </w:r>
    </w:p>
    <w:p w14:paraId="7A443A84" w14:textId="258747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fúnà:-fúná </w:t>
      </w:r>
      <w:r w:rsidR="00CF7251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kò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grasshopper sp. with black stripes on legs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 à traits noirs sur les jambes</w:t>
      </w:r>
      <w:r>
        <w:t xml:space="preserve"> [often found in </w:t>
      </w:r>
      <w:r>
        <w:rPr>
          <w:rFonts w:ascii="Garamond" w:hAnsi="Garamond"/>
          <w:i/>
        </w:rPr>
        <w:t>Pergularia tomentosa</w:t>
      </w:r>
      <w:r>
        <w:t xml:space="preserve"> bush].</w:t>
      </w:r>
    </w:p>
    <w:p w14:paraId="2685E18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fúnál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fúlán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928B59A" w14:textId="3DD65E8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fùnfàm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fùnfàŋ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ransack, search through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fouiller</w:t>
      </w:r>
      <w:r>
        <w:t>.</w:t>
      </w:r>
    </w:p>
    <w:p w14:paraId="29CBC770" w14:textId="1C0D6F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fú:ní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take a look at, inspect briefly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jeter un coup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 à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fùnfàm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dèy 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7040F9">
        <w:rPr>
          <w:rFonts w:ascii="Doulos SIL" w:hAnsi="Doulos SIL"/>
          <w:i/>
          <w:color w:val="0000FF"/>
        </w:rPr>
        <w:t>=ḿ ꜜfú:ní [fùn</w:t>
      </w:r>
      <w:r w:rsidR="007040F9">
        <w:rPr>
          <w:rFonts w:ascii="Doulos SIL" w:hAnsi="Doulos SIL"/>
          <w:i/>
          <w:color w:val="0000FF"/>
        </w:rPr>
        <w:noBreakHyphen/>
        <w:t>ò</w:t>
      </w:r>
      <w:r w:rsidR="007040F9" w:rsidRPr="005D30C6">
        <w:rPr>
          <w:rFonts w:ascii="Doulos SIL" w:hAnsi="Doulos SIL"/>
          <w:i/>
          <w:color w:val="0000FF"/>
        </w:rPr>
        <w:t xml:space="preserve"> </w:t>
      </w:r>
      <w:r w:rsidR="007040F9" w:rsidRPr="005D30C6">
        <w:rPr>
          <w:rFonts w:ascii="Doulos SIL" w:hAnsi="Doulos SIL"/>
          <w:i/>
          <w:color w:val="0000FF"/>
        </w:rPr>
        <w:sym w:font="Symbol" w:char="F0AD"/>
      </w:r>
      <w:r w:rsidR="007040F9" w:rsidRPr="005D30C6">
        <w:rPr>
          <w:rFonts w:ascii="Doulos SIL" w:hAnsi="Doulos SIL"/>
          <w:i/>
          <w:color w:val="0000FF"/>
        </w:rPr>
        <w:t>gâ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so he would look out the window (at them)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(les) regarde ensuite à travers la fenêtre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ò fú:ní kú↑=ŋ́ gùnà</w:t>
      </w:r>
      <w:r>
        <w:t xml:space="preserve">  the father looked at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père lui a jeté un coup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à kóy [fú:ní [bàr</w:t>
      </w:r>
      <w:r w:rsidRPr="005D30C6">
        <w:rPr>
          <w:rFonts w:ascii="Doulos SIL" w:hAnsi="Doulos SIL"/>
          <w:i/>
          <w:color w:val="0000FF"/>
        </w:rPr>
        <w:noBreakHyphen/>
        <w:t>jínéy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gà]</w:t>
      </w:r>
      <w:r w:rsidRPr="0033636C">
        <w:t xml:space="preserve">  he</w:t>
      </w:r>
      <w:r>
        <w:t xml:space="preserve"> went to take a look at the horse gear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parti jeter un coup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 au matériel à cheval</w:t>
      </w:r>
      <w:r>
        <w:t>.</w:t>
      </w:r>
    </w:p>
    <w:p w14:paraId="09AEDC2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44043B9" w14:textId="16A9F35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hole, puncture; window (hole in wall)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trou; fenêtre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fûn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fùnè</w:t>
      </w:r>
      <w:r>
        <w:rPr>
          <w:i/>
        </w:rPr>
        <w:t xml:space="preserve">, </w:t>
      </w:r>
      <w:r>
        <w:t xml:space="preserve">Ka </w:t>
      </w:r>
      <w:r w:rsidRPr="00BB673A">
        <w:rPr>
          <w:rFonts w:ascii="Arial Unicode MS" w:eastAsia="Arial Unicode MS" w:hAnsi="Arial Unicode MS"/>
          <w:i/>
          <w:color w:val="008000"/>
        </w:rPr>
        <w:t>fùnì</w:t>
      </w:r>
      <w:r>
        <w:t>]</w:t>
      </w:r>
      <w:r w:rsidRPr="00590ABD">
        <w:t xml:space="preserve"> - </w:t>
      </w:r>
      <w:r>
        <w:rPr>
          <w:smallCaps/>
        </w:rPr>
        <w:t>cpd</w:t>
      </w:r>
      <w:r>
        <w:t xml:space="preserve">: see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</w:r>
      <w:r w:rsidR="003700D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700D0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</w:r>
      <w:r w:rsidR="003700D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700D0">
        <w:rPr>
          <w:rFonts w:ascii="Doulos SIL" w:hAnsi="Doulos SIL"/>
          <w:i/>
          <w:color w:val="0000FF"/>
        </w:rPr>
        <w:t>]</w:t>
      </w:r>
      <w:r>
        <w:t>.</w:t>
      </w:r>
    </w:p>
    <w:p w14:paraId="0072C03E" w14:textId="6F6174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fú:n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fú:ⁿ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fart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fú:ⁿ</w:t>
      </w:r>
      <w:r>
        <w:t> 1a].</w:t>
      </w:r>
    </w:p>
    <w:p w14:paraId="4D45A832" w14:textId="068348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fùns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(sb) blow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souffler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fúnsú</w:t>
      </w:r>
      <w:r>
        <w:t> 2].</w:t>
      </w:r>
    </w:p>
    <w:p w14:paraId="04525D5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fúns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Pr="00F815FE">
        <w:t xml:space="preserve"> (NF </w:t>
      </w:r>
      <w:r w:rsidRPr="00F815FE">
        <w:rPr>
          <w:color w:val="008080"/>
        </w:rPr>
        <w:noBreakHyphen/>
      </w:r>
      <w:r w:rsidRPr="005D30C6">
        <w:rPr>
          <w:rFonts w:ascii="Doulos SIL" w:hAnsi="Doulos SIL"/>
          <w:i/>
          <w:color w:val="0000FF"/>
        </w:rPr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(a) swelling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(une) enflure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fúnsú</w:t>
      </w:r>
      <w:r>
        <w:t> 1a].</w:t>
      </w:r>
    </w:p>
    <w:p w14:paraId="66D26827" w14:textId="585D0B19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fúnsú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swollen, swell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gonflé(e), se gonfler</w:t>
      </w:r>
      <w:r>
        <w:t xml:space="preserve"> [homophonous with tr</w:t>
      </w:r>
      <w:r w:rsidR="00F61A79">
        <w:t>ansitive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fúnsú</w:t>
      </w:r>
      <w:r>
        <w:t> 2]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ò fúnsú</w:t>
      </w:r>
      <w:r>
        <w:t xml:space="preserve">  his head was swollen (with bewilderment, humilation, etc.)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avait la tête gonflée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étourdissement,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humiliation, etc.)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inflate (waterskin, balloon)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enfler (outre, ballon) </w:t>
      </w:r>
      <w:r>
        <w:t xml:space="preserve">[also </w:t>
      </w:r>
      <w:r w:rsidRPr="005D30C6">
        <w:rPr>
          <w:rFonts w:ascii="Doulos SIL" w:hAnsi="Doulos SIL"/>
          <w:i/>
          <w:color w:val="0000FF"/>
        </w:rPr>
        <w:t>fùnsù</w:t>
      </w:r>
      <w:r>
        <w:t xml:space="preserve"> 1b in this sense]</w:t>
      </w:r>
      <w:r>
        <w:rPr>
          <w:rFonts w:ascii="Garamond" w:hAnsi="Garamond"/>
        </w:rPr>
        <w:t>.</w:t>
      </w:r>
    </w:p>
    <w:p w14:paraId="30F292CF" w14:textId="526206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fùnsù</w:t>
      </w:r>
      <w:r w:rsidRPr="002C3CD0">
        <w:t xml:space="preserve"> 1</w:t>
      </w:r>
      <w:r w:rsidRPr="00F815FE">
        <w:t>b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inflate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gonfler</w:t>
      </w:r>
      <w:r w:rsidR="003700D0">
        <w:rPr>
          <w:rFonts w:ascii="Garamond" w:hAnsi="Garamond"/>
        </w:rPr>
        <w:t>, enfler</w:t>
      </w:r>
      <w:r>
        <w:rPr>
          <w:rFonts w:ascii="Garamond" w:hAnsi="Garamond"/>
        </w:rPr>
        <w:t xml:space="preserve">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fúnsú</w:t>
      </w:r>
      <w:r>
        <w:t xml:space="preserve"> 1, sense (b); Ka </w:t>
      </w:r>
      <w:r w:rsidRPr="00BB673A">
        <w:rPr>
          <w:rFonts w:ascii="Arial Unicode MS" w:eastAsia="Arial Unicode MS" w:hAnsi="Arial Unicode MS"/>
          <w:i/>
          <w:color w:val="008000"/>
        </w:rPr>
        <w:t>fúusù</w:t>
      </w:r>
      <w:r>
        <w:t xml:space="preserve"> </w:t>
      </w:r>
      <w:r w:rsidR="007B254E">
        <w:t>‘</w:t>
      </w:r>
      <w:r>
        <w:t>souffler, enfler</w:t>
      </w:r>
      <w:r w:rsidR="007B254E">
        <w:t>’</w:t>
      </w:r>
      <w:r>
        <w:t>].</w:t>
      </w:r>
    </w:p>
    <w:p w14:paraId="64F6E59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fúnsú</w:t>
      </w:r>
      <w:r w:rsidRPr="002C3CD0">
        <w:t xml:space="preserve"> 2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blow on (e.g. fire); build up (fire, by blowing)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souffler sur (un feu, etc.); augmenter (un feu, en soufflant)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fùns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6ED2BC4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fúntî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(skin) break out in pimples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(peau) avoir une éruption de boutons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fùnt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58CE0C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pimples (on skin)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boutons (sur la peau)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fúntî</w:t>
      </w:r>
      <w:r>
        <w:t>].</w:t>
      </w:r>
    </w:p>
    <w:p w14:paraId="28972F8B" w14:textId="2EB92D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fúɲá!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3700D0">
        <w:t xml:space="preserve"> [interj] fragrant, good smell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bonne odeur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ʔú:rê</w:t>
      </w:r>
      <w:r>
        <w:t>].</w:t>
      </w:r>
    </w:p>
    <w:p w14:paraId="4B07C2C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fúrú</w:t>
      </w:r>
      <w:r>
        <w:t>].</w:t>
      </w:r>
    </w:p>
    <w:p w14:paraId="03C76F76" w14:textId="2E0B99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fúr!</w:t>
      </w:r>
      <w:r w:rsidRPr="002C3CD0">
        <w:t xml:space="preserve"> 2</w:t>
      </w:r>
      <w:r>
        <w:t xml:space="preserve">  [interj] [default clause-final emphatic] totally; (not) at 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absolument; (pas) du tout</w:t>
      </w:r>
      <w:r>
        <w:t xml:space="preserve"> [used by an older speaker; </w:t>
      </w:r>
      <w:r w:rsidR="003700D0">
        <w:t xml:space="preserve">more </w:t>
      </w:r>
      <w:r>
        <w:t>c</w:t>
      </w:r>
      <w:r w:rsidR="003700D0">
        <w:t>ommon forms are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fás!</w:t>
      </w:r>
      <w:r w:rsidRPr="002C3CD0">
        <w:t xml:space="preserve"> and </w:t>
      </w:r>
      <w:r w:rsidRPr="005D30C6">
        <w:rPr>
          <w:rFonts w:ascii="Doulos SIL" w:hAnsi="Doulos SIL"/>
          <w:i/>
          <w:color w:val="0000FF"/>
        </w:rPr>
        <w:t>fés!</w:t>
      </w:r>
      <w:r>
        <w:t>].</w:t>
      </w:r>
    </w:p>
    <w:p w14:paraId="150BB353" w14:textId="2295BD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quit, stop (e.g. working)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abandonner, cesser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fúrú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be abundant, exist in excessive amounts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abondant, ê. (trop) nombreux</w:t>
      </w:r>
      <w:r w:rsidR="00EF00AF">
        <w:t xml:space="preserve"> [specialized 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fúrú</w:t>
      </w:r>
      <w:r>
        <w:t>]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 xml:space="preserve">à nò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fúr</w:t>
      </w:r>
      <w:r w:rsidRPr="005D30C6">
        <w:rPr>
          <w:rFonts w:ascii="Doulos SIL" w:hAnsi="Doulos SIL"/>
          <w:i/>
          <w:color w:val="0000FF"/>
        </w:rPr>
        <w:noBreakHyphen/>
        <w:t>à dúw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ndì]</w:t>
      </w:r>
      <w:r w:rsidRPr="002C3CD0">
        <w:t xml:space="preserve"> </w:t>
      </w:r>
      <w:r w:rsidR="004C1D17">
        <w:t xml:space="preserve"> </w:t>
      </w:r>
      <w:r w:rsidRPr="002C3CD0">
        <w:t>it</w:t>
      </w:r>
      <w:r>
        <w:t xml:space="preserve"> is very common among us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fréquent chez nous</w:t>
      </w:r>
      <w:r>
        <w:t>.</w:t>
      </w:r>
    </w:p>
    <w:p w14:paraId="7CEB2621" w14:textId="5295D6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milk) swell, become frothy; (e.g. frog) become puffed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(lait etc.)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augmenter, écumer; (crapaud etc.) se gonfler</w:t>
      </w:r>
      <w:r>
        <w:t>.</w:t>
      </w:r>
    </w:p>
    <w:p w14:paraId="6422BBEB" w14:textId="7BB131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fúrkáŋg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fúrkáŋgâ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cushion, pillow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coussin, oreiller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fúrkángè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fúrkángà</w:t>
      </w:r>
      <w:r>
        <w:t>].</w:t>
      </w:r>
    </w:p>
    <w:p w14:paraId="239010FF" w14:textId="79E924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fúrnô: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fúrnê:</w:t>
      </w:r>
      <w:r w:rsidRPr="0098194F">
        <w:t xml:space="preserve">  </w:t>
      </w:r>
      <w:r>
        <w:t xml:space="preserve">((NF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charcoal burner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braisier, fourneau (à charbon)</w:t>
      </w:r>
      <w:r>
        <w:t xml:space="preserve"> [&lt;Fr, cf. Ful </w:t>
      </w:r>
      <w:r w:rsidRPr="00395298">
        <w:rPr>
          <w:rFonts w:ascii="Arial Unicode MS" w:eastAsia="Arial Unicode MS" w:hAnsi="Arial Unicode MS" w:cs="Arial Unicode MS"/>
          <w:i/>
          <w:color w:val="008000"/>
        </w:rPr>
        <w:t>furne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fúrnó: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fúrné: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fúrnó: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fúrnó: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8E8CC51" w14:textId="0A342B79" w:rsidR="004E4BA0" w:rsidRPr="00A8343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fùr-ò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fùr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small, wood-boring insect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insecte noir qui ronge le bois</w:t>
      </w:r>
      <w:r>
        <w:t>.</w:t>
      </w:r>
    </w:p>
    <w:p w14:paraId="45F33CC8" w14:textId="42A226A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fúrsâ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fúrs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bereavement period, three-month period of seclusion for a recently widowed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période de deuil, trois mois où la veuve est gardée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</w:t>
      </w:r>
      <w:r>
        <w:t xml:space="preserve"> [this permits determination whether she was left pregnant by her deceased husband]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fúrs</w:t>
      </w:r>
      <w:r w:rsidRPr="005D30C6">
        <w:rPr>
          <w:rFonts w:ascii="Doulos SIL" w:hAnsi="Doulos SIL"/>
          <w:i/>
          <w:color w:val="0000FF"/>
        </w:rPr>
        <w:noBreakHyphen/>
        <w:t>è: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fúrs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húrá ꜜfúrsâ</w:t>
      </w:r>
      <w:r>
        <w:t xml:space="preserve"> (widow) go into seclusion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(veuve) entrer en solitaire</w:t>
      </w:r>
      <w:r>
        <w:t>.</w:t>
      </w:r>
    </w:p>
    <w:p w14:paraId="1F6F9A14" w14:textId="5566AB4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fúrtú-fúrtú:n-ò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F61A79">
        <w:t xml:space="preserve">frozen cpd </w:t>
      </w:r>
      <w:r w:rsidRPr="008C0179">
        <w:t xml:space="preserve">n] sandgrouse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ganga (oiseau)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Pterocles spp.</w:t>
      </w:r>
      <w:r w:rsidRPr="008C0179">
        <w:t xml:space="preserve">] [variant </w:t>
      </w:r>
      <w:r w:rsidRPr="005D30C6">
        <w:rPr>
          <w:rFonts w:ascii="Doulos SIL" w:hAnsi="Doulos SIL"/>
          <w:i/>
          <w:color w:val="0000FF"/>
        </w:rPr>
        <w:t>pùrtù-púrtù</w:t>
      </w:r>
      <w:r w:rsidRPr="008C0179">
        <w:t>].</w:t>
      </w:r>
    </w:p>
    <w:p w14:paraId="1776A771" w14:textId="266123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fúr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leave, abandon; release; desist from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laisser, abandonner</w:t>
      </w:r>
      <w:r>
        <w:t xml:space="preserve"> [</w:t>
      </w:r>
      <w:r w:rsidR="00995DF2">
        <w:t>Imprt</w:t>
      </w:r>
      <w:r>
        <w:t xml:space="preserve"> Sg always </w:t>
      </w:r>
      <w:r w:rsidRPr="005D30C6">
        <w:rPr>
          <w:rFonts w:ascii="Doulos SIL" w:hAnsi="Doulos SIL"/>
          <w:i/>
          <w:color w:val="0000FF"/>
        </w:rPr>
        <w:t>fúrù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>] [</w:t>
      </w:r>
      <w:r w:rsidR="00EF00AF">
        <w:t>intransivitized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fùr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with </w:t>
      </w:r>
      <w:r w:rsidR="00EF00AF">
        <w:t>two</w:t>
      </w:r>
      <w:r>
        <w:t xml:space="preserve"> senses]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nám=ꜜ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á: fúrú=[ńdù wáꜜráŋ]=[ńdù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sénn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we</w:t>
      </w:r>
      <w:r w:rsidR="007B254E">
        <w:t>’</w:t>
      </w:r>
      <w:r>
        <w:t>ll leave it to you</w:t>
      </w:r>
      <w:r w:rsidR="00395298">
        <w:t>-Pl</w:t>
      </w:r>
      <w:r>
        <w:t xml:space="preserve"> for words (=to judge)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on le laissera avec vous pour la parole (=le jugement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>à ẁ hín [kù ʔáŋgá ꜜfúrú] [hál ꜜʔáŋgá=ḿ kóy</w:t>
      </w:r>
      <w:r>
        <w:rPr>
          <w:i/>
        </w:rPr>
        <w:sym w:font="Symbol" w:char="F0BC"/>
      </w:r>
      <w:r>
        <w:t xml:space="preserve">  she would release him to go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le laisserait aller </w:t>
      </w:r>
      <w:r>
        <w:rPr>
          <w:rFonts w:ascii="Garamond" w:hAnsi="Garamond"/>
        </w:rPr>
        <w:sym w:font="Symbol" w:char="F0BC"/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hà: jér</w:t>
      </w:r>
      <w:r w:rsidRPr="005D30C6">
        <w:rPr>
          <w:rFonts w:ascii="Doulos SIL" w:hAnsi="Doulos SIL"/>
          <w:i/>
          <w:color w:val="0000FF"/>
        </w:rPr>
        <w:noBreakHyphen/>
        <w:t>éy 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hímà kú↑=ŋ́ ꜜfúrú</w:t>
      </w:r>
      <w:r>
        <w:t xml:space="preserve">  certain things (=customs) one ought not abandon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certaines choses (=traditions) on ne devrait pas abandonner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(wood) show white spots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(bois) laisser sortir des taches blanches</w:t>
      </w:r>
      <w:r>
        <w:t>.</w:t>
      </w:r>
    </w:p>
    <w:p w14:paraId="3E025A0A" w14:textId="441BC9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bad, nasty, angy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mauvais, méchant, fâché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fùtù</w:t>
      </w:r>
      <w:r>
        <w:t xml:space="preserve"> 1a; indefinite variant </w:t>
      </w:r>
      <w:r w:rsidRPr="005D30C6">
        <w:rPr>
          <w:rFonts w:ascii="Doulos SIL" w:hAnsi="Doulos SIL"/>
          <w:i/>
          <w:color w:val="0000FF"/>
        </w:rPr>
        <w:t>fùtù</w:t>
      </w:r>
      <w:r>
        <w:t xml:space="preserve">  chiefl</w:t>
      </w:r>
      <w:r w:rsidR="00F61A79">
        <w:t>y in cpd-like combinations like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hánsí fùt-òw</w:t>
      </w:r>
      <w:r>
        <w:rPr>
          <w:color w:val="993300"/>
        </w:rPr>
        <w:t xml:space="preserve"> </w:t>
      </w:r>
      <w:r w:rsidR="007B254E">
        <w:t>‘</w:t>
      </w:r>
      <w:r>
        <w:t>savage dog</w:t>
      </w:r>
      <w:r w:rsidR="007B254E">
        <w:t>’</w:t>
      </w:r>
      <w:r>
        <w:t xml:space="preserve"> (see also bahuvrihis </w:t>
      </w:r>
      <w:r w:rsidRPr="005D30C6">
        <w:rPr>
          <w:rFonts w:ascii="Doulos SIL" w:hAnsi="Doulos SIL"/>
          <w:i/>
          <w:color w:val="0000FF"/>
        </w:rPr>
        <w:t>tèŋè</w:t>
      </w:r>
      <w:r w:rsidRPr="005D30C6">
        <w:rPr>
          <w:rFonts w:ascii="Doulos SIL" w:hAnsi="Doulos SIL"/>
          <w:i/>
          <w:color w:val="0000FF"/>
        </w:rPr>
        <w:noBreakHyphen/>
        <w:t>[fùt-òw]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fùtù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gòy-[fùt-òw]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hàɲè</w:t>
      </w:r>
      <w:r w:rsidRPr="005D30C6">
        <w:rPr>
          <w:rFonts w:ascii="Doulos SIL" w:hAnsi="Doulos SIL"/>
          <w:i/>
          <w:color w:val="0000FF"/>
        </w:rPr>
        <w:noBreakHyphen/>
        <w:t>[fùt-òw]</w:t>
      </w:r>
      <w:r>
        <w:t>].</w:t>
      </w:r>
    </w:p>
    <w:p w14:paraId="7B45101D" w14:textId="77777777" w:rsidR="004E4BA0" w:rsidRPr="00E746D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fútt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fútt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often inal] stomach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estomac</w:t>
      </w:r>
      <w:r>
        <w:t>.</w:t>
      </w:r>
    </w:p>
    <w:p w14:paraId="23882A9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fúttú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[n+adj] rumen, paunch, main stomach of cud-chewing animals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panse, estomac principal des ruminants</w:t>
      </w:r>
      <w:r>
        <w:t>.</w:t>
      </w:r>
    </w:p>
    <w:p w14:paraId="39D7891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fúttú kátíyá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[n+adj] reticulum, small second stomach of cud-chewing animals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réticulum, deuxième estomac des ruminants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jì:bà</w:t>
      </w:r>
      <w:r>
        <w:t>].</w:t>
      </w:r>
    </w:p>
    <w:p w14:paraId="1CB3698A" w14:textId="6B11CDA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[fútt-ú]</w:t>
      </w:r>
      <w:r w:rsidRPr="005D30C6">
        <w:rPr>
          <w:rFonts w:ascii="Doulos SIL" w:hAnsi="Doulos SIL"/>
          <w:i/>
          <w:color w:val="0000FF"/>
        </w:rPr>
        <w:noBreakHyphen/>
        <w:t>záɲéy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595ACA">
        <w:t xml:space="preserve">cpd </w:t>
      </w:r>
      <w:r>
        <w:t xml:space="preserve">n] upset stomach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stomac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záɲéy</w:t>
      </w:r>
      <w:r>
        <w:t>].</w:t>
      </w:r>
    </w:p>
    <w:p w14:paraId="29E4845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fùtù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bad, nasty; be angry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mauvais, méchant; se fâcher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fùt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fùtú</w:t>
      </w:r>
      <w:r w:rsidRPr="003E4524">
        <w:rPr>
          <w:color w:val="008000"/>
        </w:rPr>
        <w:t>,</w:t>
      </w:r>
      <w:r>
        <w:t xml:space="preserve"> Ka </w:t>
      </w:r>
      <w:r w:rsidRPr="00BB673A">
        <w:rPr>
          <w:rFonts w:ascii="Arial Unicode MS" w:eastAsia="Arial Unicode MS" w:hAnsi="Arial Unicode MS"/>
          <w:i/>
          <w:color w:val="008000"/>
        </w:rPr>
        <w:t>fútú</w:t>
      </w:r>
      <w:r>
        <w:t xml:space="preserve">] [near-synonym </w:t>
      </w:r>
      <w:r w:rsidRPr="005D30C6">
        <w:rPr>
          <w:rFonts w:ascii="Doulos SIL" w:hAnsi="Doulos SIL"/>
          <w:i/>
          <w:color w:val="0000FF"/>
        </w:rPr>
        <w:t>là:lâ</w:t>
      </w:r>
      <w:r>
        <w:t>].</w:t>
      </w:r>
    </w:p>
    <w:p w14:paraId="3EB6A4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fùtù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fùt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FC700A2" w14:textId="6CA017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fùtúr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fùtúrî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dusk, twilight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crépuscule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ftr</w:t>
      </w:r>
      <w:r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futuro</w:t>
      </w:r>
      <w:r>
        <w:t>].</w:t>
      </w:r>
    </w:p>
    <w:p w14:paraId="1070569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fùtù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[VblN &lt; </w:t>
      </w:r>
      <w:r w:rsidRPr="005D30C6">
        <w:rPr>
          <w:rFonts w:ascii="Doulos SIL" w:hAnsi="Doulos SIL"/>
          <w:i/>
          <w:color w:val="0000FF"/>
        </w:rPr>
        <w:t>fùtù</w:t>
      </w:r>
      <w:r>
        <w:t>].</w:t>
      </w:r>
    </w:p>
    <w:p w14:paraId="40B5BB2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fíy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fǎ</w:t>
      </w:r>
      <w:r>
        <w:t>].</w:t>
      </w:r>
    </w:p>
    <w:p w14:paraId="16D90BFA" w14:textId="439DEBA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91A89">
        <w:rPr>
          <w:smallCaps/>
        </w:rPr>
        <w:t>Partpl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fú:yê</w:t>
      </w:r>
      <w:r>
        <w:t>].</w:t>
      </w:r>
    </w:p>
    <w:p w14:paraId="1FAD3CA1" w14:textId="7790D8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fú:yê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picky, fastidious, disdainful, hard to please; turn up one</w:t>
      </w:r>
      <w:r w:rsidR="007B254E">
        <w:t>’</w:t>
      </w:r>
      <w:r>
        <w:t xml:space="preserve">s nose; be foolish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dédaigneux, difficile à satisfaire; ê. sot</w:t>
      </w:r>
      <w:r>
        <w:t xml:space="preserve"> [</w:t>
      </w:r>
      <w:r w:rsidR="00D91A89">
        <w:rPr>
          <w:smallCaps/>
        </w:rPr>
        <w:t>Partpl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fù:y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a dance and accompanying tomtom rhythm associated with noble women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danse et le rythme de tam-tam qui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accompagne, associée aux femme</w:t>
      </w:r>
      <w:r w:rsidR="00F61A79">
        <w:rPr>
          <w:rFonts w:ascii="Garamond" w:hAnsi="Garamond"/>
        </w:rPr>
        <w:t>s</w:t>
      </w:r>
      <w:r>
        <w:rPr>
          <w:rFonts w:ascii="Garamond" w:hAnsi="Garamond"/>
        </w:rPr>
        <w:t xml:space="preserve"> noble</w:t>
      </w:r>
      <w:r w:rsidR="00F61A79">
        <w:rPr>
          <w:rFonts w:ascii="Garamond" w:hAnsi="Garamond"/>
        </w:rPr>
        <w:t>s</w:t>
      </w:r>
      <w:r>
        <w:t xml:space="preserve"> [the dance emphasizes graceful movements].</w:t>
      </w:r>
    </w:p>
    <w:p w14:paraId="53FBB8EA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G</w:t>
      </w:r>
    </w:p>
    <w:p w14:paraId="7AF1CD5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[Focus particle after fronted constituent]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méy gá ꜜkóy</w:t>
      </w:r>
      <w:r>
        <w:t xml:space="preserve">  who went?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qui est allé?</w:t>
      </w:r>
      <w:r>
        <w:t>.</w:t>
      </w:r>
    </w:p>
    <w:p w14:paraId="295F3E66" w14:textId="291A97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[Relative pronoun] [variant  </w:t>
      </w:r>
      <w:r w:rsidRPr="005D30C6">
        <w:rPr>
          <w:rFonts w:ascii="Doulos SIL" w:hAnsi="Doulos SIL"/>
          <w:i/>
          <w:color w:val="0000FF"/>
        </w:rPr>
        <w:t>kâ</w:t>
      </w:r>
      <w:r>
        <w:t> 1 in a few high-frequency combinations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hàŋ kâ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mè kâ</w:t>
      </w:r>
      <w:r>
        <w:t xml:space="preserve"> </w:t>
      </w:r>
      <w:r w:rsidR="007B254E">
        <w:t>‘</w:t>
      </w:r>
      <w:r>
        <w:t>when </w:t>
      </w:r>
      <w:r>
        <w:sym w:font="Symbol" w:char="F0BC"/>
      </w:r>
      <w:r w:rsidR="007B254E">
        <w:t>‘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dèy kâ</w:t>
      </w:r>
      <w:r>
        <w:t xml:space="preserve"> </w:t>
      </w:r>
      <w:r w:rsidR="007B254E">
        <w:t>‘</w:t>
      </w:r>
      <w:r>
        <w:t xml:space="preserve">where </w:t>
      </w:r>
      <w:r>
        <w:sym w:font="Symbol" w:char="F0BC"/>
      </w:r>
      <w:r w:rsidR="007B254E">
        <w:t>‘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hà: kâ</w:t>
      </w:r>
      <w:r>
        <w:t xml:space="preserve"> </w:t>
      </w:r>
      <w:r w:rsidR="007B254E">
        <w:t>‘</w:t>
      </w:r>
      <w:r>
        <w:t>something that </w:t>
      </w:r>
      <w:r>
        <w:sym w:font="Symbol" w:char="F0BC"/>
      </w:r>
      <w:r w:rsidR="007B254E">
        <w:t>‘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bòr kâ</w:t>
      </w:r>
      <w:r>
        <w:t xml:space="preserve"> </w:t>
      </w:r>
      <w:r w:rsidR="007B254E">
        <w:t>‘</w:t>
      </w:r>
      <w:r>
        <w:t>someone who </w:t>
      </w:r>
      <w:r>
        <w:sym w:font="Symbol" w:char="F0BC"/>
      </w:r>
      <w:r w:rsidR="00470329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 gá ꜜkóy</w:t>
      </w:r>
      <w:r>
        <w:t xml:space="preserve">  the man who went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 qui est allé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yérí ꜜgâ dìrà</w:t>
      </w:r>
      <w:r>
        <w:t xml:space="preserve">  we who went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qui sommes allés</w:t>
      </w:r>
      <w:r>
        <w:t>.</w:t>
      </w:r>
    </w:p>
    <w:p w14:paraId="45E9A718" w14:textId="6A8FEA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</w:t>
      </w:r>
      <w:r w:rsidRPr="002C3CD0">
        <w:t xml:space="preserve"> 1</w:t>
      </w:r>
      <w:r>
        <w:t xml:space="preserve">c  </w:t>
      </w:r>
      <w:r>
        <w:rPr>
          <w:rFonts w:ascii="Wingdings" w:hAnsi="Wingdings"/>
          <w:sz w:val="18"/>
        </w:rPr>
        <w:t></w:t>
      </w:r>
      <w:r>
        <w:t xml:space="preserve"> a) [subordinating </w:t>
      </w:r>
      <w:r w:rsidR="007B254E">
        <w:t>‘</w:t>
      </w:r>
      <w:r>
        <w:t>that</w:t>
      </w:r>
      <w:r w:rsidR="007B254E">
        <w:t>’</w:t>
      </w:r>
      <w:r>
        <w:t xml:space="preserve"> conjunction]  </w:t>
      </w:r>
      <w:r>
        <w:rPr>
          <w:rFonts w:ascii="Wingdings" w:hAnsi="Wingdings"/>
          <w:sz w:val="18"/>
        </w:rPr>
        <w:t></w:t>
      </w:r>
      <w:r>
        <w:t xml:space="preserve"> b) [particle glossable </w:t>
      </w:r>
      <w:r w:rsidR="007B254E">
        <w:t>‘</w:t>
      </w:r>
      <w:r>
        <w:t>when </w:t>
      </w:r>
      <w:r>
        <w:sym w:font="Symbol" w:char="F0BC"/>
      </w:r>
      <w:r w:rsidR="007B254E">
        <w:t>‘</w:t>
      </w:r>
      <w:r>
        <w:t xml:space="preserve">, </w:t>
      </w:r>
      <w:r w:rsidR="007B254E">
        <w:t>‘</w:t>
      </w:r>
      <w:r>
        <w:t>and furthermore </w:t>
      </w:r>
      <w:r>
        <w:sym w:font="Symbol" w:char="F0BC"/>
      </w:r>
      <w:r w:rsidR="007B254E">
        <w:t>‘</w:t>
      </w:r>
      <w:r>
        <w:t xml:space="preserve">, or </w:t>
      </w:r>
      <w:r w:rsidR="007B254E">
        <w:t>‘</w:t>
      </w:r>
      <w:r>
        <w:t>in a situation where </w:t>
      </w:r>
      <w:r>
        <w:sym w:font="Symbol" w:char="F0BC"/>
      </w:r>
      <w:r w:rsidR="007B254E">
        <w:t>‘</w:t>
      </w:r>
      <w:r>
        <w:t>, denoting an eventuality that follows or adds complexity to that denoted by the preceding clause]</w:t>
      </w:r>
      <w:r w:rsidRPr="00590ABD">
        <w:t xml:space="preserve"> - </w:t>
      </w:r>
      <w:r>
        <w:t xml:space="preserve">ex: </w:t>
      </w:r>
      <w:r w:rsidR="004703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màn tó: gá:wó</w:t>
      </w:r>
      <w:r w:rsidR="0047032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4703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gá à bú:</w:t>
      </w:r>
      <w:r w:rsidR="00470329">
        <w:rPr>
          <w:rFonts w:ascii="Doulos SIL" w:hAnsi="Doulos SIL"/>
          <w:i/>
          <w:color w:val="0000FF"/>
        </w:rPr>
        <w:t>]</w:t>
      </w:r>
      <w:r>
        <w:t xml:space="preserve"> he had not (yet) reached Gao when he died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pas (encore) arrivé à Gao lorsqu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est mort</w:t>
      </w:r>
      <w:r>
        <w:t xml:space="preserve">; </w:t>
      </w:r>
      <w:r w:rsidR="004703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ʔáy ꜜgâ kóy</w:t>
      </w:r>
      <w:r w:rsidR="0047032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4703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gá bò kú↑=ŋ́ ꜜhárú</w:t>
      </w:r>
      <w:r w:rsidR="00470329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470329">
        <w:t xml:space="preserve"> </w:t>
      </w:r>
      <w:r w:rsidRPr="002C3CD0">
        <w:t>I</w:t>
      </w:r>
      <w:r>
        <w:t xml:space="preserve"> who went and am telling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moi qui suis allé et qui le dit (=raconte)</w:t>
      </w:r>
      <w:r>
        <w:t>.</w:t>
      </w:r>
    </w:p>
    <w:p w14:paraId="354E1203" w14:textId="211E2384" w:rsidR="00560E6F" w:rsidRDefault="00560E6F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</w:t>
      </w:r>
      <w:r>
        <w:t xml:space="preserve"> </w:t>
      </w:r>
      <w:r w:rsidR="00DD4036">
        <w:t xml:space="preserve">2 </w:t>
      </w:r>
      <w:r>
        <w:t xml:space="preserve"> [common prepausal shortened form of postposition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 1].</w:t>
      </w:r>
    </w:p>
    <w:p w14:paraId="2FBC2DF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ŋ́gâ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[pronoun] [see </w:t>
      </w:r>
      <w:r w:rsidRPr="005D30C6">
        <w:rPr>
          <w:rFonts w:ascii="Doulos SIL" w:hAnsi="Doulos SIL"/>
          <w:i/>
          <w:color w:val="0000FF"/>
        </w:rPr>
        <w:t>ʔáŋgâ</w:t>
      </w:r>
      <w:r>
        <w:t>].</w:t>
      </w:r>
    </w:p>
    <w:p w14:paraId="613C4C4C" w14:textId="039E2756" w:rsidR="004E4BA0" w:rsidRDefault="00261FBE" w:rsidP="008319BA">
      <w:pPr>
        <w:tabs>
          <w:tab w:val="clear" w:pos="992"/>
          <w:tab w:val="left" w:pos="144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2C3CD0">
        <w:t xml:space="preserve"> 1</w:t>
      </w:r>
      <w:r w:rsidR="00560E6F">
        <w:t xml:space="preserve"> [prepausally usually shortened to </w:t>
      </w:r>
      <w:r w:rsidR="00560E6F" w:rsidRPr="005D30C6">
        <w:rPr>
          <w:rFonts w:ascii="Doulos SIL" w:hAnsi="Doulos SIL"/>
          <w:i/>
          <w:color w:val="0000FF"/>
        </w:rPr>
        <w:t>gà</w:t>
      </w:r>
      <w:r w:rsidR="00DD4036">
        <w:t xml:space="preserve"> 2</w:t>
      </w:r>
      <w:r w:rsidR="00470329">
        <w:t xml:space="preserve"> if word-final</w:t>
      </w:r>
      <w:r w:rsidR="00DD4036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[postp] at, on, by, from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à, en, sur, par, de</w:t>
      </w:r>
      <w:r w:rsidRPr="00590ABD">
        <w:t xml:space="preserve"> - </w:t>
      </w:r>
      <w:r>
        <w:t xml:space="preserve">[with pronominals: 1Sg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gà: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gà:</w:t>
      </w:r>
      <w:r>
        <w:t xml:space="preserve">, 1Pl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ndì</w:t>
      </w:r>
      <w:r>
        <w:t xml:space="preserve">, 2Pl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ɲòŋ gâ:</w:t>
      </w:r>
      <w:r w:rsidRPr="0033636C">
        <w:t>].</w:t>
      </w:r>
    </w:p>
    <w:p w14:paraId="6147EB34" w14:textId="2C6B5C0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gá:</w:t>
      </w:r>
      <w:r>
        <w:t xml:space="preserve">  (NF &amp;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Pl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camp</w:t>
      </w:r>
      <w:r w:rsidR="001852B5">
        <w:t>, camp ground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campement</w:t>
      </w:r>
      <w:r>
        <w:t xml:space="preserve"> [uncommon term, H-tone variants perhaps influenced by </w:t>
      </w:r>
      <w:r w:rsidRPr="005D30C6">
        <w:rPr>
          <w:rFonts w:ascii="Doulos SIL" w:hAnsi="Doulos SIL"/>
          <w:i/>
          <w:color w:val="0000FF"/>
        </w:rPr>
        <w:t>gá:</w:t>
      </w:r>
      <w:r>
        <w:t xml:space="preserve"> 3; TSK </w:t>
      </w:r>
      <w:r w:rsidRPr="00BB673A">
        <w:rPr>
          <w:rFonts w:ascii="Arial Unicode MS" w:eastAsia="Arial Unicode MS" w:hAnsi="Arial Unicode MS"/>
          <w:i/>
          <w:color w:val="008000"/>
        </w:rPr>
        <w:t>gǎ: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gà</w:t>
      </w:r>
      <w:r>
        <w:t xml:space="preserve">, perhaps Za </w:t>
      </w:r>
      <w:r w:rsidRPr="00BB673A">
        <w:rPr>
          <w:rFonts w:ascii="Arial Unicode MS" w:eastAsia="Arial Unicode MS" w:hAnsi="Arial Unicode MS"/>
          <w:i/>
          <w:color w:val="008000"/>
        </w:rPr>
        <w:t>gǎ</w:t>
      </w:r>
      <w:r>
        <w:t xml:space="preserve"> </w:t>
      </w:r>
      <w:r w:rsidR="007B254E">
        <w:t>‘</w:t>
      </w:r>
      <w:r>
        <w:t>enclos de vaches</w:t>
      </w:r>
      <w:r w:rsidR="007B254E">
        <w:t>’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gá: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>
        <w:t xml:space="preserve">  large camp </w:t>
      </w:r>
      <w:r w:rsidRPr="0033636C">
        <w:rPr>
          <w:rFonts w:ascii="Wingdings" w:hAnsi="Wingdings"/>
        </w:rPr>
        <w:t></w:t>
      </w:r>
      <w:r>
        <w:t xml:space="preserve"> </w:t>
      </w:r>
      <w:r w:rsidR="00470329">
        <w:rPr>
          <w:rFonts w:ascii="Garamond" w:hAnsi="Garamond"/>
        </w:rPr>
        <w:t>gros</w:t>
      </w:r>
      <w:r>
        <w:rPr>
          <w:rFonts w:ascii="Garamond" w:hAnsi="Garamond"/>
        </w:rPr>
        <w:t xml:space="preserve"> campement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ga</w:t>
      </w:r>
      <w:r w:rsidR="00CF7251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noBreakHyphen/>
        <w:t>ga</w:t>
      </w:r>
      <w:r w:rsidR="00CF7251" w:rsidRPr="005D30C6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n</w:t>
      </w:r>
      <w:r w:rsidR="00CF7251" w:rsidRPr="005D30C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a</w:t>
      </w:r>
      <w:r w:rsidR="00CF7251" w:rsidRPr="005D30C6">
        <w:rPr>
          <w:rFonts w:ascii="Doulos SIL" w:hAnsi="Doulos SIL"/>
          <w:i/>
          <w:color w:val="0000FF"/>
        </w:rPr>
        <w:t>̀:</w:t>
      </w:r>
      <w:r>
        <w:t>.</w:t>
      </w:r>
    </w:p>
    <w:p w14:paraId="1F1723CD" w14:textId="5EDF58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</w:t>
      </w:r>
      <w:r w:rsidRPr="002C3CD0">
        <w:t xml:space="preserve"> 3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gá: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body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corps</w:t>
      </w:r>
      <w:r>
        <w:t xml:space="preserve"> [less common than cpd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[hám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in this sense; TSK </w:t>
      </w:r>
      <w:r w:rsidRPr="00BB673A">
        <w:rPr>
          <w:rFonts w:ascii="Arial Unicode MS" w:eastAsia="Arial Unicode MS" w:hAnsi="Arial Unicode MS"/>
          <w:i/>
          <w:color w:val="008000"/>
        </w:rPr>
        <w:t>gá: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gá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gáŋà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gá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7359F8">
        <w:t>, 3</w:t>
      </w:r>
      <w:r>
        <w:t xml:space="preserve">Sg </w:t>
      </w:r>
      <w:r w:rsidRPr="005D30C6">
        <w:rPr>
          <w:rFonts w:ascii="Doulos SIL" w:hAnsi="Doulos SIL"/>
          <w:i/>
          <w:color w:val="0000FF"/>
        </w:rPr>
        <w:t>à gá: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ɲòŋ gá: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[kó:n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ŋónì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[zé:n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.</w:t>
      </w:r>
    </w:p>
    <w:p w14:paraId="55C53741" w14:textId="7055F63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gábál</w:t>
      </w:r>
      <w:r w:rsidRPr="005D30C6">
        <w:rPr>
          <w:rFonts w:ascii="Doulos SIL" w:hAnsi="Doulos SIL"/>
          <w:i/>
          <w:color w:val="0000FF"/>
        </w:rPr>
        <w:noBreakHyphen/>
      </w:r>
      <w:r w:rsidR="00791C6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1C65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91C65">
        <w:t xml:space="preserve">frozen bahuvrihi </w:t>
      </w:r>
      <w:r w:rsidR="00470329">
        <w:t xml:space="preserve">cpd </w:t>
      </w:r>
      <w:r>
        <w:t xml:space="preserve">n] stubborn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têtu</w:t>
      </w:r>
      <w:r>
        <w:t>.</w:t>
      </w:r>
    </w:p>
    <w:p w14:paraId="09E592E8" w14:textId="7662583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gábêl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 (sth thrown)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intercepter, attraper (</w:t>
      </w:r>
      <w:r w:rsidR="00470329">
        <w:rPr>
          <w:rFonts w:ascii="Garamond" w:hAnsi="Garamond"/>
        </w:rPr>
        <w:t>objet</w:t>
      </w:r>
      <w:r>
        <w:rPr>
          <w:rFonts w:ascii="Garamond" w:hAnsi="Garamond"/>
        </w:rPr>
        <w:t xml:space="preserve"> jeté)</w:t>
      </w:r>
      <w:r>
        <w:t>.</w:t>
      </w:r>
    </w:p>
    <w:p w14:paraId="47417D09" w14:textId="492330F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gá:bì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strength, power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force</w:t>
      </w:r>
      <w:r>
        <w:t xml:space="preserve"> [often used abstractly; TSK &amp; Za &amp; Ka </w:t>
      </w:r>
      <w:r w:rsidRPr="00BB673A">
        <w:rPr>
          <w:rFonts w:ascii="Arial Unicode MS" w:eastAsia="Arial Unicode MS" w:hAnsi="Arial Unicode MS"/>
          <w:i/>
          <w:color w:val="008000"/>
        </w:rPr>
        <w:t>gá:bì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gá:b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gá:b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gá:bì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470329">
        <w:t xml:space="preserve"> brute</w:t>
      </w:r>
      <w:r>
        <w:t xml:space="preserve"> force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force brutal</w:t>
      </w:r>
      <w:r>
        <w:t xml:space="preserve">e; </w:t>
      </w:r>
      <w:r w:rsidRPr="005D30C6">
        <w:rPr>
          <w:rFonts w:ascii="Doulos SIL" w:hAnsi="Doulos SIL"/>
          <w:i/>
          <w:color w:val="0000FF"/>
        </w:rPr>
        <w:t>ńdù gá:bì</w:t>
      </w:r>
      <w:r>
        <w:t xml:space="preserve">  by force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par la fo</w:t>
      </w:r>
      <w:r>
        <w:t xml:space="preserve">rce; </w:t>
      </w:r>
      <w:r w:rsidRPr="005D30C6">
        <w:rPr>
          <w:rFonts w:ascii="Doulos SIL" w:hAnsi="Doulos SIL"/>
          <w:i/>
          <w:color w:val="0000FF"/>
        </w:rPr>
        <w:t>gó: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ńdù gá:bì</w:t>
      </w:r>
      <w:r>
        <w:t xml:space="preserve">  be strong, tough, powerful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avoir de la force, ê. puissant</w:t>
      </w:r>
      <w:r>
        <w:t>.</w:t>
      </w:r>
    </w:p>
    <w:p w14:paraId="3666A94C" w14:textId="19C4A5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scavenging hawk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470329">
        <w:rPr>
          <w:rFonts w:ascii="Garamond" w:hAnsi="Garamond"/>
        </w:rPr>
        <w:t>gros</w:t>
      </w:r>
      <w:r>
        <w:rPr>
          <w:rFonts w:ascii="Garamond" w:hAnsi="Garamond"/>
        </w:rPr>
        <w:t xml:space="preserve"> rapace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scavengers, mainly the kite, </w:t>
      </w:r>
      <w:r>
        <w:rPr>
          <w:rFonts w:ascii="Garamond" w:hAnsi="Garamond"/>
          <w:i/>
        </w:rPr>
        <w:t>Milvus migrans</w:t>
      </w:r>
      <w:r>
        <w:t xml:space="preserve">] [perhaps &lt;Ar </w:t>
      </w:r>
      <w:r w:rsidRPr="00BB673A">
        <w:rPr>
          <w:rFonts w:ascii="Arial Unicode MS" w:eastAsia="Arial Unicode MS" w:hAnsi="Arial Unicode MS"/>
          <w:i/>
          <w:color w:val="008000"/>
        </w:rPr>
        <w:t>al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qaabiḍ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gà:fàl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</w:t>
      </w:r>
      <w:r w:rsidRPr="00590ABD">
        <w:t xml:space="preserve"> - </w:t>
      </w:r>
      <w:r>
        <w:t>cpd</w:t>
      </w:r>
      <w:r w:rsidR="00470329">
        <w:t>a</w:t>
      </w:r>
      <w:r>
        <w:t>: see</w:t>
      </w:r>
      <w:r>
        <w:rPr>
          <w:i/>
          <w:color w:val="993300"/>
        </w:rP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[gáb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470329">
        <w:t xml:space="preserve">, </w:t>
      </w:r>
      <w:r w:rsidR="00470329">
        <w:rPr>
          <w:rFonts w:ascii="Doulos SIL" w:hAnsi="Doulos SIL"/>
          <w:i/>
          <w:color w:val="0000FF"/>
        </w:rPr>
        <w:t>[</w:t>
      </w:r>
      <w:r w:rsidR="00470329" w:rsidRPr="005D30C6">
        <w:rPr>
          <w:rFonts w:ascii="Doulos SIL" w:hAnsi="Doulos SIL"/>
          <w:i/>
          <w:color w:val="0000FF"/>
        </w:rPr>
        <w:t>gàb</w:t>
      </w:r>
      <w:r w:rsidR="00470329" w:rsidRPr="005D30C6">
        <w:rPr>
          <w:rFonts w:ascii="Doulos SIL" w:hAnsi="Doulos SIL"/>
          <w:i/>
          <w:color w:val="0000FF"/>
        </w:rPr>
        <w:noBreakHyphen/>
        <w:t>ù</w:t>
      </w:r>
      <w:r w:rsidR="00470329">
        <w:rPr>
          <w:rFonts w:ascii="Doulos SIL" w:hAnsi="Doulos SIL"/>
          <w:i/>
          <w:color w:val="0000FF"/>
        </w:rPr>
        <w:t>]</w:t>
      </w:r>
      <w:r w:rsidR="00470329" w:rsidRPr="005D30C6">
        <w:rPr>
          <w:rFonts w:ascii="Doulos SIL" w:hAnsi="Doulos SIL"/>
          <w:i/>
          <w:color w:val="0000FF"/>
        </w:rPr>
        <w:noBreakHyphen/>
      </w:r>
      <w:r w:rsidR="00470329">
        <w:rPr>
          <w:rFonts w:ascii="Doulos SIL" w:hAnsi="Doulos SIL"/>
          <w:i/>
          <w:color w:val="0000FF"/>
        </w:rPr>
        <w:t>[</w:t>
      </w:r>
      <w:r w:rsidR="00470329" w:rsidRPr="005D30C6">
        <w:rPr>
          <w:rFonts w:ascii="Doulos SIL" w:hAnsi="Doulos SIL"/>
          <w:i/>
          <w:color w:val="0000FF"/>
        </w:rPr>
        <w:t>ká:r</w:t>
      </w:r>
      <w:r w:rsidR="00470329" w:rsidRPr="005D30C6">
        <w:rPr>
          <w:rFonts w:ascii="Doulos SIL" w:hAnsi="Doulos SIL"/>
          <w:i/>
          <w:color w:val="0000FF"/>
        </w:rPr>
        <w:noBreakHyphen/>
        <w:t>íyá</w:t>
      </w:r>
      <w:r w:rsidR="00470329">
        <w:rPr>
          <w:rFonts w:ascii="Doulos SIL" w:hAnsi="Doulos SIL"/>
          <w:i/>
          <w:color w:val="0000FF"/>
        </w:rPr>
        <w:t>]</w:t>
      </w:r>
      <w:r>
        <w:t>.</w:t>
      </w:r>
    </w:p>
    <w:p w14:paraId="1B79991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gá:bì</w:t>
      </w:r>
      <w:r>
        <w:t>].</w:t>
      </w:r>
    </w:p>
    <w:p w14:paraId="22F2979E" w14:textId="197DB8AD" w:rsidR="004E4BA0" w:rsidRDefault="00470329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[</w:t>
      </w:r>
      <w:r w:rsidR="00184F8B" w:rsidRPr="005D30C6">
        <w:rPr>
          <w:rFonts w:ascii="Doulos SIL" w:hAnsi="Doulos SIL"/>
          <w:i/>
          <w:color w:val="0000FF"/>
        </w:rPr>
        <w:t>gàb</w:t>
      </w:r>
      <w:r w:rsidR="00184F8B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184F8B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ká:r</w:t>
      </w:r>
      <w:r w:rsidR="00261FBE" w:rsidRPr="005D30C6">
        <w:rPr>
          <w:rFonts w:ascii="Doulos SIL" w:hAnsi="Doulos SIL"/>
          <w:i/>
          <w:color w:val="0000FF"/>
        </w:rPr>
        <w:noBreakHyphen/>
        <w:t>íyá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</w:t>
      </w:r>
      <w:r w:rsidR="00EB74C2">
        <w:t>, lit. “hawk-[white-</w:t>
      </w:r>
      <w:r w:rsidR="00E13509">
        <w:rPr>
          <w:smallCaps/>
        </w:rPr>
        <w:t>dimin</w:t>
      </w:r>
      <w:r w:rsidR="00261FBE">
        <w:t>]</w:t>
      </w:r>
      <w:r w:rsidR="00EB74C2">
        <w:t>”]</w:t>
      </w:r>
      <w:r w:rsidR="00261FBE">
        <w:t xml:space="preserve"> Egyptian vulture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vautour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Égypte</w:t>
      </w:r>
      <w:r w:rsidR="00261FBE">
        <w:t xml:space="preserve"> </w:t>
      </w:r>
      <w:r w:rsidR="00261FBE">
        <w:rPr>
          <w:smallCaps/>
        </w:rPr>
        <w:t>[</w:t>
      </w:r>
      <w:r w:rsidR="00261FBE" w:rsidRPr="00FE62AD">
        <w:rPr>
          <w:smallCaps/>
        </w:rPr>
        <w:t>id</w:t>
      </w:r>
      <w:r w:rsidR="00261FBE">
        <w:rPr>
          <w:smallCaps/>
        </w:rPr>
        <w:t xml:space="preserve">: </w:t>
      </w:r>
      <w:r w:rsidR="00261FBE">
        <w:rPr>
          <w:rFonts w:ascii="Garamond" w:hAnsi="Garamond"/>
          <w:i/>
        </w:rPr>
        <w:t>Necrosyrtes percnopterus</w:t>
      </w:r>
      <w:r w:rsidR="00261FBE">
        <w:t>].</w:t>
      </w:r>
    </w:p>
    <w:p w14:paraId="4FAF4BD5" w14:textId="0AD08F46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[cpd n, lit. “body-death”</w:t>
      </w:r>
      <w:r>
        <w:t xml:space="preserve">] laziness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paresse.</w:t>
      </w:r>
    </w:p>
    <w:p w14:paraId="12FD168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[bú:n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[bahuvrihi cpd n, lit. “body-dead”] slow, lazy, lethargic, sluggish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lent, paresseux, sans énergie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gá:</w:t>
      </w:r>
      <w:r>
        <w:t> 3].</w:t>
      </w:r>
    </w:p>
    <w:p w14:paraId="12550A77" w14:textId="5CBBF9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gá:kî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style of Fula music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style de musique peule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gaaci</w:t>
      </w:r>
      <w:r>
        <w:t>].</w:t>
      </w:r>
    </w:p>
    <w:p w14:paraId="637F222A" w14:textId="746271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gáfâ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leather bag containing horse</w:t>
      </w:r>
      <w:r w:rsidR="007B254E">
        <w:t>’</w:t>
      </w:r>
      <w:r>
        <w:t xml:space="preserve">s provisions, tied under its tail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sac en cuir contenant les provisions du cheval, porté sous sa queue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gàfâ</w:t>
      </w:r>
      <w:r>
        <w:t>].</w:t>
      </w:r>
    </w:p>
    <w:p w14:paraId="1F4E822C" w14:textId="03BF16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gàfâl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tr] make </w:t>
      </w:r>
      <w:r w:rsidRPr="005D30C6">
        <w:rPr>
          <w:rFonts w:ascii="Doulos SIL" w:hAnsi="Doulos SIL"/>
          <w:i/>
          <w:color w:val="0000FF"/>
        </w:rPr>
        <w:t>gàfál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E547B"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préparer le  </w:t>
      </w:r>
      <w:r w:rsidRPr="005D30C6">
        <w:rPr>
          <w:rFonts w:ascii="Doulos SIL" w:hAnsi="Doulos SIL"/>
          <w:i/>
          <w:color w:val="0000FF"/>
        </w:rPr>
        <w:t>gàfál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Garamond" w:hAnsi="Garamond"/>
        </w:rPr>
        <w:t>.</w:t>
      </w:r>
    </w:p>
    <w:p w14:paraId="21E48E74" w14:textId="2CCCB0E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gà:fàl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F75E2">
        <w:t xml:space="preserve">frozen cpd </w:t>
      </w:r>
      <w:r>
        <w:t xml:space="preserve">n] sparrowhawk and kestrel spp.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épervier spp. (oiseaux)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various fast-moving, agile hawks, especially those that take prey on the fly, especially the rock kestrel </w:t>
      </w:r>
      <w:r>
        <w:rPr>
          <w:rFonts w:ascii="Garamond" w:hAnsi="Garamond"/>
          <w:i/>
        </w:rPr>
        <w:t>Falco tinnunculus</w:t>
      </w:r>
      <w:r>
        <w:t xml:space="preserve"> and sparrowhawks like </w:t>
      </w:r>
      <w:r w:rsidRPr="0005672C">
        <w:rPr>
          <w:rFonts w:ascii="Garamond" w:hAnsi="Garamond"/>
          <w:i/>
        </w:rPr>
        <w:t>Accipiter badius</w:t>
      </w:r>
      <w:r w:rsidR="001F75E2">
        <w:t xml:space="preserve"> ;</w:t>
      </w:r>
      <w:r>
        <w:t xml:space="preserve"> contrast </w:t>
      </w:r>
      <w:r w:rsidRPr="005D30C6">
        <w:rPr>
          <w:rFonts w:ascii="Doulos SIL" w:hAnsi="Doulos SIL"/>
          <w:i/>
          <w:color w:val="0000FF"/>
        </w:rPr>
        <w:t>gáb-ó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</w:t>
      </w:r>
      <w:r w:rsidR="001F75E2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:</w:t>
      </w:r>
      <w:r w:rsidR="001F75E2">
        <w:rPr>
          <w:rFonts w:ascii="Doulos SIL" w:hAnsi="Doulos SIL"/>
          <w:i/>
          <w:color w:val="0000FF"/>
        </w:rPr>
        <w:t>/gà:</w:t>
      </w:r>
      <w:r w:rsidR="001F75E2">
        <w:t> 2,3</w:t>
      </w:r>
      <w:r>
        <w:t>].</w:t>
      </w:r>
    </w:p>
    <w:p w14:paraId="5839C205" w14:textId="79D7EE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gàfál</w:t>
      </w:r>
      <w:r w:rsidR="001F75E2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B532D6">
        <w:t xml:space="preserve"> 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t>gàfâl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snack consisting of uncooked, crushed millet in water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crème de mil écrasé </w:t>
      </w:r>
      <w:r w:rsidR="001F75E2">
        <w:rPr>
          <w:rFonts w:ascii="Garamond" w:hAnsi="Garamond"/>
        </w:rPr>
        <w:t>non cuit</w:t>
      </w:r>
      <w:r>
        <w:rPr>
          <w:rFonts w:ascii="Garamond" w:hAnsi="Garamond"/>
        </w:rPr>
        <w:t xml:space="preserve"> avec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gàfâl</w:t>
      </w:r>
      <w:r>
        <w:t>].</w:t>
      </w:r>
    </w:p>
    <w:p w14:paraId="3AD5176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gáfê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(dog) seize with teeth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(chien) happer avec les dents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ɲáfê</w:t>
      </w:r>
      <w:r>
        <w:t>].</w:t>
      </w:r>
    </w:p>
    <w:p w14:paraId="1BEF9F3D" w14:textId="68AD2B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gà-gáb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gà-gáb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B532D6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 inal] jaw; cheek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mâchoire; joue</w:t>
      </w:r>
      <w:r>
        <w:t xml:space="preserve"> [KS</w:t>
      </w:r>
      <w:r>
        <w:rPr>
          <w:i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gaga:ba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gágààbú</w:t>
      </w:r>
      <w:r>
        <w:t xml:space="preserve"> </w:t>
      </w:r>
      <w:r w:rsidR="007B254E">
        <w:t>‘</w:t>
      </w:r>
      <w:r>
        <w:t>mâchoire</w:t>
      </w:r>
      <w:r w:rsidR="007B254E">
        <w:t>’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gàgàabè</w:t>
      </w:r>
      <w:r>
        <w:t xml:space="preserve"> </w:t>
      </w:r>
      <w:r w:rsidR="007B254E">
        <w:t>‘</w:t>
      </w:r>
      <w:r>
        <w:t>mâchoire, ouie</w:t>
      </w:r>
      <w:r w:rsidR="007B254E">
        <w:t>’</w:t>
      </w:r>
      <w:r>
        <w:t xml:space="preserve">] - poss: 1Sg </w:t>
      </w:r>
      <w:r w:rsidRPr="005D30C6">
        <w:rPr>
          <w:rFonts w:ascii="Doulos SIL" w:hAnsi="Doulos SIL"/>
          <w:i/>
          <w:color w:val="0000FF"/>
        </w:rPr>
        <w:t>gà-gáb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B532D6">
        <w:t xml:space="preserve"> (ina</w:t>
      </w:r>
      <w:r>
        <w:t xml:space="preserve">l), 3Sg </w:t>
      </w:r>
      <w:r w:rsidRPr="005D30C6">
        <w:rPr>
          <w:rFonts w:ascii="Doulos SIL" w:hAnsi="Doulos SIL"/>
          <w:i/>
          <w:color w:val="0000FF"/>
        </w:rPr>
        <w:t>àꜛ gà-gáb-ò</w:t>
      </w:r>
      <w:r>
        <w:t xml:space="preserve"> (alienable).</w:t>
      </w:r>
    </w:p>
    <w:p w14:paraId="52BCB250" w14:textId="551E24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gán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noBreakHyphen/>
        <w:t>gánâ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)-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F75E2">
        <w:t xml:space="preserve">cpd </w:t>
      </w:r>
      <w:r>
        <w:t xml:space="preserve">n] hooded vulture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percnoptère brun (charognard)</w:t>
      </w:r>
      <w:r>
        <w:t xml:space="preserve"> [cf. </w:t>
      </w:r>
      <w:r w:rsidR="001F75E2" w:rsidRPr="005D30C6">
        <w:rPr>
          <w:rFonts w:ascii="Doulos SIL" w:hAnsi="Doulos SIL"/>
          <w:i/>
          <w:color w:val="0000FF"/>
        </w:rPr>
        <w:t>ga</w:t>
      </w:r>
      <w:r w:rsidR="001F75E2">
        <w:rPr>
          <w:rFonts w:ascii="Doulos SIL" w:hAnsi="Doulos SIL"/>
          <w:i/>
          <w:color w:val="0000FF"/>
        </w:rPr>
        <w:t>́</w:t>
      </w:r>
      <w:r w:rsidR="001F75E2" w:rsidRPr="005D30C6">
        <w:rPr>
          <w:rFonts w:ascii="Doulos SIL" w:hAnsi="Doulos SIL"/>
          <w:i/>
          <w:color w:val="0000FF"/>
        </w:rPr>
        <w:t>:</w:t>
      </w:r>
      <w:r w:rsidR="001F75E2">
        <w:rPr>
          <w:rFonts w:ascii="Doulos SIL" w:hAnsi="Doulos SIL"/>
          <w:i/>
          <w:color w:val="0000FF"/>
        </w:rPr>
        <w:t>/gà:</w:t>
      </w:r>
      <w:r w:rsidR="001F75E2">
        <w:t> 2,3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gànà</w:t>
      </w:r>
      <w:r>
        <w:t>]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i/>
        </w:rPr>
        <w:t>Necrosyrtes monachus</w:t>
      </w:r>
      <w:r>
        <w:t xml:space="preserve">] [probably unrelated to Ka </w:t>
      </w:r>
      <w:r w:rsidRPr="00BB673A">
        <w:rPr>
          <w:rFonts w:ascii="Arial Unicode MS" w:eastAsia="Arial Unicode MS" w:hAnsi="Arial Unicode MS"/>
          <w:i/>
          <w:color w:val="008000"/>
        </w:rPr>
        <w:t>gàagà</w:t>
      </w:r>
      <w:r>
        <w:t xml:space="preserve"> </w:t>
      </w:r>
      <w:r w:rsidR="007B254E">
        <w:t>‘</w:t>
      </w:r>
      <w:r>
        <w:t>hadada ibis</w:t>
      </w:r>
      <w:r w:rsidR="007B254E">
        <w:t>’</w:t>
      </w:r>
      <w:r>
        <w:t>].</w:t>
      </w:r>
    </w:p>
    <w:p w14:paraId="2C11880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gá-gásí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paw at, scratch (the ground)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gratter (le sol)</w:t>
      </w:r>
      <w:r>
        <w:t>.</w:t>
      </w:r>
    </w:p>
    <w:p w14:paraId="379C034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gá-gásí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[tr] flee, run flat out (kicking up dust)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fuir, courir à toute allure (en levant la poussière)</w:t>
      </w:r>
      <w:r>
        <w:t>.</w:t>
      </w:r>
    </w:p>
    <w:p w14:paraId="773798DB" w14:textId="73A22327" w:rsidR="004E4BA0" w:rsidRPr="00BB673A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</w:t>
      </w:r>
      <w:r w:rsidR="002B29C0" w:rsidRPr="005D30C6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ga</w:t>
      </w:r>
      <w:r w:rsidR="002B29C0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y</w:t>
      </w:r>
      <w:r w:rsidRPr="00A05C2E">
        <w:t xml:space="preserve">  </w:t>
      </w:r>
      <w:r w:rsidRPr="00A05C2E">
        <w:rPr>
          <w:rFonts w:ascii="Wingdings" w:hAnsi="Wingdings"/>
          <w:sz w:val="18"/>
        </w:rPr>
        <w:t></w:t>
      </w:r>
      <w:r w:rsidRPr="00A05C2E">
        <w:t xml:space="preserve"> [n] entourage </w:t>
      </w:r>
      <w:r w:rsidRPr="00A05C2E">
        <w:rPr>
          <w:rFonts w:ascii="Wingdings" w:hAnsi="Wingdings"/>
          <w:sz w:val="18"/>
        </w:rPr>
        <w:t></w:t>
      </w:r>
      <w:r w:rsidRPr="00A05C2E">
        <w:t xml:space="preserve"> </w:t>
      </w:r>
      <w:r w:rsidRPr="00A05C2E">
        <w:rPr>
          <w:rFonts w:ascii="Garamond" w:hAnsi="Garamond"/>
        </w:rPr>
        <w:t>entourage</w:t>
      </w:r>
      <w:r w:rsidRPr="00A05C2E">
        <w:t xml:space="preserve"> - ex: </w:t>
      </w:r>
      <w:r w:rsidRPr="005D30C6">
        <w:rPr>
          <w:rFonts w:ascii="Doulos SIL" w:hAnsi="Doulos SIL"/>
          <w:i/>
          <w:color w:val="0000FF"/>
        </w:rPr>
        <w:t>ga</w:t>
      </w:r>
      <w:r w:rsidR="002B29C0" w:rsidRPr="005D30C6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ga</w:t>
      </w:r>
      <w:r w:rsidR="002B29C0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y</w:t>
      </w:r>
      <w:r w:rsidRPr="00A05C2E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e</w:t>
      </w:r>
      <w:r w:rsidR="002B29C0" w:rsidRPr="005D30C6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y</w:t>
      </w:r>
      <w:r w:rsidRPr="00A05C2E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ndi</w:t>
      </w:r>
      <w:r w:rsidR="002B29C0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y</w:t>
      </w:r>
      <w:r w:rsidRPr="00A05C2E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e</w:t>
      </w:r>
      <w:r w:rsidR="002B29C0" w:rsidRPr="005D30C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y</w:t>
      </w:r>
      <w:r w:rsidRPr="00A05C2E">
        <w:rPr>
          <w:color w:val="993300"/>
        </w:rPr>
        <w:t xml:space="preserve"> </w:t>
      </w:r>
      <w:r w:rsidRPr="00A05C2E">
        <w:t xml:space="preserve"> </w:t>
      </w:r>
      <w:r w:rsidR="002B29C0">
        <w:t xml:space="preserve">or </w:t>
      </w:r>
      <w:r w:rsidR="002B29C0" w:rsidRPr="005D30C6">
        <w:rPr>
          <w:rFonts w:ascii="Doulos SIL" w:hAnsi="Doulos SIL"/>
          <w:i/>
          <w:color w:val="0000FF"/>
        </w:rPr>
        <w:t>gágày</w:t>
      </w:r>
      <w:r w:rsidR="002B29C0" w:rsidRPr="005D30C6">
        <w:rPr>
          <w:rFonts w:ascii="Doulos SIL" w:hAnsi="Doulos SIL"/>
          <w:i/>
          <w:color w:val="0000FF"/>
        </w:rPr>
        <w:noBreakHyphen/>
        <w:t>éy</w:t>
      </w:r>
      <w:r w:rsidR="002B29C0" w:rsidRPr="005D30C6">
        <w:rPr>
          <w:rFonts w:ascii="Doulos SIL" w:hAnsi="Doulos SIL"/>
          <w:i/>
          <w:color w:val="0000FF"/>
        </w:rPr>
        <w:noBreakHyphen/>
        <w:t>ndìy</w:t>
      </w:r>
      <w:r w:rsidR="002B29C0" w:rsidRPr="005D30C6">
        <w:rPr>
          <w:rFonts w:ascii="Doulos SIL" w:hAnsi="Doulos SIL"/>
          <w:i/>
          <w:color w:val="0000FF"/>
        </w:rPr>
        <w:noBreakHyphen/>
        <w:t>à: wó gà</w:t>
      </w:r>
      <w:r w:rsidRPr="00A05C2E">
        <w:t xml:space="preserve"> (</w:t>
      </w:r>
      <w:r>
        <w:t>phrase associated with one of the outlying villages).</w:t>
      </w:r>
    </w:p>
    <w:p w14:paraId="2AEFFB6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</w:t>
      </w:r>
      <w:r w:rsidRPr="005D30C6">
        <w:rPr>
          <w:rFonts w:ascii="Doulos SIL" w:hAnsi="Doulos SIL"/>
          <w:i/>
          <w:color w:val="0000FF"/>
        </w:rPr>
        <w:noBreakHyphen/>
        <w:t>[hám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hám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“body-meat”] flesh; body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chair; corps</w:t>
      </w:r>
      <w:r>
        <w:t>.</w:t>
      </w:r>
    </w:p>
    <w:p w14:paraId="538B686B" w14:textId="0B16A5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[kàs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“body-rough-</w:t>
      </w:r>
      <w:r w:rsidR="00E13509">
        <w:rPr>
          <w:smallCaps/>
        </w:rPr>
        <w:t>dimin</w:t>
      </w:r>
      <w:r>
        <w:t xml:space="preserve">”] viper (adder) sp.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vipère sp.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Echis leucogaster</w:t>
      </w:r>
      <w:r>
        <w:t xml:space="preserve"> and </w:t>
      </w:r>
      <w:r>
        <w:rPr>
          <w:rFonts w:ascii="Garamond" w:hAnsi="Garamond"/>
          <w:i/>
        </w:rPr>
        <w:t>Echis ocellatus</w:t>
      </w:r>
      <w:r>
        <w:t>].</w:t>
      </w:r>
    </w:p>
    <w:p w14:paraId="2631A2D8" w14:textId="7FA24E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gá:kî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>
        <w:t>].</w:t>
      </w:r>
    </w:p>
    <w:p w14:paraId="5941075E" w14:textId="750BD5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gà:-kó:ŋ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kó:ⁿ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[kó:n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kó:nà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[bahuvrihi-like cpd n used adverbially, lit. “body-mere”] naked, nude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nu</w:t>
      </w:r>
      <w:r>
        <w:t xml:space="preserve"> [can be </w:t>
      </w:r>
      <w:r w:rsidR="001F75E2">
        <w:t>a secondary predicte</w:t>
      </w:r>
      <w:r>
        <w:t xml:space="preserve"> as complement of e.g. </w:t>
      </w:r>
      <w:r w:rsidR="007B254E">
        <w:t>‘</w:t>
      </w:r>
      <w:r>
        <w:t>see</w:t>
      </w:r>
      <w:r w:rsidR="007B254E">
        <w:t>’</w:t>
      </w:r>
      <w:r>
        <w:t>; variants are interchangeable]</w:t>
      </w:r>
      <w:r w:rsidRPr="00590ABD">
        <w:t xml:space="preserve"> - </w:t>
      </w:r>
      <w:r>
        <w:t xml:space="preserve"> ex: </w:t>
      </w:r>
      <w:r w:rsidRPr="005D30C6">
        <w:rPr>
          <w:rFonts w:ascii="Doulos SIL" w:hAnsi="Doulos SIL"/>
          <w:i/>
          <w:color w:val="0000FF"/>
        </w:rPr>
        <w:t>ì díy</w:t>
      </w:r>
      <w:r w:rsidRPr="005D30C6">
        <w:rPr>
          <w:rFonts w:ascii="Doulos SIL" w:hAnsi="Doulos SIL"/>
          <w:i/>
          <w:color w:val="0000FF"/>
        </w:rPr>
        <w:noBreakHyphen/>
        <w:t>à gà:-kó:n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I</w:t>
      </w:r>
      <w:r>
        <w:t xml:space="preserve"> saw him naked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vu nu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 [gà: kó:ⁿ]</w:t>
      </w:r>
      <w:r>
        <w:t xml:space="preserve">  they came naked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sont venus nus</w:t>
      </w:r>
      <w:r>
        <w:t>.</w:t>
      </w:r>
    </w:p>
    <w:p w14:paraId="2EC48541" w14:textId="75B0E7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[kónn</w:t>
      </w:r>
      <w:r w:rsidRPr="005D30C6">
        <w:rPr>
          <w:rFonts w:ascii="Doulos SIL" w:hAnsi="Doulos SIL"/>
          <w:i/>
          <w:color w:val="0000FF"/>
        </w:rPr>
        <w:noBreakHyphen/>
        <w:t>òw]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[kónn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 or adj, lit. “body-hot”] sb whose body is hot; sb with a fever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dont le corps est chaud; (un) fiévreux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[sàr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</w:t>
      </w:r>
    </w:p>
    <w:p w14:paraId="4438DBDD" w14:textId="40E45A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gá:lâ!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[nonsense form, only with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>
        <w:t xml:space="preserve"> in idiom] ex: </w:t>
      </w:r>
      <w:r w:rsidRPr="005D30C6">
        <w:rPr>
          <w:rFonts w:ascii="Doulos SIL" w:hAnsi="Doulos SIL"/>
          <w:i/>
          <w:color w:val="0000FF"/>
        </w:rPr>
        <w:t xml:space="preserve">ɲòŋ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kí ꜜs</w:t>
      </w:r>
      <w:r w:rsidRPr="005D30C6">
        <w:rPr>
          <w:rFonts w:ascii="Doulos SIL" w:hAnsi="Doulos SIL"/>
          <w:i/>
          <w:color w:val="0000FF"/>
        </w:rPr>
        <w:noBreakHyphen/>
        <w:t>âŋ bâ: gá:lâ!</w:t>
      </w:r>
      <w:r>
        <w:t xml:space="preserve">  they won</w:t>
      </w:r>
      <w:r w:rsidR="007B254E">
        <w:t>’</w:t>
      </w:r>
      <w:r>
        <w:t>t say a peep to you (=won</w:t>
      </w:r>
      <w:r w:rsidR="007B254E">
        <w:t>’</w:t>
      </w:r>
      <w:r>
        <w:t xml:space="preserve">t challenge you)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ne te diront rien</w:t>
      </w:r>
      <w:r>
        <w:t>.</w:t>
      </w:r>
    </w:p>
    <w:p w14:paraId="5457918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gál-gáléy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open (eyes) wide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(les yeux) grands ouverts, écarquiller (les yeux)</w:t>
      </w:r>
      <w:r>
        <w:t xml:space="preserve"> [cpd: 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[gàl-gàl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mùwⁿ</w:t>
      </w:r>
      <w:r w:rsidRPr="005D30C6">
        <w:rPr>
          <w:rFonts w:ascii="Doulos SIL" w:hAnsi="Doulos SIL"/>
          <w:i/>
          <w:color w:val="0000FF"/>
        </w:rPr>
        <w:noBreakHyphen/>
        <w:t>ò gál-gáléy</w:t>
      </w:r>
      <w:r>
        <w:t xml:space="preserve">  he opened his eyes wide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avait les yeux grands ouverts</w:t>
      </w:r>
      <w:r>
        <w:t>.</w:t>
      </w:r>
    </w:p>
    <w:p w14:paraId="3E77365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gàl-gàl-ò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gàl-gàl-òw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wide open, gaping (eyes)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grands ouverts (yeux)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gál-gálèy</w:t>
      </w:r>
      <w:r>
        <w:t>].</w:t>
      </w:r>
    </w:p>
    <w:p w14:paraId="7E6BC3CC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gállâ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gállê</w:t>
      </w:r>
      <w:r>
        <w:t>].</w:t>
      </w:r>
    </w:p>
    <w:p w14:paraId="07436B6A" w14:textId="677905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gállê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gállâ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gáll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full-sized house (walled compound with one or more housing units and a shared courtyard); household (set of people in a house)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1F75E2">
        <w:rPr>
          <w:rFonts w:ascii="Garamond" w:hAnsi="Garamond"/>
        </w:rPr>
        <w:t>concession (</w:t>
      </w:r>
      <w:r>
        <w:rPr>
          <w:rFonts w:ascii="Garamond" w:hAnsi="Garamond"/>
        </w:rPr>
        <w:t>un ou plusieurs appartements qui partagent une cour commune entourée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mur); famille (ensemble de personnes qui habitent une maison)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galle</w:t>
      </w:r>
      <w:r>
        <w:t xml:space="preserve">] [usual word for </w:t>
      </w:r>
      <w:r w:rsidR="007B254E">
        <w:t>‘</w:t>
      </w:r>
      <w:r>
        <w:t>house</w:t>
      </w:r>
      <w:r w:rsidR="007B254E">
        <w:t>’</w:t>
      </w:r>
      <w:r>
        <w:t xml:space="preserve"> is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07C703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gáll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gállê</w:t>
      </w:r>
      <w:r>
        <w:t>].</w:t>
      </w:r>
    </w:p>
    <w:p w14:paraId="00E8C180" w14:textId="04A3A6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gámbá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Postp </w:t>
      </w:r>
      <w:r w:rsidRPr="005D30C6">
        <w:rPr>
          <w:rFonts w:ascii="Doulos SIL" w:hAnsi="Doulos SIL"/>
          <w:i/>
          <w:color w:val="0000FF"/>
        </w:rPr>
        <w:t>ga:</w:t>
      </w:r>
      <w:r>
        <w:t xml:space="preserve">] be very attached to (sb,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accrocher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7C53F9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[Definite Pl of </w:t>
      </w: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CA0578C" w14:textId="6CDA6F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 inan] middle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milieu, intérieur</w:t>
      </w:r>
      <w:r w:rsidRPr="00590ABD">
        <w:t xml:space="preserve"> - </w:t>
      </w:r>
      <w:r>
        <w:t xml:space="preserve">complex postp with singular referent: </w:t>
      </w:r>
      <w:r w:rsidRPr="00415862">
        <w:rPr>
          <w:rFonts w:ascii="Doulos SIL" w:hAnsi="Doulos SIL"/>
          <w:i/>
          <w:color w:val="0000FF"/>
        </w:rPr>
        <w:t xml:space="preserve">X </w:t>
      </w: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ò gà</w:t>
      </w:r>
      <w:r>
        <w:t xml:space="preserve">  in the middle of X, inside X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 milieu de X, a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intérieur de X</w:t>
      </w:r>
      <w:r w:rsidRPr="00590ABD">
        <w:t xml:space="preserve"> - </w:t>
      </w:r>
      <w:r w:rsidR="0095270E">
        <w:t>ex: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èy gám</w:t>
      </w:r>
      <w:r w:rsidRPr="005D30C6">
        <w:rPr>
          <w:rFonts w:ascii="Doulos SIL" w:hAnsi="Doulos SIL"/>
          <w:i/>
          <w:color w:val="0000FF"/>
        </w:rPr>
        <w:noBreakHyphen/>
        <w:t>ò gà:</w:t>
      </w:r>
      <w:r>
        <w:t xml:space="preserve"> in the midst of the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 milieu des gens</w:t>
      </w:r>
      <w:r w:rsidRPr="003E4524">
        <w:rPr>
          <w:rFonts w:ascii="Doulos SIL" w:hAnsi="Doulos SIL"/>
          <w:color w:val="993300"/>
        </w:rPr>
        <w:t>́</w:t>
      </w:r>
      <w:r>
        <w:t>)</w:t>
      </w:r>
      <w:r w:rsidRPr="00590ABD">
        <w:t xml:space="preserve"> - </w:t>
      </w:r>
      <w:r>
        <w:t xml:space="preserve">complex postp with plural referent (including 3Pl pronominal): </w:t>
      </w:r>
      <w:r w:rsidRPr="00415862">
        <w:rPr>
          <w:rFonts w:ascii="Doulos SIL" w:hAnsi="Doulos SIL"/>
          <w:i/>
          <w:color w:val="0000FF"/>
        </w:rPr>
        <w:t xml:space="preserve">X&amp;Y </w:t>
      </w: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ò gà</w:t>
      </w:r>
      <w:r>
        <w:t xml:space="preserve">  between X and 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entre X et Y</w:t>
      </w:r>
      <w:r>
        <w:t xml:space="preserve"> [spatial and abstract senses]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ɲòŋ gám</w:t>
      </w:r>
      <w:r w:rsidRPr="005D30C6">
        <w:rPr>
          <w:rFonts w:ascii="Doulos SIL" w:hAnsi="Doulos SIL"/>
          <w:i/>
          <w:color w:val="0000FF"/>
        </w:rPr>
        <w:noBreakHyphen/>
        <w:t>ò gà</w:t>
      </w:r>
      <w:r>
        <w:t xml:space="preserve">  between them, among them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entre eux (elles), parmi eux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[n, used in plural form as simple postp with 1st-2nd person Pl pronominals, optionally with other complements] between, among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entre, parmi</w:t>
      </w:r>
      <w:r w:rsidRPr="00590ABD">
        <w:t xml:space="preserve"> - </w:t>
      </w:r>
      <w:r>
        <w:t xml:space="preserve">forms: 1Pl </w:t>
      </w: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</w:t>
      </w:r>
      <w:r>
        <w:t xml:space="preserve">, 2Pl </w:t>
      </w:r>
      <w:r w:rsidRPr="005D30C6">
        <w:rPr>
          <w:rFonts w:ascii="Doulos SIL" w:hAnsi="Doulos SIL"/>
          <w:i/>
          <w:color w:val="0000FF"/>
        </w:rPr>
        <w:t>gám</w:t>
      </w:r>
      <w:r w:rsidRPr="005D30C6">
        <w:rPr>
          <w:rFonts w:ascii="Doulos SIL" w:hAnsi="Doulos SIL"/>
          <w:i/>
          <w:color w:val="0000FF"/>
        </w:rPr>
        <w:noBreakHyphen/>
        <w:t>án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 ꜜgám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 a</w:t>
      </w:r>
      <w:r>
        <w:t xml:space="preserve">mong the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entre les gens</w:t>
      </w:r>
      <w:r>
        <w:t>.</w:t>
      </w:r>
    </w:p>
    <w:p w14:paraId="6E4B685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5DEF445F" w14:textId="72FAC3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ⁿ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[variant of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</w:t>
      </w:r>
      <w:r w:rsidR="007B254E">
        <w:t>‘</w:t>
      </w:r>
      <w:r>
        <w:t>on you-Sg</w:t>
      </w:r>
      <w:r w:rsidR="007B254E">
        <w:t>’</w:t>
      </w:r>
      <w:r>
        <w:t xml:space="preserve">; see </w:t>
      </w:r>
      <w:r w:rsidRPr="005D30C6">
        <w:rPr>
          <w:rFonts w:ascii="Doulos SIL" w:hAnsi="Doulos SIL"/>
          <w:i/>
          <w:color w:val="0000FF"/>
        </w:rPr>
        <w:t>gà:</w:t>
      </w:r>
      <w:r>
        <w:t> 1].</w:t>
      </w:r>
    </w:p>
    <w:p w14:paraId="3F1EDE22" w14:textId="72DA7D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gâ:ⁿ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gâ:n</w:t>
      </w:r>
      <w:r>
        <w:t xml:space="preserve"> </w:t>
      </w:r>
      <w:r w:rsidR="007B254E">
        <w:t>‘</w:t>
      </w:r>
      <w:r>
        <w:t>dance</w:t>
      </w:r>
      <w:r w:rsidR="007B254E">
        <w:t>’</w:t>
      </w:r>
      <w:r>
        <w:t>].</w:t>
      </w:r>
    </w:p>
    <w:p w14:paraId="1E3C8E3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gâ:n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dance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danser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gá:n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gà:n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42912A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[2Sg form of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on you, by you, from you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 toi, par toi, de toi</w:t>
      </w:r>
      <w:r>
        <w:t>.</w:t>
      </w:r>
    </w:p>
    <w:p w14:paraId="06BE34E4" w14:textId="4A355EF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move out (of home,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déménager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bôy</w:t>
      </w:r>
      <w:r w:rsidR="00E879F4">
        <w:t xml:space="preserve"> 2]</w:t>
      </w:r>
      <w:r>
        <w:t>.</w:t>
      </w:r>
    </w:p>
    <w:p w14:paraId="49FFD197" w14:textId="68F99ED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gánâ</w:t>
      </w:r>
      <w:r w:rsidR="00E879F4">
        <w:t xml:space="preserve"> 2,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udder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905F2">
        <w:rPr>
          <w:rFonts w:ascii="Garamond" w:hAnsi="Garamond"/>
        </w:rPr>
        <w:t>pis, mamelle (de</w:t>
      </w:r>
      <w:r>
        <w:rPr>
          <w:rFonts w:ascii="Garamond" w:hAnsi="Garamond"/>
        </w:rPr>
        <w:t xml:space="preserve"> vache)</w:t>
      </w:r>
      <w:r>
        <w:t>.</w:t>
      </w:r>
    </w:p>
    <w:p w14:paraId="7618619F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gànkì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gànjì</w:t>
      </w:r>
      <w:r>
        <w:t> 2, in outlying village dialects].</w:t>
      </w:r>
    </w:p>
    <w:p w14:paraId="206613D0" w14:textId="0A3D75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gándâ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land, country, ground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pais, terre, sol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gánd</w:t>
      </w:r>
      <w:r w:rsidRPr="005D30C6">
        <w:rPr>
          <w:rFonts w:ascii="Doulos SIL" w:hAnsi="Doulos SIL"/>
          <w:i/>
          <w:color w:val="0000FF"/>
        </w:rPr>
        <w:noBreakHyphen/>
        <w:t>è:</w:t>
      </w:r>
      <w:r w:rsidR="0095270E">
        <w:t> ,</w:t>
      </w:r>
      <w:r>
        <w:t xml:space="preserve"> 3Sg </w:t>
      </w:r>
      <w:r w:rsidRPr="005D30C6">
        <w:rPr>
          <w:rFonts w:ascii="Doulos SIL" w:hAnsi="Doulos SIL"/>
          <w:i/>
          <w:color w:val="0000FF"/>
        </w:rPr>
        <w:t>à gánd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</w:t>
      </w:r>
      <w:r w:rsidRPr="00590ABD">
        <w:t xml:space="preserve"> - </w:t>
      </w:r>
      <w:r>
        <w:t>cpd</w:t>
      </w:r>
      <w:r w:rsidR="009343FD">
        <w:t>s</w:t>
      </w:r>
      <w:r w:rsidR="00A905F2">
        <w:t xml:space="preserve"> below</w:t>
      </w:r>
      <w:r>
        <w:t>.</w:t>
      </w:r>
    </w:p>
    <w:p w14:paraId="0712E091" w14:textId="3062E2C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[adv] down, below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 bas</w:t>
      </w:r>
      <w:r>
        <w:t xml:space="preserve">  [in Hombori, can refer to the market area along the highway, at the base of the steep slope leading up to the old town]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nó ẁ [kóy gándâ]</w:t>
      </w:r>
      <w:r w:rsidRPr="002C3CD0">
        <w:t xml:space="preserve"> I</w:t>
      </w:r>
      <w:r w:rsidR="007B254E">
        <w:t>’</w:t>
      </w:r>
      <w:r>
        <w:t xml:space="preserve">m going below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vais (=descends) en bas</w:t>
      </w:r>
      <w:r>
        <w:t xml:space="preserve"> ; </w:t>
      </w:r>
      <w:r w:rsidRPr="005D30C6">
        <w:rPr>
          <w:rFonts w:ascii="Doulos SIL" w:hAnsi="Doulos SIL"/>
          <w:i/>
          <w:color w:val="0000FF"/>
        </w:rPr>
        <w:t>gándá ꜜwô</w:t>
      </w:r>
      <w:r>
        <w:t>.</w:t>
      </w:r>
    </w:p>
    <w:p w14:paraId="7A3DD185" w14:textId="6D3996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gándá ꜜʔánzúr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ʔánzúrê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“ground</w:t>
      </w:r>
      <w:r w:rsidR="007B254E">
        <w:t>’</w:t>
      </w:r>
      <w:r>
        <w:t xml:space="preserve">s in-law”] swift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martinet (« hirondelle »)</w:t>
      </w:r>
      <w:r>
        <w:t xml:space="preserve"> [so called because it ”avoids” the ground, nesting in towers; 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Apus affini</w:t>
      </w:r>
      <w:r>
        <w:rPr>
          <w:i/>
        </w:rPr>
        <w:t>s</w:t>
      </w:r>
      <w:r>
        <w:t>].</w:t>
      </w:r>
    </w:p>
    <w:p w14:paraId="309BDA05" w14:textId="0791BA8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gándá</w:t>
      </w:r>
      <w:r w:rsidRPr="0098194F">
        <w:rPr>
          <w:b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ꜜháns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“ground</w:t>
      </w:r>
      <w:r w:rsidR="007B254E">
        <w:t>’</w:t>
      </w:r>
      <w:r>
        <w:t xml:space="preserve">s dog”] ant-lion larva (makes conical holes in sand)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larve de fourmilion (construit des trous coniques au sol)</w:t>
      </w:r>
      <w:r>
        <w:t xml:space="preserve"> [</w:t>
      </w:r>
      <w:r w:rsidRPr="00FE62AD">
        <w:rPr>
          <w:smallCaps/>
        </w:rPr>
        <w:t>id</w:t>
      </w:r>
      <w:r>
        <w:t xml:space="preserve">: Neuroptera, Myrmeleontidae (larvae)] [syns </w:t>
      </w:r>
      <w:r w:rsidRPr="005D30C6">
        <w:rPr>
          <w:rFonts w:ascii="Doulos SIL" w:hAnsi="Doulos SIL"/>
          <w:i/>
          <w:color w:val="0000FF"/>
        </w:rPr>
        <w:t>gándá yà:r-íyà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dùndè</w:t>
      </w:r>
      <w:r>
        <w:t>].</w:t>
      </w:r>
    </w:p>
    <w:p w14:paraId="6607D1A6" w14:textId="4C7153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gándá hàwr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“ground</w:t>
      </w:r>
      <w:r w:rsidR="007B254E">
        <w:t>’</w:t>
      </w:r>
      <w:r>
        <w:t xml:space="preserve">s dinner”]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Xysmalobium heudelotianum</w:t>
      </w:r>
      <w:r>
        <w:t>, Apocynaceae</w:t>
      </w:r>
      <w:r w:rsidR="009343FD">
        <w:t>; edible</w:t>
      </w:r>
      <w:r>
        <w:t>].</w:t>
      </w:r>
    </w:p>
    <w:p w14:paraId="5502B35B" w14:textId="3BBC836C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gándá hòy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</w:r>
      <w:r w:rsidR="00EB3A6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B3A6D">
        <w:rPr>
          <w:rFonts w:ascii="Doulos SIL" w:hAnsi="Doulos SIL"/>
          <w:i/>
          <w:color w:val="0000FF"/>
        </w:rPr>
        <w:t>]</w:t>
      </w:r>
      <w:r>
        <w:t>].</w:t>
      </w:r>
    </w:p>
    <w:p w14:paraId="63A7930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put on airs, be arrogant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hautain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gàndàl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EC0861B" w14:textId="0ABE3F3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gandàl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arrogant, snotty, haughty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hautain, trop orgueilleux</w:t>
      </w:r>
      <w:r>
        <w:t xml:space="preserve"> [Partpl &lt; </w:t>
      </w:r>
      <w:r w:rsidRPr="005D30C6">
        <w:rPr>
          <w:rFonts w:ascii="Doulos SIL" w:hAnsi="Doulos SIL"/>
          <w:i/>
          <w:color w:val="0000FF"/>
        </w:rPr>
        <w:t>gándâl</w:t>
      </w:r>
      <w:r>
        <w:t>].</w:t>
      </w:r>
    </w:p>
    <w:p w14:paraId="2AE57860" w14:textId="7BAC95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gándá yà:r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“ground</w:t>
      </w:r>
      <w:r w:rsidR="007B254E">
        <w:t>’</w:t>
      </w:r>
      <w:r>
        <w:t>s bull-</w:t>
      </w:r>
      <w:r w:rsidR="00E13509">
        <w:rPr>
          <w:smallCaps/>
        </w:rPr>
        <w:t>dimin</w:t>
      </w:r>
      <w:r>
        <w:t xml:space="preserve">”] ant-lion larva (makes conical holes in sand)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larve de fourmilion (construit des trous coniques au sol)</w:t>
      </w:r>
      <w:r>
        <w:t xml:space="preserve"> [</w:t>
      </w:r>
      <w:r w:rsidRPr="00FE62AD">
        <w:rPr>
          <w:smallCaps/>
        </w:rPr>
        <w:t>id</w:t>
      </w:r>
      <w:r>
        <w:t>: Neuroptera</w:t>
      </w:r>
      <w:r w:rsidR="00647384">
        <w:t>, Myrmeleontidae (larvae)] [</w:t>
      </w:r>
      <w:r w:rsidR="00850C21" w:rsidRPr="005D30C6">
        <w:rPr>
          <w:rFonts w:ascii="Doulos SIL" w:hAnsi="Doulos SIL"/>
          <w:i/>
          <w:color w:val="0000FF"/>
        </w:rPr>
        <w:t>yà:r</w:t>
      </w:r>
      <w:r w:rsidR="00850C21" w:rsidRPr="005D30C6">
        <w:rPr>
          <w:rFonts w:ascii="Doulos SIL" w:hAnsi="Doulos SIL"/>
          <w:i/>
          <w:color w:val="0000FF"/>
        </w:rPr>
        <w:noBreakHyphen/>
        <w:t>ò</w:t>
      </w:r>
      <w:r w:rsidR="00850C21" w:rsidRPr="002C3CD0">
        <w:t xml:space="preserve"> 2</w:t>
      </w:r>
      <w:r w:rsidR="00850C21" w:rsidRPr="008C0179">
        <w:t>a</w:t>
      </w:r>
      <w:r w:rsidR="00850C21" w:rsidRPr="00647384">
        <w:rPr>
          <w:smallCaps/>
          <w:szCs w:val="24"/>
        </w:rPr>
        <w:t xml:space="preserve"> </w:t>
      </w:r>
      <w:r w:rsidR="00850C21">
        <w:rPr>
          <w:smallCaps/>
          <w:szCs w:val="24"/>
        </w:rPr>
        <w:t xml:space="preserve">; </w:t>
      </w:r>
      <w:r w:rsidR="00647384" w:rsidRPr="00647384">
        <w:rPr>
          <w:smallCaps/>
          <w:szCs w:val="24"/>
        </w:rPr>
        <w:t>syn</w:t>
      </w:r>
      <w:r w:rsidR="00647384">
        <w:t>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gándá ꜜháns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dùndè</w:t>
      </w:r>
      <w:r>
        <w:t>].</w:t>
      </w:r>
    </w:p>
    <w:p w14:paraId="4047C80D" w14:textId="0941EF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gàndè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chest (of body)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poitrine</w:t>
      </w:r>
      <w:r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gàndè</w:t>
      </w:r>
      <w:r>
        <w:t>]</w:t>
      </w:r>
      <w:r w:rsidRPr="00590ABD">
        <w:t xml:space="preserve"> - </w:t>
      </w:r>
      <w:r>
        <w:t xml:space="preserve">posse: 1Sg </w:t>
      </w: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gànd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[gànd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[dèkk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.</w:t>
      </w:r>
    </w:p>
    <w:p w14:paraId="1CD2780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gándé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a) [tr] face, confront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face à, affronter</w:t>
      </w:r>
      <w:r>
        <w:t xml:space="preserve"> [see Rdp </w:t>
      </w:r>
      <w:r w:rsidRPr="005D30C6">
        <w:rPr>
          <w:rFonts w:ascii="Doulos SIL" w:hAnsi="Doulos SIL"/>
          <w:i/>
          <w:color w:val="0000FF"/>
        </w:rPr>
        <w:t>gándé</w:t>
      </w:r>
      <w:r w:rsidRPr="005D30C6">
        <w:rPr>
          <w:rFonts w:ascii="Doulos SIL" w:hAnsi="Doulos SIL"/>
          <w:i/>
          <w:color w:val="0000FF"/>
        </w:rPr>
        <w:noBreakHyphen/>
        <w:t>gándé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gándɛ̀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gándéy</w:t>
      </w:r>
      <w:r>
        <w:t>]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gándé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sàkù</w:t>
      </w:r>
      <w:r w:rsidRPr="005D30C6">
        <w:rPr>
          <w:rFonts w:ascii="Doulos SIL" w:hAnsi="Doulos SIL"/>
          <w:i/>
          <w:color w:val="0000FF"/>
        </w:rPr>
        <w:noBreakHyphen/>
        <w:t>gándé</w:t>
      </w:r>
      <w:r>
        <w:t xml:space="preserve"> </w:t>
      </w:r>
      <w:r w:rsidRPr="00590ABD">
        <w:t xml:space="preserve"> - </w:t>
      </w:r>
      <w:r>
        <w:t xml:space="preserve">verb-verb cpds: </w:t>
      </w:r>
      <w:r w:rsidRPr="005D30C6">
        <w:rPr>
          <w:rFonts w:ascii="Doulos SIL" w:hAnsi="Doulos SIL"/>
          <w:i/>
          <w:color w:val="0000FF"/>
        </w:rPr>
        <w:t>gándé ẁ dóbú</w:t>
      </w:r>
      <w:r>
        <w:t xml:space="preserve">  go off in (a direction)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prendre (une direction)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gándé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ŋâ:</w:t>
      </w:r>
      <w:r w:rsidRPr="00887017">
        <w:rPr>
          <w:color w:val="993300"/>
        </w:rPr>
        <w:t xml:space="preserve"> </w:t>
      </w:r>
      <w:r>
        <w:t xml:space="preserve"> turn toward and eat (sth)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faire face à et manger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dìrà ẁ gándé</w:t>
      </w:r>
      <w:r>
        <w:t xml:space="preserve">  go forward, advance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avancer, aller par devant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(container) be fairly full (more than half full)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(récipient) ê. assez plein (plus que la moitié).</w:t>
      </w:r>
    </w:p>
    <w:p w14:paraId="5152C40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gàndè</w:t>
      </w:r>
      <w:r w:rsidRPr="005D30C6">
        <w:rPr>
          <w:rFonts w:ascii="Doulos SIL" w:hAnsi="Doulos SIL"/>
          <w:i/>
          <w:color w:val="0000FF"/>
        </w:rPr>
        <w:noBreakHyphen/>
        <w:t>gándè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(two fighters) face each other, square off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(deux lutteurs) se faire face</w:t>
      </w:r>
      <w:r>
        <w:t xml:space="preserve"> [Rdp &lt; </w:t>
      </w:r>
      <w:r w:rsidRPr="005D30C6">
        <w:rPr>
          <w:rFonts w:ascii="Doulos SIL" w:hAnsi="Doulos SIL"/>
          <w:i/>
          <w:color w:val="0000FF"/>
        </w:rPr>
        <w:t>gándé</w:t>
      </w:r>
      <w:r>
        <w:t> 1b].</w:t>
      </w:r>
    </w:p>
    <w:p w14:paraId="6F3768E7" w14:textId="3570D8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gàndí:r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triangular piece of cloth or hide worn over horse</w:t>
      </w:r>
      <w:r w:rsidR="007B254E">
        <w:t>’</w:t>
      </w:r>
      <w:r>
        <w:t xml:space="preserve">s belly and attached to the saddle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morceau triangulaire en tissu ou en peau porté sur le ventre du cheval et attaché à la selle</w:t>
      </w:r>
      <w:r>
        <w:t>.</w:t>
      </w:r>
    </w:p>
    <w:p w14:paraId="3BC06BBE" w14:textId="67656AE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(and </w:t>
      </w:r>
      <w:r w:rsidRPr="005D30C6">
        <w:rPr>
          <w:rFonts w:ascii="Doulos SIL" w:hAnsi="Doulos SIL"/>
          <w:i/>
          <w:color w:val="0000FF"/>
        </w:rPr>
        <w:t>gànd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gàndè</w:t>
      </w:r>
      <w:r>
        <w:t xml:space="preserve"> </w:t>
      </w:r>
      <w:r w:rsidR="007B254E">
        <w:t>‘</w:t>
      </w:r>
      <w:r>
        <w:t>chest</w:t>
      </w:r>
      <w:r w:rsidR="007B254E">
        <w:t>’</w:t>
      </w:r>
      <w:r>
        <w:t>].</w:t>
      </w:r>
    </w:p>
    <w:p w14:paraId="5FF21B62" w14:textId="213EAAD8" w:rsidR="004E4BA0" w:rsidRDefault="00A46EFC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gànd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dèkk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barrel-chested man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homme à poitrine bombée</w:t>
      </w:r>
      <w:r w:rsidR="00261FBE">
        <w:t xml:space="preserve"> [</w:t>
      </w:r>
      <w:r w:rsidR="00261FBE" w:rsidRPr="005D30C6">
        <w:rPr>
          <w:rFonts w:ascii="Doulos SIL" w:hAnsi="Doulos SIL"/>
          <w:i/>
          <w:color w:val="0000FF"/>
        </w:rPr>
        <w:t>gàndè</w:t>
      </w:r>
      <w:r w:rsidR="00261FBE">
        <w:t> 1a].</w:t>
      </w:r>
    </w:p>
    <w:p w14:paraId="661163C1" w14:textId="5A1A584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move (e.g. bride) out of home </w:t>
      </w:r>
      <w:r>
        <w:rPr>
          <w:rFonts w:ascii="Wingdings" w:hAnsi="Wingdings"/>
          <w:sz w:val="18"/>
        </w:rPr>
        <w:t></w:t>
      </w:r>
      <w:r>
        <w:t xml:space="preserve"> faire déménager à (</w:t>
      </w:r>
      <w:r w:rsidR="009C6375">
        <w:t xml:space="preserve">la </w:t>
      </w:r>
      <w:r>
        <w:t>mariée, etc.) [Caus &lt; </w:t>
      </w:r>
      <w:r w:rsidRPr="005D30C6">
        <w:rPr>
          <w:rFonts w:ascii="Doulos SIL" w:hAnsi="Doulos SIL"/>
          <w:i/>
          <w:color w:val="0000FF"/>
        </w:rPr>
        <w:t>gànà</w:t>
      </w:r>
      <w:r>
        <w:t> 1].</w:t>
      </w:r>
    </w:p>
    <w:p w14:paraId="442CC532" w14:textId="07A7E3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gàŋ </w:t>
      </w:r>
      <w:r w:rsidR="009C6375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fímb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9C6375">
        <w:t>+adj</w:t>
      </w:r>
      <w:r>
        <w:t>] [variant of </w:t>
      </w: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="009C6375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fímb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see </w:t>
      </w:r>
      <w:r w:rsidR="009C6375">
        <w:rPr>
          <w:rFonts w:ascii="Doulos SIL" w:hAnsi="Doulos SIL"/>
          <w:i/>
          <w:color w:val="0000FF"/>
        </w:rPr>
        <w:t>fì</w:t>
      </w:r>
      <w:r w:rsidRPr="005D30C6">
        <w:rPr>
          <w:rFonts w:ascii="Doulos SIL" w:hAnsi="Doulos SIL"/>
          <w:i/>
          <w:color w:val="0000FF"/>
        </w:rPr>
        <w:t>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495E01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gànf</w:t>
      </w:r>
      <w:r w:rsidRPr="005D30C6">
        <w:rPr>
          <w:rFonts w:ascii="Doulos SIL" w:hAnsi="Doulos SIL"/>
          <w:i/>
          <w:color w:val="0000FF"/>
        </w:rPr>
        <w:noBreakHyphen/>
        <w:t>[í:z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“door-child”] key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clé</w:t>
      </w:r>
      <w:r>
        <w:t>.</w:t>
      </w:r>
    </w:p>
    <w:p w14:paraId="04C28C6E" w14:textId="6512EE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door (moving part only); shutter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 (battant), battant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00244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0244E">
        <w:rPr>
          <w:rFonts w:ascii="Doulos SIL" w:hAnsi="Doulos SIL"/>
          <w:i/>
          <w:color w:val="0000FF"/>
        </w:rPr>
        <w:t>]</w:t>
      </w:r>
      <w:r>
        <w:t xml:space="preserve"> ; TSK </w:t>
      </w:r>
      <w:r w:rsidRPr="00BB673A">
        <w:rPr>
          <w:rFonts w:ascii="Arial Unicode MS" w:eastAsia="Arial Unicode MS" w:hAnsi="Arial Unicode MS"/>
          <w:i/>
          <w:color w:val="008000"/>
        </w:rPr>
        <w:t>gàmpù</w:t>
      </w:r>
      <w:r>
        <w:t>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gànf</w:t>
      </w:r>
      <w:r w:rsidRPr="005D30C6">
        <w:rPr>
          <w:rFonts w:ascii="Doulos SIL" w:hAnsi="Doulos SIL"/>
          <w:i/>
          <w:color w:val="0000FF"/>
        </w:rPr>
        <w:noBreakHyphen/>
      </w:r>
      <w:r w:rsidR="0000244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69202AC" w14:textId="6D2AE6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block, prevent, restrain; deprive (sb, of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empêcher, réprimer; priver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gàŋgù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gànjì</w:t>
      </w:r>
      <w:r>
        <w:t xml:space="preserve"> …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hádê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 ká=ŋ́ sòŋáy gàŋgà [dáwlâ kúl] kòy</w:t>
      </w:r>
      <w:r>
        <w:t xml:space="preserve">  that which deprived the Songhay of all authority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qui priva le songhay de toute autorité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 gá ꜜgú↑=ŋ́ gàŋgà</w:t>
      </w:r>
      <w:r>
        <w:t xml:space="preserve">  </w:t>
      </w:r>
      <w:r w:rsidRPr="00AC1D66">
        <w:rPr>
          <w:u w:val="single"/>
        </w:rPr>
        <w:t>the (sacred) baton</w:t>
      </w:r>
      <w:r>
        <w:t xml:space="preserve"> </w:t>
      </w:r>
      <w:r w:rsidRPr="00AC1D66">
        <w:rPr>
          <w:i/>
        </w:rPr>
        <w:t>[focus]</w:t>
      </w:r>
      <w:r>
        <w:t xml:space="preserve"> is what will block him </w:t>
      </w:r>
      <w:r w:rsidRPr="0033636C">
        <w:rPr>
          <w:rFonts w:ascii="Wingdings" w:hAnsi="Wingdings"/>
        </w:rPr>
        <w:t></w:t>
      </w:r>
      <w:r>
        <w:t xml:space="preserve"> </w:t>
      </w:r>
      <w:r w:rsidRPr="00AC1D66">
        <w:rPr>
          <w:rFonts w:ascii="Garamond" w:hAnsi="Garamond"/>
          <w:u w:val="single"/>
        </w:rPr>
        <w:t>le bâton</w:t>
      </w:r>
      <w:r>
        <w:rPr>
          <w:rFonts w:ascii="Garamond" w:hAnsi="Garamond"/>
        </w:rPr>
        <w:t xml:space="preserve"> </w:t>
      </w:r>
      <w:r w:rsidRPr="00AC1D66"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est ce qui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empêchera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ʔáŋgá ꜜgá=ŋ́ yérí gàŋgà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dú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ìɲà] mô</w:t>
      </w:r>
      <w:r w:rsidRPr="002C3CD0">
        <w:t xml:space="preserve"> </w:t>
      </w:r>
      <w:r w:rsidR="0000244E">
        <w:t xml:space="preserve"> </w:t>
      </w:r>
      <w:r w:rsidRPr="002C3CD0">
        <w:t>it</w:t>
      </w:r>
      <w:r w:rsidR="007B254E">
        <w:t>’</w:t>
      </w:r>
      <w:r>
        <w:t xml:space="preserve">s he who has prevented us from having rain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lui qui nous a empêchés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avoir la pluie</w:t>
      </w:r>
      <w:r>
        <w:t>.</w:t>
      </w:r>
    </w:p>
    <w:p w14:paraId="1A7D487E" w14:textId="58645E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gàŋgà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B29C0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gànjì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>
        <w:t>].</w:t>
      </w:r>
    </w:p>
    <w:p w14:paraId="5352D29A" w14:textId="5759CA7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gáŋgálá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handcuff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</w:t>
      </w:r>
      <w:r w:rsidR="00A52734">
        <w:rPr>
          <w:rFonts w:ascii="Garamond" w:hAnsi="Garamond"/>
        </w:rPr>
        <w:t>notter</w:t>
      </w:r>
      <w:r>
        <w:rPr>
          <w:rFonts w:ascii="Garamond" w:hAnsi="Garamond"/>
        </w:rPr>
        <w:t xml:space="preserve">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gàŋgàl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B664D11" w14:textId="5B8AED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gàŋgàl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gáŋgál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handcuffs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menottes</w:t>
      </w:r>
      <w:r>
        <w:t xml:space="preserve"> [&lt;Bam; cf. verb in preceding entry, cf. KCh </w:t>
      </w:r>
      <w:r w:rsidRPr="00BB673A">
        <w:rPr>
          <w:rFonts w:ascii="Arial Unicode MS" w:eastAsia="Arial Unicode MS" w:hAnsi="Arial Unicode MS"/>
          <w:i/>
          <w:color w:val="008000"/>
        </w:rPr>
        <w:t>galaŋga</w:t>
      </w:r>
      <w:r>
        <w:t>].</w:t>
      </w:r>
    </w:p>
    <w:p w14:paraId="0EA746F7" w14:textId="239706C8" w:rsidR="004E4BA0" w:rsidRPr="00A5273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gàŋgàm </w:t>
      </w:r>
      <w:r w:rsidR="008D486D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 [n</w:t>
      </w:r>
      <w:r w:rsidR="00A52734">
        <w:t>+adj</w:t>
      </w:r>
      <w:r>
        <w:t xml:space="preserve">] greenish melon bug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insecte verdâtre sp. qui </w:t>
      </w:r>
      <w:r w:rsidR="00A52734">
        <w:rPr>
          <w:rFonts w:ascii="Garamond" w:hAnsi="Garamond"/>
        </w:rPr>
        <w:t>se nourrit de</w:t>
      </w:r>
      <w:r>
        <w:rPr>
          <w:rFonts w:ascii="Garamond" w:hAnsi="Garamond"/>
        </w:rPr>
        <w:t xml:space="preserve"> </w:t>
      </w:r>
      <w:r w:rsidRPr="00A52734">
        <w:rPr>
          <w:rFonts w:ascii="Garamond" w:hAnsi="Garamond"/>
        </w:rPr>
        <w:t>melons</w:t>
      </w:r>
      <w:r w:rsidRPr="00A52734">
        <w:t xml:space="preserve"> [</w:t>
      </w:r>
      <w:r w:rsidRPr="00A52734">
        <w:rPr>
          <w:smallCaps/>
        </w:rPr>
        <w:t>id</w:t>
      </w:r>
      <w:r w:rsidRPr="00A52734">
        <w:t xml:space="preserve">: Hemiptera, </w:t>
      </w:r>
      <w:r w:rsidR="00A52734" w:rsidRPr="00A52734">
        <w:t xml:space="preserve">perhaps family </w:t>
      </w:r>
      <w:r w:rsidRPr="00A52734">
        <w:t>Pentatomidae].</w:t>
      </w:r>
    </w:p>
    <w:p w14:paraId="425A37A4" w14:textId="297B1C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gàŋgàm </w:t>
      </w:r>
      <w:r w:rsidR="008D486D" w:rsidRPr="005D30C6">
        <w:rPr>
          <w:rFonts w:ascii="Doulos SIL" w:hAnsi="Doulos SIL"/>
          <w:i/>
          <w:color w:val="0000FF"/>
        </w:rPr>
        <w:sym w:font="Symbol" w:char="F0AD"/>
      </w:r>
      <w:r w:rsidR="008D486D">
        <w:rPr>
          <w:rFonts w:ascii="Doulos SIL" w:hAnsi="Doulos SIL"/>
          <w:i/>
          <w:color w:val="0000FF"/>
        </w:rPr>
        <w:t>kô</w:t>
      </w:r>
      <w:r w:rsidRPr="005D30C6">
        <w:rPr>
          <w:rFonts w:ascii="Doulos SIL" w:hAnsi="Doulos SIL"/>
          <w:i/>
          <w:color w:val="0000FF"/>
        </w:rPr>
        <w:t>:j-íyà</w:t>
      </w:r>
      <w:r w:rsidRPr="00A05C2E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 [n</w:t>
      </w:r>
      <w:r w:rsidR="00A52734">
        <w:t>+adj</w:t>
      </w:r>
      <w:r>
        <w:t xml:space="preserve">] grain-eating beetle sp. on ground in fields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coléoptère </w:t>
      </w:r>
      <w:r w:rsidR="008D486D">
        <w:rPr>
          <w:rFonts w:ascii="Garamond" w:hAnsi="Garamond"/>
        </w:rPr>
        <w:t xml:space="preserve">terrestre </w:t>
      </w:r>
      <w:r>
        <w:rPr>
          <w:rFonts w:ascii="Garamond" w:hAnsi="Garamond"/>
        </w:rPr>
        <w:t>granivore sp. dans les champs</w:t>
      </w:r>
      <w:r>
        <w:t xml:space="preserve"> [</w:t>
      </w:r>
      <w:r w:rsidR="00E13509">
        <w:rPr>
          <w:smallCaps/>
        </w:rPr>
        <w:t>dimin</w:t>
      </w:r>
      <w:r w:rsidR="00E13509">
        <w:t xml:space="preserve"> &lt; </w:t>
      </w:r>
      <w:r w:rsidR="008D486D" w:rsidRPr="005D30C6">
        <w:rPr>
          <w:rFonts w:ascii="Doulos SIL" w:hAnsi="Doulos SIL"/>
          <w:i/>
          <w:color w:val="0000FF"/>
        </w:rPr>
        <w:t>kò:g</w:t>
      </w:r>
      <w:r w:rsidR="008D486D" w:rsidRPr="005D30C6">
        <w:rPr>
          <w:rFonts w:ascii="Doulos SIL" w:hAnsi="Doulos SIL"/>
          <w:i/>
          <w:color w:val="0000FF"/>
        </w:rPr>
        <w:noBreakHyphen/>
        <w:t>ò</w:t>
      </w:r>
      <w:r w:rsidR="008D486D" w:rsidRPr="002C3CD0">
        <w:t xml:space="preserve"> 1</w:t>
      </w:r>
      <w:r w:rsidR="008D486D">
        <w:t xml:space="preserve">; 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Vieta senegalensis</w:t>
      </w:r>
      <w:r>
        <w:t>, Coleoptera, Tenebrionidae</w:t>
      </w:r>
      <w:r w:rsidR="00A52734">
        <w:t xml:space="preserve"> (plays dead when disturbed</w:t>
      </w:r>
      <w:r w:rsidR="008D486D">
        <w:t>)</w:t>
      </w:r>
      <w:r>
        <w:t>].</w:t>
      </w:r>
    </w:p>
    <w:p w14:paraId="1A15541D" w14:textId="1B70DB9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gàŋgàm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beetle, bug (generic)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coléoptère (générique)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dark beetle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coléoptère noirâtre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Trachyderma hispida</w:t>
      </w:r>
      <w:r>
        <w:t>, Coleoptera, Tenebrionidae; the prototypical beetle].</w:t>
      </w:r>
    </w:p>
    <w:p w14:paraId="3F48A59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gàŋg̀aǹ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hard flat ground, flatland, plain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terrain dur sans sable, plaine</w:t>
      </w:r>
      <w:r>
        <w:t>.</w:t>
      </w:r>
    </w:p>
    <w:p w14:paraId="61056F84" w14:textId="7048DA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gàŋgàr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room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pièce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maison)</w:t>
      </w:r>
      <w:r>
        <w:t>.</w:t>
      </w:r>
    </w:p>
    <w:p w14:paraId="2893F6B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gaŋgi</w:t>
      </w:r>
      <w: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[alphabetized as </w:t>
      </w:r>
      <w:r w:rsidRPr="005D30C6">
        <w:rPr>
          <w:rFonts w:ascii="Doulos SIL" w:hAnsi="Doulos SIL"/>
          <w:i/>
          <w:color w:val="0000FF"/>
        </w:rPr>
        <w:t>ganji</w:t>
      </w:r>
      <w:r>
        <w:rPr>
          <w:i/>
        </w:rPr>
        <w:sym w:font="Symbol" w:char="F0BC"/>
      </w:r>
      <w:r>
        <w:t>].</w:t>
      </w:r>
    </w:p>
    <w:p w14:paraId="4F6D9E0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hearth (three stones that support the pot over a fire)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foyer à trois pierres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ʔáŋkák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B55606B" w14:textId="435CC2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gáŋgí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gánjí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forked stick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bois fourchu</w:t>
      </w:r>
      <w:r w:rsidR="008D486D">
        <w:t xml:space="preserve"> [used e.g. as</w:t>
      </w:r>
      <w:r>
        <w:t xml:space="preserve"> supports for thatch sheds] [Za </w:t>
      </w:r>
      <w:r w:rsidRPr="00BB673A">
        <w:rPr>
          <w:rFonts w:ascii="Arial Unicode MS" w:eastAsia="Arial Unicode MS" w:hAnsi="Arial Unicode MS"/>
          <w:i/>
          <w:color w:val="008000"/>
        </w:rPr>
        <w:t>gánjì</w:t>
      </w:r>
      <w:r>
        <w:t>]</w:t>
      </w:r>
      <w:r w:rsidRPr="00590ABD">
        <w:t xml:space="preserve"> - </w:t>
      </w:r>
      <w:r>
        <w:t xml:space="preserve">cpd: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</w:r>
      <w:r w:rsidR="00E146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146BC">
        <w:rPr>
          <w:rFonts w:ascii="Doulos SIL" w:hAnsi="Doulos SIL"/>
          <w:i/>
          <w:color w:val="0000FF"/>
        </w:rPr>
        <w:t>]</w:t>
      </w:r>
      <w:r>
        <w:t xml:space="preserve">, </w:t>
      </w:r>
      <w:r w:rsidR="00E146BC">
        <w:rPr>
          <w:rFonts w:ascii="Doulos SIL" w:hAnsi="Doulos SIL"/>
          <w:i/>
          <w:color w:val="0000FF"/>
        </w:rPr>
        <w:t>[b</w:t>
      </w:r>
      <w:r w:rsidRPr="005D30C6">
        <w:rPr>
          <w:rFonts w:ascii="Doulos SIL" w:hAnsi="Doulos SIL"/>
          <w:i/>
          <w:color w:val="0000FF"/>
        </w:rPr>
        <w:t>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146BC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E146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E146BC">
        <w:rPr>
          <w:rFonts w:ascii="Doulos SIL" w:hAnsi="Doulos SIL"/>
          <w:i/>
          <w:color w:val="0000FF"/>
        </w:rPr>
        <w:t>]</w:t>
      </w:r>
      <w:r>
        <w:t xml:space="preserve">, </w:t>
      </w:r>
      <w:r w:rsidR="00E146BC">
        <w:rPr>
          <w:rFonts w:ascii="Doulos SIL" w:hAnsi="Doulos SIL"/>
          <w:i/>
          <w:color w:val="0000FF"/>
        </w:rPr>
        <w:t>[g</w:t>
      </w:r>
      <w:r w:rsidRPr="005D30C6">
        <w:rPr>
          <w:rFonts w:ascii="Doulos SIL" w:hAnsi="Doulos SIL"/>
          <w:i/>
          <w:color w:val="0000FF"/>
        </w:rPr>
        <w:t>òb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146BC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E146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E146BC">
        <w:rPr>
          <w:rFonts w:ascii="Doulos SIL" w:hAnsi="Doulos SIL"/>
          <w:i/>
          <w:color w:val="0000FF"/>
        </w:rPr>
        <w:t>]</w:t>
      </w:r>
      <w:r>
        <w:t xml:space="preserve">. </w:t>
      </w:r>
    </w:p>
    <w:p w14:paraId="5560C0D6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initial] [see </w:t>
      </w:r>
      <w:r w:rsidRPr="005D30C6">
        <w:rPr>
          <w:rFonts w:ascii="Doulos SIL" w:hAnsi="Doulos SIL"/>
          <w:i/>
          <w:color w:val="0000FF"/>
        </w:rPr>
        <w:t>gànjì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>
        <w:t>].</w:t>
      </w:r>
    </w:p>
    <w:p w14:paraId="7BD2B505" w14:textId="266C63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[hóy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gáŋ</w:t>
      </w:r>
      <w:r w:rsidRPr="005D30C6">
        <w:rPr>
          <w:rFonts w:ascii="Doulos SIL" w:hAnsi="Doulos SIL"/>
          <w:i/>
          <w:color w:val="0000FF"/>
        </w:rPr>
        <w:noBreakHyphen/>
        <w:t>[hóy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gándá hóy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>
        <w:t xml:space="preserve"> [leaves used for sauces]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Ceratotheca sesamoides</w:t>
      </w:r>
      <w:r>
        <w:t>, Pedaliaceae].</w:t>
      </w:r>
    </w:p>
    <w:p w14:paraId="5D77748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gání</w:t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[intr] be unripe, uncooked, raw; (milk) be fresh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cru, (lait) ê. frais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gàní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gánì</w:t>
      </w:r>
      <w:r>
        <w:t>]</w:t>
      </w:r>
      <w:r w:rsidRPr="00590ABD">
        <w:t xml:space="preserve"> - </w:t>
      </w:r>
      <w:r>
        <w:t xml:space="preserve">possible frozen cpd: see </w:t>
      </w:r>
      <w:r w:rsidRPr="005D30C6">
        <w:rPr>
          <w:rFonts w:ascii="Doulos SIL" w:hAnsi="Doulos SIL"/>
          <w:i/>
          <w:color w:val="0000FF"/>
        </w:rPr>
        <w:t>wòynó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gànì</w:t>
      </w:r>
      <w:r>
        <w:t>.</w:t>
      </w:r>
    </w:p>
    <w:p w14:paraId="4ABD641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gànì</w:t>
      </w:r>
      <w:r>
        <w:t xml:space="preserve"> 1b  </w:t>
      </w:r>
      <w:r>
        <w:rPr>
          <w:rFonts w:ascii="Wingdings" w:hAnsi="Wingdings"/>
          <w:sz w:val="18"/>
        </w:rPr>
        <w:t></w:t>
      </w:r>
      <w:r>
        <w:t xml:space="preserve"> [see </w:t>
      </w:r>
      <w:r w:rsidRPr="005D30C6">
        <w:rPr>
          <w:rFonts w:ascii="Doulos SIL" w:hAnsi="Doulos SIL"/>
          <w:i/>
          <w:color w:val="0000FF"/>
        </w:rPr>
        <w:t>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</w:p>
    <w:p w14:paraId="5EB5770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gání</w:t>
      </w:r>
      <w:r>
        <w:t xml:space="preserve"> 2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72A556D5" w14:textId="2138CDE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gání:rê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cryptic language (like Pig Latin)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langage secret (à mots transformés)</w:t>
      </w:r>
      <w:r>
        <w:t xml:space="preserve"> [</w:t>
      </w:r>
      <w:r w:rsidR="00D306A1">
        <w:t>typical of</w:t>
      </w:r>
      <w:r>
        <w:t xml:space="preserve"> Fulfulde] [&lt;Ful √</w:t>
      </w:r>
      <w:r w:rsidRPr="00BB673A">
        <w:rPr>
          <w:rFonts w:ascii="Arial Unicode MS" w:eastAsia="Arial Unicode MS" w:hAnsi="Arial Unicode MS"/>
          <w:color w:val="008000"/>
        </w:rPr>
        <w:t>gan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4C01282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gáŋgí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636E6D42" w14:textId="5D9ED3C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gànjì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gàngì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gànkì</w:t>
      </w:r>
      <w:r w:rsidRPr="003E4524">
        <w:rPr>
          <w:color w:val="993300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wilderness, (the) bush, outback, area away from settlements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brousse, zone loin des villages</w:t>
      </w:r>
      <w:r>
        <w:t xml:space="preserve"> [variant of </w:t>
      </w: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used chiefly as cpd initial or in PPs]</w:t>
      </w:r>
      <w:r w:rsidRPr="00590ABD">
        <w:t xml:space="preserve"> - </w:t>
      </w:r>
      <w:r>
        <w:t xml:space="preserve"> phrase: </w:t>
      </w:r>
      <w:r w:rsidRPr="005D30C6">
        <w:rPr>
          <w:rFonts w:ascii="Doulos SIL" w:hAnsi="Doulos SIL"/>
          <w:i/>
          <w:color w:val="0000FF"/>
        </w:rPr>
        <w:t>há:y gànjì</w:t>
      </w:r>
      <w:r>
        <w:t xml:space="preserve">  spend mid-day away from home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passer la journée en dehors de la maison</w:t>
      </w:r>
      <w:r w:rsidRPr="00590ABD">
        <w:t xml:space="preserve"> - </w:t>
      </w:r>
      <w:r>
        <w:t xml:space="preserve">cpds: see below, also </w:t>
      </w:r>
      <w:r w:rsidRPr="005D30C6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noBreakHyphen/>
        <w:t>dàm</w:t>
      </w:r>
      <w:r w:rsidRPr="005D30C6">
        <w:rPr>
          <w:rFonts w:ascii="Doulos SIL" w:hAnsi="Doulos SIL"/>
          <w:i/>
          <w:color w:val="0000FF"/>
        </w:rPr>
        <w:noBreakHyphen/>
        <w:t>gànjì</w:t>
      </w:r>
      <w:r>
        <w:t>.</w:t>
      </w:r>
    </w:p>
    <w:p w14:paraId="1E6257F1" w14:textId="21C42C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gàŋgì</w:t>
      </w:r>
      <w:r w:rsidRPr="005D30C6">
        <w:rPr>
          <w:rFonts w:ascii="Doulos SIL" w:hAnsi="Doulos SIL"/>
          <w:i/>
          <w:color w:val="0000FF"/>
        </w:rPr>
        <w:noBreakHyphen/>
        <w:t>fárká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gànjì</w:t>
      </w:r>
      <w:r w:rsidRPr="005D30C6">
        <w:rPr>
          <w:rFonts w:ascii="Doulos SIL" w:hAnsi="Doulos SIL"/>
          <w:i/>
          <w:color w:val="0000FF"/>
        </w:rPr>
        <w:noBreakHyphen/>
        <w:t>fárká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</w:t>
      </w:r>
      <w:r w:rsidR="00E8517F">
        <w:t>wilderness</w:t>
      </w:r>
      <w:r>
        <w:t xml:space="preserve">-donkey”] roan antelope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hippotrague (antilope)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i/>
        </w:rPr>
        <w:t>Hippotragus equinus</w:t>
      </w:r>
      <w:r>
        <w:t>, now locally extinct].</w:t>
      </w:r>
    </w:p>
    <w:p w14:paraId="3DD47FA8" w14:textId="529F0DE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gànjì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gàŋgì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gàŋgà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 w:rsidR="0009344D" w:rsidRPr="0009344D">
        <w:t xml:space="preserve">  ~  </w:t>
      </w:r>
      <w:r w:rsidR="00E8517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8517F">
        <w:rPr>
          <w:rFonts w:ascii="Doulos SIL" w:hAnsi="Doulos SIL"/>
          <w:i/>
          <w:color w:val="0000FF"/>
        </w:rPr>
        <w:t>]</w:t>
      </w:r>
      <w:r w:rsidR="00E8517F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“wilderness-thing”] 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lion</w:t>
      </w:r>
      <w:r>
        <w:t xml:space="preserve"> [perhaps originally a</w:t>
      </w:r>
      <w:r w:rsidR="00E8517F">
        <w:t xml:space="preserve"> taboo</w:t>
      </w:r>
      <w:r>
        <w:t xml:space="preserve"> mutation from *</w:t>
      </w:r>
      <w:r w:rsidRPr="00BB673A">
        <w:rPr>
          <w:rFonts w:ascii="Arial Unicode MS" w:eastAsia="Arial Unicode MS" w:hAnsi="Arial Unicode MS"/>
          <w:color w:val="008000"/>
        </w:rPr>
        <w:t>gàŋgì</w:t>
      </w:r>
      <w:r w:rsidRPr="00BB673A">
        <w:rPr>
          <w:rFonts w:ascii="Arial Unicode MS" w:eastAsia="Arial Unicode MS" w:hAnsi="Arial Unicode MS"/>
          <w:color w:val="008000"/>
        </w:rPr>
        <w:noBreakHyphen/>
        <w:t>hèylà</w:t>
      </w:r>
      <w:r w:rsidRPr="002C3CD0">
        <w:t xml:space="preserve"> </w:t>
      </w:r>
      <w:r w:rsidR="00E8517F">
        <w:t>‘wilderness-cat’,</w:t>
      </w:r>
      <w:r>
        <w:t xml:space="preserve"> </w:t>
      </w:r>
      <w:r w:rsidR="00E8517F">
        <w:t>cf.</w:t>
      </w:r>
      <w:r>
        <w:t xml:space="preserve"> KCh and KS].</w:t>
      </w:r>
    </w:p>
    <w:p w14:paraId="1C323855" w14:textId="6771CE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gàŋgì</w:t>
      </w:r>
      <w:r w:rsidRPr="005D30C6">
        <w:rPr>
          <w:rFonts w:ascii="Doulos SIL" w:hAnsi="Doulos SIL"/>
          <w:i/>
          <w:color w:val="0000FF"/>
        </w:rPr>
        <w:noBreakHyphen/>
        <w:t>hèylà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gàŋgì</w:t>
      </w:r>
      <w:r w:rsidRPr="005D30C6">
        <w:rPr>
          <w:rFonts w:ascii="Doulos SIL" w:hAnsi="Doulos SIL"/>
          <w:i/>
          <w:color w:val="0000FF"/>
        </w:rPr>
        <w:noBreakHyphen/>
        <w:t>[hèyl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3E4524">
        <w:rPr>
          <w:color w:val="993300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[cpd n, lit. “</w:t>
      </w:r>
      <w:r w:rsidR="00E8517F">
        <w:t>wilderness</w:t>
      </w:r>
      <w:r>
        <w:t xml:space="preserve">-cat”] wild cat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 sauvage</w:t>
      </w:r>
      <w:r>
        <w:t xml:space="preserve"> [</w:t>
      </w:r>
      <w:r w:rsidRPr="00FE62AD">
        <w:rPr>
          <w:smallCaps/>
        </w:rPr>
        <w:t>id</w:t>
      </w:r>
      <w:r>
        <w:t xml:space="preserve">: includes the sand cat, </w:t>
      </w:r>
      <w:r>
        <w:rPr>
          <w:rFonts w:ascii="Garamond" w:hAnsi="Garamond"/>
          <w:i/>
        </w:rPr>
        <w:t>Felis margarita</w:t>
      </w:r>
      <w:r w:rsidR="00E8517F">
        <w:t xml:space="preserve">, </w:t>
      </w:r>
      <w:r>
        <w:t xml:space="preserve">and other wild felines </w:t>
      </w:r>
      <w:r w:rsidR="00E8517F">
        <w:t>and</w:t>
      </w:r>
      <w:r>
        <w:t xml:space="preserve"> genets].</w:t>
      </w:r>
    </w:p>
    <w:p w14:paraId="4DA7E8B9" w14:textId="778E764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shrub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Guiera senegalensis</w:t>
      </w:r>
      <w:r>
        <w:t>, Combretaceae]</w:t>
      </w:r>
      <w:r w:rsidRPr="00590ABD">
        <w:t xml:space="preserve"> - </w:t>
      </w:r>
      <w:r>
        <w:t xml:space="preserve">entire shrub: </w:t>
      </w:r>
      <w:r w:rsidRPr="005D30C6">
        <w:rPr>
          <w:rFonts w:ascii="Doulos SIL" w:hAnsi="Doulos SIL"/>
          <w:i/>
          <w:color w:val="0000FF"/>
        </w:rPr>
        <w:t>gàŋk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3D97E4DD" w14:textId="10E574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gàŋkúm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èyjèríyà</w:t>
      </w:r>
      <w:r>
        <w:t xml:space="preserve">  [NF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84F8B">
        <w:t xml:space="preserve">frozen cpd </w:t>
      </w:r>
      <w:r>
        <w:t xml:space="preserve">n] plant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Sida cordifolia</w:t>
      </w:r>
      <w:r>
        <w:t>, Malvaceae].</w:t>
      </w:r>
    </w:p>
    <w:p w14:paraId="0733BC18" w14:textId="4870CFC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unripe, uncooked, raw; fresh (milk)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cru ; (lait) frais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[Adj &lt; </w:t>
      </w:r>
      <w:r w:rsidRPr="005D30C6">
        <w:rPr>
          <w:rFonts w:ascii="Doulos SIL" w:hAnsi="Doulos SIL"/>
          <w:i/>
          <w:color w:val="0000FF"/>
        </w:rPr>
        <w:t>gání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hám 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raw meat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viande crue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84F8B">
        <w:t xml:space="preserve"> </w:t>
      </w:r>
      <w:r>
        <w:t xml:space="preserve">fresh milk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lait frais</w:t>
      </w:r>
      <w:r>
        <w:t xml:space="preserve"> as opposed to curdled milk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hám gàn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].</w:t>
      </w:r>
    </w:p>
    <w:p w14:paraId="66C394F8" w14:textId="449F14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gání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</w:t>
      </w:r>
      <w:r>
        <w:t>.</w:t>
      </w:r>
    </w:p>
    <w:p w14:paraId="7836ED65" w14:textId="5659FC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wilderness, forest, (the) bush (=away from settlements)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brousse, forêt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gànjì</w:t>
      </w:r>
      <w:r>
        <w:t xml:space="preserve">, especially as cpd initial or adverbial] [cf. </w:t>
      </w:r>
      <w:r w:rsidR="00E8517F">
        <w:rPr>
          <w:rFonts w:ascii="Doulos SIL" w:hAnsi="Doulos SIL"/>
          <w:i/>
          <w:color w:val="0000FF"/>
        </w:rPr>
        <w:t>fì</w:t>
      </w:r>
      <w:r w:rsidRPr="005D30C6">
        <w:rPr>
          <w:rFonts w:ascii="Doulos SIL" w:hAnsi="Doulos SIL"/>
          <w:i/>
          <w:color w:val="0000FF"/>
        </w:rPr>
        <w:t>mb</w:t>
      </w:r>
      <w:r w:rsidR="00E8517F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6E3E2CD5" w14:textId="57EFEC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gà:n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dance, dancing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danse</w:t>
      </w:r>
      <w:r>
        <w:t xml:space="preserve"> [see verb </w:t>
      </w:r>
      <w:r w:rsidRPr="005D30C6">
        <w:rPr>
          <w:rFonts w:ascii="Doulos SIL" w:hAnsi="Doulos SIL"/>
          <w:i/>
          <w:color w:val="0000FF"/>
        </w:rPr>
        <w:t>gâ:n</w:t>
      </w:r>
      <w:r>
        <w:t>].</w:t>
      </w:r>
    </w:p>
    <w:p w14:paraId="624ACC0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bíɲɲà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bìɲɲà</w:t>
      </w:r>
      <w:r>
        <w:t>].</w:t>
      </w:r>
    </w:p>
    <w:p w14:paraId="6A814077" w14:textId="0A032C1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>ò háw-ó</w:t>
      </w:r>
      <w:r w:rsidRPr="0033636C">
        <w:rPr>
          <w:b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 w:rsidR="00127C8E">
        <w:t xml:space="preserve"> [cpd n, lit. “</w:t>
      </w:r>
      <w:r w:rsidR="00E8517F">
        <w:t>wilderness</w:t>
      </w:r>
      <w:r w:rsidR="00127C8E">
        <w:t xml:space="preserve"> cow”</w:t>
      </w:r>
      <w:r>
        <w:t xml:space="preserve">] African buffalo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buf</w:t>
      </w:r>
      <w:r w:rsidR="00501D6C">
        <w:rPr>
          <w:rFonts w:ascii="Garamond" w:hAnsi="Garamond"/>
        </w:rPr>
        <w:t>f</w:t>
      </w:r>
      <w:r>
        <w:rPr>
          <w:rFonts w:ascii="Garamond" w:hAnsi="Garamond"/>
        </w:rPr>
        <w:t>le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Syncerus caffer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háw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]. </w:t>
      </w:r>
    </w:p>
    <w:p w14:paraId="7B9309F7" w14:textId="7F6E644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ŋónì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“another</w:t>
      </w:r>
      <w:r w:rsidR="007B254E">
        <w:t>’</w:t>
      </w:r>
      <w:r>
        <w:t xml:space="preserve">s body”] leprosy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lèpre</w:t>
      </w:r>
      <w:r>
        <w:t>.</w:t>
      </w:r>
    </w:p>
    <w:p w14:paraId="52F248C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vampire-like being (capable of raising the dead)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vampire (capable de lever les morts)</w:t>
      </w:r>
      <w:r>
        <w:t>.</w:t>
      </w:r>
    </w:p>
    <w:p w14:paraId="33DF0AD5" w14:textId="1FCC3E5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gànsì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 fonio (edible grain)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fonio sauvage (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Panicum laetum</w:t>
      </w:r>
      <w:r>
        <w:t>, Poaceae</w:t>
      </w:r>
      <w:r w:rsidRPr="002C3CD0">
        <w:t xml:space="preserve">; </w:t>
      </w:r>
      <w:r>
        <w:t xml:space="preserve">cf. verb </w:t>
      </w:r>
      <w:r w:rsidRPr="005D30C6">
        <w:rPr>
          <w:rFonts w:ascii="Doulos SIL" w:hAnsi="Doulos SIL"/>
          <w:i/>
          <w:color w:val="0000FF"/>
        </w:rPr>
        <w:t>wíndí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zè:t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</w:t>
      </w:r>
      <w:r w:rsidR="00E8517F">
        <w:t>for cultivated fonio</w:t>
      </w:r>
      <w:r>
        <w:t xml:space="preserve"> see </w:t>
      </w:r>
      <w:r w:rsidRPr="005D30C6">
        <w:rPr>
          <w:rFonts w:ascii="Doulos SIL" w:hAnsi="Doulos SIL"/>
          <w:i/>
          <w:color w:val="0000FF"/>
        </w:rPr>
        <w:t>sérémb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  <w:t>[gáns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gáns</w:t>
      </w:r>
      <w:r w:rsidRPr="005D30C6">
        <w:rPr>
          <w:rFonts w:ascii="Doulos SIL" w:hAnsi="Doulos SIL"/>
          <w:i/>
          <w:color w:val="0000FF"/>
        </w:rPr>
        <w:noBreakHyphen/>
        <w:t>ꜜíy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A82BA9">
        <w:rPr>
          <w:i/>
        </w:rPr>
        <w:t> ,</w:t>
      </w:r>
      <w:r>
        <w:rPr>
          <w:i/>
        </w:rP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gáns</w:t>
      </w:r>
      <w:r w:rsidRPr="005D30C6">
        <w:rPr>
          <w:rFonts w:ascii="Doulos SIL" w:hAnsi="Doulos SIL"/>
          <w:i/>
          <w:color w:val="0000FF"/>
        </w:rPr>
        <w:noBreakHyphen/>
        <w:t>ꜜíy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3E4524">
        <w:t xml:space="preserve"> </w:t>
      </w:r>
      <w:r>
        <w:t>.</w:t>
      </w:r>
    </w:p>
    <w:p w14:paraId="0EAF4F9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2C3CD0">
        <w:t xml:space="preserve"> 1</w:t>
      </w:r>
      <w:r>
        <w:t xml:space="preserve">,2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gàrù</w:t>
      </w:r>
      <w:r>
        <w:t xml:space="preserve"> 1, 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768E29C0" w14:textId="40AF32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gárâ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dye (such as indigo)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colorant, teinture (telle que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indigo)</w:t>
      </w:r>
      <w:r>
        <w:t>.</w:t>
      </w:r>
    </w:p>
    <w:p w14:paraId="46E4A449" w14:textId="7BF9DE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gà:rà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 plus dative] pronounce a blessing on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une bénédiction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gà:rà 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he blessed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béni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 plus dative]</w:t>
      </w:r>
      <w:r w:rsidR="00E8517F">
        <w:t xml:space="preserve"> </w:t>
      </w:r>
      <w:r>
        <w:t>pay one</w:t>
      </w:r>
      <w:r w:rsidR="007B254E">
        <w:t>’</w:t>
      </w:r>
      <w:r>
        <w:t xml:space="preserve">s respects to (family of deceased)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présenter ses condoléances à (la famille du décédé)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gà:rà</w:t>
      </w:r>
      <w:r w:rsidRPr="005D30C6">
        <w:rPr>
          <w:rFonts w:ascii="Doulos SIL" w:hAnsi="Doulos SIL"/>
          <w:i/>
          <w:color w:val="0000FF"/>
        </w:rPr>
        <w:noBreakHyphen/>
        <w:t>ʔìzê</w:t>
      </w:r>
      <w:r>
        <w:t>.</w:t>
      </w:r>
    </w:p>
    <w:p w14:paraId="4C7F4FF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gàràfù-gàràfù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pound (millet) lightly in mortar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écraser (le mil) un peu dans un mortier</w:t>
      </w:r>
      <w:r>
        <w:t>.</w:t>
      </w:r>
    </w:p>
    <w:p w14:paraId="4B2BD9ED" w14:textId="1410CA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gàráŋ</w:t>
      </w:r>
      <w:r w:rsidRPr="005D30C6">
        <w:rPr>
          <w:rFonts w:ascii="Doulos SIL" w:hAnsi="Doulos SIL"/>
          <w:i/>
          <w:color w:val="0000FF"/>
        </w:rPr>
        <w:noBreakHyphen/>
        <w:t>ꜜgárm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[frozen cpd n] wind scorpion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solifuge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Galeodes oliveri</w:t>
      </w:r>
      <w:r w:rsidRPr="0005672C">
        <w:t>, Solifugae]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ʔàndèŋ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E8517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ká:gù</w:t>
      </w:r>
      <w:r>
        <w:t>].</w:t>
      </w:r>
    </w:p>
    <w:p w14:paraId="6C54241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gàráŋ</w:t>
      </w:r>
      <w:r w:rsidRPr="005D30C6">
        <w:rPr>
          <w:rFonts w:ascii="Doulos SIL" w:hAnsi="Doulos SIL"/>
          <w:i/>
          <w:color w:val="0000FF"/>
        </w:rPr>
        <w:noBreakHyphen/>
        <w:t>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[frozen cpd n ending in “</w:t>
      </w:r>
      <w:r>
        <w:sym w:font="Symbol" w:char="F0BC"/>
      </w:r>
      <w:r>
        <w:t xml:space="preserve">-white”] limestone, lime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calcaire, chaux</w:t>
      </w:r>
      <w:r>
        <w:t>.</w:t>
      </w:r>
    </w:p>
    <w:p w14:paraId="72F9CC77" w14:textId="331649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gà:rà</w:t>
      </w:r>
      <w:r w:rsidRPr="005D30C6">
        <w:rPr>
          <w:rFonts w:ascii="Doulos SIL" w:hAnsi="Doulos SIL"/>
          <w:i/>
          <w:color w:val="0000FF"/>
        </w:rPr>
        <w:noBreakHyphen/>
        <w:t>ʔìzê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“bless-child”] blessed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béni</w:t>
      </w:r>
      <w:r>
        <w:t>.</w:t>
      </w:r>
    </w:p>
    <w:p w14:paraId="7425D4F5" w14:textId="42767C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</w:r>
      <w:r w:rsidR="00611B2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11B25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“house-stick”] roof poles and beams, wood used for roofing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bois de toiture, ensemble des poutres et traverses de la toiture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[cover term including </w:t>
      </w:r>
      <w:r w:rsidRPr="005D30C6">
        <w:rPr>
          <w:rFonts w:ascii="Doulos SIL" w:hAnsi="Doulos SIL"/>
          <w:i/>
          <w:color w:val="0000FF"/>
        </w:rPr>
        <w:t>pál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fànfànd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A67B236" w14:textId="568637B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gárdámá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[intr plus optional Postp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] have a serious discussion (about)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une discussion sérieuse (sur)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</w:t>
      </w:r>
      <w:r w:rsidR="00611B25">
        <w:t xml:space="preserve"> </w:t>
      </w:r>
      <w:r>
        <w:t xml:space="preserve">make a bet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parier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hárm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272CC18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gárdámá</w:t>
      </w:r>
      <w:r w:rsidRPr="002C3CD0">
        <w:t xml:space="preserve"> 1</w:t>
      </w:r>
      <w:r>
        <w:t xml:space="preserve">b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gárdám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B08E77A" w14:textId="650832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postp </w:t>
      </w:r>
      <w:r w:rsidRPr="005D30C6">
        <w:rPr>
          <w:rFonts w:ascii="Doulos SIL" w:hAnsi="Doulos SIL"/>
          <w:i/>
          <w:color w:val="0000FF"/>
        </w:rPr>
        <w:t>bòŋ</w:t>
      </w:r>
      <w:r w:rsidR="00611B25">
        <w:t>] bet (sth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parier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[specialized Caus &lt; </w:t>
      </w:r>
      <w:r w:rsidRPr="005D30C6">
        <w:rPr>
          <w:rFonts w:ascii="Doulos SIL" w:hAnsi="Doulos SIL"/>
          <w:i/>
          <w:color w:val="0000FF"/>
        </w:rPr>
        <w:t>gárdámá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ɲòŋ gárdám</w:t>
      </w:r>
      <w:r w:rsidRPr="005D30C6">
        <w:rPr>
          <w:rFonts w:ascii="Doulos SIL" w:hAnsi="Doulos SIL"/>
          <w:i/>
          <w:color w:val="0000FF"/>
        </w:rPr>
        <w:noBreakHyphen/>
        <w:t xml:space="preserve">éyndí </w:t>
      </w:r>
      <w:r w:rsidR="00611B2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wàráŋkà bòŋ</w:t>
      </w:r>
      <w:r w:rsidR="00611B25">
        <w:rPr>
          <w:rFonts w:ascii="Doulos SIL" w:hAnsi="Doulos SIL"/>
          <w:i/>
          <w:color w:val="0000FF"/>
        </w:rPr>
        <w:t>]</w:t>
      </w:r>
      <w:r>
        <w:t xml:space="preserve">  they made a bet for 20 (riyals)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fait un pari de 20 (riyals)</w:t>
      </w:r>
      <w:r>
        <w:t>.</w:t>
      </w:r>
    </w:p>
    <w:p w14:paraId="1FA51D32" w14:textId="0468AF79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gárdám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gárdám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gárdámá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discussion; (a) bet, wager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discussion; (un) pari</w:t>
      </w:r>
      <w:r>
        <w:t>.</w:t>
      </w:r>
    </w:p>
    <w:p w14:paraId="1C5DD3F8" w14:textId="39EB989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gà:rèy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chase away, drive (sb, sth)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chasser, faire fuir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56998B89" w14:textId="3D9D34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gàrèy-bàndè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</w:t>
      </w:r>
      <w:r w:rsidR="002B29C0">
        <w:t>and defecate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aller </w:t>
      </w:r>
      <w:r w:rsidR="00611B25">
        <w:rPr>
          <w:rFonts w:ascii="Garamond" w:hAnsi="Garamond"/>
        </w:rPr>
        <w:t>se soulager (</w:t>
      </w:r>
      <w:r>
        <w:rPr>
          <w:rFonts w:ascii="Garamond" w:hAnsi="Garamond"/>
        </w:rPr>
        <w:t>chier</w:t>
      </w:r>
      <w:r w:rsidR="00611B25">
        <w:rPr>
          <w:rFonts w:ascii="Garamond" w:hAnsi="Garamond"/>
        </w:rPr>
        <w:t>)</w:t>
      </w:r>
      <w:r>
        <w:t xml:space="preserve"> [euphemism; cf. &lt; 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èy bándé</w:t>
      </w:r>
      <w:r>
        <w:t xml:space="preserve"> </w:t>
      </w:r>
      <w:r w:rsidR="007B254E">
        <w:t>‘</w:t>
      </w:r>
      <w:r>
        <w:t>behind the houses</w:t>
      </w:r>
      <w:r w:rsidR="007B254E">
        <w:t>’</w:t>
      </w:r>
      <w:r>
        <w:t>].</w:t>
      </w:r>
    </w:p>
    <w:p w14:paraId="5B8AFAAF" w14:textId="52EE77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found, happen to be (</w:t>
      </w:r>
      <w:r w:rsidR="008217FC">
        <w:t>sw</w:t>
      </w:r>
      <w:r>
        <w:t xml:space="preserve">), be present, attend (event)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trouver (</w:t>
      </w:r>
      <w:r w:rsidR="00ED7F2F">
        <w:rPr>
          <w:rFonts w:ascii="Garamond" w:hAnsi="Garamond"/>
        </w:rPr>
        <w:t>qqpt</w:t>
      </w:r>
      <w:r>
        <w:rPr>
          <w:rFonts w:ascii="Garamond" w:hAnsi="Garamond"/>
        </w:rPr>
        <w:t>), ê. présent, assister</w:t>
      </w:r>
      <w:r>
        <w:t xml:space="preserve"> [</w:t>
      </w:r>
      <w:r w:rsidR="00EF00AF">
        <w:t>PotPass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gàrù</w:t>
      </w:r>
      <w:r>
        <w:t> 1].</w:t>
      </w:r>
    </w:p>
    <w:p w14:paraId="7DBFE556" w14:textId="4C3D53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garf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solidly built; oversized, bulky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11B25">
        <w:rPr>
          <w:rFonts w:ascii="Garamond" w:hAnsi="Garamond"/>
        </w:rPr>
        <w:t>solide; excessivement g</w:t>
      </w:r>
      <w:r>
        <w:rPr>
          <w:rFonts w:ascii="Garamond" w:hAnsi="Garamond"/>
        </w:rPr>
        <w:t>ros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gárf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gàrf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stocky or solidly built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personne trapue, </w:t>
      </w:r>
      <w:r w:rsidR="00611B25">
        <w:rPr>
          <w:rFonts w:ascii="Garamond" w:hAnsi="Garamond"/>
        </w:rPr>
        <w:t xml:space="preserve">un </w:t>
      </w:r>
      <w:r>
        <w:rPr>
          <w:rFonts w:ascii="Garamond" w:hAnsi="Garamond"/>
        </w:rPr>
        <w:t>costaud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hé:ⁿ gàrf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front tooth; (any) oversized or protruding tooth </w:t>
      </w:r>
      <w:r w:rsidRPr="0033636C">
        <w:rPr>
          <w:rFonts w:ascii="Wingdings" w:hAnsi="Wingdings"/>
        </w:rPr>
        <w:t></w:t>
      </w:r>
      <w:r>
        <w:t xml:space="preserve"> </w:t>
      </w:r>
      <w:r w:rsidR="00611B25">
        <w:rPr>
          <w:rFonts w:ascii="Garamond" w:hAnsi="Garamond"/>
        </w:rPr>
        <w:t xml:space="preserve">dent </w:t>
      </w:r>
      <w:r w:rsidR="001F024B">
        <w:rPr>
          <w:rFonts w:ascii="Garamond" w:hAnsi="Garamond"/>
        </w:rPr>
        <w:t>antérieure</w:t>
      </w:r>
      <w:r>
        <w:rPr>
          <w:rFonts w:ascii="Garamond" w:hAnsi="Garamond"/>
        </w:rPr>
        <w:t xml:space="preserve">; toute dent excessivement </w:t>
      </w:r>
      <w:r w:rsidR="00611B25">
        <w:rPr>
          <w:rFonts w:ascii="Garamond" w:hAnsi="Garamond"/>
        </w:rPr>
        <w:t>grosse</w:t>
      </w:r>
      <w:r>
        <w:rPr>
          <w:rFonts w:ascii="Garamond" w:hAnsi="Garamond"/>
        </w:rPr>
        <w:t xml:space="preserve"> ou qui sort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stocky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trapue</w:t>
      </w:r>
      <w:r>
        <w:t>.</w:t>
      </w:r>
    </w:p>
    <w:p w14:paraId="45CE054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gàrgás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blacksmith, member of the caste of blacksmiths and leather-workers (shoe-makers)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membre de la race des forgerons et des cordonniers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gargasaajo</w:t>
      </w:r>
      <w:r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gara:sa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zèm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BAE854A" w14:textId="67B19B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hàyà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F024B">
        <w:t xml:space="preserve">cpd </w:t>
      </w:r>
      <w:r>
        <w:t xml:space="preserve">n] inheritance, what the heir receives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héritage, legs, ce dont le légataire hérite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gàrù</w:t>
      </w:r>
      <w:r>
        <w:t xml:space="preserve"> 1 </w:t>
      </w:r>
      <w:r w:rsidR="007B254E">
        <w:t>‘</w:t>
      </w:r>
      <w:r>
        <w:t>find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túbú</w:t>
      </w:r>
      <w:r>
        <w:t>].</w:t>
      </w:r>
    </w:p>
    <w:p w14:paraId="413C165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gá:rî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3931D2C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gárí:béy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around begging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mendier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gárí:b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76F3D6F" w14:textId="354EDCD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child who comes to doors at mealtimes and begs for food; pupil in koranic pre-school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qui vient aux portes pour mendier la nourriture; élève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école coranique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ɣrb</w:t>
      </w:r>
      <w:r>
        <w:t xml:space="preserve"> via Ful] [verb </w:t>
      </w:r>
      <w:r w:rsidRPr="005D30C6">
        <w:rPr>
          <w:rFonts w:ascii="Doulos SIL" w:hAnsi="Doulos SIL"/>
          <w:i/>
          <w:color w:val="0000FF"/>
        </w:rPr>
        <w:t>gárí:béy</w:t>
      </w:r>
      <w:r>
        <w:t xml:space="preserve">] [cf. </w:t>
      </w:r>
      <w:r w:rsidR="00000A2A">
        <w:rPr>
          <w:rFonts w:ascii="Doulos SIL" w:hAnsi="Doulos SIL"/>
          <w:i/>
          <w:color w:val="0000FF"/>
        </w:rPr>
        <w:t>sà</w:t>
      </w:r>
      <w:r w:rsidRPr="005D30C6">
        <w:rPr>
          <w:rFonts w:ascii="Doulos SIL" w:hAnsi="Doulos SIL"/>
          <w:i/>
          <w:color w:val="0000FF"/>
        </w:rPr>
        <w:t>ntá:r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194A6D1" w14:textId="506DA7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Gariko (a clan at Hombori and Kobu village)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Gariko (une fraction à Hombori et au village de Kobu)</w:t>
      </w:r>
      <w:r>
        <w:t xml:space="preserve"> [hence also a patronymic] - plural </w:t>
      </w:r>
      <w:r w:rsidRPr="005D30C6">
        <w:rPr>
          <w:rFonts w:ascii="Doulos SIL" w:hAnsi="Doulos SIL"/>
          <w:i/>
          <w:color w:val="0000FF"/>
        </w:rPr>
        <w:t>gàrík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also: a tomtom rhythm and a popular dance that accompanies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rythme de tam-tam et la danse populaire qui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associe</w:t>
      </w:r>
      <w:r>
        <w:t>.</w:t>
      </w:r>
    </w:p>
    <w:p w14:paraId="0ED04B16" w14:textId="049279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gàrík</w:t>
      </w:r>
      <w:r w:rsidRPr="005D30C6">
        <w:rPr>
          <w:rFonts w:ascii="Doulos SIL" w:hAnsi="Doulos SIL"/>
          <w:i/>
          <w:color w:val="0000FF"/>
        </w:rPr>
        <w:noBreakHyphen/>
        <w:t>ò hár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A6700">
        <w:t xml:space="preserve">cpd </w:t>
      </w:r>
      <w:r>
        <w:t xml:space="preserve">n] a music (song and dance) style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style de musique (chant et danse)</w:t>
      </w:r>
      <w:r>
        <w:t>.</w:t>
      </w:r>
    </w:p>
    <w:p w14:paraId="67DD5671" w14:textId="42AF1A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314A29E2" w14:textId="7C43FB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gáríyêl</w:t>
      </w:r>
      <w:r>
        <w:t xml:space="preserve">  [NF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bad-tempered cow (that is tied up during milking)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vache méchante (qui est attachée pendant la traite)</w:t>
      </w:r>
      <w:r>
        <w:t>.</w:t>
      </w:r>
    </w:p>
    <w:p w14:paraId="05358E1C" w14:textId="581CC9F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gárów</w:t>
      </w:r>
      <w:r>
        <w:t>, DefSg</w:t>
      </w:r>
      <w:r>
        <w:rPr>
          <w:b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credit (amount that one is owed)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crédit (sur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gárów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=ḿ kà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 ꜜgár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nôŋ]</w:t>
      </w:r>
      <w:r>
        <w:t xml:space="preserve">  that she collect the money you are owed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prenne ton crédit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ꜜgár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bánà</w:t>
      </w:r>
      <w:r w:rsidRPr="002C3CD0">
        <w:t xml:space="preserve"> I</w:t>
      </w:r>
      <w:r>
        <w:t xml:space="preserve"> paid (off) the debt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payé (=remboursé) le crédit</w:t>
      </w:r>
      <w:r>
        <w:t>.</w:t>
      </w:r>
    </w:p>
    <w:p w14:paraId="729974D4" w14:textId="2E39BF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building, house (as physical </w:t>
      </w:r>
      <w:r w:rsidR="006354A1">
        <w:t>construction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batiment, maison (en tant qu</w:t>
      </w:r>
      <w:r w:rsidR="006354A1">
        <w:rPr>
          <w:rFonts w:ascii="Garamond" w:hAnsi="Garamond"/>
        </w:rPr>
        <w:t>e structure</w:t>
      </w:r>
      <w:r>
        <w:rPr>
          <w:rFonts w:ascii="Garamond" w:hAnsi="Garamond"/>
        </w:rPr>
        <w:t xml:space="preserve"> </w:t>
      </w:r>
      <w:r w:rsidR="006354A1">
        <w:rPr>
          <w:rFonts w:ascii="Garamond" w:hAnsi="Garamond"/>
        </w:rPr>
        <w:t>matérielle</w:t>
      </w:r>
      <w:r>
        <w:rPr>
          <w:rFonts w:ascii="Garamond" w:hAnsi="Garamond"/>
        </w:rPr>
        <w:t>)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</w:t>
      </w:r>
      <w:r>
        <w:t xml:space="preserve">  roof terrace (flat area on roof of a well-built house, for sleeping etc.)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terrasse (au toit)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D3CFC">
        <w:t> 1,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gállê</w:t>
      </w:r>
      <w:r>
        <w:t>].</w:t>
      </w:r>
    </w:p>
    <w:p w14:paraId="0423CCC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bélier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gâ:rú</w:t>
      </w:r>
      <w:r>
        <w:t xml:space="preserve"> </w:t>
      </w:r>
      <w:r>
        <w:rPr>
          <w:rFonts w:ascii="Garamond" w:hAnsi="Garamond"/>
        </w:rPr>
        <w:t>« mâle »</w:t>
      </w:r>
      <w:r>
        <w:t>].</w:t>
      </w:r>
    </w:p>
    <w:p w14:paraId="6C728C3B" w14:textId="46B127D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gá:rî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horse-saddle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selle de cheval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gá:rì</w:t>
      </w:r>
      <w:r>
        <w:t xml:space="preserve">, TDK </w:t>
      </w:r>
      <w:r w:rsidRPr="00BB673A">
        <w:rPr>
          <w:rFonts w:ascii="Arial Unicode MS" w:eastAsia="Arial Unicode MS" w:hAnsi="Arial Unicode MS"/>
          <w:i/>
          <w:color w:val="008000"/>
        </w:rPr>
        <w:t>gǎ:rì</w:t>
      </w:r>
      <w:r>
        <w:t>].</w:t>
      </w:r>
    </w:p>
    <w:p w14:paraId="017AB344" w14:textId="0DF698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gárów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 or tr, plus dative] give a loan or credit (to), loan or give on credit (a sum)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accorder un prêt ou un crédit à, prêter ou donner un crédit de (telle somme)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[see noun </w:t>
      </w: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gáròw 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give me a credit (=loan)</w:t>
      </w:r>
      <w:r w:rsidRPr="006354A1">
        <w:t>!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donne-moi un crédit</w:t>
      </w:r>
      <w:r w:rsidRPr="006354A1">
        <w:t>!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á ŋ́ zèmbér wàráŋkà gárów 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 he gave me a credit of 20,000 (riyals)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donné un crédit de 20.000 (riyals)</w:t>
      </w:r>
      <w:r>
        <w:t>.</w:t>
      </w:r>
    </w:p>
    <w:p w14:paraId="5B3BE6A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gárów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240D9D2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gársákâ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 plus dative] dislike, be disgusted by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détester, ê. dégoûté par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gársák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ẁ gársáká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he dislikes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me déteste</w:t>
      </w:r>
      <w:r>
        <w:t>.</w:t>
      </w:r>
    </w:p>
    <w:p w14:paraId="39526404" w14:textId="7F8E87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gársák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[NF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state of being disliked or disapproved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détesté ou mal considéré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gársákâ</w:t>
      </w:r>
      <w:r>
        <w:t>]</w:t>
      </w:r>
      <w:r>
        <w:rPr>
          <w:rFonts w:ascii="Garamond" w:hAnsi="Garamond"/>
        </w:rPr>
        <w:t>.</w:t>
      </w:r>
    </w:p>
    <w:p w14:paraId="28D3C38C" w14:textId="1B30751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gársî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</w:t>
      </w:r>
      <w:r w:rsidR="006354A1">
        <w:t>stone-</w:t>
      </w:r>
      <w:r>
        <w:t>grind (whole m</w:t>
      </w:r>
      <w:r w:rsidR="006354A1">
        <w:t xml:space="preserve">illet grains) somewhat coarsely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écraser (des </w:t>
      </w:r>
      <w:r w:rsidR="006354A1">
        <w:rPr>
          <w:rFonts w:ascii="Garamond" w:hAnsi="Garamond"/>
        </w:rPr>
        <w:t>grains de mil) assez légèrement</w:t>
      </w:r>
      <w:r>
        <w:rPr>
          <w:rFonts w:ascii="Garamond" w:hAnsi="Garamond"/>
        </w:rPr>
        <w:t xml:space="preserve"> avec des pierres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gárs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general verb for </w:t>
      </w:r>
      <w:r w:rsidR="007B254E">
        <w:t>‘</w:t>
      </w:r>
      <w:r>
        <w:t>grind with stones</w:t>
      </w:r>
      <w:r w:rsidR="007B254E">
        <w:t>’</w:t>
      </w:r>
      <w:r>
        <w:t xml:space="preserve"> is </w:t>
      </w:r>
      <w:r w:rsidRPr="005D30C6">
        <w:rPr>
          <w:rFonts w:ascii="Doulos SIL" w:hAnsi="Doulos SIL"/>
          <w:i/>
          <w:color w:val="0000FF"/>
        </w:rPr>
        <w:t>fúfú</w:t>
      </w:r>
      <w:r w:rsidR="006354A1">
        <w:t> 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[intr] (millet grains) be ground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(grains de mil) ê. écrasé.</w:t>
      </w:r>
    </w:p>
    <w:p w14:paraId="5F01A06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gársî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gárs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C72B73A" w14:textId="3A5BEDD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gárs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 w:rsidRPr="00B532D6"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gársî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62333B">
        <w:t>coarsely stone-</w:t>
      </w:r>
      <w:r>
        <w:t xml:space="preserve">ground millet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mil écrasé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gársî</w:t>
      </w:r>
      <w:r>
        <w:t xml:space="preserve"> 1a]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ìrín</w:t>
      </w:r>
      <w:r w:rsidRPr="005D30C6">
        <w:rPr>
          <w:rFonts w:ascii="Doulos SIL" w:hAnsi="Doulos SIL"/>
          <w:i/>
          <w:color w:val="0000FF"/>
        </w:rPr>
        <w:noBreakHyphen/>
        <w:t>ꜜ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éns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62333B">
        <w:rPr>
          <w:rFonts w:ascii="Doulos SIL" w:hAnsi="Doulos SIL"/>
          <w:i/>
          <w:color w:val="0000FF"/>
        </w:rPr>
        <w:t>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-poss: 1Sg </w:t>
      </w:r>
      <w:r w:rsidRPr="005D30C6">
        <w:rPr>
          <w:rFonts w:ascii="Doulos SIL" w:hAnsi="Doulos SIL"/>
          <w:i/>
          <w:color w:val="0000FF"/>
        </w:rPr>
        <w:t>gárs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gársí ꜜbór-yá</w:t>
      </w:r>
      <w:r>
        <w:t xml:space="preserve">  good crushed millet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bon mil écrasé</w:t>
      </w:r>
      <w:r>
        <w:t>.</w:t>
      </w:r>
    </w:p>
    <w:p w14:paraId="37EC0DED" w14:textId="1B6AF0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gàrù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gàr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or with following indicative clause] encounter,</w:t>
      </w:r>
      <w:r w:rsidR="0062333B">
        <w:t xml:space="preserve"> find (thing, situation,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trouver (chose, situation, etc.)</w:t>
      </w:r>
      <w:r>
        <w:t xml:space="preserve"> [Sg </w:t>
      </w:r>
      <w:r w:rsidR="00995DF2">
        <w:t>Imprt</w:t>
      </w:r>
      <w:r>
        <w:t xml:space="preserve"> always </w:t>
      </w:r>
      <w:r w:rsidRPr="005D30C6">
        <w:rPr>
          <w:rFonts w:ascii="Doulos SIL" w:hAnsi="Doulos SIL"/>
          <w:i/>
          <w:color w:val="0000FF"/>
        </w:rPr>
        <w:t>gàrû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àꜛ kà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gárù]</w:t>
      </w:r>
      <w:r>
        <w:t xml:space="preserve"> </w:t>
      </w:r>
      <w:r>
        <w:sym w:font="Symbol" w:char="F0BC"/>
      </w:r>
      <w:r w:rsidRPr="002C3CD0">
        <w:t xml:space="preserve"> it</w:t>
      </w:r>
      <w:r>
        <w:t xml:space="preserve"> happened (=turned out) that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trouvé que </w:t>
      </w:r>
      <w:r>
        <w:rPr>
          <w:rFonts w:ascii="Garamond" w:hAnsi="Garamond"/>
        </w:rPr>
        <w:sym w:font="Symbol" w:char="F0BC"/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gárù [à bú:]]</w:t>
      </w:r>
      <w:r>
        <w:t xml:space="preserve">  they found that he had died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ont trouvé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était mort</w:t>
      </w:r>
      <w:r>
        <w:t>.</w:t>
      </w:r>
    </w:p>
    <w:p w14:paraId="75DF1F7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0BC7781F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7E57E6D8" w14:textId="59735A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gà:rù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[tr] block the way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bloquer le chemin à</w:t>
      </w:r>
      <w:r w:rsidR="0062333B">
        <w:rPr>
          <w:rFonts w:ascii="Garamond" w:hAnsi="Garamond"/>
        </w:rPr>
        <w:t xml:space="preserve"> (qqn)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gà:rû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gá:rú</w:t>
      </w:r>
      <w:r>
        <w:t>]</w:t>
      </w:r>
      <w:r w:rsidRPr="00590ABD">
        <w:t xml:space="preserve"> - </w:t>
      </w:r>
      <w:r>
        <w:t xml:space="preserve">phrase: see under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put (object) in the way (blocking the way)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mettre (un objet) de façon à bloquer un chemin</w:t>
      </w:r>
      <w:r>
        <w:t xml:space="preserve">  [Za &amp; Ka </w:t>
      </w:r>
      <w:r w:rsidRPr="00BB673A">
        <w:rPr>
          <w:rFonts w:ascii="Arial Unicode MS" w:eastAsia="Arial Unicode MS" w:hAnsi="Arial Unicode MS"/>
          <w:i/>
          <w:color w:val="008000"/>
        </w:rPr>
        <w:t>gá:rú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ꜜgúr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gá:rù fánd</w:t>
      </w:r>
      <w:r w:rsidRPr="005D30C6">
        <w:rPr>
          <w:rFonts w:ascii="Doulos SIL" w:hAnsi="Doulos SIL"/>
          <w:i/>
          <w:color w:val="0000FF"/>
        </w:rPr>
        <w:noBreakHyphen/>
        <w:t>à: bôŋ</w:t>
      </w:r>
      <w:r w:rsidRPr="002C3CD0">
        <w:t xml:space="preserve"> I</w:t>
      </w:r>
      <w:r>
        <w:t xml:space="preserve"> put a metal bar in the path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mis un métal dans le chemin</w:t>
      </w:r>
      <w:r>
        <w:t>.</w:t>
      </w:r>
    </w:p>
    <w:p w14:paraId="0D3FE568" w14:textId="1934372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 plus dative] get in the way (of sb), block the 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mettre en travers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bloquer le chemin</w:t>
      </w:r>
      <w:r>
        <w:t xml:space="preserve"> [no</w:t>
      </w:r>
      <w:r w:rsidR="0062333B">
        <w:t xml:space="preserve">te tone shift;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gá:rù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]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ésú</w:t>
      </w:r>
      <w:r>
        <w:t>].</w:t>
      </w:r>
    </w:p>
    <w:p w14:paraId="675080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166BFC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47B9AB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gà:rúr-à:</w:t>
      </w:r>
      <w:r>
        <w:t xml:space="preserve">  [NF </w:t>
      </w:r>
      <w:r w:rsidRPr="005D30C6">
        <w:rPr>
          <w:rFonts w:ascii="Doulos SIL" w:hAnsi="Doulos SIL"/>
          <w:i/>
          <w:color w:val="0000FF"/>
        </w:rPr>
        <w:t>gà:rúrâ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[adj or cpd final] green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vert</w:t>
      </w:r>
      <w:r>
        <w:t>.</w:t>
      </w:r>
    </w:p>
    <w:p w14:paraId="38E4C0B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do some scraping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gratter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gà:sù</w:t>
      </w:r>
      <w:r>
        <w:t>].</w:t>
      </w:r>
    </w:p>
    <w:p w14:paraId="3AC2B50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AA89BDF" w14:textId="191695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gàsìŋgè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whiskers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poils (de la barbe)</w:t>
      </w:r>
      <w:r>
        <w:t>.</w:t>
      </w:r>
    </w:p>
    <w:p w14:paraId="1170A649" w14:textId="3C89B1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hard native cheese (</w:t>
      </w:r>
      <w:r w:rsidR="00321E00">
        <w:t xml:space="preserve">made and </w:t>
      </w:r>
      <w:r>
        <w:t xml:space="preserve">sold by Tuaregs)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fromage dur (</w:t>
      </w:r>
      <w:r w:rsidR="002963F3">
        <w:rPr>
          <w:rFonts w:ascii="Garamond" w:hAnsi="Garamond"/>
        </w:rPr>
        <w:t>prépar</w:t>
      </w:r>
      <w:r w:rsidR="00321E00">
        <w:rPr>
          <w:rFonts w:ascii="Garamond" w:hAnsi="Garamond"/>
        </w:rPr>
        <w:t xml:space="preserve">é et </w:t>
      </w:r>
      <w:r>
        <w:rPr>
          <w:rFonts w:ascii="Garamond" w:hAnsi="Garamond"/>
        </w:rPr>
        <w:t>vendu p</w:t>
      </w:r>
      <w:r w:rsidR="002963F3">
        <w:rPr>
          <w:rFonts w:ascii="Garamond" w:hAnsi="Garamond"/>
        </w:rPr>
        <w:t>ar les t</w:t>
      </w:r>
      <w:r>
        <w:rPr>
          <w:rFonts w:ascii="Garamond" w:hAnsi="Garamond"/>
        </w:rPr>
        <w:t>ouaregs)</w:t>
      </w:r>
      <w:r>
        <w:t>.</w:t>
      </w:r>
    </w:p>
    <w:p w14:paraId="29A8040E" w14:textId="253DF7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gá:sí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calabash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calebasse</w:t>
      </w:r>
      <w:r>
        <w:t xml:space="preserve"> [large, very hard bowl-shaped container , from half of a gourd fruit; cf. </w:t>
      </w:r>
      <w:r w:rsidRPr="005D30C6">
        <w:rPr>
          <w:rFonts w:ascii="Doulos SIL" w:hAnsi="Doulos SIL"/>
          <w:i/>
          <w:color w:val="0000FF"/>
        </w:rPr>
        <w:t>zòl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entire gourd plant: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 ɲâ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Lagenaria siceraria</w:t>
      </w:r>
      <w:r>
        <w:t>, Cucurbitaceae].</w:t>
      </w:r>
    </w:p>
    <w:p w14:paraId="2DB0562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gàs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0E580BD" w14:textId="21DF90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gà:sù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scrape hard (e.g. gourd, to make its surface smooth)</w:t>
      </w:r>
      <w:r w:rsidR="002241F2">
        <w:t>, scrape off (surface layer)</w:t>
      </w:r>
      <w:r>
        <w:t xml:space="preserve">; level off (the ground)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racler, gratter (par ex., une calebasse, </w:t>
      </w:r>
      <w:r w:rsidR="002241F2">
        <w:rPr>
          <w:rFonts w:ascii="Garamond" w:hAnsi="Garamond"/>
        </w:rPr>
        <w:t>afin d’</w:t>
      </w:r>
      <w:r>
        <w:rPr>
          <w:rFonts w:ascii="Garamond" w:hAnsi="Garamond"/>
        </w:rPr>
        <w:t>amollir sa surface), enlever la surface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en le grattant; niveler (le sol)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gà:s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mà:sù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ŋà:sù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zì:rì</w:t>
      </w:r>
      <w:r>
        <w:t>].</w:t>
      </w:r>
    </w:p>
    <w:p w14:paraId="5F88AE7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99938D0" w14:textId="3F33B7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gátâ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[tr] hobble, bind legs of (animal)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entraver, attacher les pieds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animal)</w:t>
      </w:r>
      <w:r>
        <w:t xml:space="preserve"> [often one front leg and one back leg of a horse are tied to </w:t>
      </w:r>
      <w:r w:rsidRPr="00F46BFD">
        <w:t>limit</w:t>
      </w:r>
      <w:r>
        <w:t xml:space="preserve"> movement; cf. </w:t>
      </w:r>
      <w:r w:rsidRPr="005D30C6">
        <w:rPr>
          <w:rFonts w:ascii="Doulos SIL" w:hAnsi="Doulos SIL"/>
          <w:i/>
          <w:color w:val="0000FF"/>
        </w:rPr>
        <w:t>téférê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(animal) be hobbled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(animal) ê. entravé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gátà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gàtà</w:t>
      </w:r>
      <w:r>
        <w:t>].</w:t>
      </w:r>
    </w:p>
    <w:p w14:paraId="26253E8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gátâ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gát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7DDCBF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gát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gátâ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hobbling rope or cord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entrave (corde) </w:t>
      </w:r>
      <w:r>
        <w:t xml:space="preserve">[cf. verb </w:t>
      </w:r>
      <w:r w:rsidRPr="005D30C6">
        <w:rPr>
          <w:rFonts w:ascii="Doulos SIL" w:hAnsi="Doulos SIL"/>
          <w:i/>
          <w:color w:val="0000FF"/>
        </w:rPr>
        <w:t>gátâ</w:t>
      </w:r>
      <w:r>
        <w:t xml:space="preserve"> 1a; Za </w:t>
      </w:r>
      <w:r w:rsidRPr="00BB673A">
        <w:rPr>
          <w:rFonts w:ascii="Arial Unicode MS" w:eastAsia="Arial Unicode MS" w:hAnsi="Arial Unicode MS"/>
          <w:i/>
          <w:color w:val="008000"/>
        </w:rPr>
        <w:t>gàtà</w:t>
      </w:r>
      <w:r>
        <w:t>].</w:t>
      </w:r>
    </w:p>
    <w:p w14:paraId="18A682CB" w14:textId="4D2B54B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gâw</w:t>
      </w:r>
      <w:r w:rsidRPr="002C3CD0">
        <w:t xml:space="preserve"> 1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without DefSg ending] toothache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 de dents, carie</w:t>
      </w:r>
      <w:r>
        <w:t>.</w:t>
      </w:r>
    </w:p>
    <w:p w14:paraId="46F4732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gàw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2AF244A2" w14:textId="2A1DA9D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[Intens for </w:t>
      </w:r>
      <w:r w:rsidRPr="005D30C6">
        <w:rPr>
          <w:rFonts w:ascii="Doulos SIL" w:hAnsi="Doulos SIL"/>
          <w:i/>
          <w:color w:val="0000FF"/>
        </w:rPr>
        <w:t>dîn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dî</w:t>
      </w:r>
      <w:r>
        <w:t xml:space="preserve"> </w:t>
      </w:r>
      <w:r w:rsidR="007B254E">
        <w:t>‘</w:t>
      </w:r>
      <w:r>
        <w:t>(fire) be lit</w:t>
      </w:r>
      <w:r w:rsidR="007B254E">
        <w:t>’</w:t>
      </w:r>
      <w:r>
        <w:t>].</w:t>
      </w:r>
    </w:p>
    <w:p w14:paraId="2B3FCDCC" w14:textId="1092B3C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</w:t>
      </w:r>
      <w:r w:rsidRPr="005D30C6">
        <w:rPr>
          <w:rFonts w:ascii="Doulos SIL" w:hAnsi="Doulos SIL"/>
          <w:i/>
          <w:color w:val="0000FF"/>
        </w:rPr>
        <w:noBreakHyphen/>
        <w:t>dámb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241F2">
        <w:t xml:space="preserve">cpd </w:t>
      </w:r>
      <w:r>
        <w:t xml:space="preserve">n] erect herb with </w:t>
      </w:r>
      <w:r w:rsidR="00AE2A42">
        <w:t>thorny</w:t>
      </w:r>
      <w:r>
        <w:t xml:space="preserve"> fruits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 dressée</w:t>
      </w:r>
      <w:r>
        <w:rPr>
          <w:rFonts w:ascii="Garamond" w:hAnsi="Garamond"/>
        </w:rPr>
        <w:t xml:space="preserve"> à fruits garnis </w:t>
      </w:r>
      <w:r w:rsidR="00AE2A42">
        <w:rPr>
          <w:rFonts w:ascii="Garamond" w:hAnsi="Garamond"/>
        </w:rPr>
        <w:t>d’épines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C574EF">
        <w:rPr>
          <w:rFonts w:ascii="Garamond" w:hAnsi="Garamond"/>
          <w:i/>
        </w:rPr>
        <w:t>Centaurea perrotteti</w:t>
      </w:r>
      <w:r>
        <w:rPr>
          <w:rFonts w:ascii="Garamond" w:hAnsi="Garamond"/>
          <w:i/>
        </w:rPr>
        <w:t>i</w:t>
      </w:r>
      <w:r>
        <w:t>, Asteraceae].</w:t>
      </w:r>
    </w:p>
    <w:p w14:paraId="49C6E7D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gàwgàw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invariant form]</w:t>
      </w:r>
      <w:r w:rsidRPr="00590ABD">
        <w:t xml:space="preserve"> - </w:t>
      </w:r>
      <w:r>
        <w:t xml:space="preserve">occurs in phrase: </w:t>
      </w:r>
      <w:r w:rsidRPr="005D30C6">
        <w:rPr>
          <w:rFonts w:ascii="Doulos SIL" w:hAnsi="Doulos SIL"/>
          <w:i/>
          <w:color w:val="0000FF"/>
        </w:rPr>
        <w:t>gàwgàw té:</w:t>
      </w:r>
      <w:r>
        <w:t xml:space="preserve">  be in a hurry to 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pressé pour manger </w:t>
      </w:r>
      <w:r>
        <w:t>[see </w:t>
      </w:r>
      <w:r w:rsidRPr="005D30C6">
        <w:rPr>
          <w:rFonts w:ascii="Doulos SIL" w:hAnsi="Doulos SIL"/>
          <w:i/>
          <w:color w:val="0000FF"/>
        </w:rPr>
        <w:t>gáwná</w:t>
      </w:r>
      <w:r>
        <w:t>].</w:t>
      </w:r>
    </w:p>
    <w:p w14:paraId="6EBA2AE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gàwl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 date (fruit, not a true date)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datte sauvage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gàwl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wild date tree </w:t>
      </w:r>
      <w:r w:rsidRPr="0033636C">
        <w:rPr>
          <w:rFonts w:ascii="Wingdings" w:hAnsi="Wingdings"/>
        </w:rPr>
        <w:t></w:t>
      </w:r>
      <w:r>
        <w:t xml:space="preserve"> dattier sauvage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Balanites aegyptiaca</w:t>
      </w:r>
      <w:r>
        <w:t>, Balanitaceae].</w:t>
      </w:r>
    </w:p>
    <w:p w14:paraId="770CD866" w14:textId="12F22A1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caste of griot</w:t>
      </w:r>
      <w:r w:rsidR="00F27B1E">
        <w:t>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race de griots</w:t>
      </w:r>
      <w:r>
        <w:t xml:space="preserve"> [this caste is allowed to beg from other griots, </w:t>
      </w:r>
      <w:r w:rsidRPr="005D30C6">
        <w:rPr>
          <w:rFonts w:ascii="Doulos SIL" w:hAnsi="Doulos SIL"/>
          <w:i/>
          <w:color w:val="0000FF"/>
        </w:rPr>
        <w:t>má:b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>
        <w:rPr>
          <w:rFonts w:ascii="Garamond" w:hAnsi="Garamond"/>
        </w:rPr>
        <w:t>.</w:t>
      </w:r>
    </w:p>
    <w:p w14:paraId="42D6C441" w14:textId="3CD396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gáwl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F27B1E">
        <w:rPr>
          <w:rFonts w:ascii="Doulos SIL" w:hAnsi="Doulos SIL"/>
          <w:i/>
          <w:color w:val="0000FF"/>
        </w:rPr>
        <w:t>́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</w:t>
      </w:r>
      <w:r w:rsidR="00F27B1E">
        <w:rPr>
          <w:rFonts w:ascii="Doulos SIL" w:hAnsi="Doulos SIL"/>
          <w:i/>
          <w:color w:val="0000FF"/>
        </w:rPr>
        <w:t>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F27B1E">
        <w:rPr>
          <w:rFonts w:ascii="Doulos SIL" w:hAnsi="Doulos SIL"/>
          <w:i/>
          <w:color w:val="0000FF"/>
        </w:rPr>
        <w:t>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27B1E">
        <w:t xml:space="preserve">see </w:t>
      </w:r>
      <w:r w:rsidR="00F27B1E" w:rsidRPr="005D30C6">
        <w:rPr>
          <w:rFonts w:ascii="Doulos SIL" w:hAnsi="Doulos SIL"/>
          <w:i/>
          <w:color w:val="0000FF"/>
        </w:rPr>
        <w:t>gáwr</w:t>
      </w:r>
      <w:r w:rsidR="00F27B1E" w:rsidRPr="005D30C6">
        <w:rPr>
          <w:rFonts w:ascii="Doulos SIL" w:hAnsi="Doulos SIL"/>
          <w:i/>
          <w:color w:val="0000FF"/>
        </w:rPr>
        <w:noBreakHyphen/>
        <w:t>ó</w:t>
      </w:r>
      <w:r w:rsidR="00F27B1E">
        <w:t>]</w:t>
      </w:r>
      <w:r>
        <w:rPr>
          <w:rFonts w:ascii="Garamond" w:hAnsi="Garamond"/>
        </w:rPr>
        <w:t>.</w:t>
      </w:r>
    </w:p>
    <w:p w14:paraId="4433CD8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 a hurry to 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pressé pour manger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gàwn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gàwgàw</w:t>
      </w:r>
      <w:r>
        <w:t>].</w:t>
      </w:r>
    </w:p>
    <w:p w14:paraId="12616F32" w14:textId="0DF340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gàwn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in a hurry to 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pressé pour manger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gáwná</w:t>
      </w:r>
      <w:r>
        <w:t>].</w:t>
      </w:r>
    </w:p>
    <w:p w14:paraId="3EF383E4" w14:textId="6F446C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gàw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member of the caste of hunters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membre de la race des chasseurs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gǎw</w:t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hò:</w:t>
      </w:r>
      <w:r w:rsidRPr="005D30C6">
        <w:rPr>
          <w:rFonts w:ascii="Doulos SIL" w:hAnsi="Doulos SIL"/>
          <w:i/>
          <w:color w:val="0000FF"/>
        </w:rPr>
        <w:noBreakHyphen/>
        <w:t>kò</w:t>
      </w:r>
      <w:r>
        <w:t>].</w:t>
      </w:r>
    </w:p>
    <w:p w14:paraId="1F179A8C" w14:textId="70F1C8C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gáwr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)</w:t>
      </w:r>
      <w:r w:rsidR="00F27B1E">
        <w:t xml:space="preserve">, </w:t>
      </w:r>
      <w:r w:rsidR="00F27B1E" w:rsidRPr="005D30C6">
        <w:rPr>
          <w:rFonts w:ascii="Doulos SIL" w:hAnsi="Doulos SIL"/>
          <w:i/>
          <w:color w:val="0000FF"/>
        </w:rPr>
        <w:t>gáwl</w:t>
      </w:r>
      <w:r w:rsidR="00F27B1E" w:rsidRPr="005D30C6">
        <w:rPr>
          <w:rFonts w:ascii="Doulos SIL" w:hAnsi="Doulos SIL"/>
          <w:i/>
          <w:color w:val="0000FF"/>
        </w:rPr>
        <w:noBreakHyphen/>
        <w:t>o</w:t>
      </w:r>
      <w:r w:rsidR="00F27B1E">
        <w:rPr>
          <w:rFonts w:ascii="Doulos SIL" w:hAnsi="Doulos SIL"/>
          <w:i/>
          <w:color w:val="0000FF"/>
        </w:rPr>
        <w:t>́</w:t>
      </w:r>
      <w:r w:rsidR="00F27B1E" w:rsidRPr="002C3CD0">
        <w:t xml:space="preserve"> 3</w:t>
      </w:r>
      <w:r w:rsidR="00F27B1E">
        <w:t xml:space="preserve"> (NF </w:t>
      </w:r>
      <w:r w:rsidR="00F27B1E" w:rsidRPr="005D30C6">
        <w:rPr>
          <w:rFonts w:ascii="Doulos SIL" w:hAnsi="Doulos SIL"/>
          <w:i/>
          <w:color w:val="0000FF"/>
        </w:rPr>
        <w:noBreakHyphen/>
        <w:t>u</w:t>
      </w:r>
      <w:r w:rsidR="00F27B1E">
        <w:rPr>
          <w:rFonts w:ascii="Doulos SIL" w:hAnsi="Doulos SIL"/>
          <w:i/>
          <w:color w:val="0000FF"/>
        </w:rPr>
        <w:t>́</w:t>
      </w:r>
      <w:r w:rsidR="00F27B1E">
        <w:t xml:space="preserve">, DefSg </w:t>
      </w:r>
      <w:r w:rsidR="00F27B1E" w:rsidRPr="005D30C6">
        <w:rPr>
          <w:rFonts w:ascii="Doulos SIL" w:hAnsi="Doulos SIL"/>
          <w:i/>
          <w:color w:val="0000FF"/>
        </w:rPr>
        <w:noBreakHyphen/>
        <w:t>o</w:t>
      </w:r>
      <w:r w:rsidR="00F27B1E">
        <w:rPr>
          <w:rFonts w:ascii="Doulos SIL" w:hAnsi="Doulos SIL"/>
          <w:i/>
          <w:color w:val="0000FF"/>
        </w:rPr>
        <w:t>́</w:t>
      </w:r>
      <w:r w:rsidR="00F27B1E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small-mouthed jar for carrying</w:t>
      </w:r>
      <w:r w:rsidR="000652AD">
        <w:t xml:space="preserve"> water on one shoulder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jarre à petite </w:t>
      </w:r>
      <w:r w:rsidR="000652AD">
        <w:rPr>
          <w:rFonts w:ascii="Garamond" w:hAnsi="Garamond"/>
        </w:rPr>
        <w:t>bouche</w:t>
      </w:r>
      <w:r>
        <w:rPr>
          <w:rFonts w:ascii="Garamond" w:hAnsi="Garamond"/>
        </w:rPr>
        <w:t xml:space="preserve"> </w:t>
      </w:r>
      <w:r w:rsidR="000652AD">
        <w:rPr>
          <w:rFonts w:ascii="Garamond" w:hAnsi="Garamond"/>
        </w:rPr>
        <w:t>qui sert à</w:t>
      </w:r>
      <w:r>
        <w:rPr>
          <w:rFonts w:ascii="Garamond" w:hAnsi="Garamond"/>
        </w:rPr>
        <w:t xml:space="preserve"> transporter</w:t>
      </w:r>
      <w:r w:rsidR="000652AD">
        <w:rPr>
          <w:rFonts w:ascii="Garamond" w:hAnsi="Garamond"/>
        </w:rPr>
        <w:t xml:space="preserve"> de</w:t>
      </w:r>
      <w:r>
        <w:rPr>
          <w:rFonts w:ascii="Garamond" w:hAnsi="Garamond"/>
        </w:rPr>
        <w:t xml:space="preserve">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="000652AD">
        <w:rPr>
          <w:rFonts w:ascii="Garamond" w:hAnsi="Garamond"/>
        </w:rPr>
        <w:t xml:space="preserve"> sur une épaule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[hàr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bóŋ]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[gáwr</w:t>
      </w:r>
      <w:r w:rsidRPr="005D30C6">
        <w:rPr>
          <w:rFonts w:ascii="Doulos SIL" w:hAnsi="Doulos SIL"/>
          <w:i/>
          <w:color w:val="0000FF"/>
        </w:rPr>
        <w:noBreakHyphen/>
        <w:t>ú]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jérè</w:t>
      </w:r>
      <w:r>
        <w:t>.</w:t>
      </w:r>
    </w:p>
    <w:p w14:paraId="6790A2BB" w14:textId="1BF13CF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gâ:y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stop; be stable; stand</w:t>
      </w:r>
      <w:r w:rsidR="00F41A7C">
        <w:t xml:space="preserve"> up</w:t>
      </w:r>
      <w:r>
        <w:t xml:space="preserve">; stand straight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arrêter; ê. ferme, stable; se mettre ou ê. debout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gâ:y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gá:y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gá:y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Partpl </w:t>
      </w:r>
      <w:r w:rsidRPr="005D30C6">
        <w:rPr>
          <w:rFonts w:ascii="Doulos SIL" w:hAnsi="Doulos SIL"/>
          <w:i/>
          <w:color w:val="0000FF"/>
        </w:rPr>
        <w:t>gà:y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gá:y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Intens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ót!</w:t>
      </w:r>
      <w:r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gây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kây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kêy</w:t>
      </w:r>
      <w:r>
        <w:t xml:space="preserve"> and </w:t>
      </w:r>
      <w:r w:rsidRPr="00BB673A">
        <w:rPr>
          <w:rFonts w:ascii="Arial Unicode MS" w:eastAsia="Arial Unicode MS" w:hAnsi="Arial Unicode MS"/>
          <w:i/>
          <w:color w:val="008000"/>
        </w:rPr>
        <w:t>gà:y</w:t>
      </w:r>
      <w:r>
        <w:t xml:space="preserve"> (perhaps two cognate sets </w:t>
      </w:r>
      <w:r w:rsidR="00F41A7C">
        <w:t xml:space="preserve">are </w:t>
      </w:r>
      <w:r>
        <w:t>involved)]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hál ɲòŋ hó:r</w:t>
      </w:r>
      <w:r w:rsidRPr="005D30C6">
        <w:rPr>
          <w:rFonts w:ascii="Doulos SIL" w:hAnsi="Doulos SIL"/>
          <w:i/>
          <w:color w:val="0000FF"/>
        </w:rPr>
        <w:noBreakHyphen/>
        <w:t>ò gâ:y</w:t>
      </w:r>
      <w:r>
        <w:t xml:space="preserve">  when their celebrating stands (=takes place)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 leur fête se mettra debout (=aura lieu)</w:t>
      </w:r>
      <w:r>
        <w:t>.</w:t>
      </w:r>
    </w:p>
    <w:p w14:paraId="32BFD0C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form of </w:t>
      </w:r>
      <w:r>
        <w:rPr>
          <w:smallCaps/>
        </w:rPr>
        <w:t>postp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on me, by me, from 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 moi, par moi, de moi</w:t>
      </w:r>
      <w:r>
        <w:t>.</w:t>
      </w:r>
    </w:p>
    <w:p w14:paraId="03B92AE7" w14:textId="0B27EB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standing, erect, straight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debout, droit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gâ:y</w:t>
      </w:r>
      <w:r>
        <w:t> 1].</w:t>
      </w:r>
    </w:p>
    <w:p w14:paraId="71AF93C4" w14:textId="65A388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[Caus &lt; </w:t>
      </w:r>
      <w:r w:rsidRPr="005D30C6">
        <w:rPr>
          <w:rFonts w:ascii="Doulos SIL" w:hAnsi="Doulos SIL"/>
          <w:i/>
          <w:color w:val="0000FF"/>
        </w:rPr>
        <w:t>gâ:y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a) [tr] erect, set up, establish; cause to stop, park (vehicle)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planter, mettre debout, établir; (faire) arrêter, stationner (voiture)</w:t>
      </w:r>
      <w:r w:rsidRPr="00590ABD">
        <w:t xml:space="preserve"> - </w:t>
      </w:r>
      <w:r>
        <w:t xml:space="preserve">stop, detain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arrêter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2E0A87">
        <w:t xml:space="preserve"> a) [intr] say “God is great!”</w:t>
      </w:r>
      <w:r>
        <w:t xml:space="preserve"> in Arabic in prayer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dire « Dieu est grand! » en arabe en priant</w:t>
      </w:r>
      <w:r w:rsidRPr="00590ABD">
        <w:t xml:space="preserve"> - </w:t>
      </w:r>
      <w:r>
        <w:t xml:space="preserve">(sb) be ready to go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prêt à partir</w:t>
      </w:r>
      <w:r w:rsidRPr="00590ABD">
        <w:t xml:space="preserve"> - </w:t>
      </w:r>
      <w:r>
        <w:t xml:space="preserve">(female animal) be in heat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(animal</w:t>
      </w:r>
      <w:r w:rsidR="00F41A7C">
        <w:rPr>
          <w:rFonts w:ascii="Garamond" w:hAnsi="Garamond"/>
        </w:rPr>
        <w:t xml:space="preserve"> femelle</w:t>
      </w:r>
      <w:r>
        <w:rPr>
          <w:rFonts w:ascii="Garamond" w:hAnsi="Garamond"/>
        </w:rPr>
        <w:t>) ê. en rut</w:t>
      </w:r>
      <w:r>
        <w:t>.</w:t>
      </w:r>
    </w:p>
    <w:p w14:paraId="77C4BAB7" w14:textId="2574DD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gáynê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accomplish, finish (job)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accomplir (tâche)</w:t>
      </w:r>
      <w:r w:rsidR="003E1822">
        <w:rPr>
          <w:rFonts w:ascii="Garamond" w:hAnsi="Garamond"/>
        </w:rPr>
        <w:t xml:space="preserve"> </w:t>
      </w:r>
      <w:r w:rsidR="003E1822">
        <w:t xml:space="preserve">[3SgO </w:t>
      </w:r>
      <w:r w:rsidR="003E1822" w:rsidRPr="005D30C6">
        <w:rPr>
          <w:rFonts w:ascii="Doulos SIL" w:hAnsi="Doulos SIL"/>
          <w:i/>
          <w:color w:val="0000FF"/>
        </w:rPr>
        <w:t>gáyn</w:t>
      </w:r>
      <w:r w:rsidR="003E1822" w:rsidRPr="005D30C6">
        <w:rPr>
          <w:rFonts w:ascii="Doulos SIL" w:hAnsi="Doulos SIL"/>
          <w:i/>
          <w:color w:val="0000FF"/>
        </w:rPr>
        <w:noBreakHyphen/>
        <w:t>à</w:t>
      </w:r>
      <w:r w:rsidR="003E1822"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gáyné ꜜgóy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dí</w:t>
      </w:r>
      <w:r w:rsidRPr="002C3CD0">
        <w:t xml:space="preserve"> I</w:t>
      </w:r>
      <w:r>
        <w:t xml:space="preserve"> finished the job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accompli la tâche</w:t>
      </w:r>
      <w:r>
        <w:t>.</w:t>
      </w:r>
    </w:p>
    <w:p w14:paraId="513BE9B4" w14:textId="7E24CA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act of stopping or standing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arrêter ou de se mettre debout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gâ:y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b) [n] height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taille, hauteur</w:t>
      </w:r>
      <w:r>
        <w:t xml:space="preserve"> [usually possessed]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gá:y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her height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 taille</w:t>
      </w:r>
      <w:r>
        <w:t>.</w:t>
      </w:r>
    </w:p>
    <w:p w14:paraId="02817589" w14:textId="0ABEB1D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</w:r>
      <w:r w:rsidR="00E305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30526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184F8B">
        <w:t xml:space="preserve">bahuvrihi </w:t>
      </w:r>
      <w:r>
        <w:t xml:space="preserve">cpd n, lit. “body-old”] widow; (rarely) divorcée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veuve; (rarement) femme divorcée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gá:</w:t>
      </w:r>
      <w:r>
        <w:t xml:space="preserve"> 3] - usually as possessed noun: </w:t>
      </w:r>
      <w:r w:rsidRPr="005D30C6">
        <w:rPr>
          <w:rFonts w:ascii="Doulos SIL" w:hAnsi="Doulos SIL"/>
          <w:i/>
          <w:color w:val="0000FF"/>
        </w:rPr>
        <w:t>X gà:</w:t>
      </w:r>
      <w:r w:rsidRPr="005D30C6">
        <w:rPr>
          <w:rFonts w:ascii="Doulos SIL" w:hAnsi="Doulos SIL"/>
          <w:i/>
          <w:color w:val="0000FF"/>
        </w:rPr>
        <w:noBreakHyphen/>
      </w:r>
      <w:r w:rsidR="00E305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30526">
        <w:rPr>
          <w:rFonts w:ascii="Doulos SIL" w:hAnsi="Doulos SIL"/>
          <w:i/>
          <w:color w:val="0000FF"/>
        </w:rPr>
        <w:t>]</w:t>
      </w:r>
      <w:r>
        <w:t xml:space="preserve"> </w:t>
      </w:r>
      <w:r w:rsidR="00E30526">
        <w:t xml:space="preserve"> </w:t>
      </w:r>
      <w:r>
        <w:t xml:space="preserve">the widow of X (name of deceased husband)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veuve de X (nom du mari décédé)</w:t>
      </w:r>
      <w:r w:rsidR="00186E42">
        <w:rPr>
          <w:rFonts w:ascii="Garamond" w:hAnsi="Garamond"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[n+adj] old camp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vieux campement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gà:</w:t>
      </w:r>
      <w:r>
        <w:t> 2].</w:t>
      </w:r>
    </w:p>
    <w:p w14:paraId="3B86C5C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ge</w:t>
      </w:r>
      <w:r>
        <w:sym w:font="Symbol" w:char="F0BC"/>
      </w:r>
      <w:r>
        <w:tab/>
        <w:t xml:space="preserve"> </w:t>
      </w:r>
      <w:r>
        <w:rPr>
          <w:rFonts w:ascii="Wingdings" w:hAnsi="Wingdings"/>
          <w:sz w:val="18"/>
        </w:rPr>
        <w:t></w:t>
      </w:r>
      <w:r>
        <w:t xml:space="preserve"> [alphabetized as </w:t>
      </w:r>
      <w:r w:rsidRPr="005D30C6">
        <w:rPr>
          <w:rFonts w:ascii="Doulos SIL" w:hAnsi="Doulos SIL"/>
          <w:i/>
          <w:color w:val="0000FF"/>
        </w:rPr>
        <w:t>je</w:t>
      </w:r>
      <w:r>
        <w:sym w:font="Symbol" w:char="F0BC"/>
      </w:r>
      <w:r>
        <w:t>].</w:t>
      </w:r>
    </w:p>
    <w:p w14:paraId="3C5D9E2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</w:t>
      </w:r>
      <w:r>
        <w:sym w:font="Symbol" w:char="F0BC"/>
      </w:r>
      <w:r>
        <w:tab/>
        <w:t xml:space="preserve"> </w:t>
      </w:r>
      <w:r>
        <w:rPr>
          <w:rFonts w:ascii="Wingdings" w:hAnsi="Wingdings"/>
          <w:sz w:val="18"/>
        </w:rPr>
        <w:t></w:t>
      </w:r>
      <w:r>
        <w:t xml:space="preserve"> [alphabetized as </w:t>
      </w:r>
      <w:r w:rsidRPr="005D30C6">
        <w:rPr>
          <w:rFonts w:ascii="Doulos SIL" w:hAnsi="Doulos SIL"/>
          <w:i/>
          <w:color w:val="0000FF"/>
        </w:rPr>
        <w:t>ji</w:t>
      </w:r>
      <w:r>
        <w:sym w:font="Symbol" w:char="F0BC"/>
      </w:r>
      <w:r>
        <w:t>].</w:t>
      </w:r>
    </w:p>
    <w:p w14:paraId="6E887C74" w14:textId="1FE72E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</w:t>
      </w:r>
      <w:r w:rsidRPr="002C3CD0">
        <w:t xml:space="preserve"> 1</w:t>
      </w:r>
      <w:r>
        <w:t xml:space="preserve">a  [positive only, no imperative, </w:t>
      </w:r>
      <w:r w:rsidR="009336C4" w:rsidRPr="00590ABD">
        <w:t>induces preceding high tone</w:t>
      </w:r>
      <w:r w:rsidR="009336C4">
        <w:t xml:space="preserve"> or upstep; </w:t>
      </w:r>
      <w:r>
        <w:t xml:space="preserve">negative counterpart </w:t>
      </w:r>
      <w:r w:rsidRPr="005D30C6">
        <w:rPr>
          <w:rFonts w:ascii="Doulos SIL" w:hAnsi="Doulos SIL"/>
          <w:i/>
          <w:color w:val="0000FF"/>
        </w:rPr>
        <w:t>sí:</w:t>
      </w:r>
      <w:r w:rsidR="009336C4">
        <w:t xml:space="preserve"> 1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[intr, with no postverbal complement] be present, be here</w:t>
      </w:r>
      <w:r w:rsidR="009336C4">
        <w:t>, exist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336C4">
        <w:rPr>
          <w:rFonts w:ascii="Garamond" w:hAnsi="Garamond"/>
        </w:rPr>
        <w:t>ê.</w:t>
      </w:r>
      <w:r>
        <w:rPr>
          <w:rFonts w:ascii="Garamond" w:hAnsi="Garamond"/>
        </w:rPr>
        <w:t xml:space="preserve"> présent, ê. là</w:t>
      </w:r>
      <w:r w:rsidR="009336C4">
        <w:rPr>
          <w:rFonts w:ascii="Garamond" w:hAnsi="Garamond"/>
        </w:rPr>
        <w:t>, exister</w:t>
      </w:r>
      <w:r w:rsidRPr="00590ABD">
        <w:t xml:space="preserve"> - </w:t>
      </w:r>
      <w:r>
        <w:t>ex</w:t>
      </w:r>
      <w:r w:rsidRPr="0033636C">
        <w:t xml:space="preserve">: </w:t>
      </w:r>
      <w:r w:rsidR="00820955" w:rsidRPr="009336C4">
        <w:rPr>
          <w:rFonts w:ascii="Doulos SIL" w:hAnsi="Doulos SIL"/>
          <w:i/>
          <w:color w:val="0000FF"/>
        </w:rPr>
        <w:t>àꜛ</w:t>
      </w:r>
      <w:r w:rsidRPr="009336C4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gò:</w:t>
      </w:r>
      <w:r>
        <w:t xml:space="preserve">  he/she is present (here)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(elle) est là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820955">
        <w:t xml:space="preserve"> b</w:t>
      </w:r>
      <w:r>
        <w:t>) [intr, with following locational] be (</w:t>
      </w:r>
      <w:r w:rsidR="00D62152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être, se trouver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[for </w:t>
      </w:r>
      <w:r w:rsidR="007B254E">
        <w:t>‘</w:t>
      </w:r>
      <w:r>
        <w:t>be here/there</w:t>
      </w:r>
      <w:r w:rsidR="007B254E">
        <w:t>’</w:t>
      </w:r>
      <w:r>
        <w:t xml:space="preserve"> see </w:t>
      </w:r>
      <w:r w:rsidR="00186E42">
        <w:rPr>
          <w:rFonts w:ascii="Doulos SIL" w:hAnsi="Doulos SIL"/>
          <w:i/>
          <w:color w:val="0000FF"/>
        </w:rPr>
        <w:t>gò:ꜛ</w:t>
      </w:r>
      <w:r w:rsidR="00186E42" w:rsidRPr="002C3CD0">
        <w:t xml:space="preserve"> 1</w:t>
      </w:r>
      <w:r w:rsidR="00186E42">
        <w:t>b</w:t>
      </w:r>
      <w:r>
        <w:t xml:space="preserve">; cf. also </w:t>
      </w:r>
      <w:r w:rsidRPr="005D30C6">
        <w:rPr>
          <w:rFonts w:ascii="Doulos SIL" w:hAnsi="Doulos SIL"/>
          <w:i/>
          <w:color w:val="0000FF"/>
        </w:rPr>
        <w:t>gó: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</w:t>
      </w:r>
      <w:r w:rsidR="007B254E">
        <w:t>‘</w:t>
      </w:r>
      <w:r>
        <w:t>be with</w:t>
      </w:r>
      <w:r w:rsidR="007B254E">
        <w:t>’</w:t>
      </w:r>
      <w:r>
        <w:t xml:space="preserve"> = </w:t>
      </w:r>
      <w:r w:rsidR="007B254E">
        <w:t>‘</w:t>
      </w:r>
      <w:r>
        <w:t>have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gò: bámákò</w:t>
      </w:r>
      <w:r>
        <w:t xml:space="preserve">  be in Bamako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être (se trouver) à Bamako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820955">
        <w:t xml:space="preserve"> c</w:t>
      </w:r>
      <w:r>
        <w:t>) [</w:t>
      </w:r>
      <w:r w:rsidR="00D77ED8">
        <w:t>servb</w:t>
      </w:r>
      <w:r>
        <w:t xml:space="preserve"> in imperfective presentative function, followed by </w:t>
      </w:r>
      <w:r w:rsidR="008319BA">
        <w:t>infinitive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ẁ</w:t>
      </w:r>
      <w:r>
        <w:t xml:space="preserve">  or, before 3Sg object pronominal </w:t>
      </w:r>
      <w:r w:rsidRPr="005D30C6">
        <w:rPr>
          <w:rFonts w:ascii="Doulos SIL" w:hAnsi="Doulos SIL"/>
          <w:i/>
          <w:color w:val="0000FF"/>
        </w:rPr>
        <w:t>ŋ̂</w:t>
      </w:r>
      <w:r>
        <w:t xml:space="preserve">,  </w:t>
      </w:r>
      <w:r w:rsidR="008319BA">
        <w:t>infinitive</w:t>
      </w:r>
      <w:r>
        <w:t xml:space="preserve"> allomorph </w:t>
      </w:r>
      <w:r w:rsidRPr="005D30C6">
        <w:rPr>
          <w:rFonts w:ascii="Doulos SIL" w:hAnsi="Doulos SIL"/>
          <w:i/>
          <w:color w:val="0000FF"/>
        </w:rPr>
        <w:t>kù</w:t>
      </w:r>
      <w:r>
        <w:t>, plus verb or VP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gò: ẁ</w:t>
      </w:r>
      <w:r>
        <w:t xml:space="preserve">  </w:t>
      </w:r>
      <w:r w:rsidR="00186E42">
        <w:t xml:space="preserve">is </w:t>
      </w:r>
      <w:r>
        <w:t xml:space="preserve">often reduced to </w:t>
      </w:r>
      <w:r w:rsidRPr="005D30C6">
        <w:rPr>
          <w:rFonts w:ascii="Doulos SIL" w:hAnsi="Doulos SIL"/>
          <w:i/>
          <w:color w:val="0000FF"/>
        </w:rPr>
        <w:t>gò:</w:t>
      </w:r>
      <w:r>
        <w:t xml:space="preserve"> phonetically]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="002963F3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 xml:space="preserve"> gò: [ẁ gâ:y]</w:t>
      </w:r>
      <w:r>
        <w:t xml:space="preserve">  there he/she stands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le/la voilà debout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</w:t>
      </w:r>
      <w:r w:rsidR="002963F3" w:rsidRPr="005D30C6">
        <w:rPr>
          <w:rFonts w:ascii="Doulos SIL" w:hAnsi="Doulos SIL"/>
          <w:i/>
          <w:color w:val="0000FF"/>
        </w:rPr>
        <w:t>ꜛ</w:t>
      </w:r>
      <w:r w:rsidR="004C050F">
        <w:rPr>
          <w:rFonts w:ascii="Doulos SIL" w:hAnsi="Doulos SIL"/>
          <w:i/>
          <w:color w:val="0000FF"/>
        </w:rPr>
        <w:t xml:space="preserve"> gò: [(ẁ) kóy</w:t>
      </w:r>
      <w:r w:rsidR="004C050F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 xml:space="preserve">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wáꜜrâŋ]</w:t>
      </w:r>
      <w:r>
        <w:t xml:space="preserve">  there he is taking you-Pl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voilà qui vous emmène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ŋ́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[kú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ꜜkárú]</w:t>
      </w:r>
      <w:r>
        <w:t xml:space="preserve">  there you-Sg are hitting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 voilà qui la frappe</w:t>
      </w:r>
      <w:r>
        <w:t>.</w:t>
      </w:r>
    </w:p>
    <w:p w14:paraId="051B62E2" w14:textId="1071A182" w:rsidR="004E4BA0" w:rsidRDefault="00D6215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gò:ꜛ</w:t>
      </w:r>
      <w:r w:rsidR="00261FBE" w:rsidRPr="002C3CD0">
        <w:t xml:space="preserve"> 1</w:t>
      </w:r>
      <w:r w:rsidR="00261FBE">
        <w:t>b</w:t>
      </w:r>
      <w:r>
        <w:t xml:space="preserve">  ~  </w:t>
      </w:r>
      <w:r w:rsidRPr="005D30C6">
        <w:rPr>
          <w:rFonts w:ascii="Doulos SIL" w:hAnsi="Doulos SIL"/>
          <w:i/>
          <w:color w:val="0000FF"/>
        </w:rPr>
        <w:t>gô:</w:t>
      </w:r>
      <w:r>
        <w:t xml:space="preserve"> 1b 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 [upstepped variant of </w:t>
      </w:r>
      <w:r w:rsidR="00261FBE" w:rsidRPr="005D30C6">
        <w:rPr>
          <w:rFonts w:ascii="Doulos SIL" w:hAnsi="Doulos SIL"/>
          <w:i/>
          <w:color w:val="0000FF"/>
        </w:rPr>
        <w:t>gò:</w:t>
      </w:r>
      <w:r w:rsidR="00261FBE">
        <w:t xml:space="preserve"> 1a used before cliticized monosyllabic </w:t>
      </w:r>
      <w:r w:rsidR="007B254E">
        <w:t>‘</w:t>
      </w:r>
      <w:r w:rsidR="00261FBE">
        <w:t>here</w:t>
      </w:r>
      <w:r w:rsidR="007B254E">
        <w:t>’</w:t>
      </w:r>
      <w:r w:rsidR="00261FBE">
        <w:t xml:space="preserve"> and </w:t>
      </w:r>
      <w:r w:rsidR="007B254E">
        <w:t>‘</w:t>
      </w:r>
      <w:r w:rsidR="00261FBE">
        <w:t>there</w:t>
      </w:r>
      <w:r w:rsidR="007B254E">
        <w:t>’</w:t>
      </w:r>
      <w:r w:rsidR="00261FBE">
        <w:t xml:space="preserve"> adverbs]</w:t>
      </w:r>
      <w:r w:rsidR="00261FBE" w:rsidRPr="00590ABD">
        <w:t xml:space="preserve"> - </w:t>
      </w:r>
      <w:r w:rsidR="00261FBE" w:rsidRPr="005D30C6">
        <w:rPr>
          <w:rFonts w:ascii="Doulos SIL" w:hAnsi="Doulos SIL"/>
          <w:i/>
          <w:color w:val="0000FF"/>
        </w:rPr>
        <w:t>gò:ꜛ=nè:</w:t>
      </w:r>
      <w:r w:rsidR="00261FBE">
        <w:t xml:space="preserve">  be here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être ici</w:t>
      </w:r>
      <w:r w:rsidR="00261FBE">
        <w:t xml:space="preserve">; </w:t>
      </w:r>
      <w:r w:rsidR="00820955">
        <w:rPr>
          <w:rFonts w:ascii="Doulos SIL" w:hAnsi="Doulos SIL"/>
          <w:i/>
          <w:color w:val="0000FF"/>
        </w:rPr>
        <w:t>gò</w:t>
      </w:r>
      <w:r w:rsidR="00261FBE" w:rsidRPr="005D30C6">
        <w:rPr>
          <w:rFonts w:ascii="Doulos SIL" w:hAnsi="Doulos SIL"/>
          <w:i/>
          <w:color w:val="0000FF"/>
        </w:rPr>
        <w:t>:</w:t>
      </w:r>
      <w:r w:rsidR="00820955" w:rsidRPr="005D30C6">
        <w:rPr>
          <w:rFonts w:ascii="Doulos SIL" w:hAnsi="Doulos SIL"/>
          <w:i/>
          <w:color w:val="0000FF"/>
        </w:rPr>
        <w:t>ꜛ</w:t>
      </w:r>
      <w:r w:rsidR="00873166">
        <w:rPr>
          <w:rFonts w:ascii="Doulos SIL" w:hAnsi="Doulos SIL"/>
          <w:i/>
          <w:color w:val="0000FF"/>
        </w:rPr>
        <w:t>=</w:t>
      </w:r>
      <w:r w:rsidR="00261FBE" w:rsidRPr="005D30C6">
        <w:rPr>
          <w:rFonts w:ascii="Doulos SIL" w:hAnsi="Doulos SIL"/>
          <w:i/>
          <w:color w:val="0000FF"/>
        </w:rPr>
        <w:t>nò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gó: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noBreakHyphen/>
        <w:t>nô(ŋ)</w:t>
      </w:r>
      <w:r w:rsidR="00261FBE">
        <w:t xml:space="preserve"> </w:t>
      </w:r>
      <w:r w:rsidR="00634577">
        <w:t xml:space="preserve"> </w:t>
      </w:r>
      <w:r w:rsidR="00261FBE">
        <w:t xml:space="preserve">be there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être là</w:t>
      </w:r>
      <w:r w:rsidR="00820955">
        <w:t xml:space="preserve"> [these </w:t>
      </w:r>
      <w:r w:rsidR="00634577">
        <w:t>now tend</w:t>
      </w:r>
      <w:r w:rsidR="00820955">
        <w:t xml:space="preserve"> to be lexicalized as </w:t>
      </w:r>
      <w:r w:rsidR="00820955" w:rsidRPr="00820955">
        <w:rPr>
          <w:rFonts w:ascii="Doulos SIL" w:hAnsi="Doulos SIL"/>
          <w:i/>
          <w:color w:val="0000FF"/>
        </w:rPr>
        <w:t>gó:=nè</w:t>
      </w:r>
      <w:r w:rsidR="00820955">
        <w:t xml:space="preserve">, </w:t>
      </w:r>
      <w:r w:rsidR="00820955" w:rsidRPr="00820955">
        <w:rPr>
          <w:rFonts w:ascii="Doulos SIL" w:hAnsi="Doulos SIL"/>
          <w:i/>
          <w:color w:val="0000FF"/>
        </w:rPr>
        <w:t>gó:=nò</w:t>
      </w:r>
      <w:r w:rsidR="00B60867">
        <w:rPr>
          <w:rFonts w:ascii="Doulos SIL" w:hAnsi="Doulos SIL"/>
          <w:i/>
          <w:color w:val="0000FF"/>
        </w:rPr>
        <w:t>(ŋ)</w:t>
      </w:r>
      <w:r w:rsidR="002963F3">
        <w:t> ;</w:t>
      </w:r>
      <w:r w:rsidR="00820955">
        <w:t xml:space="preserve"> </w:t>
      </w:r>
      <w:r w:rsidR="00261FBE">
        <w:t xml:space="preserve">see also </w:t>
      </w:r>
      <w:r w:rsidR="00261FBE" w:rsidRPr="005D30C6">
        <w:rPr>
          <w:rFonts w:ascii="Doulos SIL" w:hAnsi="Doulos SIL"/>
          <w:i/>
          <w:color w:val="0000FF"/>
        </w:rPr>
        <w:t>gó: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noBreakHyphen/>
        <w:t>ńdù</w:t>
      </w:r>
      <w:r w:rsidR="00261FBE">
        <w:t>]</w:t>
      </w:r>
    </w:p>
    <w:p w14:paraId="06AD2B95" w14:textId="5325846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stick, wand, baton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bâton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cpds below (with </w:t>
      </w:r>
      <w:r w:rsidR="00D55E33">
        <w:rPr>
          <w:rFonts w:ascii="Doulos SIL" w:hAnsi="Doulos SIL"/>
          <w:i/>
          <w:color w:val="0000FF"/>
        </w:rPr>
        <w:t>gòb</w:t>
      </w:r>
      <w:r w:rsidR="00D55E33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ù</w:t>
      </w:r>
      <w:r>
        <w:t>).</w:t>
      </w:r>
    </w:p>
    <w:p w14:paraId="3C6D9E70" w14:textId="77942A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gòbòrì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left (side) </w:t>
      </w:r>
      <w:r>
        <w:rPr>
          <w:rFonts w:ascii="Wingdings" w:hAnsi="Wingdings"/>
          <w:sz w:val="18"/>
        </w:rPr>
        <w:t></w:t>
      </w:r>
      <w:r>
        <w:t xml:space="preserve"> gauche</w:t>
      </w:r>
      <w:r w:rsidRPr="00590ABD">
        <w:t xml:space="preserve"> - </w:t>
      </w:r>
      <w:r>
        <w:t xml:space="preserve">occurs in: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góbòrì</w:t>
      </w:r>
      <w:r>
        <w:t xml:space="preserve">  left hand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main gauche</w:t>
      </w:r>
      <w:r>
        <w:t xml:space="preserve">; ;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è: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góbòrì</w:t>
      </w:r>
      <w:r>
        <w:t xml:space="preserve"> </w:t>
      </w:r>
      <w:r w:rsidR="002963F3">
        <w:t xml:space="preserve"> </w:t>
      </w:r>
      <w:r>
        <w:t xml:space="preserve">left foot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pied gauche</w:t>
      </w:r>
      <w:r>
        <w:t>.</w:t>
      </w:r>
    </w:p>
    <w:p w14:paraId="546408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C96B57E" w14:textId="3859FF9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[gòb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[gáŋg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146BC">
        <w:t xml:space="preserve">cpd </w:t>
      </w:r>
      <w:r>
        <w:t xml:space="preserve">n] forked stick, pole with fork at top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bois fourchu</w:t>
      </w:r>
      <w:r>
        <w:t>.</w:t>
      </w:r>
    </w:p>
    <w:p w14:paraId="5CBD6E86" w14:textId="2AF87F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[gòb</w:t>
      </w:r>
      <w:r w:rsidRPr="005D30C6">
        <w:rPr>
          <w:rFonts w:ascii="Doulos SIL" w:hAnsi="Doulos SIL"/>
          <w:i/>
          <w:color w:val="0000FF"/>
        </w:rPr>
        <w:noBreakHyphen/>
        <w:t>ù]-[lúŋg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963F3">
        <w:t xml:space="preserve">cpd </w:t>
      </w:r>
      <w:r>
        <w:t xml:space="preserve">n] club, long stick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C1A3C">
        <w:rPr>
          <w:rFonts w:ascii="Garamond" w:hAnsi="Garamond"/>
        </w:rPr>
        <w:t>long g</w:t>
      </w:r>
      <w:r>
        <w:rPr>
          <w:rFonts w:ascii="Garamond" w:hAnsi="Garamond"/>
        </w:rPr>
        <w:t>ourdin</w:t>
      </w:r>
      <w:r w:rsidR="00D542A2">
        <w:t xml:space="preserve"> [cf. </w:t>
      </w:r>
      <w:r w:rsidR="00D542A2">
        <w:rPr>
          <w:rFonts w:ascii="Doulos SIL" w:hAnsi="Doulos SIL"/>
          <w:i/>
          <w:color w:val="0000FF"/>
        </w:rPr>
        <w:t>[</w:t>
      </w:r>
      <w:r w:rsidR="00D542A2" w:rsidRPr="005D30C6">
        <w:rPr>
          <w:rFonts w:ascii="Doulos SIL" w:hAnsi="Doulos SIL"/>
          <w:i/>
          <w:color w:val="0000FF"/>
        </w:rPr>
        <w:t>kùrk</w:t>
      </w:r>
      <w:r w:rsidR="00D542A2" w:rsidRPr="005D30C6">
        <w:rPr>
          <w:rFonts w:ascii="Doulos SIL" w:hAnsi="Doulos SIL"/>
          <w:i/>
          <w:color w:val="0000FF"/>
        </w:rPr>
        <w:noBreakHyphen/>
        <w:t>ù</w:t>
      </w:r>
      <w:r w:rsidR="00D542A2">
        <w:rPr>
          <w:rFonts w:ascii="Doulos SIL" w:hAnsi="Doulos SIL"/>
          <w:i/>
          <w:color w:val="0000FF"/>
        </w:rPr>
        <w:t>]</w:t>
      </w:r>
      <w:r w:rsidR="00D542A2" w:rsidRPr="005D30C6">
        <w:rPr>
          <w:rFonts w:ascii="Doulos SIL" w:hAnsi="Doulos SIL"/>
          <w:i/>
          <w:color w:val="0000FF"/>
        </w:rPr>
        <w:noBreakHyphen/>
      </w:r>
      <w:r w:rsidR="00D542A2">
        <w:rPr>
          <w:rFonts w:ascii="Doulos SIL" w:hAnsi="Doulos SIL"/>
          <w:i/>
          <w:color w:val="0000FF"/>
        </w:rPr>
        <w:t>[</w:t>
      </w:r>
      <w:r w:rsidR="00D542A2" w:rsidRPr="005D30C6">
        <w:rPr>
          <w:rFonts w:ascii="Doulos SIL" w:hAnsi="Doulos SIL"/>
          <w:i/>
          <w:color w:val="0000FF"/>
        </w:rPr>
        <w:t>búnd</w:t>
      </w:r>
      <w:r w:rsidR="00D542A2" w:rsidRPr="005D30C6">
        <w:rPr>
          <w:rFonts w:ascii="Doulos SIL" w:hAnsi="Doulos SIL"/>
          <w:i/>
          <w:color w:val="0000FF"/>
        </w:rPr>
        <w:noBreakHyphen/>
        <w:t>ó</w:t>
      </w:r>
      <w:r w:rsidR="00D542A2">
        <w:rPr>
          <w:rFonts w:ascii="Doulos SIL" w:hAnsi="Doulos SIL"/>
          <w:i/>
          <w:color w:val="0000FF"/>
        </w:rPr>
        <w:t>]</w:t>
      </w:r>
      <w:r w:rsidR="00D542A2">
        <w:t>]</w:t>
      </w:r>
      <w:r>
        <w:t>.</w:t>
      </w:r>
    </w:p>
    <w:p w14:paraId="6A45FD05" w14:textId="771C004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gògól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gògôl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long pole with hooked end (for pulling off fruits from high branches of trees)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long bâton à crochet (</w:t>
      </w:r>
      <w:r w:rsidR="002963F3">
        <w:rPr>
          <w:rFonts w:ascii="Garamond" w:hAnsi="Garamond"/>
        </w:rPr>
        <w:t>sert à</w:t>
      </w:r>
      <w:r>
        <w:rPr>
          <w:rFonts w:ascii="Garamond" w:hAnsi="Garamond"/>
        </w:rPr>
        <w:t xml:space="preserve"> faire tomber les fruits des branches élevées des arbres)</w:t>
      </w:r>
      <w:r>
        <w:t>.</w:t>
      </w:r>
    </w:p>
    <w:p w14:paraId="1A0889B4" w14:textId="77777777" w:rsidR="004E4BA0" w:rsidRPr="004D18C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gó:jâ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man who plays native violin in spirit-possession rituals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homme qui joue au violon traditionnel dans les rites de possession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ʔánzárk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4976C8C" w14:textId="5C3A95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gójá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[n] missing person (in game, treated as though present); unknown quantity (in math)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inexistant (dans un jeu, traité comme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est là); quantité inconnue (dans les maths)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[DefPl </w:t>
      </w:r>
      <w:r w:rsidRPr="005D30C6">
        <w:rPr>
          <w:rFonts w:ascii="Doulos SIL" w:hAnsi="Doulos SIL"/>
          <w:i/>
          <w:color w:val="0000FF"/>
        </w:rPr>
        <w:t>gój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] the extra points for winning the last hand in belote card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les points supplémentaires pour avoir gagné la dernière partie de belote</w:t>
      </w:r>
      <w:r>
        <w:t>.</w:t>
      </w:r>
    </w:p>
    <w:p w14:paraId="502C0C8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gók!</w:t>
      </w:r>
      <w:r>
        <w:t xml:space="preserve">  </w:t>
      </w:r>
      <w:r>
        <w:tab/>
      </w:r>
      <w:r>
        <w:rPr>
          <w:rFonts w:ascii="Wingdings" w:hAnsi="Wingdings"/>
          <w:sz w:val="18"/>
        </w:rPr>
        <w:t></w:t>
      </w:r>
      <w:r>
        <w:t xml:space="preserve"> [interj] [see </w:t>
      </w:r>
      <w:r w:rsidRPr="005D30C6">
        <w:rPr>
          <w:rFonts w:ascii="Doulos SIL" w:hAnsi="Doulos SIL"/>
          <w:i/>
          <w:color w:val="0000FF"/>
        </w:rPr>
        <w:t>gòŋgòròmá:lè</w:t>
      </w:r>
      <w:r>
        <w:t>].</w:t>
      </w:r>
    </w:p>
    <w:p w14:paraId="44E87BF1" w14:textId="05D8FF0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gòk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plus optional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collide, bump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heurter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gókô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gók</w:t>
      </w:r>
      <w:r w:rsidRPr="005D30C6">
        <w:rPr>
          <w:rFonts w:ascii="Doulos SIL" w:hAnsi="Doulos SIL"/>
          <w:i/>
          <w:color w:val="0000FF"/>
        </w:rPr>
        <w:noBreakHyphen/>
        <w:t>à [gàr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2963F3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</w:t>
      </w:r>
      <w:r w:rsidR="002963F3">
        <w:rPr>
          <w:rFonts w:ascii="Doulos SIL" w:hAnsi="Doulos SIL"/>
          <w:i/>
          <w:color w:val="0000FF"/>
        </w:rPr>
        <w:t>̂]</w:t>
      </w:r>
      <w:r w:rsidRPr="002C3CD0">
        <w:t xml:space="preserve"> </w:t>
      </w:r>
      <w:r w:rsidR="002963F3">
        <w:t xml:space="preserve"> </w:t>
      </w:r>
      <w:r w:rsidRPr="002C3CD0">
        <w:t>I</w:t>
      </w:r>
      <w:r>
        <w:t xml:space="preserve"> bumped into the (side of) the house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me suis heurté contre (le mur de) la maison</w:t>
      </w:r>
      <w:r>
        <w:t>.</w:t>
      </w:r>
    </w:p>
    <w:p w14:paraId="25E7A68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gókô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rap (head or other hard surface) with knuckles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taper (la tête ou autre surface dure) avec les articulations des doigts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gòk</w:t>
      </w:r>
      <w:r w:rsidRPr="005D30C6">
        <w:rPr>
          <w:rFonts w:ascii="Doulos SIL" w:hAnsi="Doulos SIL"/>
          <w:i/>
          <w:color w:val="0000FF"/>
        </w:rPr>
        <w:noBreakHyphen/>
        <w:t>a</w:t>
      </w:r>
      <w:r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gɔ́kɔ̀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gókkò</w:t>
      </w:r>
      <w:r>
        <w:t>].</w:t>
      </w:r>
    </w:p>
    <w:p w14:paraId="42ECDBB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gólbú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bend (e.g. metal)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tordre (métal etc.) </w:t>
      </w:r>
      <w:r>
        <w:t xml:space="preserve">[cf. </w:t>
      </w:r>
      <w:r w:rsidRPr="005D30C6">
        <w:rPr>
          <w:rFonts w:ascii="Doulos SIL" w:hAnsi="Doulos SIL"/>
          <w:i/>
          <w:color w:val="0000FF"/>
        </w:rPr>
        <w:t>kùybì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gómbú</w:t>
      </w:r>
      <w:r>
        <w:t>].</w:t>
      </w:r>
    </w:p>
    <w:p w14:paraId="13B6D92C" w14:textId="57152A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gòlgòl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crooked (not straight), zigzagging or meandering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courbé, en zigzag</w:t>
      </w:r>
      <w:r w:rsidR="00E13509">
        <w:t xml:space="preserve"> [</w:t>
      </w:r>
      <w:r w:rsidR="00E13509">
        <w:rPr>
          <w:smallCaps/>
        </w:rPr>
        <w:t>dimin</w:t>
      </w:r>
      <w:r w:rsidR="00E13509">
        <w:t xml:space="preserve"> in form]</w:t>
      </w:r>
      <w:r>
        <w:t>.</w:t>
      </w:r>
    </w:p>
    <w:p w14:paraId="68B63BF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gòlgòl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golgòl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32271114" w14:textId="54635DC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gólór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sth belonging to another that one has improperly taken (in deprecations)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autrui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a pris sans autorisation (dans les malédictions)</w:t>
      </w:r>
      <w:r>
        <w:t xml:space="preserve"> - ex: </w:t>
      </w:r>
      <w:r w:rsidRPr="005D30C6">
        <w:rPr>
          <w:rFonts w:ascii="Doulos SIL" w:hAnsi="Doulos SIL"/>
          <w:i/>
          <w:color w:val="0000FF"/>
        </w:rPr>
        <w:t>yélà 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ꜜté s-âŋ gólór-ò</w:t>
      </w:r>
      <w:r w:rsidRPr="008C0179">
        <w:t xml:space="preserve"> </w:t>
      </w:r>
      <w:r w:rsidR="002963F3">
        <w:t xml:space="preserve"> </w:t>
      </w:r>
      <w:r w:rsidRPr="008C0179">
        <w:t xml:space="preserve">may it count as an evil act for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ce soit un mauvais acte sur toi</w:t>
      </w:r>
      <w:r>
        <w:t>.</w:t>
      </w:r>
      <w:r w:rsidRPr="005D30C6">
        <w:rPr>
          <w:rFonts w:ascii="Doulos SIL" w:hAnsi="Doulos SIL"/>
          <w:i/>
          <w:color w:val="0000FF"/>
        </w:rPr>
        <w:t xml:space="preserve"> </w:t>
      </w:r>
    </w:p>
    <w:p w14:paraId="1FC6F56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gómá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(item) be reasonably priced, be an unexpectedly good value for the price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(article) ê. en vente à un prix abordable, ê. moins cher que prévu</w:t>
      </w:r>
      <w:r>
        <w:t>.</w:t>
      </w:r>
    </w:p>
    <w:p w14:paraId="2EC10852" w14:textId="4B0730A2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gòmb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deformed (person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(personne etc.) déformé</w:t>
      </w:r>
      <w:r>
        <w:t xml:space="preserve"> [Partpl &lt; </w:t>
      </w:r>
      <w:r w:rsidRPr="005D30C6">
        <w:rPr>
          <w:rFonts w:ascii="Doulos SIL" w:hAnsi="Doulos SIL"/>
          <w:i/>
          <w:color w:val="0000FF"/>
        </w:rPr>
        <w:t>gómbú</w:t>
      </w:r>
      <w:r>
        <w:t>].</w:t>
      </w:r>
    </w:p>
    <w:p w14:paraId="3E690975" w14:textId="5086FA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gómbú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bend or twist out of shape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déformer en tordant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kùybì</w:t>
      </w:r>
      <w:r>
        <w:t xml:space="preserve">, </w:t>
      </w:r>
      <w:r w:rsidR="002963F3">
        <w:rPr>
          <w:rFonts w:ascii="Doulos SIL" w:hAnsi="Doulos SIL"/>
          <w:i/>
          <w:color w:val="0000FF"/>
        </w:rPr>
        <w:t>gólb</w:t>
      </w:r>
      <w:r w:rsidR="002963F3" w:rsidRPr="005D30C6">
        <w:rPr>
          <w:rFonts w:ascii="Doulos SIL" w:hAnsi="Doulos SIL"/>
          <w:i/>
          <w:color w:val="0000FF"/>
        </w:rPr>
        <w:t>u</w:t>
      </w:r>
      <w:r w:rsidR="002963F3">
        <w:rPr>
          <w:rFonts w:ascii="Doulos SIL" w:hAnsi="Doulos SIL"/>
          <w:i/>
          <w:color w:val="0000FF"/>
        </w:rPr>
        <w:t>́</w:t>
      </w:r>
      <w:r w:rsidR="002963F3">
        <w:t xml:space="preserve">, </w:t>
      </w:r>
      <w:r w:rsidRPr="005D30C6">
        <w:rPr>
          <w:rFonts w:ascii="Doulos SIL" w:hAnsi="Doulos SIL"/>
          <w:i/>
          <w:color w:val="0000FF"/>
        </w:rPr>
        <w:t>go</w:t>
      </w:r>
      <w:r w:rsidR="002963F3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:su</w:t>
      </w:r>
      <w:r w:rsidR="002963F3">
        <w:rPr>
          <w:rFonts w:ascii="Doulos SIL" w:hAnsi="Doulos SIL"/>
          <w:i/>
          <w:color w:val="0000FF"/>
        </w:rPr>
        <w:t>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lêm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2963F3">
        <w:t> </w:t>
      </w:r>
      <w:r>
        <w:t xml:space="preserve">b) [intr] be twisted, misshapen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tordu, déformé</w:t>
      </w:r>
      <w:r>
        <w:t>.</w:t>
      </w:r>
    </w:p>
    <w:p w14:paraId="5E9C94E9" w14:textId="08B13A26" w:rsidR="004E4BA0" w:rsidRPr="00A05C2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gòmnì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gòmn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gift, good deed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cadeau, bienfait</w:t>
      </w:r>
      <w:r>
        <w:t xml:space="preserve"> - phrase: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gómnì hásàrâ</w:t>
      </w:r>
      <w:r>
        <w:t xml:space="preserve">  he/she is ungrateful </w:t>
      </w:r>
      <w:r w:rsidR="002963F3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est ingrat(e).</w:t>
      </w:r>
    </w:p>
    <w:p w14:paraId="38098C75" w14:textId="026A2F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gòmnì</w:t>
      </w:r>
      <w:r w:rsidRPr="005D30C6">
        <w:rPr>
          <w:rFonts w:ascii="Doulos SIL" w:hAnsi="Doulos SIL"/>
          <w:i/>
          <w:color w:val="0000FF"/>
        </w:rPr>
        <w:noBreakHyphen/>
      </w:r>
      <w:r w:rsidR="002963F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hàsàrà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963F3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gòmnì</w:t>
      </w:r>
      <w:r w:rsidR="002963F3">
        <w:rPr>
          <w:rFonts w:ascii="Doulos SIL" w:hAnsi="Doulos SIL"/>
          <w:i/>
          <w:color w:val="0000FF"/>
        </w:rPr>
        <w:t>-[</w:t>
      </w:r>
      <w:r w:rsidRPr="005D30C6">
        <w:rPr>
          <w:rFonts w:ascii="Doulos SIL" w:hAnsi="Doulos SIL"/>
          <w:i/>
          <w:color w:val="0000FF"/>
        </w:rPr>
        <w:t>hàsàròw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="002963F3">
        <w:rPr>
          <w:rFonts w:ascii="Doulos SIL" w:hAnsi="Doulos SIL"/>
          <w:i/>
          <w:color w:val="0000FF"/>
        </w:rPr>
        <w:t>]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963F3">
        <w:t xml:space="preserve">cpd </w:t>
      </w:r>
      <w:r w:rsidR="001A4E5F">
        <w:t xml:space="preserve">agentive </w:t>
      </w:r>
      <w:r>
        <w:t xml:space="preserve">n] ungrateful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ingrat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gùtùl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15E27DD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gòmn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gòmnì</w:t>
      </w:r>
      <w:r>
        <w:t>].</w:t>
      </w:r>
    </w:p>
    <w:p w14:paraId="742C2E6F" w14:textId="548877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gôŋ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swallow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avaler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gón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="00EF00AF">
        <w:t>ResPass or UnspecO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gòn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5DFE60C4" w14:textId="498C2D8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swallowed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avalé</w:t>
      </w:r>
      <w:r>
        <w:t xml:space="preserve">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gôn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swallow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avaler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gôn</w:t>
      </w:r>
      <w:r>
        <w:t>].</w:t>
      </w:r>
    </w:p>
    <w:p w14:paraId="02D33691" w14:textId="360963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góndâl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plus optional instrumental 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] be good neighbors, coexist, live in peace (with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de bons voisins, coexister, vivre en paix (avec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7BE119B6" w14:textId="58FE80C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góndâl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góndál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a) unity, togetherness, harmony, peaceful coexistence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unité, coexistence, harmonie sociale, coexistence paisible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b) neighbor, co-inhabitant, fellow resident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voisin, co-habitant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won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941A2A">
        <w:t xml:space="preserve"> ; cf. </w:t>
      </w:r>
      <w:r w:rsidR="00941A2A" w:rsidRPr="005D30C6">
        <w:rPr>
          <w:rFonts w:ascii="Doulos SIL" w:hAnsi="Doulos SIL"/>
          <w:i/>
          <w:color w:val="0000FF"/>
        </w:rPr>
        <w:t>hú</w:t>
      </w:r>
      <w:r w:rsidR="00941A2A"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="00941A2A" w:rsidRPr="005D30C6">
        <w:rPr>
          <w:rFonts w:ascii="Doulos SIL" w:hAnsi="Doulos SIL"/>
          <w:i/>
          <w:color w:val="0000FF"/>
        </w:rPr>
        <w:t>èrê</w:t>
      </w:r>
      <w:r>
        <w:t>].</w:t>
      </w:r>
    </w:p>
    <w:p w14:paraId="05A44E70" w14:textId="04A9E4F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góndí-</w:t>
      </w:r>
      <w:r w:rsidR="002963F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zèy-ò</w:t>
      </w:r>
      <w:r w:rsidR="002963F3">
        <w:rPr>
          <w:rFonts w:ascii="Doulos SIL" w:hAnsi="Doulos SIL"/>
          <w:i/>
          <w:color w:val="0000FF"/>
        </w:rPr>
        <w:t>]</w:t>
      </w:r>
      <w:r>
        <w:t xml:space="preserve"> </w:t>
      </w:r>
      <w:r>
        <w:rPr>
          <w:rFonts w:ascii="Wingdings" w:hAnsi="Wingdings"/>
          <w:sz w:val="18"/>
        </w:rPr>
        <w:t></w:t>
      </w:r>
      <w:r w:rsidR="00127C8E">
        <w:t xml:space="preserve"> [cpd n, lit. “snake-thief”</w:t>
      </w:r>
      <w:r>
        <w:t xml:space="preserve"> because it hides in sand] sand viper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vipère des sables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4D18CD">
        <w:rPr>
          <w:rFonts w:ascii="Garamond" w:hAnsi="Garamond"/>
          <w:i/>
        </w:rPr>
        <w:t>Cerastes vipera</w:t>
      </w:r>
      <w:r>
        <w:t> ; buries itself in sand and lures prey by wiggling the tip of its tail]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bàlám-ꜜbúrg-ò</w:t>
      </w:r>
      <w:r>
        <w:t>].</w:t>
      </w:r>
    </w:p>
    <w:p w14:paraId="0B61D7B6" w14:textId="01878A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 (note </w:t>
      </w:r>
      <w:r w:rsidR="00FF6758">
        <w:t>&lt;HL&gt;-tone</w:t>
      </w:r>
      <w:r>
        <w:t xml:space="preserve">),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snake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serpent</w:t>
      </w:r>
      <w:r>
        <w:t xml:space="preserve"> [Za &amp; TSK </w:t>
      </w:r>
      <w:r w:rsidRPr="00BB673A">
        <w:rPr>
          <w:rFonts w:ascii="Arial Unicode MS" w:eastAsia="Arial Unicode MS" w:hAnsi="Arial Unicode MS"/>
          <w:i/>
          <w:color w:val="008000"/>
        </w:rPr>
        <w:t>góndì</w:t>
      </w:r>
      <w:r>
        <w:t>]</w:t>
      </w:r>
      <w:r w:rsidRPr="00590ABD">
        <w:t xml:space="preserve"> - </w:t>
      </w:r>
      <w:r>
        <w:t>cpds. below.</w:t>
      </w:r>
    </w:p>
    <w:p w14:paraId="439D1D5C" w14:textId="5A37AD3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fálf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“snake</w:t>
      </w:r>
      <w:r w:rsidR="007B254E">
        <w:t>’</w:t>
      </w:r>
      <w:r>
        <w:t xml:space="preserve">s wild.grape”] vine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liane sp</w:t>
      </w:r>
      <w:r>
        <w:t>. [</w:t>
      </w:r>
      <w:r w:rsidR="002963F3">
        <w:rPr>
          <w:smallCaps/>
        </w:rPr>
        <w:t>id</w:t>
      </w:r>
      <w:r w:rsidR="00125EED">
        <w:rPr>
          <w:smallCaps/>
        </w:rPr>
        <w:t>:</w:t>
      </w:r>
      <w:r>
        <w:t xml:space="preserve"> </w:t>
      </w:r>
      <w:r w:rsidR="00125EED">
        <w:t xml:space="preserve">includes </w:t>
      </w:r>
      <w:r>
        <w:rPr>
          <w:rFonts w:ascii="Garamond" w:hAnsi="Garamond"/>
          <w:i/>
        </w:rPr>
        <w:t>Pergularia daemia</w:t>
      </w:r>
      <w:r w:rsidR="00125EED">
        <w:t>, Apocynaceae].</w:t>
      </w:r>
    </w:p>
    <w:p w14:paraId="7D7C2DC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slough (skin shed by a snake)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mue (de serpent)</w:t>
      </w:r>
      <w:r>
        <w:t>.</w:t>
      </w:r>
    </w:p>
    <w:p w14:paraId="1FF4556D" w14:textId="7A2FA6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sáfàr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“snake-medicine”] arrowroot (broad-leafed climbing vine)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 sabre (liane à feuilles larges)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Canavalia</w:t>
      </w:r>
      <w:r w:rsidRPr="0098194F">
        <w:t xml:space="preserve"> spp</w:t>
      </w:r>
      <w:r>
        <w:t>, Fabaceae-Faboideae].</w:t>
      </w:r>
    </w:p>
    <w:p w14:paraId="7B7E0A70" w14:textId="005532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ó té:l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“snake</w:t>
      </w:r>
      <w:r w:rsidR="007B254E">
        <w:t>’</w:t>
      </w:r>
      <w:r>
        <w:t xml:space="preserve">s intestines”] liane or sprawling vine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ou liane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Cissus quadrangularis</w:t>
      </w:r>
      <w:r>
        <w:rPr>
          <w:rFonts w:ascii="Garamond" w:hAnsi="Garamond"/>
        </w:rPr>
        <w:t>, Vitaceae</w:t>
      </w:r>
      <w:r>
        <w:t>, has tough stem with square cross-section].</w:t>
      </w:r>
    </w:p>
    <w:p w14:paraId="2D6374B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(rope) be rolled up, coiled; (snake) be coiled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(corde) ê. enroulée; (serpent) ê. lové</w:t>
      </w:r>
      <w:r>
        <w:t xml:space="preserve"> [uncommon verb].</w:t>
      </w:r>
      <w:r>
        <w:rPr>
          <w:rFonts w:ascii="Garamond" w:hAnsi="Garamond"/>
        </w:rPr>
        <w:t xml:space="preserve"> </w:t>
      </w:r>
    </w:p>
    <w:p w14:paraId="5B810DB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0F7BD50" w14:textId="02C9DDAD" w:rsidR="004E4BA0" w:rsidRDefault="0081752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gó:↑</w:t>
      </w:r>
      <w:r>
        <w:rPr>
          <w:rFonts w:ascii="Doulos SIL" w:hAnsi="Doulos SIL"/>
          <w:i/>
          <w:color w:val="0000FF"/>
        </w:rPr>
        <w:noBreakHyphen/>
        <w:t>ńdù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[derived VO, lit. “be-with”] have (sth)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avoir (</w:t>
      </w:r>
      <w:r w:rsidR="00A04924">
        <w:rPr>
          <w:rFonts w:ascii="Garamond" w:hAnsi="Garamond"/>
        </w:rPr>
        <w:t>qqch</w:t>
      </w:r>
      <w:r w:rsidR="00261FBE">
        <w:rPr>
          <w:rFonts w:ascii="Garamond" w:hAnsi="Garamond"/>
        </w:rPr>
        <w:t>)</w:t>
      </w:r>
      <w:r w:rsidR="00261FBE">
        <w:t xml:space="preserve"> [positive only, negative counterpart  </w:t>
      </w:r>
      <w:r w:rsidR="00261FBE" w:rsidRPr="005D30C6">
        <w:rPr>
          <w:rFonts w:ascii="Doulos SIL" w:hAnsi="Doulos SIL"/>
          <w:i/>
          <w:color w:val="0000FF"/>
        </w:rPr>
        <w:t>sí:</w:t>
      </w:r>
      <w:r w:rsidR="00261FBE" w:rsidRPr="005D30C6">
        <w:rPr>
          <w:rFonts w:ascii="Doulos SIL" w:hAnsi="Doulos SIL"/>
          <w:i/>
          <w:color w:val="0000FF"/>
        </w:rPr>
        <w:noBreakHyphen/>
        <w:t>ndù</w:t>
      </w:r>
      <w:r w:rsidR="00261FBE">
        <w:t>].</w:t>
      </w:r>
    </w:p>
    <w:p w14:paraId="3B265066" w14:textId="586F079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ú ꜜdúŋgúríyá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[n+adj, lit. “snake short”</w:t>
      </w:r>
      <w:r>
        <w:t xml:space="preserve">] viper sp. (short, fat, timid, venomous)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vipère sp. (court, gros, timide, venimeux)</w:t>
      </w:r>
      <w:r>
        <w:t xml:space="preserve"> [</w:t>
      </w:r>
      <w:r w:rsidRPr="00FE62AD">
        <w:rPr>
          <w:smallCaps/>
        </w:rPr>
        <w:t>id</w:t>
      </w:r>
      <w:r>
        <w:t xml:space="preserve">: not seen, but probably </w:t>
      </w:r>
      <w:r>
        <w:rPr>
          <w:rFonts w:ascii="Garamond" w:hAnsi="Garamond"/>
          <w:i/>
        </w:rPr>
        <w:t>Bitis arietens</w:t>
      </w:r>
      <w:r>
        <w:t>, Viperidae]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èy ɲâ</w:t>
      </w:r>
      <w:r>
        <w:t>].</w:t>
      </w:r>
    </w:p>
    <w:p w14:paraId="47E72495" w14:textId="762ED7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 trough (for animals); small tub (for laundry)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bassin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eau (pour les </w:t>
      </w:r>
      <w:r w:rsidR="0029262E">
        <w:rPr>
          <w:rFonts w:ascii="Garamond" w:hAnsi="Garamond"/>
        </w:rPr>
        <w:t>animaux</w:t>
      </w:r>
      <w:r>
        <w:rPr>
          <w:rFonts w:ascii="Garamond" w:hAnsi="Garamond"/>
        </w:rPr>
        <w:t>); petit bassin (pour le linge)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wàrì</w:t>
      </w:r>
      <w:r w:rsidRPr="005D30C6">
        <w:rPr>
          <w:rFonts w:ascii="Doulos SIL" w:hAnsi="Doulos SIL"/>
          <w:i/>
          <w:color w:val="0000FF"/>
        </w:rPr>
        <w:noBreakHyphen/>
        <w:t>gònf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9735108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lead by the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en tenant la main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gòŋgù</w:t>
      </w:r>
      <w:r>
        <w:t>].</w:t>
      </w:r>
    </w:p>
    <w:p w14:paraId="27F85EC6" w14:textId="7491C0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gó:ŋgà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ŋ̀gó:ŋgà!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yes!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oui!</w:t>
      </w:r>
      <w:r>
        <w:t xml:space="preserve"> [&lt;Ful </w:t>
      </w:r>
      <w:r w:rsidRPr="00125EED">
        <w:rPr>
          <w:rFonts w:ascii="Arial Unicode MS" w:eastAsia="Arial Unicode MS" w:hAnsi="Arial Unicode MS"/>
          <w:i/>
          <w:color w:val="008000"/>
        </w:rPr>
        <w:t>(n)goonga</w:t>
      </w:r>
      <w:r>
        <w:t xml:space="preserve"> </w:t>
      </w:r>
      <w:r w:rsidR="007B254E">
        <w:t>‘</w:t>
      </w:r>
      <w:r>
        <w:t>truth</w:t>
      </w:r>
      <w:r w:rsidR="007B254E">
        <w:t>’</w:t>
      </w:r>
      <w:r>
        <w:t>].</w:t>
      </w:r>
    </w:p>
    <w:p w14:paraId="7E58949D" w14:textId="3707BD0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chicken, hen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poulet, poule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gòŋgòr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cpds: see </w:t>
      </w:r>
      <w:r w:rsidR="00111664">
        <w:rPr>
          <w:rFonts w:ascii="Doulos SIL" w:hAnsi="Doulos SIL"/>
          <w:i/>
          <w:color w:val="0000FF"/>
        </w:rPr>
        <w:t>mà:là</w:t>
      </w:r>
      <w:r w:rsidRPr="005D30C6">
        <w:rPr>
          <w:rFonts w:ascii="Doulos SIL" w:hAnsi="Doulos SIL"/>
          <w:i/>
          <w:color w:val="0000FF"/>
        </w:rPr>
        <w:t>m</w:t>
      </w:r>
      <w:r w:rsidRPr="005D30C6">
        <w:rPr>
          <w:rFonts w:ascii="Doulos SIL" w:hAnsi="Doulos SIL"/>
          <w:i/>
          <w:color w:val="0000FF"/>
        </w:rPr>
        <w:noBreakHyphen/>
      </w:r>
      <w:r w:rsidR="0011166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1664">
        <w:rPr>
          <w:rFonts w:ascii="Doulos SIL" w:hAnsi="Doulos SIL"/>
          <w:i/>
          <w:color w:val="0000FF"/>
        </w:rPr>
        <w:t>]</w:t>
      </w:r>
      <w:r>
        <w:t xml:space="preserve">, </w:t>
      </w:r>
      <w:r w:rsidR="00111664" w:rsidRPr="005D30C6">
        <w:rPr>
          <w:rFonts w:ascii="Doulos SIL" w:hAnsi="Doulos SIL"/>
          <w:i/>
          <w:color w:val="0000FF"/>
        </w:rPr>
        <w:t>tónd</w:t>
      </w:r>
      <w:r w:rsidR="00111664"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111664" w:rsidRPr="005D30C6">
        <w:rPr>
          <w:rFonts w:ascii="Doulos SIL" w:hAnsi="Doulos SIL"/>
          <w:i/>
          <w:color w:val="0000FF"/>
        </w:rPr>
        <w:sym w:font="Symbol" w:char="F0AD"/>
      </w:r>
      <w:r w:rsidR="00111664" w:rsidRPr="005D30C6">
        <w:rPr>
          <w:rFonts w:ascii="Doulos SIL" w:hAnsi="Doulos SIL"/>
          <w:i/>
          <w:color w:val="0000FF"/>
        </w:rPr>
        <w:t>gónꜜj</w:t>
      </w:r>
      <w:r w:rsidR="00111664" w:rsidRPr="005D30C6">
        <w:rPr>
          <w:rFonts w:ascii="Doulos SIL" w:hAnsi="Doulos SIL"/>
          <w:i/>
          <w:color w:val="0000FF"/>
        </w:rPr>
        <w:noBreakHyphen/>
        <w:t>íy-à:</w:t>
      </w:r>
      <w:r>
        <w:t>].</w:t>
      </w:r>
    </w:p>
    <w:p w14:paraId="274A3E34" w14:textId="3B721C66" w:rsidR="004E4BA0" w:rsidRDefault="00184F8B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gòŋ-gòn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11166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nó:n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111664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"</w:t>
      </w:r>
      <w:r w:rsidR="005D30C6">
        <w:t>…</w:t>
      </w:r>
      <w:r w:rsidR="00261FBE">
        <w:t xml:space="preserve">-worm"] giant millipede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gros mille-pattes</w:t>
      </w:r>
      <w:r w:rsidR="00261FBE">
        <w:t xml:space="preserve"> [brown, soft-bodied, ringed; 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 w:rsidRPr="0005672C">
        <w:t>Diplopoda, Spirostreptida</w:t>
      </w:r>
      <w:r w:rsidR="00261FBE">
        <w:t xml:space="preserve">; cf. </w:t>
      </w:r>
      <w:r w:rsidR="00261FBE" w:rsidRPr="005D30C6">
        <w:rPr>
          <w:rFonts w:ascii="Doulos SIL" w:hAnsi="Doulos SIL"/>
          <w:i/>
          <w:color w:val="0000FF"/>
        </w:rPr>
        <w:t>pà:té</w:t>
      </w:r>
      <w:r w:rsidR="00261FBE" w:rsidRPr="005D30C6">
        <w:rPr>
          <w:rFonts w:ascii="Doulos SIL" w:hAnsi="Doulos SIL"/>
          <w:i/>
          <w:color w:val="0000FF"/>
        </w:rPr>
        <w:noBreakHyphen/>
        <w:t>yà:bì-yá:bì</w:t>
      </w:r>
      <w:r w:rsidR="00261FBE">
        <w:t xml:space="preserve">] [variant </w:t>
      </w:r>
      <w:r w:rsidR="00261FBE" w:rsidRPr="005D30C6">
        <w:rPr>
          <w:rFonts w:ascii="Doulos SIL" w:hAnsi="Doulos SIL"/>
          <w:i/>
          <w:color w:val="0000FF"/>
        </w:rPr>
        <w:t xml:space="preserve">gôŋ-gón-ò </w:t>
      </w:r>
      <w:r w:rsidR="00261FBE">
        <w:t>].</w:t>
      </w:r>
    </w:p>
    <w:p w14:paraId="66410B6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gôŋ-gón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giant millipede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 mille-pattes</w:t>
      </w:r>
      <w:r>
        <w:t xml:space="preserve"> [variant recorded in Barkusey village, cf. </w:t>
      </w:r>
      <w:r w:rsidRPr="005D30C6">
        <w:rPr>
          <w:rFonts w:ascii="Doulos SIL" w:hAnsi="Doulos SIL"/>
          <w:i/>
          <w:color w:val="0000FF"/>
        </w:rPr>
        <w:t>[gòŋ-gòn]</w:t>
      </w:r>
      <w:r w:rsidRPr="005D30C6">
        <w:rPr>
          <w:rFonts w:ascii="Doulos SIL" w:hAnsi="Doulos SIL"/>
          <w:i/>
          <w:color w:val="0000FF"/>
        </w:rPr>
        <w:noBreakHyphen/>
        <w:t>nó:n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>
        <w:t>].</w:t>
      </w:r>
    </w:p>
    <w:p w14:paraId="685F8FA9" w14:textId="4344DC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stones placed on the roof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pierres posées sur le toit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kànsù</w:t>
      </w:r>
      <w:r w:rsidRPr="005D30C6">
        <w:rPr>
          <w:rFonts w:ascii="Doulos SIL" w:hAnsi="Doulos SIL"/>
          <w:i/>
          <w:color w:val="0000FF"/>
        </w:rPr>
        <w:noBreakHyphen/>
      </w:r>
      <w:r w:rsidR="00044C7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44C76">
        <w:rPr>
          <w:rFonts w:ascii="Doulos SIL" w:hAnsi="Doulos SIL"/>
          <w:i/>
          <w:color w:val="0000FF"/>
        </w:rPr>
        <w:t>]</w:t>
      </w:r>
      <w:r>
        <w:t>].</w:t>
      </w:r>
    </w:p>
    <w:p w14:paraId="3517426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rooster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coq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85B347F" w14:textId="09EAE9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góŋgó:r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tomato can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boîte de tomates</w:t>
      </w:r>
      <w:r>
        <w:t xml:space="preserve"> [can is used as water container or for measuring grain]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pù:sùlá:g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3DF9C620" w14:textId="61350B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gòŋgòròmá:lè</w:t>
      </w:r>
      <w:r>
        <w:t xml:space="preserve">  (invariant form)  </w:t>
      </w:r>
      <w:r>
        <w:rPr>
          <w:rFonts w:ascii="Wingdings" w:hAnsi="Wingdings"/>
          <w:sz w:val="18"/>
        </w:rPr>
        <w:t></w:t>
      </w:r>
      <w:r>
        <w:t xml:space="preserve"> [n] girls</w:t>
      </w:r>
      <w:r w:rsidR="007B254E">
        <w:t>’</w:t>
      </w:r>
      <w:r>
        <w:t xml:space="preserve"> game with chanting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filles qui chantent</w:t>
      </w:r>
      <w:r>
        <w:t xml:space="preserve"> [they chant </w:t>
      </w:r>
      <w:r w:rsidRPr="005D30C6">
        <w:rPr>
          <w:rFonts w:ascii="Doulos SIL" w:hAnsi="Doulos SIL"/>
          <w:i/>
          <w:color w:val="0000FF"/>
        </w:rPr>
        <w:t>gók!</w:t>
      </w:r>
      <w:r>
        <w:t xml:space="preserve"> for hands up, </w:t>
      </w:r>
      <w:r w:rsidRPr="005D30C6">
        <w:rPr>
          <w:rFonts w:ascii="Doulos SIL" w:hAnsi="Doulos SIL"/>
          <w:i/>
          <w:color w:val="0000FF"/>
        </w:rPr>
        <w:t>búp!</w:t>
      </w:r>
      <w:r>
        <w:t xml:space="preserve"> for hands down].</w:t>
      </w:r>
    </w:p>
    <w:p w14:paraId="3232993C" w14:textId="3D90AD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111664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zúw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111664">
        <w:rPr>
          <w:rFonts w:ascii="Doulos SIL" w:hAnsi="Doulos SIL"/>
          <w:i/>
          <w:color w:val="0000FF"/>
        </w:rPr>
        <w:t>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zú:</w:t>
      </w:r>
      <w:r w:rsidR="00A82BA9">
        <w:t> 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295AC3">
        <w:t xml:space="preserve"> [cpd n, lit. “chicken’s </w:t>
      </w:r>
      <w:r>
        <w:t xml:space="preserve">band”] chicken feather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plume de poulet</w:t>
      </w:r>
      <w:r>
        <w:t>.</w:t>
      </w:r>
    </w:p>
    <w:p w14:paraId="5A2D63F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A6009E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gòŋgù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lead (blind person) by the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(un aveugle) en lui tenant la main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7168348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&lt; 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5B45B43" w14:textId="101C2EB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èy záɲɲ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záɲɲâ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“chickens bracelet-</w:t>
      </w:r>
      <w:r w:rsidR="00E13509">
        <w:rPr>
          <w:smallCaps/>
        </w:rPr>
        <w:t>dimin</w:t>
      </w:r>
      <w:r w:rsidR="00295AC3">
        <w:t>”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zàɲ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purslane (prostrate herb)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pourpier (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>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Portulaca oleracea</w:t>
      </w:r>
      <w:r>
        <w:t>, Portulacaceae].</w:t>
      </w:r>
    </w:p>
    <w:p w14:paraId="331DFDF8" w14:textId="0B9546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èy 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95AC3">
        <w:t xml:space="preserve">cpd </w:t>
      </w:r>
      <w:r>
        <w:t xml:space="preserve">n] wild horned melon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melon sauvage à cornes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Cucumis pustulatus</w:t>
      </w:r>
      <w:r>
        <w:t>, Cucurbitaceae (fruit is yellow)].</w:t>
      </w:r>
    </w:p>
    <w:p w14:paraId="20A4EAC3" w14:textId="733481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[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gòŋg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 gònj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71CF023E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gòⁿwà:r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(soccer) ball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ballon (de football)</w:t>
      </w:r>
      <w:r>
        <w:t>.</w:t>
      </w:r>
    </w:p>
    <w:p w14:paraId="2D9608B3" w14:textId="1FC371EF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gòr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(ear) ache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(oreille) faire mal</w:t>
      </w:r>
      <w:r>
        <w:t xml:space="preserve"> [</w:t>
      </w:r>
      <w:r w:rsidR="00EF00AF">
        <w:t>ResPass</w:t>
      </w:r>
      <w:r>
        <w:t xml:space="preserve"> or UnspecO &lt; </w:t>
      </w:r>
      <w:r w:rsidRPr="005D30C6">
        <w:rPr>
          <w:rFonts w:ascii="Doulos SIL" w:hAnsi="Doulos SIL"/>
          <w:i/>
          <w:color w:val="0000FF"/>
        </w:rPr>
        <w:t>górú</w:t>
      </w:r>
      <w:r>
        <w:t xml:space="preserve">]. phrase: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 xml:space="preserve">éy ꜜbò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gór</w:t>
      </w:r>
      <w:r w:rsidRPr="005D30C6">
        <w:rPr>
          <w:rFonts w:ascii="Doulos SIL" w:hAnsi="Doulos SIL"/>
          <w:i/>
          <w:color w:val="0000FF"/>
        </w:rPr>
        <w:noBreakHyphen/>
        <w:t>à gà:</w:t>
      </w:r>
      <w:r w:rsidRPr="005D30C6">
        <w:rPr>
          <w:rFonts w:ascii="Doulos SIL" w:hAnsi="Doulos SIL"/>
          <w:i/>
          <w:color w:val="0000FF"/>
        </w:rPr>
        <w:noBreakHyphen/>
        <w:t>y]</w:t>
      </w:r>
      <w:r>
        <w:t xml:space="preserve">  my ear aches</w:t>
      </w:r>
      <w:r>
        <w:rPr>
          <w:smallCaps/>
        </w:rPr>
        <w:t xml:space="preserve"> </w:t>
      </w:r>
      <w:r w:rsidRPr="0033636C">
        <w:rPr>
          <w:rFonts w:ascii="Wingdings" w:hAnsi="Wingdings"/>
          <w:smallCaps/>
        </w:rPr>
        <w:t></w:t>
      </w:r>
      <w:r>
        <w:rPr>
          <w:smallCaps/>
        </w:rPr>
        <w:t xml:space="preserve"> </w:t>
      </w:r>
      <w:r>
        <w:rPr>
          <w:rFonts w:ascii="Garamond" w:hAnsi="Garamond"/>
        </w:rPr>
        <w:t>mon oreille (me) fait mal</w:t>
      </w:r>
      <w:r>
        <w:t>.</w:t>
      </w:r>
    </w:p>
    <w:p w14:paraId="6FD87E6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to sit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asseoir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gòrò</w:t>
      </w:r>
      <w:r>
        <w:t>].</w:t>
      </w:r>
    </w:p>
    <w:p w14:paraId="5F75811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instruct, teach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enseigner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gó:rú</w:t>
      </w:r>
      <w:r>
        <w:t> 1].</w:t>
      </w:r>
    </w:p>
    <w:p w14:paraId="39E73E21" w14:textId="0EC92C1B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noBreakHyphen/>
        <w:t>górí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final] [see </w:t>
      </w:r>
      <w:r w:rsidR="00295AC3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u</w:t>
      </w:r>
      <w:r w:rsidR="00295AC3">
        <w:rPr>
          <w:rFonts w:ascii="Doulos SIL" w:hAnsi="Doulos SIL"/>
          <w:i/>
          <w:color w:val="0000FF"/>
        </w:rPr>
        <w:t>̀]</w:t>
      </w:r>
      <w:r w:rsidRPr="005D30C6">
        <w:rPr>
          <w:rFonts w:ascii="Doulos SIL" w:hAnsi="Doulos SIL"/>
          <w:i/>
          <w:color w:val="0000FF"/>
        </w:rPr>
        <w:noBreakHyphen/>
        <w:t>górí</w:t>
      </w:r>
      <w:r>
        <w:t>].</w:t>
      </w:r>
    </w:p>
    <w:p w14:paraId="774756D8" w14:textId="5FFCC7F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gòr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295AC3">
        <w:t xml:space="preserve"> [cpd final</w:t>
      </w:r>
      <w:r>
        <w:t xml:space="preserve">] see </w:t>
      </w:r>
      <w:r w:rsidR="00295AC3" w:rsidRPr="005D30C6">
        <w:rPr>
          <w:rFonts w:ascii="Doulos SIL" w:hAnsi="Doulos SIL"/>
          <w:i/>
          <w:color w:val="0000FF"/>
        </w:rPr>
        <w:t>[hànd</w:t>
      </w:r>
      <w:r w:rsidR="00295AC3" w:rsidRPr="005D30C6">
        <w:rPr>
          <w:rFonts w:ascii="Doulos SIL" w:hAnsi="Doulos SIL"/>
          <w:i/>
          <w:color w:val="0000FF"/>
        </w:rPr>
        <w:noBreakHyphen/>
        <w:t>ù]</w:t>
      </w:r>
      <w:r w:rsidR="00295AC3" w:rsidRPr="005D30C6">
        <w:rPr>
          <w:rFonts w:ascii="Doulos SIL" w:hAnsi="Doulos SIL"/>
          <w:i/>
          <w:color w:val="0000FF"/>
        </w:rPr>
        <w:noBreakHyphen/>
        <w:t>[gòr</w:t>
      </w:r>
      <w:r w:rsidR="00295AC3" w:rsidRPr="005D30C6">
        <w:rPr>
          <w:rFonts w:ascii="Doulos SIL" w:hAnsi="Doulos SIL"/>
          <w:i/>
          <w:color w:val="0000FF"/>
        </w:rPr>
        <w:noBreakHyphen/>
        <w:t>íyà]</w:t>
      </w:r>
      <w:r>
        <w:rPr>
          <w:b/>
        </w:rPr>
        <w:t>.</w:t>
      </w:r>
    </w:p>
    <w:p w14:paraId="06DB9B07" w14:textId="7C002C04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gòr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gòr</w:t>
      </w:r>
      <w:r w:rsidRPr="005D30C6">
        <w:rPr>
          <w:rFonts w:ascii="Doulos SIL" w:hAnsi="Doulos SIL"/>
          <w:i/>
          <w:color w:val="0000FF"/>
        </w:rPr>
        <w:noBreakHyphen/>
        <w:t>mî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sitting, staying; settling (sw)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fait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asseoir, de rester; fait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établir (</w:t>
      </w:r>
      <w:r w:rsidR="00ED7F2F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[uncommon nominal &lt; </w:t>
      </w:r>
      <w:r w:rsidRPr="005D30C6">
        <w:rPr>
          <w:rFonts w:ascii="Doulos SIL" w:hAnsi="Doulos SIL"/>
          <w:i/>
          <w:color w:val="0000FF"/>
        </w:rPr>
        <w:t>gòrò</w:t>
      </w:r>
      <w:r>
        <w:t> ].</w:t>
      </w:r>
    </w:p>
    <w:p w14:paraId="31D70714" w14:textId="1E3201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gòrò</w:t>
      </w:r>
      <w:r w:rsidRPr="002C3CD0">
        <w:t xml:space="preserve"> 1</w:t>
      </w:r>
      <w:r>
        <w:t xml:space="preserve">  [Caus </w:t>
      </w:r>
      <w:r w:rsidRPr="005D30C6">
        <w:rPr>
          <w:rFonts w:ascii="Doulos SIL" w:hAnsi="Doulos SIL"/>
          <w:i/>
          <w:color w:val="0000FF"/>
        </w:rPr>
        <w:t>gór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sit, sit down, be at rest, remain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asseoir, ê. assis, ê. en repos, demeurer</w:t>
      </w:r>
      <w:r w:rsidRPr="00590ABD">
        <w:t xml:space="preserve"> - </w:t>
      </w:r>
      <w:r>
        <w:t xml:space="preserve">be mounted, ride (horse)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monté (à cheval)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gòrò àꜛ bòŋ</w:t>
      </w:r>
      <w:r>
        <w:t xml:space="preserve">  ride on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ê. monté là-dessus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established, standard, usual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établi, normal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</w:t>
      </w:r>
      <w:r w:rsidR="00D77ED8">
        <w:t>servb</w:t>
      </w:r>
      <w:r>
        <w:t xml:space="preserve">] (do) habitually, be used to (doing)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habitude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 xml:space="preserve">ò gá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górò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 ꜜ[kú↑=ŋ́ déy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ndì]]</w:t>
      </w:r>
      <w:r>
        <w:t xml:space="preserve">  the cotton that they used to come and buy from us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coton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venaient acheter à nous</w:t>
      </w:r>
      <w:r>
        <w:t>.</w:t>
      </w:r>
    </w:p>
    <w:p w14:paraId="21375233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noBreakHyphen/>
        <w:t>gór-ó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 related to verb </w:t>
      </w:r>
      <w:r w:rsidRPr="005D30C6">
        <w:rPr>
          <w:rFonts w:ascii="Doulos SIL" w:hAnsi="Doulos SIL"/>
          <w:i/>
          <w:color w:val="0000FF"/>
        </w:rPr>
        <w:t>górú</w:t>
      </w:r>
      <w:r>
        <w:t xml:space="preserve"> 1] [see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górí</w:t>
      </w:r>
      <w:r>
        <w:t>].</w:t>
      </w:r>
    </w:p>
    <w:p w14:paraId="6259306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gò:rô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snore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ronfler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gɔ̀rɔ̀rɔ̀</w:t>
      </w:r>
      <w:r>
        <w:t>].</w:t>
      </w:r>
    </w:p>
    <w:p w14:paraId="12A23935" w14:textId="419F60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gó:rô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kola (cola) nut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cola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from trees </w:t>
      </w:r>
      <w:r>
        <w:rPr>
          <w:rFonts w:ascii="Garamond" w:hAnsi="Garamond"/>
          <w:i/>
        </w:rPr>
        <w:t>Cola nitida</w:t>
      </w:r>
      <w:r>
        <w:t xml:space="preserve"> and possibly </w:t>
      </w:r>
      <w:r>
        <w:rPr>
          <w:rFonts w:ascii="Garamond" w:hAnsi="Garamond"/>
          <w:i/>
        </w:rPr>
        <w:t>Cola acuminata</w:t>
      </w:r>
      <w:r>
        <w:t xml:space="preserve">, nut mildly narcotic, imported from coastal West Africa and sold throughout the region, traditionally offered to guests at ceremonies] [cf. </w:t>
      </w:r>
      <w:r w:rsidRPr="005D30C6">
        <w:rPr>
          <w:rFonts w:ascii="Doulos SIL" w:hAnsi="Doulos SIL"/>
          <w:i/>
          <w:color w:val="0000FF"/>
        </w:rPr>
        <w:t>kútî</w:t>
      </w:r>
      <w:r>
        <w:t xml:space="preserve"> 2] [regional word; Za </w:t>
      </w:r>
      <w:r w:rsidRPr="00BB673A">
        <w:rPr>
          <w:rFonts w:ascii="Arial Unicode MS" w:eastAsia="Arial Unicode MS" w:hAnsi="Arial Unicode MS"/>
          <w:i/>
          <w:color w:val="008000"/>
        </w:rPr>
        <w:t>gó:rò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gɔ̌:rɔ̀</w:t>
      </w:r>
      <w:r>
        <w:t>]</w:t>
      </w:r>
      <w:r w:rsidRPr="00590ABD">
        <w:t xml:space="preserve"> - </w:t>
      </w:r>
      <w:r>
        <w:t>cpds: see below.</w:t>
      </w:r>
    </w:p>
    <w:p w14:paraId="747967A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seasonally inundated area, swamp, pond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marigot, estain </w:t>
      </w:r>
      <w:r>
        <w:t xml:space="preserve">[Za </w:t>
      </w:r>
      <w:r w:rsidRPr="00BB673A">
        <w:rPr>
          <w:rFonts w:ascii="Arial Unicode MS" w:eastAsia="Arial Unicode MS" w:hAnsi="Arial Unicode MS"/>
          <w:i/>
          <w:color w:val="008000"/>
        </w:rPr>
        <w:t>gò:rú</w:t>
      </w:r>
      <w:r>
        <w:t>].</w:t>
      </w:r>
    </w:p>
    <w:p w14:paraId="708AD48C" w14:textId="44EC8BA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 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t>(NF</w:t>
      </w:r>
      <w:r w:rsidRPr="005D30C6">
        <w:rPr>
          <w:rFonts w:ascii="Doulos SIL" w:hAnsi="Doulos SIL"/>
          <w:i/>
          <w:color w:val="0000FF"/>
        </w:rPr>
        <w:t>fére</w:t>
      </w:r>
      <w:r>
        <w:t xml:space="preserve">, DefSg)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E4DB4">
        <w:t xml:space="preserve">cpd </w:t>
      </w:r>
      <w:r>
        <w:t xml:space="preserve">n] half of a kola nut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 moitié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noix de cola</w:t>
      </w:r>
      <w:r w:rsidR="00C339BC">
        <w:rPr>
          <w:rFonts w:ascii="Garamond" w:hAnsi="Garamond"/>
        </w:rPr>
        <w:t xml:space="preserve"> </w:t>
      </w:r>
      <w:r w:rsidR="00C339BC">
        <w:t>[</w:t>
      </w:r>
      <w:r w:rsidR="00C339BC" w:rsidRPr="00C339BC">
        <w:rPr>
          <w:rFonts w:ascii="Doulos SIL" w:hAnsi="Doulos SIL"/>
          <w:i/>
          <w:color w:val="0000FF"/>
        </w:rPr>
        <w:t>férê</w:t>
      </w:r>
      <w:r w:rsidR="00C339BC">
        <w:t xml:space="preserve"> 2ab]</w:t>
      </w:r>
      <w:r>
        <w:t>.</w:t>
      </w:r>
    </w:p>
    <w:p w14:paraId="1908FF5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 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sz w:val="18"/>
        </w:rPr>
        <w:t></w:t>
      </w:r>
      <w:r>
        <w:rPr>
          <w:rFonts w:ascii="Wingdings" w:hAnsi="Wingdings"/>
          <w:sz w:val="18"/>
        </w:rPr>
        <w:t></w:t>
      </w:r>
      <w:r>
        <w:t xml:space="preserve"> [cpd n, lit. “price of kola”] small gift, tip (for a service)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prix de cola, pourboire (pour un service)</w:t>
      </w:r>
      <w:r>
        <w:t>.</w:t>
      </w:r>
    </w:p>
    <w:p w14:paraId="09395A0C" w14:textId="11B1A0E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gò:rò</w:t>
      </w:r>
      <w:r w:rsidRPr="005D30C6">
        <w:rPr>
          <w:rFonts w:ascii="Doulos SIL" w:hAnsi="Doulos SIL"/>
          <w:i/>
          <w:color w:val="0000FF"/>
        </w:rPr>
        <w:noBreakHyphen/>
      </w:r>
      <w:r w:rsidR="009E4DB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kò:mà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E4DB4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cpd n, lit. “kola chewer”] </w:t>
      </w:r>
      <w:r w:rsidR="009E4DB4">
        <w:t>song</w:t>
      </w:r>
      <w:r>
        <w:t xml:space="preserve">bird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oiseau sp.</w:t>
      </w:r>
      <w:r>
        <w:t xml:space="preserve"> [uncommon term; also called  </w:t>
      </w:r>
      <w:r w:rsidRPr="005D30C6">
        <w:rPr>
          <w:rFonts w:ascii="Doulos SIL" w:hAnsi="Doulos SIL"/>
          <w:i/>
          <w:color w:val="0000FF"/>
        </w:rPr>
        <w:t>[là:t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>].</w:t>
      </w:r>
    </w:p>
    <w:p w14:paraId="784027D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múwⁿ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mô: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“swamp rice”] wild rice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riz sauvage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Oryza barthii</w:t>
      </w:r>
      <w:r>
        <w:t xml:space="preserve"> and/or </w:t>
      </w:r>
      <w:r>
        <w:rPr>
          <w:rFonts w:ascii="Garamond" w:hAnsi="Garamond"/>
          <w:i/>
        </w:rPr>
        <w:t>O. longistaminata</w:t>
      </w:r>
      <w:r>
        <w:t>, Poaceae].</w:t>
      </w:r>
    </w:p>
    <w:p w14:paraId="5046619D" w14:textId="286C81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“swamp grass”] bourgou grass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bourgou (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aquatique)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Echinochloa stagnina</w:t>
      </w:r>
      <w:r>
        <w:t xml:space="preserve">, Poaceae; but probably used for other tall aquatic or semi-aquatic grasses (none of which is common </w:t>
      </w:r>
      <w:r w:rsidR="009E4DB4">
        <w:t>around Hombori</w:t>
      </w:r>
      <w:r>
        <w:t>)].</w:t>
      </w:r>
    </w:p>
    <w:p w14:paraId="371BA884" w14:textId="28B79A1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gòrré:</w:t>
      </w:r>
      <w:r w:rsidRPr="005D30C6">
        <w:rPr>
          <w:rFonts w:ascii="Doulos SIL" w:hAnsi="Doulos SIL"/>
          <w:i/>
          <w:color w:val="0000FF"/>
        </w:rPr>
        <w:noBreakHyphen/>
        <w:t>gòrré:</w:t>
      </w:r>
      <w:r>
        <w:t xml:space="preserve">  (form invariant)  </w:t>
      </w:r>
      <w:r>
        <w:rPr>
          <w:rFonts w:ascii="Wingdings" w:hAnsi="Wingdings"/>
          <w:sz w:val="18"/>
        </w:rPr>
        <w:t></w:t>
      </w:r>
      <w:r>
        <w:t xml:space="preserve"> [n] girls</w:t>
      </w:r>
      <w:r w:rsidR="007B254E">
        <w:t>’</w:t>
      </w:r>
      <w:r>
        <w:t xml:space="preserve"> game with chanting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filles qui chantent</w:t>
      </w:r>
      <w:r>
        <w:t>.</w:t>
      </w:r>
    </w:p>
    <w:p w14:paraId="3B1C99AF" w14:textId="5A631F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górú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stab, jab, stick into, spear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enfoncer dans, poignarder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gòr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sìnjì</w:t>
      </w:r>
      <w:r w:rsidR="009E4DB4">
        <w:rPr>
          <w:rFonts w:ascii="Doulos SIL" w:hAnsi="Doulos SIL"/>
          <w:i/>
          <w:color w:val="0000FF"/>
        </w:rPr>
        <w:t> </w:t>
      </w:r>
      <w:r>
        <w:t>]</w:t>
      </w:r>
      <w:r w:rsidRPr="00590ABD">
        <w:t xml:space="preserve"> - </w:t>
      </w:r>
      <w:r>
        <w:t>cpd</w:t>
      </w:r>
      <w:r w:rsidR="009E4DB4">
        <w:t xml:space="preserve"> (noun)</w:t>
      </w:r>
      <w:r>
        <w:t xml:space="preserve">: see </w:t>
      </w:r>
      <w:r w:rsidR="009E4DB4" w:rsidRPr="005D30C6">
        <w:rPr>
          <w:rFonts w:ascii="Doulos SIL" w:hAnsi="Doulos SIL"/>
          <w:i/>
          <w:color w:val="0000FF"/>
        </w:rPr>
        <w:t>[hàɲ</w:t>
      </w:r>
      <w:r w:rsidR="009E4DB4" w:rsidRPr="005D30C6">
        <w:rPr>
          <w:rFonts w:ascii="Doulos SIL" w:hAnsi="Doulos SIL"/>
          <w:i/>
          <w:color w:val="0000FF"/>
        </w:rPr>
        <w:noBreakHyphen/>
        <w:t>ù]</w:t>
      </w:r>
      <w:r w:rsidR="009E4DB4" w:rsidRPr="005D30C6">
        <w:rPr>
          <w:rFonts w:ascii="Doulos SIL" w:hAnsi="Doulos SIL"/>
          <w:i/>
          <w:color w:val="0000FF"/>
        </w:rPr>
        <w:noBreakHyphen/>
        <w:t>górí</w:t>
      </w:r>
      <w:r>
        <w:t>.</w:t>
      </w:r>
    </w:p>
    <w:p w14:paraId="53409E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górú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(rice) expand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(riz) augmenter, se dilater</w:t>
      </w:r>
      <w:r>
        <w:t xml:space="preserve"> [Za </w:t>
      </w:r>
      <w:r w:rsidRPr="009E4DB4">
        <w:rPr>
          <w:rFonts w:ascii="Arial Unicode MS" w:eastAsia="Arial Unicode MS" w:hAnsi="Arial Unicode MS" w:cs="Arial Unicode MS"/>
          <w:i/>
          <w:color w:val="008000"/>
        </w:rPr>
        <w:t>gó:rú</w:t>
      </w:r>
      <w:r>
        <w:t>].</w:t>
      </w:r>
    </w:p>
    <w:p w14:paraId="7102CDC4" w14:textId="1E1A17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gó:rú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3697E">
        <w:t xml:space="preserve">tr or </w:t>
      </w:r>
      <w:r>
        <w:t>V</w:t>
      </w:r>
      <w:bookmarkStart w:id="0" w:name="_GoBack"/>
      <w:bookmarkEnd w:id="0"/>
      <w:r>
        <w:t xml:space="preserve">O] study, learn by instruction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apprendre, faire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apprentissage</w:t>
      </w:r>
      <w:r>
        <w:t xml:space="preserve"> [</w:t>
      </w:r>
      <w:r w:rsidR="003E1822">
        <w:t xml:space="preserve">3SgO </w:t>
      </w:r>
      <w:r w:rsidR="003E1822" w:rsidRPr="000707E5">
        <w:rPr>
          <w:rFonts w:ascii="Doulos SIL" w:hAnsi="Doulos SIL"/>
          <w:i/>
          <w:color w:val="0000FF"/>
        </w:rPr>
        <w:t>gó:r</w:t>
      </w:r>
      <w:r w:rsidR="003E1822" w:rsidRPr="000707E5">
        <w:rPr>
          <w:rFonts w:ascii="Doulos SIL" w:hAnsi="Doulos SIL"/>
          <w:i/>
          <w:color w:val="0000FF"/>
        </w:rPr>
        <w:noBreakHyphen/>
        <w:t>à</w:t>
      </w:r>
      <w:r w:rsidR="0003697E">
        <w:t xml:space="preserve"> or</w:t>
      </w:r>
      <w:r w:rsidR="003E1822">
        <w:t xml:space="preserve"> </w:t>
      </w:r>
      <w:r w:rsidR="0003697E" w:rsidRPr="000707E5">
        <w:rPr>
          <w:rFonts w:ascii="Doulos SIL" w:hAnsi="Doulos SIL"/>
          <w:i/>
          <w:color w:val="0000FF"/>
        </w:rPr>
        <w:t>ŋ̂ gó:rú</w:t>
      </w:r>
      <w:r w:rsidR="0003697E">
        <w:t xml:space="preserve">, </w:t>
      </w:r>
      <w:r>
        <w:t xml:space="preserve">Caus </w:t>
      </w: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[cf. perhaps KS </w:t>
      </w:r>
      <w:r w:rsidRPr="00BB673A">
        <w:rPr>
          <w:rFonts w:ascii="Arial Unicode MS" w:eastAsia="Arial Unicode MS" w:hAnsi="Arial Unicode MS"/>
          <w:i/>
          <w:color w:val="008000"/>
        </w:rPr>
        <w:t>go:ru</w:t>
      </w:r>
      <w:r>
        <w:t xml:space="preserve"> </w:t>
      </w:r>
      <w:r w:rsidR="007B254E">
        <w:t>‘</w:t>
      </w:r>
      <w:r>
        <w:t>be sufficient</w:t>
      </w:r>
      <w:r w:rsidR="007B254E">
        <w:t>’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0707E5">
        <w:rPr>
          <w:rFonts w:ascii="Doulos SIL" w:hAnsi="Doulos SIL"/>
          <w:i/>
        </w:rPr>
        <w:t xml:space="preserve">ì nó ẁ gó:rú </w:t>
      </w:r>
      <w:r w:rsidRPr="009E4DB4">
        <w:rPr>
          <w:rFonts w:ascii="Garamond" w:hAnsi="Garamond"/>
          <w:i/>
        </w:rPr>
        <w:t>français</w:t>
      </w:r>
      <w:r w:rsidRPr="002C3CD0">
        <w:t xml:space="preserve"> </w:t>
      </w:r>
      <w:r w:rsidR="009E4DB4">
        <w:t xml:space="preserve"> </w:t>
      </w:r>
      <w:r w:rsidRPr="002C3CD0">
        <w:t>I</w:t>
      </w:r>
      <w:r>
        <w:t xml:space="preserve"> am learning French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apprends le français</w:t>
      </w:r>
      <w:r>
        <w:t>.</w:t>
      </w:r>
    </w:p>
    <w:p w14:paraId="139CC8F9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00D6BA2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 [see </w:t>
      </w: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48B0E8ED" w14:textId="6AB36655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gò:s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bent, curved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tordu, courbé</w:t>
      </w:r>
      <w:r>
        <w:t xml:space="preserve"> </w:t>
      </w:r>
      <w:r w:rsidR="00AE2AFF">
        <w:t>[&lt;</w:t>
      </w:r>
      <w:r>
        <w:t xml:space="preserve">verb </w:t>
      </w:r>
      <w:r w:rsidRPr="005D30C6">
        <w:rPr>
          <w:rFonts w:ascii="Doulos SIL" w:hAnsi="Doulos SIL"/>
          <w:i/>
          <w:color w:val="0000FF"/>
        </w:rPr>
        <w:t>gó:sû</w:t>
      </w:r>
      <w:r>
        <w:t>].</w:t>
      </w:r>
    </w:p>
    <w:p w14:paraId="45E495C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gó:sû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bend, curve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tordre, courber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gò:s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gúŋgúm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gómbú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kùybì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be bent, curved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courbé</w:t>
      </w:r>
      <w:r>
        <w:t xml:space="preserve"> [no tone shift from transitive to intransitive] [TSK </w:t>
      </w:r>
      <w:r w:rsidRPr="00BB673A">
        <w:rPr>
          <w:rFonts w:ascii="Arial Unicode MS" w:eastAsia="Arial Unicode MS" w:hAnsi="Arial Unicode MS"/>
          <w:i/>
          <w:color w:val="008000"/>
        </w:rPr>
        <w:t>gó:sù</w:t>
      </w:r>
      <w:r>
        <w:t>].</w:t>
      </w:r>
    </w:p>
    <w:p w14:paraId="6D51E141" w14:textId="170944F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aromatic sedge root tuber (for women</w:t>
      </w:r>
      <w:r w:rsidR="007B254E">
        <w:t>’</w:t>
      </w:r>
      <w:r>
        <w:t xml:space="preserve">s necklaces)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tubercule aromatique de</w:t>
      </w:r>
      <w:r w:rsidR="00194D73">
        <w:rPr>
          <w:rFonts w:ascii="Garamond" w:hAnsi="Garamond"/>
        </w:rPr>
        <w:t xml:space="preserve"> tubercules d’un</w:t>
      </w:r>
      <w:r>
        <w:rPr>
          <w:rFonts w:ascii="Garamond" w:hAnsi="Garamond"/>
        </w:rPr>
        <w:t xml:space="preserve"> souchet (pour les colliers de femmes)</w:t>
      </w:r>
      <w:r>
        <w:t xml:space="preserve"> [thought to be aphrodisiac] [</w:t>
      </w:r>
      <w:r w:rsidRPr="00FE62AD">
        <w:rPr>
          <w:smallCaps/>
        </w:rPr>
        <w:t>id</w:t>
      </w:r>
      <w:r>
        <w:t xml:space="preserve">: tubers of </w:t>
      </w:r>
      <w:r>
        <w:rPr>
          <w:rFonts w:ascii="Garamond" w:hAnsi="Garamond"/>
          <w:i/>
        </w:rPr>
        <w:t>Cyperus articulatus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sedge root (used for incense)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racine de souchet (utilisée </w:t>
      </w:r>
      <w:r w:rsidR="00194D73">
        <w:rPr>
          <w:rFonts w:ascii="Garamond" w:hAnsi="Garamond"/>
        </w:rPr>
        <w:t>comme</w:t>
      </w:r>
      <w:r>
        <w:rPr>
          <w:rFonts w:ascii="Garamond" w:hAnsi="Garamond"/>
        </w:rPr>
        <w:t xml:space="preserve">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encens)</w:t>
      </w:r>
      <w:r>
        <w:t xml:space="preserve"> [</w:t>
      </w:r>
      <w:r w:rsidRPr="00FE62AD">
        <w:rPr>
          <w:smallCaps/>
        </w:rPr>
        <w:t>id</w:t>
      </w:r>
      <w:r>
        <w:t>: see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[hànd</w:t>
      </w:r>
      <w:r w:rsidRPr="005D30C6">
        <w:rPr>
          <w:rFonts w:ascii="Doulos SIL" w:hAnsi="Doulos SIL"/>
          <w:i/>
          <w:color w:val="0000FF"/>
        </w:rPr>
        <w:noBreakHyphen/>
        <w:t>ù]-[gùrb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793B7A23" w14:textId="13334AF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work; operate (on), do (to)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travailler; effectuer (sur)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hà: kâ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="00194D73">
        <w:rPr>
          <w:rFonts w:ascii="Doulos SIL" w:hAnsi="Doulos SIL"/>
          <w:i/>
          <w:color w:val="0000FF"/>
        </w:rPr>
        <w:t xml:space="preserve"> [ʔáŋgá=</w:t>
      </w:r>
      <w:r w:rsidRPr="005D30C6">
        <w:rPr>
          <w:rFonts w:ascii="Doulos SIL" w:hAnsi="Doulos SIL"/>
          <w:i/>
          <w:color w:val="0000FF"/>
        </w:rPr>
        <w:t>ńdù zín</w:t>
      </w:r>
      <w:r w:rsidRPr="005D30C6">
        <w:rPr>
          <w:rFonts w:ascii="Doulos SIL" w:hAnsi="Doulos SIL"/>
          <w:i/>
          <w:color w:val="0000FF"/>
        </w:rPr>
        <w:noBreakHyphen/>
        <w:t xml:space="preserve">ó kây] góy ńdù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èrè</w:t>
      </w:r>
      <w:r>
        <w:t xml:space="preserve">  what </w:t>
      </w:r>
      <w:r>
        <w:sym w:font="Symbol" w:char="F0BC"/>
      </w:r>
      <w:r>
        <w:t xml:space="preserve"> he and the djinn did to each 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ce que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 lui et le djinn ont fait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</w:t>
      </w:r>
      <w:r>
        <w:t>.</w:t>
      </w:r>
    </w:p>
    <w:p w14:paraId="79C996E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b) [n] [see </w:t>
      </w: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5AF4EC6" w14:textId="2DACDA5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  <w:t>fútéy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94D73">
        <w:t xml:space="preserve">cpd </w:t>
      </w:r>
      <w:r>
        <w:t xml:space="preserve">tr] mistreat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maltraiter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fùtù</w:t>
      </w:r>
      <w:r>
        <w:t>].</w:t>
      </w:r>
    </w:p>
    <w:p w14:paraId="716DCB95" w14:textId="28D793A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gòy</w:t>
      </w:r>
      <w:r w:rsidRPr="005D30C6">
        <w:rPr>
          <w:rFonts w:ascii="Doulos SIL" w:hAnsi="Doulos SIL"/>
          <w:i/>
          <w:color w:val="0000FF"/>
        </w:rPr>
        <w:noBreakHyphen/>
        <w:t>[fùt</w:t>
      </w:r>
      <w:r w:rsidRPr="005D30C6">
        <w:rPr>
          <w:rFonts w:ascii="Doulos SIL" w:hAnsi="Doulos SIL"/>
          <w:i/>
          <w:color w:val="0000FF"/>
        </w:rPr>
        <w:noBreakHyphen/>
        <w:t>òw]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84F8B">
        <w:t xml:space="preserve">bahuvrihi </w:t>
      </w:r>
      <w:r>
        <w:t xml:space="preserve">cpd n] no-good worker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ouvrier qui </w:t>
      </w:r>
      <w:r w:rsidR="00194D73">
        <w:rPr>
          <w:rFonts w:ascii="Garamond" w:hAnsi="Garamond"/>
        </w:rPr>
        <w:t xml:space="preserve">ne </w:t>
      </w:r>
      <w:r>
        <w:rPr>
          <w:rFonts w:ascii="Garamond" w:hAnsi="Garamond"/>
        </w:rPr>
        <w:t>vaut rien</w:t>
      </w:r>
      <w:r>
        <w:t>.</w:t>
      </w:r>
    </w:p>
    <w:p w14:paraId="1C28022D" w14:textId="724BFDC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fútù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184F8B">
        <w:t>+adj</w:t>
      </w:r>
      <w:r>
        <w:t xml:space="preserve">] lousy work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mauvais travail</w:t>
      </w:r>
      <w:r>
        <w:t>.</w:t>
      </w:r>
    </w:p>
    <w:p w14:paraId="45E83351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gòylì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gòyrì</w:t>
      </w:r>
      <w:r>
        <w:t>].</w:t>
      </w:r>
    </w:p>
    <w:p w14:paraId="78058263" w14:textId="7486226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góy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work, job, activity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travail, activité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góy</w:t>
      </w:r>
      <w:r>
        <w:t> 1a]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 xml:space="preserve">góy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 w:rsidR="00DD3171">
        <w:t xml:space="preserve">  big job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 xml:space="preserve">travail; </w:t>
      </w:r>
      <w:r w:rsidRPr="005D30C6">
        <w:rPr>
          <w:rFonts w:ascii="Doulos SIL" w:hAnsi="Doulos SIL"/>
          <w:i/>
          <w:color w:val="0000FF"/>
        </w:rPr>
        <w:t xml:space="preserve">góy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easy job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travail facile</w:t>
      </w:r>
      <w:r>
        <w:t>.</w:t>
      </w:r>
    </w:p>
    <w:p w14:paraId="0668199D" w14:textId="71211B9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gòyrì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gòylì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have a dislocation</w:t>
      </w:r>
      <w:r w:rsidR="00194D73">
        <w:t xml:space="preserve"> (joint)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une luxation; ê. luxé</w:t>
      </w:r>
      <w:r>
        <w:t>.</w:t>
      </w:r>
    </w:p>
    <w:p w14:paraId="62AB431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gòyrì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sprain (of e.g. ankle)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luxation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gòyrì</w:t>
      </w:r>
      <w:r>
        <w:t>].</w:t>
      </w:r>
    </w:p>
    <w:p w14:paraId="5F38FBBA" w14:textId="0660DB9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gòy</w:t>
      </w:r>
      <w:r w:rsidRPr="005D30C6">
        <w:rPr>
          <w:rFonts w:ascii="Doulos SIL" w:hAnsi="Doulos SIL"/>
          <w:i/>
          <w:color w:val="0000FF"/>
        </w:rPr>
        <w:noBreakHyphen/>
      </w:r>
      <w:r w:rsidR="00194D7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94D73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ków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 w:rsidR="00194D73">
        <w:t xml:space="preserve">cpd </w:t>
      </w:r>
      <w:r>
        <w:t xml:space="preserve">n] workhand, laborer, hired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ouvrier, main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œuvre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góy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té:</w:t>
      </w:r>
      <w:r w:rsidR="00A82BA9">
        <w:t> ,</w:t>
      </w:r>
      <w:r>
        <w:t xml:space="preserve"> Agentive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>].</w:t>
      </w:r>
    </w:p>
    <w:p w14:paraId="281E07E2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gòyyà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[n] (cow) chew the cud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(bovin) ruminer</w:t>
      </w:r>
      <w:r>
        <w:t>.</w:t>
      </w:r>
    </w:p>
    <w:p w14:paraId="23211F80" w14:textId="7BBC9D0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gòyyà</w:t>
      </w:r>
      <w:r w:rsidRPr="002C3CD0">
        <w:t xml:space="preserve"> 1</w:t>
      </w:r>
      <w:r>
        <w:t xml:space="preserve">b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esophagus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œsophage</w:t>
      </w:r>
      <w:r>
        <w:t>.</w:t>
      </w:r>
    </w:p>
    <w:p w14:paraId="48C24665" w14:textId="7A4AA25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ẁ 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[imperfective positive inflectional particle; </w:t>
      </w:r>
      <w:r w:rsidRPr="005D30C6">
        <w:rPr>
          <w:rFonts w:ascii="Doulos SIL" w:hAnsi="Doulos SIL"/>
          <w:i/>
          <w:color w:val="0000FF"/>
        </w:rPr>
        <w:t>gù</w:t>
      </w:r>
      <w:r w:rsidRPr="002C3CD0">
        <w:t xml:space="preserve"> a</w:t>
      </w:r>
      <w:r>
        <w:t xml:space="preserve">fter a consonant or before 3Sg object </w:t>
      </w:r>
      <w:r w:rsidRPr="005D30C6">
        <w:rPr>
          <w:rFonts w:ascii="Doulos SIL" w:hAnsi="Doulos SIL"/>
          <w:i/>
          <w:color w:val="0000FF"/>
        </w:rPr>
        <w:t>ŋ̂</w:t>
      </w:r>
      <w:r>
        <w:t xml:space="preserve">, otherwise </w:t>
      </w:r>
      <w:r w:rsidRPr="005D30C6">
        <w:rPr>
          <w:rFonts w:ascii="Doulos SIL" w:hAnsi="Doulos SIL"/>
          <w:i/>
          <w:color w:val="0000FF"/>
        </w:rPr>
        <w:t>ẁ</w:t>
      </w:r>
      <w:r w:rsidR="00194D73">
        <w:t xml:space="preserve">, which raises the preceding tone in some combinations; </w:t>
      </w:r>
      <w:r>
        <w:t xml:space="preserve">related historically to </w:t>
      </w:r>
      <w:r w:rsidRPr="005D30C6">
        <w:rPr>
          <w:rFonts w:ascii="Doulos SIL" w:hAnsi="Doulos SIL"/>
          <w:i/>
          <w:color w:val="0000FF"/>
        </w:rPr>
        <w:t>gò:</w:t>
      </w:r>
      <w:r>
        <w:t> </w:t>
      </w:r>
      <w:r w:rsidRPr="002C3CD0">
        <w:t xml:space="preserve">; </w:t>
      </w:r>
      <w:r>
        <w:t xml:space="preserve">with pronominal subject before intr verb: 1Sg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í=ì:</w:t>
      </w:r>
      <w:r w:rsidR="00A82BA9">
        <w:t> ,</w:t>
      </w:r>
      <w:r>
        <w:t xml:space="preserve"> 2Sg </w:t>
      </w:r>
      <w:r w:rsidRPr="005D30C6">
        <w:rPr>
          <w:rFonts w:ascii="Doulos SIL" w:hAnsi="Doulos SIL"/>
          <w:i/>
          <w:color w:val="0000FF"/>
        </w:rPr>
        <w:t xml:space="preserve">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ẁ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gû</w:t>
      </w:r>
      <w:r>
        <w:t xml:space="preserve">, 1Pl </w:t>
      </w:r>
      <w:r w:rsidRPr="005D30C6">
        <w:rPr>
          <w:rFonts w:ascii="Doulos SIL" w:hAnsi="Doulos SIL"/>
          <w:i/>
          <w:color w:val="0000FF"/>
        </w:rPr>
        <w:t>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ŵ</w:t>
      </w:r>
      <w:r>
        <w:t xml:space="preserve">, 2Pl </w:t>
      </w:r>
      <w:r w:rsidRPr="005D30C6">
        <w:rPr>
          <w:rFonts w:ascii="Doulos SIL" w:hAnsi="Doulos SIL"/>
          <w:i/>
          <w:color w:val="0000FF"/>
        </w:rPr>
        <w:t>wó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ŵ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ẃ ꜜzígì</w:t>
      </w:r>
      <w:r>
        <w:t xml:space="preserve">  the woman went up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femme est montée</w:t>
      </w:r>
      <w:r>
        <w:t xml:space="preserve"> (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>yò gú↑=ŋ́ ꜜkárú</w:t>
      </w:r>
      <w:r>
        <w:t xml:space="preserve">  we </w:t>
      </w:r>
      <w:r w:rsidR="00194D73">
        <w:t>are hitting</w:t>
      </w:r>
      <w:r>
        <w:t xml:space="preserve">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le frappons</w:t>
      </w:r>
      <w:r>
        <w:t>.</w:t>
      </w:r>
    </w:p>
    <w:p w14:paraId="601362D0" w14:textId="63770D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gú: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[num] five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cinq</w:t>
      </w:r>
      <w:r>
        <w:t xml:space="preserve"> [Absol </w:t>
      </w:r>
      <w:r w:rsidR="0079672C">
        <w:rPr>
          <w:rFonts w:ascii="Doulos SIL" w:hAnsi="Doulos SIL"/>
          <w:i/>
          <w:color w:val="0000FF"/>
        </w:rPr>
        <w:t>ʔ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i/>
          <w:color w:val="0000FF"/>
        </w:rPr>
        <w:noBreakHyphen/>
        <w:t>gú:</w:t>
      </w:r>
      <w:r w:rsidR="00A82BA9">
        <w:t> ,</w:t>
      </w:r>
      <w:r>
        <w:t xml:space="preserve"> Absol DefSg </w:t>
      </w:r>
      <w:r w:rsidR="0079672C">
        <w:rPr>
          <w:rFonts w:ascii="Doulos SIL" w:hAnsi="Doulos SIL"/>
          <w:i/>
          <w:color w:val="0000FF"/>
        </w:rPr>
        <w:t>ʔ</w:t>
      </w:r>
      <w:r w:rsidRPr="005D30C6">
        <w:rPr>
          <w:rFonts w:ascii="Doulos SIL" w:hAnsi="Doulos SIL"/>
          <w:i/>
          <w:color w:val="0000FF"/>
        </w:rPr>
        <w:t>ì</w:t>
      </w:r>
      <w:r w:rsidRPr="005D30C6">
        <w:rPr>
          <w:rFonts w:ascii="Doulos SIL" w:hAnsi="Doulos SIL"/>
          <w:i/>
          <w:color w:val="0000FF"/>
        </w:rPr>
        <w:noBreakHyphen/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háw ꜜgú:</w:t>
      </w:r>
      <w:r>
        <w:t xml:space="preserve"> (cows, Definite </w:t>
      </w:r>
      <w:r w:rsidRPr="005D30C6">
        <w:rPr>
          <w:rFonts w:ascii="Doulos SIL" w:hAnsi="Doulos SIL"/>
          <w:i/>
          <w:color w:val="0000FF"/>
        </w:rPr>
        <w:t>háw ꜜgúw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), </w:t>
      </w:r>
      <w:r w:rsidRPr="005D30C6">
        <w:rPr>
          <w:rFonts w:ascii="Doulos SIL" w:hAnsi="Doulos SIL"/>
          <w:i/>
          <w:color w:val="0000FF"/>
        </w:rPr>
        <w:t>wòy gú:</w:t>
      </w:r>
      <w:r>
        <w:t xml:space="preserve"> (women, Def </w:t>
      </w:r>
      <w:r w:rsidRPr="005D30C6">
        <w:rPr>
          <w:rFonts w:ascii="Doulos SIL" w:hAnsi="Doulos SIL"/>
          <w:i/>
          <w:color w:val="0000FF"/>
        </w:rPr>
        <w:t>wòy 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).</w:t>
      </w:r>
    </w:p>
    <w:p w14:paraId="62C2A26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gú: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5FDCFEEA" w14:textId="3E78041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gúbbê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punch (sb) in the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de poign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au dos</w:t>
      </w:r>
      <w:r>
        <w:t>.</w:t>
      </w:r>
    </w:p>
    <w:p w14:paraId="3C2C4B5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lather up, soap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savonner.</w:t>
      </w:r>
    </w:p>
    <w:p w14:paraId="0A5458BA" w14:textId="692B40B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gúdúrôⁿ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gúdúrón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paving (of road), blacktop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goudron</w:t>
      </w:r>
      <w:r>
        <w:t xml:space="preserve"> [&lt;Fr].</w:t>
      </w:r>
    </w:p>
    <w:p w14:paraId="60DC898C" w14:textId="667FD9E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</w:t>
      </w:r>
      <w:r w:rsidRPr="00FA0E5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(head) be hairy, unshaved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(tête) ê. poilu, non rasé</w:t>
      </w:r>
      <w:r w:rsidRPr="00590ABD">
        <w:t xml:space="preserve"> -</w:t>
      </w:r>
      <w:r>
        <w:t xml:space="preserve">[not clearly related to cpd  </w:t>
      </w:r>
      <w:r w:rsidRPr="005D30C6">
        <w:rPr>
          <w:rFonts w:ascii="Doulos SIL" w:hAnsi="Doulos SIL"/>
          <w:i/>
          <w:color w:val="0000FF"/>
        </w:rPr>
        <w:t>héw-gú</w:t>
      </w:r>
      <w:r w:rsidR="00FA0E5B" w:rsidRPr="00FA0E5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FA0E5B" w:rsidRPr="005D30C6">
        <w:rPr>
          <w:rFonts w:ascii="Doulos SIL" w:hAnsi="Doulos SIL"/>
          <w:i/>
          <w:color w:val="0000FF"/>
        </w:rPr>
        <w:t>â</w:t>
      </w:r>
      <w:r>
        <w:t>].</w:t>
      </w:r>
    </w:p>
    <w:p w14:paraId="07959F9F" w14:textId="2D3D725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ŋ̀gú</w:t>
      </w:r>
      <w:r w:rsidR="00FA0E5B" w:rsidRPr="00FA0E5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FA0E5B" w:rsidRPr="005D30C6">
        <w:rPr>
          <w:rFonts w:ascii="Doulos SIL" w:hAnsi="Doulos SIL"/>
          <w:i/>
          <w:color w:val="0000FF"/>
        </w:rPr>
        <w:t>â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ŋ̀gúf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12194F7C" w14:textId="4838270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ŋ̀gúf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ŋ̀gú</w:t>
      </w:r>
      <w:r w:rsidR="00FA0E5B" w:rsidRPr="00FA0E5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FA0E5B" w:rsidRPr="005D30C6">
        <w:rPr>
          <w:rFonts w:ascii="Doulos SIL" w:hAnsi="Doulos SIL"/>
          <w:i/>
          <w:color w:val="0000FF"/>
        </w:rPr>
        <w:t>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unshaven 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tête non rasée</w:t>
      </w:r>
      <w:r>
        <w:t>.</w:t>
      </w:r>
    </w:p>
    <w:p w14:paraId="700B0EC7" w14:textId="0E578FE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</w:t>
      </w:r>
      <w:r w:rsidRPr="00FA0E5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postp </w:t>
      </w:r>
      <w:r w:rsidRPr="005D30C6">
        <w:rPr>
          <w:rFonts w:ascii="Doulos SIL" w:hAnsi="Doulos SIL"/>
          <w:i/>
          <w:color w:val="0000FF"/>
        </w:rPr>
        <w:t>bòŋ</w:t>
      </w:r>
      <w:r>
        <w:t xml:space="preserve">] fall on (sb); smother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tomber sur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étouffer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7342D41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gúgúb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dregs (of food), scrapings from the bottom of the cooking 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gratins, morceaux enlevés du fond de la marmite</w:t>
      </w:r>
      <w:r>
        <w:t>.</w:t>
      </w:r>
    </w:p>
    <w:p w14:paraId="65D0450F" w14:textId="60291A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gúk!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jítí</w:t>
      </w:r>
      <w:r>
        <w:t xml:space="preserve"> </w:t>
      </w:r>
      <w:r w:rsidR="007B254E">
        <w:t>‘</w:t>
      </w:r>
      <w:r>
        <w:t>be hard, solid, firm</w:t>
      </w:r>
      <w:r w:rsidR="007B254E">
        <w:t>’</w:t>
      </w:r>
      <w:r>
        <w:t>].</w:t>
      </w:r>
    </w:p>
    <w:p w14:paraId="01F6394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gúlâ</w:t>
      </w:r>
      <w:r>
        <w:rPr>
          <w:b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E0010B0" w14:textId="7E8409C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gúlâ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cylindrical tomtom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tam-tam en forme de cylindre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tùbál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, </w:t>
      </w:r>
      <w:r w:rsidRPr="005D30C6">
        <w:rPr>
          <w:rFonts w:ascii="Doulos SIL" w:hAnsi="Doulos SIL"/>
          <w:i/>
          <w:color w:val="0000FF"/>
        </w:rPr>
        <w:t>bát-ò</w:t>
      </w:r>
      <w:r>
        <w:t xml:space="preserve"> ; TSK </w:t>
      </w:r>
      <w:r w:rsidRPr="00BB673A">
        <w:rPr>
          <w:rFonts w:ascii="Arial Unicode MS" w:eastAsia="Arial Unicode MS" w:hAnsi="Arial Unicode MS"/>
          <w:i/>
          <w:color w:val="008000"/>
        </w:rPr>
        <w:t>gúlá</w:t>
      </w:r>
      <w:r>
        <w:t>]</w:t>
      </w:r>
      <w:r w:rsidRPr="00590ABD">
        <w:t xml:space="preserve"> - </w:t>
      </w:r>
      <w:r>
        <w:t xml:space="preserve">cpds below, see also </w:t>
      </w: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 gúl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38D1D1C" w14:textId="497AD11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gúl</w:t>
      </w:r>
      <w:r w:rsidRPr="005D30C6">
        <w:rPr>
          <w:rFonts w:ascii="Doulos SIL" w:hAnsi="Doulos SIL"/>
          <w:i/>
          <w:color w:val="0000FF"/>
        </w:rPr>
        <w:noBreakHyphen/>
        <w:t>ò kóy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(Pl </w:t>
      </w:r>
      <w:r w:rsidRPr="005D30C6">
        <w:rPr>
          <w:rFonts w:ascii="Doulos SIL" w:hAnsi="Doulos SIL"/>
          <w:i/>
          <w:color w:val="0000FF"/>
        </w:rPr>
        <w:t>gúl</w:t>
      </w:r>
      <w:r w:rsidRPr="005D30C6">
        <w:rPr>
          <w:rFonts w:ascii="Doulos SIL" w:hAnsi="Doulos SIL"/>
          <w:i/>
          <w:color w:val="0000FF"/>
        </w:rPr>
        <w:noBreakHyphen/>
        <w:t>èy kóy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84F8B">
        <w:t xml:space="preserve">cpd </w:t>
      </w:r>
      <w:r>
        <w:t xml:space="preserve">n] tomtom player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batteur de tam-tams</w:t>
      </w:r>
      <w:r>
        <w:t>.</w:t>
      </w:r>
    </w:p>
    <w:p w14:paraId="17A29E9B" w14:textId="7B719C13" w:rsidR="004E4BA0" w:rsidRDefault="00FA0E5B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1A4E5F">
        <w:rPr>
          <w:rFonts w:ascii="Doulos SIL" w:hAnsi="Doulos SIL"/>
          <w:i/>
          <w:color w:val="0000FF"/>
        </w:rPr>
        <w:t>gùl</w:t>
      </w:r>
      <w:r w:rsidR="001A4E5F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1A4E5F">
        <w:rPr>
          <w:rFonts w:ascii="Doulos SIL" w:hAnsi="Doulos SIL"/>
          <w:i/>
          <w:color w:val="0000FF"/>
        </w:rPr>
        <w:t>-[</w:t>
      </w:r>
      <w:r w:rsidR="00261FBE" w:rsidRPr="005D30C6">
        <w:rPr>
          <w:rFonts w:ascii="Doulos SIL" w:hAnsi="Doulos SIL"/>
          <w:i/>
          <w:color w:val="0000FF"/>
        </w:rPr>
        <w:t>kàr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sym w:font="Symbol" w:char="F0BC"/>
      </w:r>
      <w:r w:rsidR="00261FBE" w:rsidRPr="005D30C6">
        <w:rPr>
          <w:rFonts w:ascii="Doulos SIL" w:hAnsi="Doulos SIL"/>
          <w:i/>
          <w:color w:val="0000FF"/>
        </w:rPr>
        <w:noBreakHyphen/>
        <w:t>kôw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kôw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A4E5F">
        <w:t xml:space="preserve">agentive </w:t>
      </w:r>
      <w:r w:rsidR="00184F8B">
        <w:t xml:space="preserve">cpd </w:t>
      </w:r>
      <w:r w:rsidR="00261FBE">
        <w:t xml:space="preserve">n] tomtom player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batteur de tam-tam</w:t>
      </w:r>
      <w:r w:rsidR="00261FBE">
        <w:t xml:space="preserve"> [</w:t>
      </w:r>
      <w:r w:rsidR="00261FBE" w:rsidRPr="005D30C6">
        <w:rPr>
          <w:rFonts w:ascii="Doulos SIL" w:hAnsi="Doulos SIL"/>
          <w:i/>
          <w:color w:val="0000FF"/>
        </w:rPr>
        <w:t>gúl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kárú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noBreakHyphen/>
        <w:t>k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54AB5535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gúlúŋgúlm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hunk, irregularly shaped object (e.g. rock)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objet de forme irrégulière</w:t>
      </w:r>
      <w:r>
        <w:t>.</w:t>
      </w:r>
    </w:p>
    <w:p w14:paraId="4BF0B53C" w14:textId="2D947DA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gûm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gûŋ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cover (e.g. with garment or blanket)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couvrir (par ex., avec un vêtement ou un drap</w:t>
      </w:r>
      <w:r w:rsidR="0087344D">
        <w:rPr>
          <w:rFonts w:ascii="Garamond" w:hAnsi="Garamond"/>
        </w:rPr>
        <w:t>)</w:t>
      </w:r>
      <w:r>
        <w:t xml:space="preserve"> [related form </w:t>
      </w:r>
      <w:r w:rsidRPr="005D30C6">
        <w:rPr>
          <w:rFonts w:ascii="Doulos SIL" w:hAnsi="Doulos SIL"/>
          <w:i/>
          <w:color w:val="0000FF"/>
        </w:rPr>
        <w:t>bóŋ-gúm</w:t>
      </w:r>
      <w:r>
        <w:t xml:space="preserve">, for </w:t>
      </w:r>
      <w:r w:rsidR="007B254E">
        <w:t>‘</w:t>
      </w:r>
      <w:r>
        <w:t>cover</w:t>
      </w:r>
      <w:r w:rsidR="007B254E">
        <w:t>’</w:t>
      </w:r>
      <w:r>
        <w:t xml:space="preserve"> see also </w:t>
      </w:r>
      <w:r w:rsidRPr="005D30C6">
        <w:rPr>
          <w:rFonts w:ascii="Doulos SIL" w:hAnsi="Doulos SIL"/>
          <w:i/>
          <w:color w:val="0000FF"/>
        </w:rPr>
        <w:t>dá:bû</w:t>
      </w:r>
      <w:r w:rsidR="00BB673A" w:rsidRPr="005D30C6">
        <w:rPr>
          <w:rFonts w:ascii="Doulos SIL" w:hAnsi="Doulos SIL"/>
          <w:i/>
          <w:color w:val="0000FF"/>
        </w:rPr>
        <w:t> </w:t>
      </w:r>
      <w:r>
        <w:t xml:space="preserve">]- ex: </w:t>
      </w:r>
      <w:r w:rsidRPr="005D30C6">
        <w:rPr>
          <w:rFonts w:ascii="Doulos SIL" w:hAnsi="Doulos SIL"/>
          <w:i/>
          <w:color w:val="0000FF"/>
        </w:rPr>
        <w:t>tà:f</w:t>
      </w:r>
      <w:r w:rsidRPr="005D30C6">
        <w:rPr>
          <w:rFonts w:ascii="Doulos SIL" w:hAnsi="Doulos SIL"/>
          <w:i/>
          <w:color w:val="0000FF"/>
        </w:rPr>
        <w:noBreakHyphen/>
        <w:t>ò gúm [à bòŋ]</w:t>
      </w:r>
      <w:r>
        <w:t xml:space="preserve">  cover it with a blanket!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couvre-le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couverture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flip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renverser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gùm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gúm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Partpl </w:t>
      </w:r>
      <w:r w:rsidRPr="005D30C6">
        <w:rPr>
          <w:rFonts w:ascii="Doulos SIL" w:hAnsi="Doulos SIL"/>
          <w:i/>
          <w:color w:val="0000FF"/>
        </w:rPr>
        <w:t>gùm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adjective </w:t>
      </w:r>
      <w:r w:rsidRPr="005D30C6">
        <w:rPr>
          <w:rFonts w:ascii="Doulos SIL" w:hAnsi="Doulos SIL"/>
          <w:i/>
          <w:color w:val="0000FF"/>
        </w:rPr>
        <w:t>gúm-ó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kání ẁ gûm</w:t>
      </w:r>
      <w:r>
        <w:t xml:space="preserve">  lie down or sleep on one</w:t>
      </w:r>
      <w:r w:rsidR="007B254E">
        <w:t>’</w:t>
      </w:r>
      <w:r>
        <w:t xml:space="preserve">s belly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dormir ou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étendre </w:t>
      </w:r>
      <w:r w:rsidR="00651F6A">
        <w:rPr>
          <w:rFonts w:ascii="Garamond" w:hAnsi="Garamond"/>
        </w:rPr>
        <w:t>à plat</w:t>
      </w:r>
      <w:r>
        <w:rPr>
          <w:rFonts w:ascii="Garamond" w:hAnsi="Garamond"/>
        </w:rPr>
        <w:t xml:space="preserve"> ventre</w:t>
      </w:r>
      <w:r w:rsidR="00E069FC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hámpáŋgú</w:t>
      </w:r>
      <w:r w:rsidR="00651F6A">
        <w:t xml:space="preserve">, </w:t>
      </w:r>
      <w:r w:rsidR="00651F6A" w:rsidRPr="00651F6A">
        <w:rPr>
          <w:smallCaps/>
        </w:rPr>
        <w:t>ant:</w:t>
      </w:r>
      <w:r w:rsidR="00651F6A">
        <w:t xml:space="preserve"> </w:t>
      </w:r>
      <w:r w:rsidRPr="005D30C6">
        <w:rPr>
          <w:rFonts w:ascii="Doulos SIL" w:hAnsi="Doulos SIL"/>
          <w:i/>
          <w:color w:val="0000FF"/>
        </w:rPr>
        <w:t>hánséy</w:t>
      </w:r>
      <w:r w:rsidR="0087344D"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gúm</w:t>
      </w:r>
      <w:r>
        <w:t>.</w:t>
      </w:r>
    </w:p>
    <w:p w14:paraId="6C65969C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covered; be flipped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couvert; ê. renversé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gûm</w:t>
      </w:r>
      <w:r>
        <w:t>]</w:t>
      </w:r>
    </w:p>
    <w:p w14:paraId="104FDA62" w14:textId="01CC043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gùm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flipped, inverted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renversé</w:t>
      </w:r>
      <w:r w:rsidRPr="00590ABD">
        <w:t>.</w:t>
      </w:r>
    </w:p>
    <w:p w14:paraId="627990E1" w14:textId="574D051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entire fruit (of baobab)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E02ED">
        <w:rPr>
          <w:rFonts w:ascii="Garamond" w:hAnsi="Garamond"/>
        </w:rPr>
        <w:t>pain de singe, f</w:t>
      </w:r>
      <w:r>
        <w:rPr>
          <w:rFonts w:ascii="Garamond" w:hAnsi="Garamond"/>
        </w:rPr>
        <w:t>ruit entier (de baobab)</w:t>
      </w:r>
      <w:r w:rsidRPr="00590ABD">
        <w:t xml:space="preserve"> - </w:t>
      </w:r>
      <w:r>
        <w:t xml:space="preserve">cpd (with same sense):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CB7F92D" w14:textId="7F4A89A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gùmèy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port, dock (on river)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port, quai (au fleuve)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dáɲé:r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8DF33B3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inverted, upside-down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renversé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gûm</w:t>
      </w:r>
      <w:r>
        <w:t>].</w:t>
      </w:r>
    </w:p>
    <w:p w14:paraId="55CF39B6" w14:textId="10B2686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gúmó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[adv] very, very much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très</w:t>
      </w:r>
      <w:r>
        <w:t xml:space="preserve"> [uncommon form] [cf. DjCh </w:t>
      </w:r>
      <w:r w:rsidRPr="00BB673A">
        <w:rPr>
          <w:rFonts w:ascii="Arial Unicode MS" w:eastAsia="Arial Unicode MS" w:hAnsi="Arial Unicode MS"/>
          <w:i/>
          <w:color w:val="008000"/>
        </w:rPr>
        <w:t>gumoⁿ</w:t>
      </w:r>
      <w:r w:rsidR="00E069FC">
        <w:t> ]</w:t>
      </w:r>
      <w:r>
        <w:t>.</w:t>
      </w:r>
    </w:p>
    <w:p w14:paraId="09E5D33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inverted, flipped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renversé</w:t>
      </w:r>
      <w:r>
        <w:t xml:space="preserve"> - ex: </w:t>
      </w:r>
      <w:r w:rsidRPr="005D30C6">
        <w:rPr>
          <w:rFonts w:ascii="Doulos SIL" w:hAnsi="Doulos SIL"/>
          <w:i/>
          <w:color w:val="0000FF"/>
        </w:rPr>
        <w:t xml:space="preserve">sénn-í gúm-ó </w:t>
      </w:r>
      <w:r>
        <w:t xml:space="preserve"> inverted speech (speech disguise, like pig latin)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langue renversée (argot secret)</w:t>
      </w:r>
      <w:r>
        <w:t xml:space="preserve"> [see also </w:t>
      </w:r>
      <w:r w:rsidRPr="005D30C6">
        <w:rPr>
          <w:rFonts w:ascii="Doulos SIL" w:hAnsi="Doulos SIL"/>
          <w:i/>
          <w:color w:val="0000FF"/>
        </w:rPr>
        <w:t>kò-kòrb</w:t>
      </w:r>
      <w:r w:rsidRPr="005D30C6">
        <w:rPr>
          <w:rFonts w:ascii="Doulos SIL" w:hAnsi="Doulos SIL"/>
          <w:i/>
          <w:color w:val="0000FF"/>
        </w:rPr>
        <w:noBreakHyphen/>
        <w:t>ù gúm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0E56FA6" w14:textId="5BB1C40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gúmúlâ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sheep or goat abnormally lacking horns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mouton ou chèvre dont les cornes manquent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[n, by extension:] person whose head has some physical defect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dont la tête a un défaut physique</w:t>
      </w:r>
      <w:r>
        <w:t>.</w:t>
      </w:r>
    </w:p>
    <w:p w14:paraId="0CF91EC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gûm</w:t>
      </w:r>
      <w:r>
        <w:t>].</w:t>
      </w:r>
    </w:p>
    <w:p w14:paraId="4C1D97B9" w14:textId="0382C09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gùnà</w:t>
      </w:r>
      <w:r>
        <w:t xml:space="preserve">  [VblN </w:t>
      </w:r>
      <w:r w:rsidRPr="005D30C6">
        <w:rPr>
          <w:rFonts w:ascii="Doulos SIL" w:hAnsi="Doulos SIL"/>
          <w:i/>
          <w:color w:val="0000FF"/>
        </w:rPr>
        <w:t>gùnà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Agentive  </w:t>
      </w:r>
      <w:r w:rsidRPr="005D30C6">
        <w:rPr>
          <w:rFonts w:ascii="Doulos SIL" w:hAnsi="Doulos SIL"/>
          <w:i/>
          <w:color w:val="0000FF"/>
        </w:rPr>
        <w:t>gùnà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[tr] look at, observe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regarder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[wòym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gúnà</w:t>
      </w:r>
      <w:r>
        <w:t xml:space="preserve">  he looked at his sister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regarda sa sœur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look, take a look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regarder, jeter un coup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>
        <w:t xml:space="preserve"> [object unspecified]  </w:t>
      </w:r>
      <w:r>
        <w:rPr>
          <w:rFonts w:ascii="Wingdings" w:hAnsi="Wingdings"/>
          <w:sz w:val="18"/>
        </w:rPr>
        <w:t></w:t>
      </w:r>
      <w:r>
        <w:t xml:space="preserve"> c) [VO] look at, look for, seek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regarder, chercher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yó↑=ḿ gùnà s</w:t>
      </w:r>
      <w:r w:rsidRPr="005D30C6">
        <w:rPr>
          <w:rFonts w:ascii="Doulos SIL" w:hAnsi="Doulos SIL"/>
          <w:i/>
          <w:color w:val="0000FF"/>
        </w:rPr>
        <w:noBreakHyphen/>
        <w:t>áŋ ŋàndè</w:t>
      </w:r>
      <w:r>
        <w:t xml:space="preserve">  we</w:t>
      </w:r>
      <w:r w:rsidR="007B254E">
        <w:t>’</w:t>
      </w:r>
      <w:r>
        <w:t xml:space="preserve">ll look for (=seek) a wife for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on te cherchera une épouse</w:t>
      </w:r>
      <w:r>
        <w:t>.</w:t>
      </w:r>
    </w:p>
    <w:p w14:paraId="2652643B" w14:textId="75A5C27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n] one who looks or stares; fortune-teller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regarde; voyeur, diseur (de bonne aventure)</w:t>
      </w:r>
      <w:r>
        <w:t>.</w:t>
      </w:r>
    </w:p>
    <w:p w14:paraId="41DC04F9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gúndál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gúndâl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flat ground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terrain plat</w:t>
      </w:r>
      <w:r>
        <w:t>.</w:t>
      </w:r>
    </w:p>
    <w:p w14:paraId="30B7A09F" w14:textId="01FE322D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gùndê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>
        <w:t xml:space="preserve">(in some compounds)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belly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ventre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gùnd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gùndê</w:t>
      </w:r>
      <w:r>
        <w:t xml:space="preserve">, Dendi </w:t>
      </w:r>
      <w:r w:rsidRPr="00BB673A">
        <w:rPr>
          <w:rFonts w:ascii="Arial Unicode MS" w:eastAsia="Arial Unicode MS" w:hAnsi="Arial Unicode MS"/>
          <w:i/>
          <w:color w:val="008000"/>
        </w:rPr>
        <w:t>gǔndè</w:t>
      </w:r>
      <w:r>
        <w:t>]</w:t>
      </w:r>
      <w:r w:rsidRPr="00590ABD">
        <w:t xml:space="preserve"> - </w:t>
      </w:r>
      <w:r>
        <w:t xml:space="preserve">idioms: </w:t>
      </w:r>
      <w:r w:rsidR="002B29C0" w:rsidRPr="005D30C6">
        <w:rPr>
          <w:rFonts w:ascii="Doulos SIL" w:hAnsi="Doulos SIL"/>
          <w:i/>
          <w:color w:val="0000FF"/>
        </w:rPr>
        <w:t>gùndé gò: [àꜛ gà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she has a belly (=is pregnant)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elle a un ventre (=est enceinte);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ò dîn</w:t>
      </w:r>
      <w:r>
        <w:t xml:space="preserve"> </w:t>
      </w:r>
      <w:r w:rsidR="004133AF">
        <w:t xml:space="preserve"> </w:t>
      </w:r>
      <w:r>
        <w:t>hold in one</w:t>
      </w:r>
      <w:r w:rsidR="007B254E">
        <w:t>’</w:t>
      </w:r>
      <w:r>
        <w:t xml:space="preserve">s belly (=be in distress) </w:t>
      </w:r>
      <w:r w:rsidRPr="0033636C">
        <w:rPr>
          <w:rFonts w:ascii="Wingdings" w:hAnsi="Wingdings"/>
        </w:rPr>
        <w:t></w:t>
      </w:r>
      <w:r>
        <w:t xml:space="preserve"> </w:t>
      </w:r>
      <w:r w:rsidR="004133AF">
        <w:rPr>
          <w:rFonts w:ascii="Garamond" w:hAnsi="Garamond"/>
        </w:rPr>
        <w:t>retenir son ventre (=se trouver</w:t>
      </w:r>
      <w:r>
        <w:rPr>
          <w:rFonts w:ascii="Garamond" w:hAnsi="Garamond"/>
        </w:rPr>
        <w:t xml:space="preserve"> en détresse)</w:t>
      </w:r>
      <w:r w:rsidRPr="00590ABD">
        <w:t xml:space="preserve"> - </w:t>
      </w:r>
      <w:r>
        <w:t xml:space="preserve">cpds beginning  </w:t>
      </w:r>
      <w:r w:rsidRPr="005D30C6">
        <w:rPr>
          <w:rFonts w:ascii="Doulos SIL" w:hAnsi="Doulos SIL"/>
          <w:i/>
          <w:color w:val="0000FF"/>
        </w:rPr>
        <w:t>gùndè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below</w:t>
      </w:r>
      <w:r w:rsidR="00517AD6">
        <w:t xml:space="preserve"> - proverb: see </w:t>
      </w:r>
      <w:r w:rsidR="00517AD6" w:rsidRPr="005D30C6">
        <w:rPr>
          <w:rFonts w:ascii="Doulos SIL" w:hAnsi="Doulos SIL"/>
          <w:i/>
          <w:color w:val="0000FF"/>
        </w:rPr>
        <w:t>sìlfàntà</w:t>
      </w:r>
      <w:r>
        <w:t>.</w:t>
      </w:r>
    </w:p>
    <w:p w14:paraId="0F99B747" w14:textId="1BDB8A7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gúndê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 pregnant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ou devenir enceinte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kún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gúndê</w:t>
      </w:r>
      <w:r>
        <w:t xml:space="preserve">  she has (gotten) pregnant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est (devenue) enceinte</w:t>
      </w:r>
      <w:r>
        <w:t>.</w:t>
      </w:r>
    </w:p>
    <w:p w14:paraId="1718C529" w14:textId="52B56D6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gúndé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put (sth) in front of oneself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devant soi</w:t>
      </w:r>
      <w:r>
        <w:t xml:space="preserve"> [possibly related to </w:t>
      </w:r>
      <w:r w:rsidRPr="005D30C6">
        <w:rPr>
          <w:rFonts w:ascii="Doulos SIL" w:hAnsi="Doulos SIL"/>
          <w:i/>
          <w:color w:val="0000FF"/>
        </w:rPr>
        <w:t>gùndê</w:t>
      </w:r>
      <w:r>
        <w:t> 1a].</w:t>
      </w:r>
    </w:p>
    <w:p w14:paraId="2C50695F" w14:textId="6D527A6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gùndè</w:t>
      </w:r>
      <w:r w:rsidRPr="005D30C6">
        <w:rPr>
          <w:rFonts w:ascii="Doulos SIL" w:hAnsi="Doulos SIL"/>
          <w:i/>
          <w:color w:val="0000FF"/>
        </w:rPr>
        <w:noBreakHyphen/>
      </w:r>
      <w:r w:rsidR="0087344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7344D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84F8B">
        <w:t xml:space="preserve">cpd </w:t>
      </w:r>
      <w:r>
        <w:t xml:space="preserve">n] pregnant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femme enceinte</w:t>
      </w:r>
      <w:r>
        <w:t>.</w:t>
      </w:r>
    </w:p>
    <w:p w14:paraId="23E73330" w14:textId="4CF4E3F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gùnd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final, 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gùndê</w:t>
      </w:r>
      <w:r>
        <w:t xml:space="preserve"> 1a] [see </w:t>
      </w:r>
      <w:r w:rsidR="0087344D">
        <w:rPr>
          <w:rFonts w:ascii="Doulos SIL" w:hAnsi="Doulos SIL"/>
          <w:i/>
          <w:color w:val="0000FF"/>
        </w:rPr>
        <w:t>[</w:t>
      </w:r>
      <w:r w:rsidR="0087344D" w:rsidRPr="005D30C6">
        <w:rPr>
          <w:rFonts w:ascii="Doulos SIL" w:hAnsi="Doulos SIL"/>
          <w:i/>
          <w:color w:val="0000FF"/>
        </w:rPr>
        <w:t>hà:f-ù</w:t>
      </w:r>
      <w:r w:rsidR="0087344D">
        <w:rPr>
          <w:rFonts w:ascii="Doulos SIL" w:hAnsi="Doulos SIL"/>
          <w:i/>
          <w:color w:val="0000FF"/>
        </w:rPr>
        <w:t>]</w:t>
      </w:r>
      <w:r w:rsidR="0087344D" w:rsidRPr="005D30C6">
        <w:rPr>
          <w:rFonts w:ascii="Doulos SIL" w:hAnsi="Doulos SIL"/>
          <w:i/>
          <w:color w:val="0000FF"/>
        </w:rPr>
        <w:noBreakHyphen/>
      </w:r>
      <w:r w:rsidR="0087344D">
        <w:rPr>
          <w:rFonts w:ascii="Doulos SIL" w:hAnsi="Doulos SIL"/>
          <w:i/>
          <w:color w:val="0000FF"/>
        </w:rPr>
        <w:t>[</w:t>
      </w:r>
      <w:r w:rsidR="0087344D" w:rsidRPr="005D30C6">
        <w:rPr>
          <w:rFonts w:ascii="Doulos SIL" w:hAnsi="Doulos SIL"/>
          <w:i/>
          <w:color w:val="0000FF"/>
        </w:rPr>
        <w:t>gùnd</w:t>
      </w:r>
      <w:r w:rsidR="0087344D" w:rsidRPr="005D30C6">
        <w:rPr>
          <w:rFonts w:ascii="Doulos SIL" w:hAnsi="Doulos SIL"/>
          <w:i/>
          <w:color w:val="0000FF"/>
        </w:rPr>
        <w:noBreakHyphen/>
        <w:t>íyà</w:t>
      </w:r>
      <w:r w:rsidR="0087344D">
        <w:rPr>
          <w:rFonts w:ascii="Doulos SIL" w:hAnsi="Doulos SIL"/>
          <w:i/>
          <w:color w:val="0000FF"/>
        </w:rPr>
        <w:t>]</w:t>
      </w:r>
      <w:r>
        <w:t>].</w:t>
      </w:r>
    </w:p>
    <w:p w14:paraId="77A36B76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[3Sg possessor form of </w:t>
      </w:r>
      <w:r w:rsidRPr="005D30C6">
        <w:rPr>
          <w:rFonts w:ascii="Doulos SIL" w:hAnsi="Doulos SIL"/>
          <w:i/>
          <w:color w:val="0000FF"/>
        </w:rPr>
        <w:t>gùndê</w:t>
      </w:r>
      <w:r>
        <w:t> 1a].</w:t>
      </w:r>
    </w:p>
    <w:p w14:paraId="535E8274" w14:textId="520F11E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gùndù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gùndû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plot, conspire, interact secretively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un complot, discuter en cachette.</w:t>
      </w:r>
    </w:p>
    <w:p w14:paraId="6BBF8E41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gùndù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plot, secret activity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complot, action en cachette</w:t>
      </w:r>
      <w:r>
        <w:t>.</w:t>
      </w:r>
    </w:p>
    <w:p w14:paraId="2EC145F5" w14:textId="0F017A0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 form of  </w:t>
      </w:r>
      <w:r w:rsidRPr="005D30C6">
        <w:rPr>
          <w:rFonts w:ascii="Doulos SIL" w:hAnsi="Doulos SIL"/>
          <w:i/>
          <w:color w:val="0000FF"/>
        </w:rPr>
        <w:t>gùndê</w:t>
      </w:r>
      <w:r>
        <w:t xml:space="preserve"> </w:t>
      </w:r>
      <w:r w:rsidR="007B254E">
        <w:t>‘</w:t>
      </w:r>
      <w:r>
        <w:t>belly</w:t>
      </w:r>
      <w:r w:rsidR="007B254E">
        <w:t>’</w:t>
      </w:r>
      <w:r>
        <w:t xml:space="preserve"> in some cpds, see below].</w:t>
      </w:r>
    </w:p>
    <w:p w14:paraId="47A582AC" w14:textId="5A38DAD7" w:rsidR="004E4BA0" w:rsidRPr="002C3CD0" w:rsidRDefault="00812A95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fùmb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)</w:t>
      </w:r>
      <w:r w:rsidR="00261FBE" w:rsidRPr="00E95826">
        <w:t xml:space="preserve">  </w:t>
      </w:r>
      <w:r w:rsidR="00261FBE" w:rsidRPr="00E95826">
        <w:rPr>
          <w:rFonts w:ascii="Wingdings" w:hAnsi="Wingdings"/>
          <w:sz w:val="18"/>
        </w:rPr>
        <w:t></w:t>
      </w:r>
      <w:r w:rsidR="00261FBE" w:rsidRPr="00E95826">
        <w:t xml:space="preserve"> [</w:t>
      </w:r>
      <w:r w:rsidR="00184F8B">
        <w:t xml:space="preserve">bahuvrihi cpd </w:t>
      </w:r>
      <w:r w:rsidR="00410703">
        <w:t xml:space="preserve">n] greedy eater </w:t>
      </w:r>
      <w:r w:rsidR="00261FBE" w:rsidRPr="00E95826">
        <w:t>who doesn</w:t>
      </w:r>
      <w:r w:rsidR="007B254E">
        <w:t>’</w:t>
      </w:r>
      <w:r w:rsidR="00410703">
        <w:t>t like to share food</w:t>
      </w:r>
      <w:r w:rsidR="00261FBE" w:rsidRPr="00E95826">
        <w:t xml:space="preserve">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gourm</w:t>
      </w:r>
      <w:r w:rsidR="00410703">
        <w:rPr>
          <w:rFonts w:ascii="Garamond" w:hAnsi="Garamond"/>
        </w:rPr>
        <w:t xml:space="preserve">and </w:t>
      </w:r>
      <w:r w:rsidR="00261FBE">
        <w:rPr>
          <w:rFonts w:ascii="Garamond" w:hAnsi="Garamond"/>
        </w:rPr>
        <w:t>qui n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aime pas partager son repas</w:t>
      </w:r>
      <w:r w:rsidR="00261FBE" w:rsidRPr="002C3CD0">
        <w:t>.</w:t>
      </w:r>
    </w:p>
    <w:p w14:paraId="3392E2F1" w14:textId="6B31567B" w:rsidR="004E4BA0" w:rsidRDefault="00812A95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kúybí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kúyb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184F8B">
        <w:t xml:space="preserve">cpd </w:t>
      </w:r>
      <w:r w:rsidR="00261FBE">
        <w:t xml:space="preserve">n] belly-ache (pain in belly or abdomen)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mal de ventre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kùybì</w:t>
      </w:r>
      <w:r w:rsidR="00261FBE">
        <w:t>].</w:t>
      </w:r>
    </w:p>
    <w:p w14:paraId="251904F4" w14:textId="14CCB078" w:rsidR="004E4BA0" w:rsidRDefault="00812A95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zúr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“belly-run”] diarrhoea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diarrhée</w:t>
      </w:r>
      <w:r w:rsidR="00261FBE">
        <w:t>.</w:t>
      </w:r>
    </w:p>
    <w:p w14:paraId="4BDFD078" w14:textId="6738A23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gùŋgàr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bridal shower, woman</w:t>
      </w:r>
      <w:r w:rsidR="007B254E">
        <w:t>’</w:t>
      </w:r>
      <w:r>
        <w:t>s gathering before a wedding (organized by bride</w:t>
      </w:r>
      <w:r w:rsidR="007B254E">
        <w:t>’</w:t>
      </w:r>
      <w:r>
        <w:t xml:space="preserve">s maternal aunts)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réunion des femmes avant un mariage (organisée par les tantes maternelles de la mariée)</w:t>
      </w:r>
      <w:r>
        <w:t>.</w:t>
      </w:r>
    </w:p>
    <w:p w14:paraId="644D5E8A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rise in the ground, mound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cote, bosse (dans la terre)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noBreakHyphen/>
        <w:t>gùŋj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0730B0E6" w14:textId="049897B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gúŋgúm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gúŋgúŋ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bend over; be curved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incliner; ê. courbé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gúŋgúm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gó:sú</w:t>
      </w:r>
      <w:r>
        <w:t>].</w:t>
      </w:r>
    </w:p>
    <w:p w14:paraId="71FF1615" w14:textId="147AB22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gúŋgúm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[tr]] bend, curve (</w:t>
      </w:r>
      <w:r w:rsidR="00B82168">
        <w:t>sth</w:t>
      </w:r>
      <w:r>
        <w:t xml:space="preserve">); lower (head)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plier, courber; baisser (tête)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gúŋgúm</w:t>
      </w:r>
      <w:r>
        <w:t xml:space="preserve"> ].</w:t>
      </w:r>
    </w:p>
    <w:p w14:paraId="61FF1C1D" w14:textId="43093090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gùŋgúnî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in ball-shape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en forme de boule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make (sth) into a ball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en forme de boule</w:t>
      </w:r>
      <w:r>
        <w:t>.</w:t>
      </w:r>
    </w:p>
    <w:p w14:paraId="12E66160" w14:textId="52C929D3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gùŋgún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gùŋgûn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lump, ball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boule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gùŋúnì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gùŋgùnì</w:t>
      </w:r>
      <w:r>
        <w:t xml:space="preserve">] [especially natural objects; cf. </w:t>
      </w:r>
      <w:r w:rsidRPr="005D30C6">
        <w:rPr>
          <w:rFonts w:ascii="Doulos SIL" w:hAnsi="Doulos SIL"/>
          <w:i/>
          <w:color w:val="0000FF"/>
        </w:rPr>
        <w:t>jìŋgìr-ò</w:t>
      </w:r>
      <w:r>
        <w:t xml:space="preserve"> 1].</w:t>
      </w:r>
    </w:p>
    <w:p w14:paraId="2B325560" w14:textId="4D6151E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gùŋgùrèy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roll (around)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(se) rouler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roll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410703">
        <w:rPr>
          <w:rFonts w:ascii="Garamond" w:hAnsi="Garamond"/>
        </w:rPr>
        <w:t>faire r</w:t>
      </w:r>
      <w:r>
        <w:rPr>
          <w:rFonts w:ascii="Garamond" w:hAnsi="Garamond"/>
        </w:rPr>
        <w:t>ouler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450211E0" w14:textId="2CC68E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gùŋgùrì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egg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œuf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41070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gúŋgùr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10703">
        <w:rPr>
          <w:rFonts w:ascii="Doulos SIL" w:hAnsi="Doulos SIL"/>
          <w:i/>
          <w:color w:val="0000FF"/>
        </w:rPr>
        <w:t>]</w:t>
      </w:r>
      <w:r>
        <w:t>.</w:t>
      </w:r>
    </w:p>
    <w:p w14:paraId="7B749B95" w14:textId="3936E37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gùŋg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gùnj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[nominal cpd final, perhaps </w:t>
      </w:r>
      <w:r w:rsidR="00E13509">
        <w:rPr>
          <w:smallCaps/>
        </w:rPr>
        <w:t>dimin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gúŋg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nì:nì</w:t>
      </w:r>
      <w:r w:rsidRPr="005D30C6">
        <w:rPr>
          <w:rFonts w:ascii="Doulos SIL" w:hAnsi="Doulos SIL"/>
          <w:i/>
          <w:color w:val="0000FF"/>
        </w:rPr>
        <w:noBreakHyphen/>
      </w:r>
      <w:r w:rsidR="0041070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gùŋg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410703">
        <w:rPr>
          <w:rFonts w:ascii="Doulos SIL" w:hAnsi="Doulos SIL"/>
          <w:i/>
          <w:color w:val="0000FF"/>
        </w:rPr>
        <w:t>]</w:t>
      </w:r>
      <w:r>
        <w:t>].</w:t>
      </w:r>
    </w:p>
    <w:p w14:paraId="4381A1D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circumciser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circonciseur</w:t>
      </w:r>
      <w:r>
        <w:t xml:space="preserve"> [archaic word denoting a specialized caste; Za </w:t>
      </w:r>
      <w:r w:rsidRPr="00BB673A">
        <w:rPr>
          <w:rFonts w:ascii="Arial Unicode MS" w:eastAsia="Arial Unicode MS" w:hAnsi="Arial Unicode MS"/>
          <w:i/>
          <w:color w:val="008000"/>
        </w:rPr>
        <w:t>gúnú</w:t>
      </w:r>
      <w:r>
        <w:t>].</w:t>
      </w:r>
    </w:p>
    <w:p w14:paraId="5F2A483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couscous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couscous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gùnì</w:t>
      </w:r>
      <w:r>
        <w:t>].</w:t>
      </w:r>
    </w:p>
    <w:p w14:paraId="742125AB" w14:textId="1DAD79B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gùn-òw</w:t>
      </w:r>
      <w:r>
        <w:t>].</w:t>
      </w:r>
    </w:p>
    <w:p w14:paraId="36AEFA1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(</w:t>
      </w:r>
      <w:r w:rsidRPr="0033636C">
        <w:t>DefS</w:t>
      </w:r>
      <w:r>
        <w:t xml:space="preserve">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barren (female)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(femelle) stérile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gùnú</w:t>
      </w:r>
      <w:r>
        <w:t>]</w:t>
      </w:r>
      <w:r w:rsidRPr="00590ABD">
        <w:t xml:space="preserve"> - </w:t>
      </w:r>
      <w:r>
        <w:t xml:space="preserve">ex: see </w:t>
      </w:r>
      <w:r w:rsidRPr="005D30C6">
        <w:rPr>
          <w:rFonts w:ascii="Doulos SIL" w:hAnsi="Doulos SIL"/>
          <w:i/>
          <w:color w:val="0000FF"/>
        </w:rPr>
        <w:t xml:space="preserve">háw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>.</w:t>
      </w:r>
    </w:p>
    <w:p w14:paraId="71BD56F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gùntás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speckled pigeon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de Guinée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Columba guinea</w:t>
      </w:r>
      <w:r>
        <w:t>].</w:t>
      </w:r>
    </w:p>
    <w:p w14:paraId="07BF13D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867B54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4DA15C46" w14:textId="6FAF27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initial] [see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</w:r>
      <w:r w:rsidR="0041070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10703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gándè</w:t>
      </w:r>
      <w:r>
        <w:t>].</w:t>
      </w:r>
    </w:p>
    <w:p w14:paraId="425DC5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 and its compounds].</w:t>
      </w:r>
    </w:p>
    <w:p w14:paraId="2263BC61" w14:textId="1B6262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gùrbán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 cat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 sauvage sp</w:t>
      </w:r>
      <w:r>
        <w:t>.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tál-ò</w:t>
      </w:r>
      <w:r>
        <w:t xml:space="preserve">] [not seen; described by elderly hunter as somewhat larger than </w:t>
      </w:r>
      <w:r w:rsidRPr="004D18CD">
        <w:rPr>
          <w:i/>
        </w:rPr>
        <w:t>Felis margarita</w:t>
      </w:r>
      <w:r>
        <w:t xml:space="preserve">, but not long-legged, so </w:t>
      </w:r>
      <w:r w:rsidR="00410703">
        <w:t xml:space="preserve">a possible </w:t>
      </w:r>
      <w:r>
        <w:t xml:space="preserve">referent is </w:t>
      </w:r>
      <w:r w:rsidRPr="004D18CD">
        <w:rPr>
          <w:i/>
        </w:rPr>
        <w:t>Felis sylvestris</w:t>
      </w:r>
      <w:r>
        <w:t>].</w:t>
      </w:r>
    </w:p>
    <w:p w14:paraId="673E9034" w14:textId="1141982E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-gùrb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[hànd</w:t>
      </w:r>
      <w:r w:rsidRPr="005D30C6">
        <w:rPr>
          <w:rFonts w:ascii="Doulos SIL" w:hAnsi="Doulos SIL"/>
          <w:i/>
          <w:color w:val="0000FF"/>
        </w:rPr>
        <w:noBreakHyphen/>
        <w:t>ù]-[gùrb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[tónd</w:t>
      </w:r>
      <w:r w:rsidR="0041070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ú]-[gùrb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662F1938" w14:textId="2BD2BC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gúrdó:rû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domestic pigeon of brownish color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domestique de couleur rouge</w:t>
      </w:r>
      <w:r>
        <w:t>.</w:t>
      </w:r>
    </w:p>
    <w:p w14:paraId="37E75CA0" w14:textId="6F497F6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</w:r>
      <w:r w:rsidR="003700D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700D0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gúrú</w:t>
      </w:r>
      <w:r w:rsidRPr="005D30C6">
        <w:rPr>
          <w:rFonts w:ascii="Doulos SIL" w:hAnsi="Doulos SIL"/>
          <w:i/>
          <w:color w:val="0000FF"/>
        </w:rPr>
        <w:noBreakHyphen/>
      </w:r>
      <w:r w:rsidR="003700D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700D0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fûn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“iron hole”] window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fenêtre</w:t>
      </w:r>
      <w:r>
        <w:t>.</w:t>
      </w:r>
    </w:p>
    <w:p w14:paraId="41D93374" w14:textId="668BDD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gùrjèy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fight, battle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lutte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gùrjèy</w:t>
      </w:r>
      <w:r>
        <w:t> 1a]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gùrj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4497AE0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gándè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(woman) tie a wrap around her neck (tied in the back)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(femme) attacher un pagne autour du cou (attaché par derrière)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sàkù</w:t>
      </w:r>
      <w:r w:rsidRPr="005D30C6">
        <w:rPr>
          <w:rFonts w:ascii="Doulos SIL" w:hAnsi="Doulos SIL"/>
          <w:i/>
          <w:color w:val="0000FF"/>
        </w:rPr>
        <w:noBreakHyphen/>
        <w:t>gándé</w:t>
      </w:r>
      <w:r>
        <w:t>].</w:t>
      </w:r>
    </w:p>
    <w:p w14:paraId="09FB0D12" w14:textId="1A1807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gúrgúndê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carry (sth) in front of oneself (while mounted on a horse or donkey)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devant soi (monté à dos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 ou de cheval)</w:t>
      </w:r>
      <w:r>
        <w:t>.</w:t>
      </w:r>
    </w:p>
    <w:p w14:paraId="7F31218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gùrì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tie (a knot)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former (un nœud)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1AE169B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gùrì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54A1EB4C" w14:textId="6C1DD1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gùrjèy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</w:t>
      </w:r>
      <w:r>
        <w:rPr>
          <w:b/>
        </w:rPr>
        <w:t xml:space="preserve"> </w:t>
      </w:r>
      <w:r>
        <w:t xml:space="preserve"> fight, tussle, wrestle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battre, lutter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gùrg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2CC9D9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gùrjèy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EC5D782" w14:textId="01EBFF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gùrmà</w:t>
      </w:r>
      <w:r>
        <w:t xml:space="preserve">  (</w:t>
      </w:r>
      <w:r w:rsidR="00F4322C">
        <w:t>invariant form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area (including Hombori) south of Niger R.; south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zone au sud du fleuve Niger (rive droite); sud</w:t>
      </w:r>
      <w:r>
        <w:t xml:space="preserve"> [from the name of an ethnic group in Burkina Faso] [</w:t>
      </w:r>
      <w:r>
        <w:rPr>
          <w:smallCaps/>
        </w:rPr>
        <w:t>ant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háwsá</w:t>
      </w:r>
      <w:r>
        <w:t>].</w:t>
      </w:r>
    </w:p>
    <w:p w14:paraId="66E97E86" w14:textId="143B744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gúr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metal, iron; (metal) tool or weapon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métal, fer</w:t>
      </w:r>
      <w:r w:rsidR="00F4322C">
        <w:rPr>
          <w:rFonts w:ascii="Garamond" w:hAnsi="Garamond"/>
        </w:rPr>
        <w:t xml:space="preserve">, </w:t>
      </w:r>
      <w:r>
        <w:rPr>
          <w:rFonts w:ascii="Garamond" w:hAnsi="Garamond"/>
        </w:rPr>
        <w:t>uste</w:t>
      </w:r>
      <w:r w:rsidR="00F4322C">
        <w:rPr>
          <w:rFonts w:ascii="Garamond" w:hAnsi="Garamond"/>
        </w:rPr>
        <w:t>nsile ou arme (en</w:t>
      </w:r>
      <w:r>
        <w:rPr>
          <w:rFonts w:ascii="Garamond" w:hAnsi="Garamond"/>
        </w:rPr>
        <w:t xml:space="preserve"> métal)</w:t>
      </w:r>
      <w:r w:rsidRPr="00590ABD">
        <w:t xml:space="preserve"> - </w:t>
      </w:r>
      <w:r>
        <w:t>cpds below.</w:t>
      </w:r>
    </w:p>
    <w:p w14:paraId="26A7D4E4" w14:textId="53D3DE5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knot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nœud, noyau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chunk, piece; grain (e.g. of millet)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morceau; grain (de mil etc.)</w:t>
      </w:r>
      <w:r>
        <w:t xml:space="preserve"> [also optionally used as a general </w:t>
      </w:r>
      <w:r w:rsidR="007B254E">
        <w:t>‘</w:t>
      </w:r>
      <w:r>
        <w:t>unit</w:t>
      </w:r>
      <w:r w:rsidR="007B254E">
        <w:t>’</w:t>
      </w:r>
      <w:r>
        <w:t xml:space="preserve"> term with following numerals, e.g. in counting: </w:t>
      </w:r>
      <w:r w:rsidRPr="005D30C6">
        <w:rPr>
          <w:rFonts w:ascii="Doulos SIL" w:hAnsi="Doulos SIL"/>
          <w:i/>
          <w:color w:val="0000FF"/>
        </w:rPr>
        <w:t>gùr-ù fó</w:t>
      </w:r>
      <w:r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gùr-ù híŋká</w:t>
      </w:r>
      <w:r>
        <w:t xml:space="preserve">, </w:t>
      </w:r>
      <w:r>
        <w:sym w:font="Symbol" w:char="F0BC"/>
      </w:r>
      <w:r>
        <w:t xml:space="preserve"> </w:t>
      </w:r>
      <w:r w:rsidR="007B254E">
        <w:t>‘</w:t>
      </w:r>
      <w:r>
        <w:t xml:space="preserve">one, two, </w:t>
      </w:r>
      <w:r>
        <w:sym w:font="Symbol" w:char="F0BC"/>
      </w:r>
      <w:r w:rsidR="007B254E">
        <w:t>‘</w:t>
      </w:r>
      <w:r>
        <w:t>).</w:t>
      </w:r>
    </w:p>
    <w:p w14:paraId="0F9EEC1F" w14:textId="290856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whitish weevil larva in young millet roots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larve de coléoptère dans les racines du jeune mil</w:t>
      </w:r>
      <w:r>
        <w:t xml:space="preserve"> [</w:t>
      </w:r>
      <w:r w:rsidRPr="00FE62AD">
        <w:rPr>
          <w:smallCaps/>
        </w:rPr>
        <w:t>id</w:t>
      </w:r>
      <w:r>
        <w:t>: Coleoptera, Curculionidae].</w:t>
      </w:r>
    </w:p>
    <w:p w14:paraId="5ED52B11" w14:textId="2881DB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gùrs</w:t>
      </w:r>
      <w:r w:rsidRPr="005D30C6">
        <w:rPr>
          <w:rFonts w:ascii="Doulos SIL" w:hAnsi="Doulos SIL"/>
          <w:i/>
          <w:color w:val="0000FF"/>
        </w:rPr>
        <w:noBreakHyphen/>
      </w:r>
      <w:r w:rsidR="00F4322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4322C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949">
        <w:t xml:space="preserve">cpd </w:t>
      </w:r>
      <w:r>
        <w:t xml:space="preserve">n] hammer-like instrument for ginning cotton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ustensile en forme de marteau pour égrener le coton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gùrsû</w:t>
      </w:r>
      <w:r>
        <w:t>].</w:t>
      </w:r>
    </w:p>
    <w:p w14:paraId="32E201CB" w14:textId="4F595CD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mole viper (small venomous snake)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serpent venimeux</w:t>
      </w:r>
      <w:r>
        <w:t xml:space="preserve"> [tail </w:t>
      </w:r>
      <w:r w:rsidR="00F4322C">
        <w:t>and</w:t>
      </w:r>
      <w:r>
        <w:t xml:space="preserve"> fangs thought to be dangerous] [</w:t>
      </w:r>
      <w:r w:rsidRPr="00FE62AD">
        <w:rPr>
          <w:smallCaps/>
        </w:rPr>
        <w:t>id</w:t>
      </w:r>
      <w:r>
        <w:t xml:space="preserve">: </w:t>
      </w:r>
      <w:r w:rsidRPr="004D18CD">
        <w:rPr>
          <w:rFonts w:ascii="Garamond" w:hAnsi="Garamond"/>
          <w:i/>
        </w:rPr>
        <w:t>Atractaspis watsoni</w:t>
      </w:r>
      <w:r>
        <w:t>, has a blunt tail resembling its head].</w:t>
      </w:r>
    </w:p>
    <w:p w14:paraId="236BA1B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gùrsû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gin, remove seeds from (cotton)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égrener (le coton)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gúrꜜsû</w:t>
      </w:r>
      <w:r>
        <w:t xml:space="preserve">  to gin the cotton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égrener le coton</w:t>
      </w:r>
      <w:r>
        <w:t xml:space="preserve"> [Za &amp; TSK </w:t>
      </w:r>
      <w:r w:rsidRPr="00BB673A">
        <w:rPr>
          <w:rFonts w:ascii="Arial Unicode MS" w:eastAsia="Arial Unicode MS" w:hAnsi="Arial Unicode MS"/>
          <w:i/>
          <w:color w:val="008000"/>
        </w:rPr>
        <w:t>gǔrsù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gúrsù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(cotton) be ginned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(coton) ê. égrené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gùrs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326A7B7" w14:textId="37FC48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draw water (from well)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puiser (dans un puits)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fill up (with 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remplir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liquide)</w:t>
      </w:r>
      <w:r>
        <w:t>.</w:t>
      </w:r>
    </w:p>
    <w:p w14:paraId="2CFCFBF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005AD62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37D72C9A" w14:textId="134A4C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ú 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gúr 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bí-bî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[n+adj] iron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fer</w:t>
      </w:r>
      <w:r>
        <w:t>.</w:t>
      </w:r>
    </w:p>
    <w:p w14:paraId="54D6E8E3" w14:textId="0DA9C1C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gúr-ú</w:t>
      </w:r>
      <w:r w:rsidRPr="0033636C">
        <w:rPr>
          <w:b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ká:r</w:t>
      </w:r>
      <w:r w:rsidR="00F4322C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Pr="0033636C">
        <w:t xml:space="preserve">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ká:rêy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[n+adj] silver (metal)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argent (métal)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ʔánzórf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3B125A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[gúr-ú]</w:t>
      </w:r>
      <w:r w:rsidRPr="005D30C6">
        <w:rPr>
          <w:rFonts w:ascii="Doulos SIL" w:hAnsi="Doulos SIL"/>
          <w:i/>
          <w:color w:val="0000FF"/>
        </w:rPr>
        <w:noBreakHyphen/>
        <w:t>[kús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cooking 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marmite</w:t>
      </w:r>
      <w:r>
        <w:t>.</w:t>
      </w:r>
    </w:p>
    <w:p w14:paraId="4DFD712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gùrùmbà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boil (whole watermelon, as a vegetable)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cuire en bouillant (pastèque entière, en tant que légume)</w:t>
      </w:r>
      <w:r>
        <w:t>.</w:t>
      </w:r>
    </w:p>
    <w:p w14:paraId="0EEB7D1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gùrùmbà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gùrùmb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B2B194C" w14:textId="077998D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gùrùmb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gùrùmbà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watermelon cooked entire (as a vegetable)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pastèque entière cuite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 (variety), Cucurbitaceae] [cf.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i/>
        </w:rPr>
        <w:t xml:space="preserve">, </w:t>
      </w:r>
      <w:r w:rsidRPr="005D30C6">
        <w:rPr>
          <w:rFonts w:ascii="Doulos SIL" w:hAnsi="Doulos SIL"/>
          <w:i/>
          <w:color w:val="0000FF"/>
        </w:rPr>
        <w:t>mòl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F76640F" w14:textId="6AFB8D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pit, hole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</w:t>
      </w:r>
      <w:r>
        <w:t xml:space="preserve"> [obscurely related to </w:t>
      </w:r>
      <w:r w:rsidRPr="005D30C6">
        <w:rPr>
          <w:rFonts w:ascii="Doulos SIL" w:hAnsi="Doulos SIL"/>
          <w:i/>
          <w:color w:val="0000FF"/>
        </w:rPr>
        <w:t>gú:sú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gú:sù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gú:sú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gúsú</w:t>
      </w:r>
      <w:r>
        <w:t>]</w:t>
      </w:r>
      <w:r w:rsidRPr="00590ABD">
        <w:t xml:space="preserve"> - cpd: </w:t>
      </w:r>
      <w:r w:rsidRPr="005D30C6">
        <w:rPr>
          <w:rFonts w:ascii="Doulos SIL" w:hAnsi="Doulos SIL"/>
          <w:i/>
          <w:color w:val="0000FF"/>
        </w:rPr>
        <w:t>hár-ú gús-ò</w:t>
      </w:r>
      <w:r w:rsidRPr="00590ABD">
        <w:t xml:space="preserve">  small seasonal pond resulting from excavating earth for bricks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petite mare produite par le creusage répété de banco pour les briques</w:t>
      </w:r>
      <w:r>
        <w:t xml:space="preserve"> - cpd: see </w:t>
      </w:r>
      <w:r w:rsidRPr="005D30C6">
        <w:rPr>
          <w:rFonts w:ascii="Doulos SIL" w:hAnsi="Doulos SIL"/>
          <w:i/>
          <w:color w:val="0000FF"/>
        </w:rPr>
        <w:t>tàb</w:t>
      </w:r>
      <w:r w:rsidRPr="005D30C6">
        <w:rPr>
          <w:rFonts w:ascii="Doulos SIL" w:hAnsi="Doulos SIL"/>
          <w:i/>
          <w:color w:val="0000FF"/>
        </w:rPr>
        <w:noBreakHyphen/>
      </w:r>
      <w:r w:rsidR="00C3797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3797D">
        <w:rPr>
          <w:rFonts w:ascii="Doulos SIL" w:hAnsi="Doulos SIL"/>
          <w:i/>
          <w:color w:val="0000FF"/>
        </w:rPr>
        <w:t>]</w:t>
      </w:r>
      <w:r>
        <w:t>.</w:t>
      </w:r>
    </w:p>
    <w:p w14:paraId="3BE9593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deep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profond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gú:sú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bàŋg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>
        <w:t xml:space="preserve"> deep well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puits profond</w:t>
      </w:r>
      <w:r>
        <w:t>.</w:t>
      </w:r>
    </w:p>
    <w:p w14:paraId="021024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gù:s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gù:s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04A234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gú:sû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(e.g. pit) be deep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(trou etc.) ê. profond</w:t>
      </w:r>
      <w:r>
        <w:t xml:space="preserve"> [Adj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gù:s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gú:sù</w:t>
      </w:r>
      <w:r>
        <w:t>].</w:t>
      </w:r>
    </w:p>
    <w:p w14:paraId="773837B4" w14:textId="07CB7D5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gùsù</w:t>
      </w:r>
      <w:r w:rsidRPr="005D30C6">
        <w:rPr>
          <w:rFonts w:ascii="Doulos SIL" w:hAnsi="Doulos SIL"/>
          <w:i/>
          <w:color w:val="0000FF"/>
        </w:rPr>
        <w:noBreakHyphen/>
        <w:t>gùs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(form invariable)  </w:t>
      </w:r>
      <w:r>
        <w:rPr>
          <w:rFonts w:ascii="Wingdings" w:hAnsi="Wingdings"/>
          <w:sz w:val="18"/>
        </w:rPr>
        <w:t></w:t>
      </w:r>
      <w:r>
        <w:t xml:space="preserve"> [n] boys</w:t>
      </w:r>
      <w:r w:rsidR="007B254E">
        <w:t>’</w:t>
      </w:r>
      <w:r>
        <w:t xml:space="preserve">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garçons</w:t>
      </w:r>
      <w:r>
        <w:t xml:space="preserve"> [a few players cover a hand in dirt, others guess which boy is holding a stolen stone] [probably a reduplicated </w:t>
      </w:r>
      <w:r w:rsidR="00E13509">
        <w:rPr>
          <w:smallCaps/>
        </w:rPr>
        <w:t>dimin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2BDEE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gùsùŋgùnd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cooked grain (rice or millet) served without sauce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riz ou mil nature (sans sauce)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gágát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B68E809" w14:textId="69655A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gú:túbál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t>gú:túbâl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type of djinn (mentioned in stories to scare children)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une sorte de djinn (dans les contes, </w:t>
      </w:r>
      <w:r w:rsidR="00C3797D">
        <w:rPr>
          <w:rFonts w:ascii="Garamond" w:hAnsi="Garamond"/>
        </w:rPr>
        <w:t xml:space="preserve">évoqué afin de </w:t>
      </w:r>
      <w:r>
        <w:rPr>
          <w:rFonts w:ascii="Garamond" w:hAnsi="Garamond"/>
        </w:rPr>
        <w:t>faire peur aux enfants)</w:t>
      </w:r>
      <w:r>
        <w:t xml:space="preserve"> [&lt;Ful </w:t>
      </w:r>
      <w:r w:rsidRPr="00C3797D">
        <w:rPr>
          <w:rFonts w:ascii="Arial Unicode MS" w:eastAsia="Arial Unicode MS" w:hAnsi="Arial Unicode MS" w:cs="Arial Unicode MS"/>
          <w:i/>
          <w:color w:val="008000"/>
        </w:rPr>
        <w:t>guutu(bala)</w:t>
      </w:r>
      <w:r>
        <w:t>].</w:t>
      </w:r>
    </w:p>
    <w:p w14:paraId="529A674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gútúléy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ungrateful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ingrat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gùtùl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gútúlày</w:t>
      </w:r>
      <w:r>
        <w:t>].</w:t>
      </w:r>
    </w:p>
    <w:p w14:paraId="0877F51E" w14:textId="03B02B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gútúléy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ingratitude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ingrat</w:t>
      </w:r>
      <w:r>
        <w:t>.</w:t>
      </w:r>
    </w:p>
    <w:p w14:paraId="7D0344D4" w14:textId="4A25DE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gùtùl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gùtùl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ungrateful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ingrat</w:t>
      </w:r>
      <w:r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gòmnì</w:t>
      </w:r>
      <w:r w:rsidRPr="005D30C6">
        <w:rPr>
          <w:rFonts w:ascii="Doulos SIL" w:hAnsi="Doulos SIL"/>
          <w:i/>
          <w:color w:val="0000FF"/>
        </w:rPr>
        <w:noBreakHyphen/>
      </w:r>
      <w:r w:rsidR="00C3797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hàsàrà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3797D">
        <w:rPr>
          <w:rFonts w:ascii="Doulos SIL" w:hAnsi="Doulos SIL"/>
          <w:i/>
          <w:color w:val="0000FF"/>
        </w:rPr>
        <w:t>]</w:t>
      </w:r>
      <w:r>
        <w:t>].</w:t>
      </w:r>
    </w:p>
    <w:p w14:paraId="01747D6B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gú:</w:t>
      </w:r>
      <w:r>
        <w:t> 1]</w:t>
      </w:r>
    </w:p>
    <w:p w14:paraId="6CFC23D9" w14:textId="6DEC29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gú</w:t>
      </w:r>
      <w:r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stallion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étalon</w:t>
      </w:r>
      <w:r>
        <w:t xml:space="preserve"> [&lt;Ful </w:t>
      </w:r>
      <w:r w:rsidR="00C3797D" w:rsidRPr="00C3797D">
        <w:rPr>
          <w:rFonts w:ascii="Arial Unicode MS" w:eastAsia="Arial Unicode MS" w:hAnsi="Arial Unicode MS" w:cs="Arial Unicode MS"/>
          <w:i/>
          <w:color w:val="008000"/>
        </w:rPr>
        <w:t>gu</w:t>
      </w:r>
      <w:r>
        <w:t xml:space="preserve"> </w:t>
      </w:r>
      <w:r w:rsidR="007B254E">
        <w:t>‘</w:t>
      </w:r>
      <w:r>
        <w:t>horse</w:t>
      </w:r>
      <w:r w:rsidR="007B254E">
        <w:t>’</w:t>
      </w:r>
      <w:r>
        <w:t>].</w:t>
      </w:r>
    </w:p>
    <w:p w14:paraId="1FF81B98" w14:textId="742F59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gùzíyà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roasted peanuts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arachides grillées </w:t>
      </w:r>
      <w:r>
        <w:t xml:space="preserve">[perhaps &lt;Maghrebi Ar  </w:t>
      </w:r>
      <w:r w:rsidRPr="00BB673A">
        <w:rPr>
          <w:rFonts w:ascii="Arial Unicode MS" w:eastAsia="Arial Unicode MS" w:hAnsi="Arial Unicode MS"/>
          <w:i/>
          <w:color w:val="008000"/>
        </w:rPr>
        <w:t>gu(u)z</w:t>
      </w:r>
      <w:r>
        <w:t xml:space="preserve">, with 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sùŋká:m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C475A7B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H</w:t>
      </w:r>
    </w:p>
    <w:p w14:paraId="2866E65E" w14:textId="47453C9B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há=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</w:t>
      </w:r>
      <w:r w:rsidRPr="005D30C6">
        <w:rPr>
          <w:rFonts w:ascii="Doulos SIL" w:hAnsi="Doulos SIL"/>
          <w:i/>
          <w:color w:val="0000FF"/>
        </w:rPr>
        <w:t>há=ỳ</w:t>
      </w:r>
      <w:r>
        <w:t xml:space="preserve"> and 2Sg </w:t>
      </w:r>
      <w:r w:rsidRPr="005D30C6">
        <w:rPr>
          <w:rFonts w:ascii="Doulos SIL" w:hAnsi="Doulos SIL"/>
          <w:i/>
          <w:color w:val="0000FF"/>
        </w:rPr>
        <w:t>há=ŋ̀</w:t>
      </w:r>
      <w:r>
        <w:t xml:space="preserve"> are contractions of </w:t>
      </w:r>
      <w:r w:rsidRPr="005D30C6">
        <w:rPr>
          <w:rFonts w:ascii="Doulos SIL" w:hAnsi="Doulos SIL"/>
          <w:i/>
          <w:color w:val="0000FF"/>
        </w:rPr>
        <w:t>hâl</w:t>
      </w:r>
      <w:r>
        <w:t xml:space="preserve">  plus subject pronominal; subjunctive counterparts are 1Sg </w:t>
      </w:r>
      <w:r w:rsidRPr="005D30C6">
        <w:rPr>
          <w:rFonts w:ascii="Doulos SIL" w:hAnsi="Doulos SIL"/>
          <w:i/>
          <w:color w:val="0000FF"/>
        </w:rPr>
        <w:t>há=ŷ</w:t>
      </w:r>
      <w:r>
        <w:t xml:space="preserve"> and 2Sg </w:t>
      </w:r>
      <w:r w:rsidRPr="005D30C6">
        <w:rPr>
          <w:rFonts w:ascii="Doulos SIL" w:hAnsi="Doulos SIL"/>
          <w:i/>
          <w:color w:val="0000FF"/>
        </w:rPr>
        <w:t>há=m̂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há=ŋ̂</w:t>
      </w:r>
      <w:r>
        <w:t>].</w:t>
      </w:r>
    </w:p>
    <w:p w14:paraId="0EA07B25" w14:textId="34FC7C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chose</w:t>
      </w:r>
      <w:r>
        <w:t xml:space="preserve"> [before a modifier, otherwise </w:t>
      </w:r>
      <w:r w:rsidRPr="005D30C6">
        <w:rPr>
          <w:rFonts w:ascii="Doulos SIL" w:hAnsi="Doulos SIL"/>
          <w:i/>
          <w:color w:val="0000FF"/>
        </w:rPr>
        <w:t>hàyà</w:t>
      </w:r>
      <w:r>
        <w:t xml:space="preserve"> 1]  [&lt;Ar √</w:t>
      </w:r>
      <w:r w:rsidRPr="00BB673A">
        <w:rPr>
          <w:rFonts w:ascii="Arial Unicode MS" w:eastAsia="Arial Unicode MS" w:hAnsi="Arial Unicode MS"/>
          <w:color w:val="008000"/>
        </w:rPr>
        <w:t>ħwj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 kûl</w:t>
      </w:r>
      <w:r>
        <w:t xml:space="preserve">  everything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(toute chose)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hà: fóllóŋ</w:t>
      </w:r>
      <w:r w:rsidRPr="002C3CD0">
        <w:t xml:space="preserve"> </w:t>
      </w:r>
      <w:r w:rsidR="002D597A">
        <w:t xml:space="preserve"> </w:t>
      </w:r>
      <w:r w:rsidRPr="002C3CD0">
        <w:t>a</w:t>
      </w:r>
      <w:r>
        <w:t xml:space="preserve"> single 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seule chose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hà: kâ</w:t>
      </w:r>
      <w:r>
        <w:rPr>
          <w:i/>
        </w:rPr>
        <w:t xml:space="preserve"> </w:t>
      </w:r>
      <w:r>
        <w:rPr>
          <w:i/>
        </w:rPr>
        <w:sym w:font="Symbol" w:char="F0BC"/>
      </w:r>
      <w:r>
        <w:t xml:space="preserve">  that which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ce que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, ce qui </w:t>
      </w:r>
      <w:r>
        <w:rPr>
          <w:rFonts w:ascii="Garamond" w:hAnsi="Garamond"/>
        </w:rPr>
        <w:sym w:font="Symbol" w:char="F0BC"/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hà: ká:n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nice things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bonnes choses, choses douces</w:t>
      </w:r>
      <w:r>
        <w:t>.</w:t>
      </w:r>
    </w:p>
    <w:p w14:paraId="3DA0E97F" w14:textId="2442656F" w:rsidR="004E4BA0" w:rsidRPr="00193D1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[clause-initial morpheme, with indicative or subjunctive, often best untranslated] well,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bon, 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hà: kóy</w:t>
      </w:r>
      <w:r>
        <w:t xml:space="preserve">  beware!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attention!</w:t>
      </w:r>
      <w:r>
        <w:t xml:space="preserve"> [warning; form invariant for addressee number]</w:t>
      </w:r>
      <w:r w:rsidRPr="00590ABD">
        <w:t xml:space="preserve"> - </w:t>
      </w:r>
      <w:r>
        <w:t xml:space="preserve">ex. with subjunctive (in hortative function): </w:t>
      </w:r>
      <w:r w:rsidRPr="005D30C6">
        <w:rPr>
          <w:rFonts w:ascii="Doulos SIL" w:hAnsi="Doulos SIL"/>
          <w:i/>
          <w:color w:val="0000FF"/>
        </w:rPr>
        <w:t>hà: 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  ꜜkóy</w:t>
      </w:r>
      <w:r>
        <w:t xml:space="preserve">  let</w:t>
      </w:r>
      <w:r w:rsidR="007B254E">
        <w:t>’</w:t>
      </w:r>
      <w:r>
        <w:t xml:space="preserve">s go!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allons-y!</w:t>
      </w:r>
      <w:r w:rsidRPr="00590ABD">
        <w:t xml:space="preserve"> - </w:t>
      </w:r>
      <w:r>
        <w:t xml:space="preserve">ex. with indicative: </w:t>
      </w:r>
      <w:r w:rsidRPr="005D30C6">
        <w:rPr>
          <w:rFonts w:ascii="Doulos SIL" w:hAnsi="Doulos SIL"/>
          <w:i/>
          <w:color w:val="0000FF"/>
        </w:rPr>
        <w:t>hà:</w:t>
      </w:r>
      <w:r w:rsidR="00E85C16">
        <w:rPr>
          <w:rFonts w:ascii="Doulos SIL" w:hAnsi="Doulos SIL"/>
          <w:i/>
          <w:color w:val="0000FF"/>
        </w:rPr>
        <w:t xml:space="preserve"> [</w:t>
      </w:r>
      <w:r w:rsidRPr="005D30C6">
        <w:rPr>
          <w:rFonts w:ascii="Doulos SIL" w:hAnsi="Doulos SIL"/>
          <w:i/>
          <w:color w:val="0000FF"/>
        </w:rPr>
        <w:t>í</w:t>
      </w:r>
      <w:r w:rsidR="00E85C16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kà] [ŋ́ sù céhêⁿ]</w:t>
      </w:r>
      <w:r w:rsidRPr="002C3CD0">
        <w:t xml:space="preserve"> </w:t>
      </w:r>
      <w:r w:rsidR="00E85C16">
        <w:t xml:space="preserve"> </w:t>
      </w:r>
      <w:r w:rsidRPr="002C3CD0">
        <w:t>I</w:t>
      </w:r>
      <w:r w:rsidR="007B254E">
        <w:t>’</w:t>
      </w:r>
      <w:r>
        <w:t>m coming, don</w:t>
      </w:r>
      <w:r w:rsidR="007B254E">
        <w:t>’</w:t>
      </w:r>
      <w:r>
        <w:t xml:space="preserve">t be in a rush!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arrive, ne te presses pas! </w:t>
      </w:r>
      <w:r w:rsidR="00E85C16">
        <w:t>[i.e., be patient]</w:t>
      </w:r>
      <w:r>
        <w:t>.</w:t>
      </w:r>
    </w:p>
    <w:p w14:paraId="612A89AC" w14:textId="024830A5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hábá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particle, with subjunctive] nearly, almost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presque, faillir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hábá í dùw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2C3CD0">
        <w:t xml:space="preserve"> I</w:t>
      </w:r>
      <w:r>
        <w:t xml:space="preserve"> just missed catching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failli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attraper</w:t>
      </w:r>
      <w:r w:rsidRPr="00590ABD">
        <w:t xml:space="preserve"> - </w:t>
      </w:r>
      <w:r>
        <w:t xml:space="preserve">proverb: </w:t>
      </w:r>
      <w:r w:rsidRPr="005D30C6">
        <w:rPr>
          <w:rFonts w:ascii="Doulos SIL" w:hAnsi="Doulos SIL"/>
          <w:i/>
          <w:color w:val="0000FF"/>
        </w:rPr>
        <w:t>« hábá » sù jér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dîn</w:t>
      </w:r>
      <w:r>
        <w:t xml:space="preserve">  </w:t>
      </w:r>
      <w:r w:rsidR="002E0A87">
        <w:t>“almost”</w:t>
      </w:r>
      <w:r>
        <w:t xml:space="preserve"> doesn</w:t>
      </w:r>
      <w:r w:rsidR="007B254E">
        <w:t>’</w:t>
      </w:r>
      <w:r>
        <w:t xml:space="preserve">t catch the gazelle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presque »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attrape pas la biche</w:t>
      </w:r>
      <w:r>
        <w:t>.</w:t>
      </w:r>
    </w:p>
    <w:p w14:paraId="37F071D6" w14:textId="6099A8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há:bà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há:bâ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háhá:bà</w:t>
      </w:r>
      <w:r>
        <w:t>].</w:t>
      </w:r>
    </w:p>
    <w:p w14:paraId="1E4BFD3B" w14:textId="591B48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 serve sauce out of cooking 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servir la sauce en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enlevant de la marmite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há:bú</w:t>
      </w:r>
      <w:r>
        <w:t xml:space="preserve"> 1]  </w:t>
      </w:r>
      <w:r>
        <w:rPr>
          <w:rFonts w:ascii="Wingdings" w:hAnsi="Wingdings"/>
          <w:sz w:val="18"/>
        </w:rPr>
        <w:t></w:t>
      </w:r>
      <w:r w:rsidR="00E85C16">
        <w:t xml:space="preserve"> b) [intr]</w:t>
      </w:r>
      <w:r>
        <w:t xml:space="preserve"> (sauce) be served (ladled onto </w:t>
      </w:r>
      <w:r w:rsidR="00E85C16">
        <w:t>millet or rice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(sauce) ê. servie (avec une louche, sur le riz ou le mil)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há:bú</w:t>
      </w:r>
      <w:r>
        <w:t> 1].</w:t>
      </w:r>
    </w:p>
    <w:p w14:paraId="643E75C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há:béyndí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donkey) trot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(âne etc.) aller au trot</w:t>
      </w:r>
      <w:r>
        <w:t>.</w:t>
      </w:r>
    </w:p>
    <w:p w14:paraId="4B396015" w14:textId="129637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cotton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coton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Gossypium hirsutum</w:t>
      </w:r>
      <w:r>
        <w:t xml:space="preserve"> (the standard variety, no</w:t>
      </w:r>
      <w:r w:rsidR="00E85C16">
        <w:t>w cultivated farther south) and</w:t>
      </w:r>
      <w:r>
        <w:rPr>
          <w:rFonts w:ascii="Garamond" w:hAnsi="Garamond"/>
          <w:i/>
        </w:rPr>
        <w:t xml:space="preserve"> G. anomalum</w:t>
      </w:r>
      <w:r>
        <w:t xml:space="preserve"> (the traditional African cultivar), Malvaceae] [for cpd see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ù 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327EB14" w14:textId="27D5C1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há:bú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gather up (e.g. earth into a mound); collect, gather up systematically (e.g. stones, in cleaning out a well)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ramasser (par ex., du banco dans un tas); ramasser systématiquement (par ex., les cailloux, en nettoyant un puits)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[tr] serve (sauce, out of pot, onto separately cooked rice or millet, in a ladle)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servir (la sauce, en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enlevant de la marmite et la mettant sur le riz ou le mil, avec une louche) </w:t>
      </w:r>
      <w:r>
        <w:t xml:space="preserve">[UnspecO and ResPass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hàwr</w:t>
      </w:r>
      <w:r w:rsidRPr="005D30C6">
        <w:rPr>
          <w:rFonts w:ascii="Doulos SIL" w:hAnsi="Doulos SIL"/>
          <w:i/>
          <w:color w:val="0000FF"/>
        </w:rPr>
        <w:noBreakHyphen/>
        <w:t>ò há:bú</w:t>
      </w:r>
      <w:r w:rsidRPr="002C3CD0">
        <w:t xml:space="preserve"> </w:t>
      </w:r>
      <w:r w:rsidR="00E85C16">
        <w:t xml:space="preserve"> </w:t>
      </w:r>
      <w:r w:rsidRPr="002C3CD0">
        <w:t>I</w:t>
      </w:r>
      <w:r>
        <w:t xml:space="preserve"> served (ladled out) the supper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servi le dîner</w:t>
      </w:r>
      <w:r>
        <w:t>.</w:t>
      </w:r>
    </w:p>
    <w:p w14:paraId="5D725C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748B739" w14:textId="37AFF2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ù 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string(s) of cotton</w:t>
      </w:r>
      <w:r w:rsidR="00E85C16">
        <w:t xml:space="preserve"> thread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fil(s) de coton</w:t>
      </w:r>
      <w:r>
        <w:t>.</w:t>
      </w:r>
    </w:p>
    <w:p w14:paraId="0BA9C83F" w14:textId="73EDA6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hádê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prevent, block, obstruct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empêcher, faire obstacle à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gàŋgà</w:t>
      </w:r>
      <w:r>
        <w:t> ; &lt;Ful].</w:t>
      </w:r>
    </w:p>
    <w:p w14:paraId="0B73D7C1" w14:textId="76A69235" w:rsidR="004E4BA0" w:rsidRDefault="0087344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hà:f-ù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gùnd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&amp; FinSg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[frozen cpd n, ending in </w:t>
      </w:r>
      <w:r w:rsidR="007B254E">
        <w:t>‘</w:t>
      </w:r>
      <w:r w:rsidR="00261FBE">
        <w:t>belly-</w:t>
      </w:r>
      <w:r w:rsidR="00E13509">
        <w:rPr>
          <w:smallCaps/>
        </w:rPr>
        <w:t>dimin</w:t>
      </w:r>
      <w:r w:rsidR="007B254E">
        <w:t>’</w:t>
      </w:r>
      <w:r w:rsidR="00261FBE">
        <w:t xml:space="preserve">] large edible grasshopper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 w:rsidR="00261FBE">
        <w:rPr>
          <w:rFonts w:ascii="Garamond" w:hAnsi="Garamond"/>
        </w:rPr>
        <w:t>criquet comestible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 </w:t>
      </w:r>
      <w:r w:rsidR="00261FBE">
        <w:rPr>
          <w:rFonts w:ascii="Garamond" w:hAnsi="Garamond"/>
          <w:i/>
        </w:rPr>
        <w:t>Kraussaria angulifera</w:t>
      </w:r>
      <w:r w:rsidR="00261FBE">
        <w:t>; Acrididae, Cyrtacanthacridinae]</w:t>
      </w:r>
    </w:p>
    <w:p w14:paraId="7628C9CC" w14:textId="19F6A436" w:rsidR="004E4BA0" w:rsidRDefault="0087344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hà:f-ù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lúkkíyá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[frozen cpd n] toad grasshopper sp.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petite sauterelle sp.</w:t>
      </w:r>
      <w:r w:rsidR="00261FBE">
        <w:t xml:space="preserve"> [</w:t>
      </w:r>
      <w:r>
        <w:t xml:space="preserve">cpd final is probably a variant of </w:t>
      </w:r>
      <w:r w:rsidRPr="0087344D">
        <w:rPr>
          <w:rFonts w:ascii="Doulos SIL" w:hAnsi="Doulos SIL"/>
          <w:i/>
          <w:color w:val="0000FF"/>
        </w:rPr>
        <w:t>dúccíyá</w:t>
      </w:r>
      <w:r>
        <w:t xml:space="preserve"> 1b ‘short’; </w:t>
      </w:r>
      <w:r w:rsidR="00261FBE" w:rsidRPr="00FE62AD">
        <w:rPr>
          <w:smallCaps/>
        </w:rPr>
        <w:t>id</w:t>
      </w:r>
      <w:r w:rsidR="00261FBE">
        <w:t xml:space="preserve"> </w:t>
      </w:r>
      <w:r w:rsidR="00261FBE">
        <w:rPr>
          <w:rFonts w:ascii="Garamond" w:hAnsi="Garamond"/>
          <w:i/>
        </w:rPr>
        <w:t>Chrotogonus senegalensis</w:t>
      </w:r>
      <w:r w:rsidR="00261FBE">
        <w:t>, Pyrgomorphidae] [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bèl</w:t>
      </w:r>
      <w:r w:rsidR="00261FBE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A04CAF" w:rsidRPr="005D30C6">
        <w:rPr>
          <w:rFonts w:ascii="Doulos SIL" w:hAnsi="Doulos SIL"/>
          <w:i/>
          <w:color w:val="0000FF"/>
        </w:rPr>
        <w:sym w:font="Symbol" w:char="F0AD"/>
      </w:r>
      <w:r w:rsidR="00A04CAF" w:rsidRPr="005D30C6">
        <w:rPr>
          <w:rFonts w:ascii="Doulos SIL" w:hAnsi="Doulos SIL"/>
          <w:i/>
          <w:color w:val="0000FF"/>
        </w:rPr>
        <w:t>kó</w:t>
      </w:r>
      <w:r w:rsidR="00A04CAF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A04CAF" w:rsidRPr="005D30C6">
        <w:rPr>
          <w:rFonts w:ascii="Doulos SIL" w:hAnsi="Doulos SIL"/>
          <w:i/>
          <w:color w:val="0000FF"/>
        </w:rPr>
        <w:t>ìy-à:</w:t>
      </w:r>
      <w:r w:rsidR="00261FBE">
        <w:t>]</w:t>
      </w:r>
      <w:r w:rsidR="00A04CAF">
        <w:t>.</w:t>
      </w:r>
    </w:p>
    <w:p w14:paraId="15D28A47" w14:textId="222A4C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hà:g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fried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frit</w:t>
      </w:r>
      <w:r>
        <w:t xml:space="preserve">  [&lt; </w:t>
      </w:r>
      <w:r w:rsidRPr="005D30C6">
        <w:rPr>
          <w:rFonts w:ascii="Doulos SIL" w:hAnsi="Doulos SIL"/>
          <w:i/>
          <w:color w:val="0000FF"/>
        </w:rPr>
        <w:t>hà:jì</w:t>
      </w:r>
      <w:r>
        <w:t>].</w:t>
      </w:r>
    </w:p>
    <w:p w14:paraId="490F8050" w14:textId="34ED0F9B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háhá:bà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háhá:bâ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yawn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bâiller</w:t>
      </w:r>
      <w:r>
        <w:t>.</w:t>
      </w:r>
    </w:p>
    <w:p w14:paraId="72BA5194" w14:textId="1A77D2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hàhà:ríyà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laugh hard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rire </w:t>
      </w:r>
      <w:r w:rsidR="00A04CAF">
        <w:rPr>
          <w:rFonts w:ascii="Garamond" w:hAnsi="Garamond"/>
        </w:rPr>
        <w:t>avec force</w:t>
      </w:r>
      <w:r>
        <w:t xml:space="preserve"> [perhaps originally a </w:t>
      </w:r>
      <w:r w:rsidR="00E13509">
        <w:rPr>
          <w:smallCaps/>
        </w:rPr>
        <w:t>dimin</w:t>
      </w:r>
      <w:r>
        <w:t xml:space="preserve"> noun related to </w:t>
      </w:r>
      <w:r w:rsidRPr="005D30C6">
        <w:rPr>
          <w:rFonts w:ascii="Doulos SIL" w:hAnsi="Doulos SIL"/>
          <w:i/>
          <w:color w:val="0000FF"/>
        </w:rPr>
        <w:t>há:rú</w:t>
      </w:r>
      <w:r>
        <w:t>].</w:t>
      </w:r>
    </w:p>
    <w:p w14:paraId="70D896C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 [see </w:t>
      </w:r>
      <w:r w:rsidRPr="005D30C6">
        <w:rPr>
          <w:rFonts w:ascii="Doulos SIL" w:hAnsi="Doulos SIL"/>
          <w:i/>
          <w:color w:val="0000FF"/>
        </w:rPr>
        <w:t>ha:je</w:t>
      </w:r>
      <w:r>
        <w:t> 1a].</w:t>
      </w:r>
    </w:p>
    <w:p w14:paraId="401CF51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há:jê</w:t>
      </w:r>
      <w:r>
        <w:t> 1b].</w:t>
      </w:r>
    </w:p>
    <w:p w14:paraId="31F307AA" w14:textId="110DF0E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há:jê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need, business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affaire, besoin</w:t>
      </w:r>
      <w:r>
        <w:t xml:space="preserve"> [usually plural] [cf. verb </w:t>
      </w:r>
      <w:r w:rsidRPr="005D30C6">
        <w:rPr>
          <w:rFonts w:ascii="Doulos SIL" w:hAnsi="Doulos SIL"/>
          <w:i/>
          <w:color w:val="0000FF"/>
        </w:rPr>
        <w:t>há:jê</w:t>
      </w:r>
      <w:r>
        <w:t xml:space="preserve"> 1b, both  &lt;Ar √</w:t>
      </w:r>
      <w:r w:rsidRPr="00BB673A">
        <w:rPr>
          <w:rFonts w:ascii="Arial Unicode MS" w:eastAsia="Arial Unicode MS" w:hAnsi="Arial Unicode MS"/>
          <w:color w:val="008000"/>
        </w:rPr>
        <w:t>ħwj</w:t>
      </w:r>
      <w:r>
        <w:t>, perhaps via Ful]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há:j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kóy há:j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5D30C6">
        <w:rPr>
          <w:rFonts w:ascii="Doulos SIL" w:hAnsi="Doulos SIL"/>
          <w:i/>
          <w:color w:val="0000FF"/>
        </w:rPr>
        <w:noBreakHyphen/>
      </w:r>
      <w:r w:rsidR="002B29C0" w:rsidRPr="005D30C6">
        <w:rPr>
          <w:rFonts w:ascii="Doulos SIL" w:hAnsi="Doulos SIL"/>
          <w:i/>
          <w:color w:val="0000FF"/>
        </w:rPr>
        <w:t>nóŋ gà</w:t>
      </w:r>
      <w:r w:rsidRPr="005D30C6">
        <w:rPr>
          <w:rFonts w:ascii="Doulos SIL" w:hAnsi="Doulos SIL"/>
          <w:i/>
          <w:color w:val="0000FF"/>
        </w:rPr>
        <w:t>!</w:t>
      </w:r>
      <w:r>
        <w:t xml:space="preserve">  go on your business!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va dans tes affaires!</w:t>
      </w:r>
      <w:r>
        <w:t>.</w:t>
      </w:r>
    </w:p>
    <w:p w14:paraId="5379C0D9" w14:textId="61A8F2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há:jê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[VO] need; do business with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besoin de; avoir des affaires avec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 2] [related to </w:t>
      </w:r>
      <w:r w:rsidRPr="005D30C6">
        <w:rPr>
          <w:rFonts w:ascii="Doulos SIL" w:hAnsi="Doulos SIL"/>
          <w:i/>
          <w:color w:val="0000FF"/>
        </w:rPr>
        <w:t>há:jê</w:t>
      </w:r>
      <w:r>
        <w:t> 1a, both &lt;Ar √</w:t>
      </w:r>
      <w:r w:rsidRPr="00BB673A">
        <w:rPr>
          <w:rFonts w:ascii="Arial Unicode MS" w:eastAsia="Arial Unicode MS" w:hAnsi="Arial Unicode MS"/>
          <w:color w:val="008000"/>
        </w:rPr>
        <w:t>ħwj</w:t>
      </w:r>
      <w:r>
        <w:t>, perhaps via Ful]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=ẃ ꜜhá:jê hám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</w:t>
      </w:r>
      <w:r w:rsidR="00A04CAF">
        <w:t xml:space="preserve"> </w:t>
      </w:r>
      <w:r w:rsidRPr="002C3CD0">
        <w:t>I</w:t>
      </w:r>
      <w:r>
        <w:t xml:space="preserve"> need meat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besoin de viande</w:t>
      </w:r>
      <w:r>
        <w:t>.</w:t>
      </w:r>
    </w:p>
    <w:p w14:paraId="00E8389A" w14:textId="14D834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winnow (grain), sift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venter, tamiser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hágáy</w:t>
      </w:r>
      <w:r>
        <w:t>].</w:t>
      </w:r>
    </w:p>
    <w:p w14:paraId="67D0116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fried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frit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hà:jì</w:t>
      </w:r>
      <w:r>
        <w:t>].</w:t>
      </w:r>
    </w:p>
    <w:p w14:paraId="3438BC18" w14:textId="609151C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hà:jì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hà:gì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fry, cook (meat, sweet potatoes, peanuts, etc.) in small amount of oil or butter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frire, cuire (de la viande, des patates, des arachides, etc.) dans un peu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huile ou de beurre</w:t>
      </w:r>
      <w:r>
        <w:t xml:space="preserve"> [note tone shift 1a/1b; Partpl </w:t>
      </w:r>
      <w:r w:rsidRPr="005D30C6">
        <w:rPr>
          <w:rFonts w:ascii="Doulos SIL" w:hAnsi="Doulos SIL"/>
          <w:i/>
          <w:color w:val="0000FF"/>
        </w:rPr>
        <w:t>hà:g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há:j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7F94A694" w14:textId="2D6110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há:jí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</w:t>
      </w:r>
      <w:r w:rsidR="00A04CAF">
        <w:t>, note tone shift</w:t>
      </w:r>
      <w:r>
        <w:t>] (e.g. meat) be cooked</w:t>
      </w:r>
      <w:r w:rsidR="00A04CAF">
        <w:t xml:space="preserve"> in a little oil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(viande etc.) ê. cuit(e)</w:t>
      </w:r>
      <w:r w:rsidR="00A04CAF">
        <w:rPr>
          <w:rFonts w:ascii="Garamond" w:hAnsi="Garamond"/>
        </w:rPr>
        <w:t xml:space="preserve"> dans un peu d’huile</w:t>
      </w:r>
      <w:r>
        <w:t>.</w:t>
      </w:r>
    </w:p>
    <w:p w14:paraId="04C76F02" w14:textId="188153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hájjî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hadja, woman who has made the pilgrimage to Mecca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hadja, femme qui a fait le pélerinage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ħjj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ʔàlhágî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híjjî</w:t>
      </w:r>
      <w:r>
        <w:t>].</w:t>
      </w:r>
    </w:p>
    <w:p w14:paraId="71FA6149" w14:textId="55FC7E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hâl</w:t>
      </w:r>
      <w:r w:rsidR="00A04CAF">
        <w:t xml:space="preserve">  [final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l</w:t>
      </w:r>
      <w:r w:rsidR="00A04CAF">
        <w:t xml:space="preserve"> </w:t>
      </w:r>
      <w:r>
        <w:t xml:space="preserve">often elides before subject pronoun in 1Sg </w:t>
      </w:r>
      <w:r w:rsidRPr="005D30C6">
        <w:rPr>
          <w:rFonts w:ascii="Doulos SIL" w:hAnsi="Doulos SIL"/>
          <w:i/>
          <w:color w:val="0000FF"/>
        </w:rPr>
        <w:t>há=ỳ</w:t>
      </w:r>
      <w:r>
        <w:t xml:space="preserve">  for  </w:t>
      </w:r>
      <w:r w:rsidRPr="005D30C6">
        <w:rPr>
          <w:rFonts w:ascii="Doulos SIL" w:hAnsi="Doulos SIL"/>
          <w:i/>
          <w:color w:val="0000FF"/>
        </w:rPr>
        <w:t>hâl ì</w:t>
      </w:r>
      <w:r>
        <w:t xml:space="preserve">, and 2Sg </w:t>
      </w:r>
      <w:r w:rsidRPr="005D30C6">
        <w:rPr>
          <w:rFonts w:ascii="Doulos SIL" w:hAnsi="Doulos SIL"/>
          <w:i/>
          <w:color w:val="0000FF"/>
        </w:rPr>
        <w:t>há=ŋ̀</w:t>
      </w:r>
      <w:r>
        <w:t xml:space="preserve"> for  </w:t>
      </w:r>
      <w:r w:rsidRPr="005D30C6">
        <w:rPr>
          <w:rFonts w:ascii="Doulos SIL" w:hAnsi="Doulos SIL"/>
          <w:i/>
          <w:color w:val="0000FF"/>
        </w:rPr>
        <w:t>hâl ŋ̀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A04CAF">
        <w:t> </w:t>
      </w:r>
      <w:r>
        <w:t xml:space="preserve">a) [particle preceding indicative clause] if, when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si, quand, lorsque</w:t>
      </w:r>
      <w:r>
        <w:t xml:space="preserve"> [see also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A04CAF">
        <w:t> b)</w:t>
      </w:r>
      <w:r>
        <w:t xml:space="preserve">[particle beginning subjunctive clause] until, to the point that, so that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que, à tel point que, afin que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hál ꜜá=ḿ bú:</w:t>
      </w:r>
      <w:r>
        <w:t xml:space="preserve">  until he dies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meurt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hál bòr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kà</w:t>
      </w:r>
      <w:r>
        <w:t xml:space="preserve">  so that the people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afin que les gens viennent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[particle preceding NP or PP] until, all the way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hál ꜜbámákò</w:t>
      </w:r>
      <w:r w:rsidRPr="002C3CD0">
        <w:t xml:space="preserve"> </w:t>
      </w:r>
      <w:r w:rsidR="00A04CAF">
        <w:t xml:space="preserve"> </w:t>
      </w:r>
      <w:r w:rsidRPr="002C3CD0">
        <w:t>a</w:t>
      </w:r>
      <w:r>
        <w:t xml:space="preserve">ll the way to Bamako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Bamako</w:t>
      </w:r>
      <w:r w:rsidRPr="00590ABD">
        <w:t xml:space="preserve"> - synonymous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hál ꜜsánné</w:t>
      </w:r>
      <w:r w:rsidR="007E031C">
        <w:t xml:space="preserve">, </w:t>
      </w:r>
      <w:r w:rsidRPr="00BB673A">
        <w:t xml:space="preserve"> </w:t>
      </w:r>
      <w:r w:rsidRPr="005D30C6">
        <w:rPr>
          <w:rFonts w:ascii="Doulos SIL" w:hAnsi="Doulos SIL"/>
          <w:i/>
          <w:color w:val="0000FF"/>
        </w:rPr>
        <w:t>hál à: bá</w:t>
      </w:r>
      <w:r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7E031C">
        <w:t xml:space="preserve">, </w:t>
      </w:r>
      <w:r w:rsidRPr="00BB673A">
        <w:t xml:space="preserve"> </w:t>
      </w:r>
      <w:r w:rsidRPr="005D30C6">
        <w:rPr>
          <w:rFonts w:ascii="Doulos SIL" w:hAnsi="Doulos SIL"/>
          <w:i/>
          <w:color w:val="0000FF"/>
        </w:rPr>
        <w:t>hál màn tù móssó</w:t>
      </w:r>
      <w:r>
        <w:t xml:space="preserve">  very much, extremely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très, beaucoup (adverbe)</w:t>
      </w:r>
      <w:r>
        <w:t>.</w:t>
      </w:r>
    </w:p>
    <w:p w14:paraId="2D732B40" w14:textId="454B1232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há:lá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attested in: </w:t>
      </w:r>
      <w:r w:rsidRPr="005D30C6">
        <w:rPr>
          <w:rFonts w:ascii="Doulos SIL" w:hAnsi="Doulos SIL"/>
          <w:i/>
          <w:color w:val="0000FF"/>
        </w:rPr>
        <w:t>màn</w:t>
      </w:r>
      <w:r w:rsidRPr="005D30C6">
        <w:rPr>
          <w:rFonts w:ascii="Doulos SIL" w:hAnsi="Doulos SIL"/>
          <w:i/>
          <w:color w:val="0000FF"/>
        </w:rPr>
        <w:noBreakHyphen/>
        <w:t xml:space="preserve">tù há:lá </w:t>
      </w:r>
      <w:r>
        <w:rPr>
          <w:i/>
          <w:color w:val="993300"/>
        </w:rPr>
        <w:sym w:font="Symbol" w:char="F0BC"/>
      </w:r>
      <w:r w:rsidRPr="002C3CD0">
        <w:t xml:space="preserve"> a</w:t>
      </w:r>
      <w:r w:rsidRPr="009E5686">
        <w:t xml:space="preserve">ll the more so </w:t>
      </w:r>
      <w:r w:rsidRPr="009E5686">
        <w:sym w:font="Symbol" w:char="F0BC"/>
      </w:r>
      <w:r w:rsidRPr="009E5686">
        <w:t xml:space="preserve">, a fortiori </w:t>
      </w:r>
      <w:r w:rsidRPr="009E5686">
        <w:sym w:font="Symbol" w:char="F0BC"/>
      </w:r>
      <w:r w:rsidRPr="009E5686">
        <w:t xml:space="preserve">; (in negative contexts:) much less </w:t>
      </w:r>
      <w:r w:rsidRPr="009E5686">
        <w:sym w:font="Symbol" w:char="F0BC"/>
      </w:r>
      <w:r w:rsidRPr="009E5686">
        <w:t xml:space="preserve">, never mind </w:t>
      </w:r>
      <w:r w:rsidRPr="009E5686">
        <w:sym w:font="Symbol" w:char="F0BC"/>
      </w:r>
      <w:r w:rsidRPr="009E5686"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à plus forte raison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autant plus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; (en contexte négatif:) ne parlons pas de </w:t>
      </w:r>
      <w:r>
        <w:rPr>
          <w:rFonts w:ascii="Garamond" w:hAnsi="Garamond"/>
        </w:rPr>
        <w:sym w:font="Symbol" w:char="F0BC"/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sákò</w:t>
      </w:r>
      <w:r>
        <w:t>].</w:t>
      </w:r>
    </w:p>
    <w:p w14:paraId="364F084C" w14:textId="321A97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hàlà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hàlàkì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destroyed, killed (in accident)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être détruit</w:t>
      </w:r>
      <w:r>
        <w:t xml:space="preserve"> [variant  </w:t>
      </w:r>
      <w:r w:rsidRPr="005D30C6">
        <w:rPr>
          <w:rFonts w:ascii="Doulos SIL" w:hAnsi="Doulos SIL"/>
          <w:i/>
          <w:color w:val="0000FF"/>
        </w:rPr>
        <w:t>hál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hálkê</w:t>
      </w:r>
      <w:r>
        <w:t>, all ultimately &lt;Ar √</w:t>
      </w:r>
      <w:r w:rsidRPr="00BB673A">
        <w:rPr>
          <w:rFonts w:ascii="Arial Unicode MS" w:eastAsia="Arial Unicode MS" w:hAnsi="Arial Unicode MS"/>
          <w:color w:val="008000"/>
        </w:rPr>
        <w:t>hlk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[tr] do harm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malheur à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kóy [dèy ká ꜜgú=ŋ́ hàlà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ì]</w:t>
      </w:r>
      <w:r>
        <w:t xml:space="preserve">  he went to a place that will do him no good</w:t>
      </w:r>
      <w:r w:rsidRPr="00590ABD">
        <w:t xml:space="preserve"> - </w:t>
      </w:r>
      <w:r>
        <w:rPr>
          <w:rFonts w:ascii="Garamond" w:hAnsi="Garamond"/>
        </w:rPr>
        <w:t>il est allé à un endroit qui lui portera malheur</w:t>
      </w:r>
      <w:r>
        <w:t>.</w:t>
      </w:r>
    </w:p>
    <w:p w14:paraId="10FE217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hálbê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gasp for air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haleter, essayer de respirer</w:t>
      </w:r>
      <w:r>
        <w:t>.</w:t>
      </w:r>
    </w:p>
    <w:p w14:paraId="0057254F" w14:textId="6976EA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</w:r>
      <w:r w:rsidR="00DB17E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B17EE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bé:rì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[frozen cpd n, originally </w:t>
      </w:r>
      <w:r w:rsidR="007B254E">
        <w:t>‘</w:t>
      </w:r>
      <w:r>
        <w:t>man-old</w:t>
      </w:r>
      <w:r w:rsidR="007B254E">
        <w:t>’</w:t>
      </w:r>
      <w:r>
        <w:t xml:space="preserve">] old man, adult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vieux, homme adulte</w:t>
      </w:r>
      <w:r>
        <w:t xml:space="preserve"> [dissimilated &lt;</w:t>
      </w:r>
      <w:r w:rsidR="00DB17EE">
        <w:t xml:space="preserve"> </w:t>
      </w:r>
      <w:r>
        <w:t>*</w:t>
      </w:r>
      <w:r w:rsidRPr="00BB673A">
        <w:rPr>
          <w:rFonts w:ascii="Arial Unicode MS" w:eastAsia="Arial Unicode MS" w:hAnsi="Arial Unicode MS"/>
          <w:color w:val="008000"/>
        </w:rPr>
        <w:t>hàr</w:t>
      </w:r>
      <w:r w:rsidRPr="00BB673A">
        <w:rPr>
          <w:rFonts w:ascii="Arial Unicode MS" w:eastAsia="Arial Unicode MS" w:hAnsi="Arial Unicode MS"/>
          <w:color w:val="008000"/>
        </w:rPr>
        <w:noBreakHyphen/>
        <w:t>bé:rì</w:t>
      </w:r>
      <w:r>
        <w:t xml:space="preserve">, as already in Za &amp; Ka </w:t>
      </w:r>
      <w:r w:rsidRPr="00BB673A">
        <w:rPr>
          <w:rFonts w:ascii="Arial Unicode MS" w:eastAsia="Arial Unicode MS" w:hAnsi="Arial Unicode MS"/>
          <w:i/>
          <w:color w:val="008000"/>
        </w:rPr>
        <w:t>àlbé:rì</w:t>
      </w:r>
      <w:r>
        <w:t>, cf.</w:t>
      </w:r>
      <w:r w:rsidRPr="002C3CD0">
        <w:t xml:space="preserve"> </w:t>
      </w:r>
      <w:r w:rsidRPr="005D30C6">
        <w:rPr>
          <w:rFonts w:ascii="Doulos SIL" w:hAnsi="Doulos SIL"/>
          <w:i/>
          <w:color w:val="0000FF"/>
        </w:rPr>
        <w:t>hàr</w:t>
      </w:r>
      <w:r>
        <w:t> 1].</w:t>
      </w:r>
    </w:p>
    <w:p w14:paraId="2A3EEEF7" w14:textId="1FA9F0D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hál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hálkê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hàlàkì</w:t>
      </w:r>
      <w:r>
        <w:t>, probably a Ful form].</w:t>
      </w:r>
    </w:p>
    <w:p w14:paraId="4B62341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(growing child) become self-reliant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(enfant qui grandit) devenir indépendant</w:t>
      </w:r>
      <w:r>
        <w:t>.</w:t>
      </w:r>
    </w:p>
    <w:p w14:paraId="11759E6B" w14:textId="71E357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hàllàsî</w:t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a) [tr] (e.g. God) protect, defend, save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(Dieu etc.) protéger, sauver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(sb) be protected (by God), be saved, survive (a disaster)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protégé (par Dieu), ê. sauvé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catastrophe)</w:t>
      </w:r>
      <w:r>
        <w:t>.</w:t>
      </w:r>
    </w:p>
    <w:p w14:paraId="684B2198" w14:textId="065DDD6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hállásî</w:t>
      </w:r>
      <w:r>
        <w:t xml:space="preserve"> 1b  </w:t>
      </w:r>
      <w:r>
        <w:rPr>
          <w:rFonts w:ascii="Wingdings" w:hAnsi="Wingdings"/>
          <w:sz w:val="18"/>
        </w:rPr>
        <w:t></w:t>
      </w:r>
      <w:r>
        <w:t xml:space="preserve"> [n] (e.g. God</w:t>
      </w:r>
      <w:r w:rsidR="007B254E">
        <w:t>’</w:t>
      </w:r>
      <w:r>
        <w:t xml:space="preserve">s) protection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B17EE">
        <w:rPr>
          <w:rFonts w:ascii="Garamond" w:hAnsi="Garamond"/>
        </w:rPr>
        <w:t xml:space="preserve">protection (de </w:t>
      </w:r>
      <w:r>
        <w:rPr>
          <w:rFonts w:ascii="Garamond" w:hAnsi="Garamond"/>
        </w:rPr>
        <w:t>Dieu etc.)</w:t>
      </w:r>
      <w:r>
        <w:t>.</w:t>
      </w:r>
    </w:p>
    <w:p w14:paraId="2554C34D" w14:textId="098942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ní: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hàn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if, supposing that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si, dans le cas où</w:t>
      </w:r>
      <w:r>
        <w:t xml:space="preserve"> [optional extension of </w:t>
      </w:r>
      <w:r w:rsidRPr="005D30C6">
        <w:rPr>
          <w:rFonts w:ascii="Doulos SIL" w:hAnsi="Doulos SIL"/>
          <w:i/>
          <w:color w:val="0000FF"/>
        </w:rPr>
        <w:t>hâl</w:t>
      </w:r>
      <w:r>
        <w:t xml:space="preserve">, only in conditional antecedent clauses, cf. </w:t>
      </w:r>
      <w:r w:rsidRPr="005D30C6">
        <w:rPr>
          <w:rFonts w:ascii="Doulos SIL" w:hAnsi="Doulos SIL"/>
          <w:i/>
          <w:color w:val="0000FF"/>
        </w:rPr>
        <w:noBreakHyphen/>
        <w:t>ni: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ní: à màn áŋgá ꜜnó:</w:t>
      </w:r>
      <w:r>
        <w:rPr>
          <w:i/>
        </w:rPr>
        <w:t xml:space="preserve"> </w:t>
      </w:r>
      <w:r>
        <w:rPr>
          <w:i/>
        </w:rPr>
        <w:sym w:font="Symbol" w:char="F0BC"/>
      </w:r>
      <w:r>
        <w:t xml:space="preserve"> if she didn</w:t>
      </w:r>
      <w:r w:rsidR="007B254E">
        <w:t>’</w:t>
      </w:r>
      <w:r>
        <w:t xml:space="preserve">t give him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si elle ne lui a pas donné </w:t>
      </w:r>
      <w:r>
        <w:rPr>
          <w:rFonts w:ascii="Garamond" w:hAnsi="Garamond"/>
        </w:rPr>
        <w:sym w:font="Symbol" w:char="F0BC"/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 xml:space="preserve">ní: ní ꜜnê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>
        <w:rPr>
          <w:i/>
        </w:rPr>
        <w:t xml:space="preserve"> </w:t>
      </w:r>
      <w:r>
        <w:rPr>
          <w:i/>
        </w:rPr>
        <w:sym w:font="Symbol" w:char="F0BC"/>
      </w:r>
      <w:r>
        <w:t xml:space="preserve"> if you say that 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si tu dis que </w:t>
      </w:r>
      <w:r>
        <w:rPr>
          <w:rFonts w:ascii="Garamond" w:hAnsi="Garamond"/>
        </w:rPr>
        <w:sym w:font="Symbol" w:char="F0BC"/>
      </w:r>
    </w:p>
    <w:p w14:paraId="3FD516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hâm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CDA4D4F" w14:textId="74FE94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hâm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cook (baobab-leaf or okra sauce) with meat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faire cuire, préparer (sauce </w:t>
      </w:r>
      <w:r w:rsidR="00DB17EE">
        <w:rPr>
          <w:rFonts w:ascii="Garamond" w:hAnsi="Garamond"/>
        </w:rPr>
        <w:t xml:space="preserve">de feuilles de </w:t>
      </w:r>
      <w:r>
        <w:rPr>
          <w:rFonts w:ascii="Garamond" w:hAnsi="Garamond"/>
        </w:rPr>
        <w:t xml:space="preserve">baobab ou </w:t>
      </w:r>
      <w:r w:rsidR="00DB17EE">
        <w:rPr>
          <w:rFonts w:ascii="Garamond" w:hAnsi="Garamond"/>
        </w:rPr>
        <w:t xml:space="preserve">sauce </w:t>
      </w:r>
      <w:r>
        <w:rPr>
          <w:rFonts w:ascii="Garamond" w:hAnsi="Garamond"/>
        </w:rPr>
        <w:t>gombo) avec de la viande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hàm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hám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hóy</w:t>
      </w:r>
      <w:r w:rsidRPr="005D30C6">
        <w:rPr>
          <w:rFonts w:ascii="Doulos SIL" w:hAnsi="Doulos SIL"/>
          <w:i/>
          <w:color w:val="0000FF"/>
        </w:rPr>
        <w:noBreakHyphen/>
        <w:t>ò hâm</w:t>
      </w:r>
      <w:r>
        <w:t xml:space="preserve">  she</w:t>
      </w:r>
      <w:r w:rsidR="007B254E">
        <w:t>’</w:t>
      </w:r>
      <w:r>
        <w:t xml:space="preserve">s cooking the sauce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prépare la sauce</w:t>
      </w:r>
      <w:r>
        <w:t>.</w:t>
      </w:r>
    </w:p>
    <w:p w14:paraId="0DD4BEA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cook the sauce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préparer la sauce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hâm</w:t>
      </w:r>
      <w:r>
        <w:t> 2].</w:t>
      </w:r>
    </w:p>
    <w:p w14:paraId="35A3806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vine sp. (crawling or climbing) with suckable fruit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liane ou plante rampante à fruit suçables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Leptadenia hastata</w:t>
      </w:r>
      <w:r>
        <w:t xml:space="preserve">, Apocynaceae] [TSK &amp; Za </w:t>
      </w:r>
      <w:r w:rsidRPr="00BB673A">
        <w:rPr>
          <w:rFonts w:ascii="Arial Unicode MS" w:eastAsia="Arial Unicode MS" w:hAnsi="Arial Unicode MS"/>
          <w:i/>
          <w:color w:val="008000"/>
        </w:rPr>
        <w:t>hànâm</w:t>
      </w:r>
      <w:r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halam</w:t>
      </w:r>
      <w:r>
        <w:t>]</w:t>
      </w:r>
      <w:r w:rsidRPr="00590ABD">
        <w:t xml:space="preserve"> - </w:t>
      </w:r>
      <w:r>
        <w:t xml:space="preserve">entire plant: </w:t>
      </w:r>
      <w:r w:rsidRPr="005D30C6">
        <w:rPr>
          <w:rFonts w:ascii="Doulos SIL" w:hAnsi="Doulos SIL"/>
          <w:i/>
          <w:color w:val="0000FF"/>
        </w:rPr>
        <w:t>hàmb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5C8211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initial form of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4DD1E5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hámbúrú</w:t>
      </w:r>
      <w:r>
        <w:t> 1].</w:t>
      </w:r>
    </w:p>
    <w:p w14:paraId="31E2CC9F" w14:textId="4F888B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hàmbùr</w:t>
      </w:r>
      <w:r w:rsidR="007E7344">
        <w:rPr>
          <w:rFonts w:ascii="Doulos SIL" w:hAnsi="Doulos SIL"/>
          <w:i/>
          <w:color w:val="0000FF"/>
        </w:rPr>
        <w:t>-[</w:t>
      </w:r>
      <w:r w:rsidRPr="005D30C6">
        <w:rPr>
          <w:rFonts w:ascii="Doulos SIL" w:hAnsi="Doulos SIL"/>
          <w:i/>
          <w:color w:val="0000FF"/>
        </w:rPr>
        <w:t>bìnd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ò]</w:t>
      </w:r>
      <w:r w:rsidRPr="00801AB3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E7344">
        <w:t xml:space="preserve">cpd </w:t>
      </w:r>
      <w:r>
        <w:t>n] (woman</w:t>
      </w:r>
      <w:r w:rsidR="007B254E">
        <w:t>’</w:t>
      </w:r>
      <w:r>
        <w:t xml:space="preserve">s) unbraided hair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cheveux non tressés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femme)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4D0CCB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frighten, scare, terrify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peur à, effrayer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hámbúrú</w:t>
      </w:r>
      <w:r>
        <w:t> 1].</w:t>
      </w:r>
    </w:p>
    <w:p w14:paraId="394BA53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260CE833" w14:textId="283E5A1A" w:rsidR="004E4BA0" w:rsidRPr="00E0015C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hámbúrí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hámbúr-ò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(head) hair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cheveux (de tête)</w:t>
      </w:r>
      <w:r>
        <w:t xml:space="preserve"> [plural denotes </w:t>
      </w:r>
      <w:r w:rsidR="007B254E">
        <w:t>‘</w:t>
      </w:r>
      <w:r>
        <w:t>head of hair</w:t>
      </w:r>
      <w:r w:rsidR="007B254E">
        <w:t>’</w:t>
      </w:r>
      <w:r>
        <w:t xml:space="preserve">; poss of Sg (inal): 1Sg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7E7344">
        <w:t> </w:t>
      </w:r>
      <w:r>
        <w:t xml:space="preserve">;  poss of Pl (inal):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éy-ɲòŋ</w:t>
      </w:r>
      <w:r>
        <w:t xml:space="preserve"> </w:t>
      </w:r>
      <w:r w:rsidR="007B254E">
        <w:t>‘</w:t>
      </w:r>
      <w:r>
        <w:t>my (head) hair</w:t>
      </w:r>
      <w:r w:rsidR="007B254E">
        <w:t>’</w:t>
      </w:r>
      <w:r>
        <w:t>).</w:t>
      </w:r>
    </w:p>
    <w:p w14:paraId="5834A41F" w14:textId="4F9CE7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or VO] fear, be afraid (of)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peur (de)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hámbúrú-kúbéy</w:t>
      </w:r>
      <w:r w:rsidRPr="00EC3E9F">
        <w:t xml:space="preserve">] - proverb: </w:t>
      </w:r>
      <w:r w:rsidRPr="005D30C6">
        <w:rPr>
          <w:rFonts w:ascii="Doulos SIL" w:hAnsi="Doulos SIL"/>
          <w:i/>
          <w:color w:val="0000FF"/>
        </w:rPr>
        <w:t xml:space="preserve">[hámbúrú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ɲén-à mó] dù:-ré nò</w:t>
      </w:r>
      <w:r w:rsidRPr="00EC3E9F">
        <w:t xml:space="preserve">  being afraid and escaping too is a blessing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avoir peur et aussi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échapper est une chance</w:t>
      </w:r>
      <w:r w:rsidRPr="00EC3E9F">
        <w:t xml:space="preserve"> [said to justify one</w:t>
      </w:r>
      <w:r w:rsidR="007B254E">
        <w:t>’</w:t>
      </w:r>
      <w:r w:rsidRPr="00EC3E9F">
        <w:t>s fleeing].</w:t>
      </w:r>
    </w:p>
    <w:p w14:paraId="768930E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hámbúr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826AAA6" w14:textId="55B79422" w:rsidR="004E4BA0" w:rsidRDefault="007E734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hámbúr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[n] (single) hair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cheveu (individuel)</w:t>
      </w:r>
      <w:r w:rsidR="00261FBE">
        <w:t xml:space="preserve"> [normally in NF form with following numeral or other quantifier] [</w:t>
      </w:r>
      <w:r w:rsidR="00261FBE" w:rsidRPr="005D30C6">
        <w:rPr>
          <w:rFonts w:ascii="Doulos SIL" w:hAnsi="Doulos SIL"/>
          <w:i/>
          <w:color w:val="0000FF"/>
        </w:rPr>
        <w:t>gúr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 1].</w:t>
      </w:r>
    </w:p>
    <w:p w14:paraId="4E6D5EC5" w14:textId="77777777" w:rsidR="004E4BA0" w:rsidRPr="00EC3E9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hámbúrú-kúbéy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fear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peur</w:t>
      </w:r>
      <w:r>
        <w:t>.</w:t>
      </w:r>
    </w:p>
    <w:p w14:paraId="54D99BC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hàmdìgìr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hándìjìr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B3B31C9" w14:textId="1751A9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há:mê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grandchild (grandson or granddaughter)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fils, petite fille</w:t>
      </w:r>
      <w:r w:rsidRPr="00151564">
        <w:t xml:space="preserve"> [</w:t>
      </w:r>
      <w:r w:rsidR="00E13509">
        <w:rPr>
          <w:smallCaps/>
        </w:rPr>
        <w:t>dimin</w:t>
      </w:r>
      <w:r w:rsidR="00E13509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hà:m-íyôw</w:t>
      </w:r>
      <w:r w:rsidRPr="00151564">
        <w:t xml:space="preserve">] </w:t>
      </w:r>
      <w:r>
        <w:t xml:space="preserve">[Za &amp; Ka </w:t>
      </w:r>
      <w:r w:rsidRPr="00BB673A">
        <w:rPr>
          <w:rFonts w:ascii="Arial Unicode MS" w:eastAsia="Arial Unicode MS" w:hAnsi="Arial Unicode MS"/>
          <w:i/>
          <w:color w:val="008000"/>
        </w:rPr>
        <w:t>há:mà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hâ:má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há:m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há:m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há:m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</w:t>
      </w:r>
      <w:r w:rsidRPr="002C3CD0">
        <w:t xml:space="preserve"> 3</w:t>
      </w:r>
      <w:r>
        <w:t xml:space="preserve">Pl </w:t>
      </w:r>
      <w:r w:rsidRPr="005D30C6">
        <w:rPr>
          <w:rFonts w:ascii="Doulos SIL" w:hAnsi="Doulos SIL"/>
          <w:i/>
          <w:color w:val="0000FF"/>
        </w:rPr>
        <w:t>ʔáŋgá ꜜhá:m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8F1C0D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hà:mèy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snatch, seize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happer, saisir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act quickly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agir rapidement</w:t>
      </w:r>
      <w:r>
        <w:t>.</w:t>
      </w:r>
    </w:p>
    <w:p w14:paraId="1D7FC3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hà:mílî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[n, in indef. form] pregnant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femme enceinte</w:t>
      </w:r>
      <w:r>
        <w:t xml:space="preserve"> [&lt;Maghrebi Ar √</w:t>
      </w:r>
      <w:r w:rsidRPr="00BB673A">
        <w:rPr>
          <w:rFonts w:ascii="Arial Unicode MS" w:eastAsia="Arial Unicode MS" w:hAnsi="Arial Unicode MS"/>
          <w:color w:val="008000"/>
        </w:rPr>
        <w:t>ħml</w:t>
      </w:r>
      <w:r>
        <w:t>, cf. Classical Ar √</w:t>
      </w:r>
      <w:r w:rsidRPr="00BB673A">
        <w:rPr>
          <w:rFonts w:ascii="Arial Unicode MS" w:eastAsia="Arial Unicode MS" w:hAnsi="Arial Unicode MS"/>
          <w:color w:val="008000"/>
        </w:rPr>
        <w:t>ħbl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kûn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gùndé</w:t>
      </w:r>
      <w:r>
        <w:t>].</w:t>
      </w:r>
    </w:p>
    <w:p w14:paraId="49729BE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hà:mílî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become pregnant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devenir enceinte</w:t>
      </w:r>
      <w:r>
        <w:t>.</w:t>
      </w:r>
    </w:p>
    <w:p w14:paraId="4CD4FB50" w14:textId="6B698A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hà:m-íy-ôw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íy-à: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grandchild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petit fils, petite fille </w:t>
      </w:r>
      <w:r>
        <w:t>[</w:t>
      </w:r>
      <w:r w:rsidR="00E13509">
        <w:rPr>
          <w:smallCaps/>
        </w:rPr>
        <w:t>dimin</w:t>
      </w:r>
      <w:r>
        <w:t xml:space="preserve"> &lt; </w:t>
      </w:r>
      <w:r w:rsidRPr="005D30C6">
        <w:rPr>
          <w:rFonts w:ascii="Doulos SIL" w:hAnsi="Doulos SIL"/>
          <w:i/>
          <w:color w:val="0000FF"/>
        </w:rPr>
        <w:t>há:mɛ̂</w:t>
      </w:r>
      <w:r>
        <w:t>].</w:t>
      </w:r>
    </w:p>
    <w:p w14:paraId="21B9FD96" w14:textId="3227A3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hámgê</w:t>
      </w:r>
      <w:r w:rsidRPr="003E4524">
        <w:rPr>
          <w:color w:val="993300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squeeze, apply pressure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serrer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ꜜhámjé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he was squeezing her (throat) with it (knife)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lui serrait (la gorge) avec ça (couteau)</w:t>
      </w:r>
      <w:r>
        <w:t>.</w:t>
      </w:r>
    </w:p>
    <w:p w14:paraId="77422EF1" w14:textId="3020F9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hámmâ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eldest 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fils aîné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hámmádì</w:t>
      </w:r>
      <w:r>
        <w:t xml:space="preserve"> ; variant of </w:t>
      </w:r>
      <w:r w:rsidR="007E7344">
        <w:t xml:space="preserve">Ful </w:t>
      </w:r>
      <w:r>
        <w:t xml:space="preserve">personal name </w:t>
      </w:r>
      <w:r w:rsidRPr="007E7344">
        <w:rPr>
          <w:rFonts w:ascii="Arial Unicode MS" w:eastAsia="Arial Unicode MS" w:hAnsi="Arial Unicode MS" w:cs="Arial Unicode MS"/>
          <w:i/>
          <w:color w:val="008000"/>
        </w:rPr>
        <w:t>hammadun</w:t>
      </w:r>
      <w:r w:rsidR="0009344D" w:rsidRPr="0009344D">
        <w:t xml:space="preserve">  ~  </w:t>
      </w:r>
      <w:r w:rsidRPr="007E7344">
        <w:rPr>
          <w:rFonts w:ascii="Arial Unicode MS" w:eastAsia="Arial Unicode MS" w:hAnsi="Arial Unicode MS" w:cs="Arial Unicode MS"/>
          <w:i/>
          <w:color w:val="008000"/>
        </w:rPr>
        <w:t>hammadi</w:t>
      </w:r>
      <w:r>
        <w:t xml:space="preserve"> &lt;Ar, also in Ful etc.] [female counterpart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fántâ</w:t>
      </w:r>
      <w:r>
        <w:t>]</w:t>
      </w:r>
      <w:r w:rsidRPr="00590ABD">
        <w:t xml:space="preserve"> - </w:t>
      </w:r>
      <w:r>
        <w:t xml:space="preserve">cpd: see </w:t>
      </w:r>
      <w:r w:rsidR="007E7344" w:rsidRPr="005D30C6">
        <w:rPr>
          <w:rFonts w:ascii="Doulos SIL" w:hAnsi="Doulos SIL"/>
          <w:i/>
          <w:color w:val="0000FF"/>
        </w:rPr>
        <w:t>hámmádí:jê</w:t>
      </w:r>
      <w:r>
        <w:t>.</w:t>
      </w:r>
    </w:p>
    <w:p w14:paraId="410FD06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hámmádî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hámmâ</w:t>
      </w:r>
      <w:r>
        <w:t>].</w:t>
      </w:r>
    </w:p>
    <w:p w14:paraId="16BA0AC2" w14:textId="1258911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hámmádí:jê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í:j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eldest 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fils aîné</w:t>
      </w:r>
      <w:r>
        <w:t xml:space="preserve"> [&lt;Ful, cf. </w:t>
      </w:r>
      <w:r w:rsidRPr="005D30C6">
        <w:rPr>
          <w:rFonts w:ascii="Doulos SIL" w:hAnsi="Doulos SIL"/>
          <w:i/>
          <w:color w:val="0000FF"/>
        </w:rPr>
        <w:t>hámmâ</w:t>
      </w:r>
      <w:r>
        <w:t>].</w:t>
      </w:r>
    </w:p>
    <w:p w14:paraId="7A3B6F11" w14:textId="6F0E265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há:mné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hámnê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pester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emmerder, déranger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haamn-</w:t>
      </w:r>
      <w:r>
        <w:t>].</w:t>
      </w:r>
    </w:p>
    <w:p w14:paraId="5520E10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hámnén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hámnéy</w:t>
      </w:r>
      <w:r>
        <w:t>]</w:t>
      </w:r>
    </w:p>
    <w:p w14:paraId="69659B23" w14:textId="4F6384B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hámnéy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hámnén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hámnéŋ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(e.g. neighbor) show concern to (sb, about a problem); offer help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(voisin, etc.) se soucier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autour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problème); offrir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aide à</w:t>
      </w:r>
      <w:r>
        <w:t>.</w:t>
      </w:r>
    </w:p>
    <w:p w14:paraId="79FD86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hàmnì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0E1DAE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hámní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hámn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23C986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hàmnì</w:t>
      </w:r>
      <w:r w:rsidRPr="005D30C6">
        <w:rPr>
          <w:rFonts w:ascii="Doulos SIL" w:hAnsi="Doulos SIL"/>
          <w:i/>
          <w:color w:val="0000FF"/>
        </w:rPr>
        <w:noBreakHyphen/>
        <w:t>[kùŋg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</w:t>
      </w:r>
      <w:r w:rsidRPr="00955DF6">
        <w:t>flying insect in fields that makes a humming sound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insecte volant dans les champs qui fait un bruit bourdonnant</w:t>
      </w:r>
      <w:r>
        <w:t>.</w:t>
      </w:r>
    </w:p>
    <w:p w14:paraId="053174FE" w14:textId="70D0E8C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hàmnì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flour, powder, anything granular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farine, poudre, grains</w:t>
      </w:r>
      <w:r w:rsidRPr="00590ABD">
        <w:t xml:space="preserve"> - </w:t>
      </w:r>
      <w:r>
        <w:t xml:space="preserve">phrase: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granulated (not bar) salt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sel grené</w:t>
      </w:r>
      <w:r>
        <w:t>.</w:t>
      </w:r>
    </w:p>
    <w:p w14:paraId="5561D8EA" w14:textId="4EFFB2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hámní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fly (insect), (any) flying insect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mouche, (tout) insecte volant</w:t>
      </w:r>
      <w:r>
        <w:t xml:space="preserve"> [focally, the common house fly but extendible]</w:t>
      </w:r>
      <w:r w:rsidR="000805D4">
        <w:t xml:space="preserve"> - </w:t>
      </w:r>
      <w:r w:rsidR="00127C8E">
        <w:rPr>
          <w:smallCaps/>
        </w:rPr>
        <w:t>dimin</w:t>
      </w:r>
      <w:r w:rsidR="00127C8E">
        <w:t xml:space="preserve"> </w:t>
      </w:r>
      <w:r w:rsidR="000805D4">
        <w:t xml:space="preserve">cpd: see </w:t>
      </w:r>
      <w:r w:rsidR="000805D4" w:rsidRPr="000B43BC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0805D4" w:rsidRPr="005D30C6">
        <w:rPr>
          <w:rFonts w:ascii="Doulos SIL" w:hAnsi="Doulos SIL"/>
          <w:i/>
          <w:color w:val="0000FF"/>
        </w:rPr>
        <w:t>àrk</w:t>
      </w:r>
      <w:r w:rsidR="000805D4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0805D4" w:rsidRPr="005D30C6">
        <w:rPr>
          <w:rFonts w:ascii="Doulos SIL" w:hAnsi="Doulos SIL"/>
          <w:i/>
          <w:color w:val="0000FF"/>
        </w:rPr>
        <w:sym w:font="Symbol" w:char="F0AD"/>
      </w:r>
      <w:r w:rsidR="000805D4" w:rsidRPr="005D30C6">
        <w:rPr>
          <w:rFonts w:ascii="Doulos SIL" w:hAnsi="Doulos SIL"/>
          <w:i/>
          <w:color w:val="0000FF"/>
        </w:rPr>
        <w:t>hámn</w:t>
      </w:r>
      <w:r w:rsidR="000805D4" w:rsidRPr="005D30C6">
        <w:rPr>
          <w:rFonts w:ascii="Doulos SIL" w:hAnsi="Doulos SIL"/>
          <w:i/>
          <w:color w:val="0000FF"/>
        </w:rPr>
        <w:noBreakHyphen/>
        <w:t>ꜜíyà</w:t>
      </w:r>
      <w:r>
        <w:t>.</w:t>
      </w:r>
    </w:p>
    <w:p w14:paraId="25CB5C08" w14:textId="3834A4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hâm</w:t>
      </w:r>
      <w:r>
        <w:t xml:space="preserve"> 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meat, flesh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viande, chair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hâm</w:t>
      </w:r>
      <w:r>
        <w:t>]</w:t>
      </w:r>
      <w:r w:rsidRPr="00590ABD">
        <w:t xml:space="preserve"> - </w:t>
      </w:r>
      <w:r>
        <w:t>with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hám bò:-b-ò</w:t>
      </w:r>
      <w:r>
        <w:t xml:space="preserve">  much meat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beaucoup de viande</w:t>
      </w:r>
      <w:r>
        <w:t>.</w:t>
      </w:r>
    </w:p>
    <w:p w14:paraId="05965C47" w14:textId="65F9BB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(cultivated) sorghum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sorgho, gros mil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Sorghum bicolor</w:t>
      </w:r>
      <w:r>
        <w:t xml:space="preserve">, Poaceae] [Za </w:t>
      </w:r>
      <w:r w:rsidRPr="00BB673A">
        <w:rPr>
          <w:rFonts w:ascii="Arial Unicode MS" w:eastAsia="Arial Unicode MS" w:hAnsi="Arial Unicode MS"/>
          <w:i/>
          <w:color w:val="008000"/>
        </w:rPr>
        <w:t>hà:mó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hàmbó</w:t>
      </w:r>
      <w:r>
        <w:t>]</w:t>
      </w:r>
      <w:r w:rsidRPr="00590ABD">
        <w:t xml:space="preserve"> - </w:t>
      </w:r>
      <w:r>
        <w:t xml:space="preserve">cpd: see </w:t>
      </w:r>
      <w:r w:rsidR="0094406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94406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94406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4406B">
        <w:rPr>
          <w:rFonts w:ascii="Doulos SIL" w:hAnsi="Doulos SIL"/>
          <w:i/>
          <w:color w:val="0000FF"/>
        </w:rPr>
        <w:t>]</w:t>
      </w:r>
      <w:r>
        <w:t>.</w:t>
      </w:r>
    </w:p>
    <w:p w14:paraId="745EBA33" w14:textId="028737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[3rd person possessed form &lt; </w:t>
      </w:r>
      <w:r w:rsidRPr="005D30C6">
        <w:rPr>
          <w:rFonts w:ascii="Doulos SIL" w:hAnsi="Doulos SIL"/>
          <w:i/>
          <w:color w:val="0000FF"/>
        </w:rPr>
        <w:t>há:mê</w:t>
      </w:r>
      <w:r>
        <w:t xml:space="preserve"> 1 </w:t>
      </w:r>
      <w:r w:rsidR="007B254E">
        <w:t>‘</w:t>
      </w:r>
      <w:r>
        <w:t>grandchild</w:t>
      </w:r>
      <w:r w:rsidR="007B254E">
        <w:t>’</w:t>
      </w:r>
      <w:r>
        <w:t>].</w:t>
      </w:r>
    </w:p>
    <w:p w14:paraId="711A2F62" w14:textId="7E34B08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hámpáŋgú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phrase (verb-verb cpd): </w:t>
      </w:r>
      <w:r w:rsidRPr="005D30C6">
        <w:rPr>
          <w:rFonts w:ascii="Doulos SIL" w:hAnsi="Doulos SIL"/>
          <w:i/>
          <w:color w:val="0000FF"/>
        </w:rPr>
        <w:t>kání ẁ hámpáŋgú</w:t>
      </w:r>
      <w:r>
        <w:t xml:space="preserve">  sleep or lie down on one</w:t>
      </w:r>
      <w:r w:rsidR="007B254E">
        <w:t>’</w:t>
      </w:r>
      <w:r>
        <w:t xml:space="preserve">s belly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dormir ou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étendre sur le ventre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gûm</w:t>
      </w:r>
      <w:r>
        <w:t>] [</w:t>
      </w:r>
      <w:r w:rsidR="00651F6A" w:rsidRPr="00651F6A">
        <w:rPr>
          <w:smallCaps/>
        </w:rPr>
        <w:t>ant: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hánséy</w:t>
      </w:r>
      <w:r>
        <w:t>].</w:t>
      </w:r>
    </w:p>
    <w:p w14:paraId="1498C25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hámpê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chew tobacco (mixed with ashes)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mastiquer du tabac (mélangé avec des cendres)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hámpérê</w:t>
      </w:r>
      <w:r>
        <w:t> ; &lt;Ful].</w:t>
      </w:r>
    </w:p>
    <w:p w14:paraId="4364EB5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hámpérê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wad of chewing tobacco, amount of tobacco chewed at one time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(une) chique de tabac</w:t>
      </w:r>
      <w:r>
        <w:t xml:space="preserve"> [related verb </w:t>
      </w:r>
      <w:r w:rsidRPr="005D30C6">
        <w:rPr>
          <w:rFonts w:ascii="Doulos SIL" w:hAnsi="Doulos SIL"/>
          <w:i/>
          <w:color w:val="0000FF"/>
        </w:rPr>
        <w:t>hámpê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  <w:r w:rsidRPr="00590ABD">
        <w:t xml:space="preserve"> - </w:t>
      </w:r>
      <w:r>
        <w:t xml:space="preserve">generally in cpd </w:t>
      </w:r>
      <w:r w:rsidRPr="005D30C6">
        <w:rPr>
          <w:rFonts w:ascii="Doulos SIL" w:hAnsi="Doulos SIL"/>
          <w:i/>
          <w:color w:val="0000FF"/>
        </w:rPr>
        <w:t>tábá ꜜhámpérê</w:t>
      </w:r>
      <w:r>
        <w:t>.</w:t>
      </w:r>
      <w:r>
        <w:rPr>
          <w:rFonts w:ascii="Garamond" w:hAnsi="Garamond"/>
        </w:rPr>
        <w:t xml:space="preserve"> </w:t>
      </w:r>
    </w:p>
    <w:p w14:paraId="11A5FB2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hámp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earthenware bowl (for bathing and other uses)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grosse écuelle en terre cuite (sert à cuvette de bain parmi autres utilisations)</w:t>
      </w:r>
      <w:r>
        <w:t>.</w:t>
      </w:r>
    </w:p>
    <w:p w14:paraId="27A0824D" w14:textId="5008D8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</w:r>
      <w:r w:rsidR="000F2C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F2C07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F2C07">
        <w:t xml:space="preserve">cpd </w:t>
      </w:r>
      <w:r>
        <w:t xml:space="preserve">n] carcass (of sheep or goat, after head and intestines are removed)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carcasse (de mouton ou de chèvre, après que la tête et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intestin sont enlevés)</w:t>
      </w:r>
      <w:r>
        <w:t xml:space="preserve"> [the carcass can be roasted entire] [&lt; </w:t>
      </w: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3B37ED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ha:m</w:t>
      </w:r>
      <w:r w:rsidRPr="005D30C6">
        <w:rPr>
          <w:rFonts w:ascii="Doulos SIL" w:hAnsi="Doulos SIL"/>
          <w:i/>
          <w:color w:val="0000FF"/>
        </w:rPr>
        <w:noBreakHyphen/>
        <w:t>u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2816DBA6" w14:textId="619686C7" w:rsidR="004E4BA0" w:rsidRDefault="000F2C0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hà:m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kàrg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F700F4">
        <w:t xml:space="preserve"> </w:t>
      </w:r>
      <w:r w:rsidR="00261FBE">
        <w:t xml:space="preserve">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[frozen cpd n] porcupine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porc-épic</w:t>
      </w:r>
      <w:r w:rsidR="00261FBE">
        <w:t xml:space="preserve">  [perhaps originally “meat-thorn”, cf. KS </w:t>
      </w:r>
      <w:r w:rsidR="00261FBE" w:rsidRPr="00BB673A">
        <w:rPr>
          <w:rFonts w:ascii="Arial Unicode MS" w:eastAsia="Arial Unicode MS" w:hAnsi="Arial Unicode MS"/>
          <w:i/>
          <w:color w:val="008000"/>
        </w:rPr>
        <w:t>ham</w:t>
      </w:r>
      <w:r w:rsidR="00261FBE" w:rsidRPr="00BB673A">
        <w:rPr>
          <w:rFonts w:ascii="Arial Unicode MS" w:eastAsia="Arial Unicode MS" w:hAnsi="Arial Unicode MS"/>
          <w:i/>
          <w:color w:val="008000"/>
        </w:rPr>
        <w:noBreakHyphen/>
        <w:t>karji</w:t>
      </w:r>
      <w:r w:rsidR="00261FBE">
        <w:t xml:space="preserve">, but the lengthened initial is no longer synchronically connectable to </w:t>
      </w:r>
      <w:r w:rsidR="00261FBE" w:rsidRPr="005D30C6">
        <w:rPr>
          <w:rFonts w:ascii="Doulos SIL" w:hAnsi="Doulos SIL"/>
          <w:i/>
          <w:color w:val="0000FF"/>
        </w:rPr>
        <w:t>hám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0FF53059" w14:textId="79A022C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 ǹ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[assimilated &lt; </w:t>
      </w:r>
      <w:r w:rsidRPr="005D30C6">
        <w:rPr>
          <w:rFonts w:ascii="Doulos SIL" w:hAnsi="Doulos SIL"/>
          <w:i/>
          <w:color w:val="0000FF"/>
        </w:rPr>
        <w:t>hâl</w:t>
      </w:r>
      <w:r>
        <w:t xml:space="preserve"> </w:t>
      </w:r>
      <w:r w:rsidR="007B254E">
        <w:t>‘</w:t>
      </w:r>
      <w:r>
        <w:t xml:space="preserve">if when </w:t>
      </w:r>
      <w:r>
        <w:sym w:font="Symbol" w:char="F0BC"/>
      </w:r>
      <w:r>
        <w:t xml:space="preserve">” plus 2Sg subject  </w:t>
      </w:r>
      <w:r w:rsidRPr="005D30C6">
        <w:rPr>
          <w:rFonts w:ascii="Doulos SIL" w:hAnsi="Doulos SIL"/>
          <w:i/>
          <w:color w:val="0000FF"/>
        </w:rPr>
        <w:t>ŋ̀</w:t>
      </w:r>
      <w:r>
        <w:t>].</w:t>
      </w:r>
    </w:p>
    <w:p w14:paraId="4C4C6CEB" w14:textId="520218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háⁿ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day</w:t>
      </w:r>
      <w:r w:rsidR="007B254E">
        <w:t>’</w:t>
      </w:r>
      <w:r>
        <w:t>].</w:t>
      </w:r>
    </w:p>
    <w:p w14:paraId="2AFB621E" w14:textId="2A89FE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há:ⁿ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ask (sb), inquire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interroger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há:ⁿ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né ꜜʔáŋgá nò [ẁ kóy [[wó dì] há:ⁿ]]</w:t>
      </w:r>
      <w:r>
        <w:t xml:space="preserve">  he said (=thought) he would go ask for that one (in marriage)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dit (=pensait)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allait demander celle-là (en mariage)</w:t>
      </w:r>
      <w:r>
        <w:t>.</w:t>
      </w:r>
    </w:p>
    <w:p w14:paraId="08EFDE36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hâ:ⁿ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[see </w:t>
      </w:r>
      <w:r w:rsidRPr="005D30C6">
        <w:rPr>
          <w:rFonts w:ascii="Doulos SIL" w:hAnsi="Doulos SIL"/>
          <w:i/>
          <w:color w:val="0000FF"/>
        </w:rPr>
        <w:t>hâ:ŋ</w:t>
      </w:r>
      <w:r>
        <w:t>].</w:t>
      </w:r>
    </w:p>
    <w:p w14:paraId="752C71C4" w14:textId="25BA25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hàŋ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or intr with optional postverbal NP] drink (water, liquid, porridge)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boire (eau, liquide, bouillie)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hàŋ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háɲ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sembu</w:t>
      </w:r>
      <w:r>
        <w:t xml:space="preserve"> 2] [Za </w:t>
      </w:r>
      <w:r w:rsidRPr="00BB673A">
        <w:rPr>
          <w:rFonts w:ascii="Arial Unicode MS" w:eastAsia="Arial Unicode MS" w:hAnsi="Arial Unicode MS"/>
          <w:i/>
          <w:color w:val="008000"/>
        </w:rPr>
        <w:t>hǎŋ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bìt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háŋ bìt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I</w:t>
      </w:r>
      <w:r>
        <w:t xml:space="preserve"> drank the porridge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bu la bouillie</w:t>
      </w:r>
      <w:r>
        <w:t>.</w:t>
      </w:r>
    </w:p>
    <w:p w14:paraId="4515563A" w14:textId="41A263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hàŋ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[for </w:t>
      </w:r>
      <w:r w:rsidRPr="005D30C6">
        <w:rPr>
          <w:rFonts w:ascii="Doulos SIL" w:hAnsi="Doulos SIL"/>
          <w:i/>
          <w:color w:val="0000FF"/>
        </w:rPr>
        <w:t>hàŋ kâ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hàŋ kûl</w:t>
      </w:r>
      <w:r>
        <w:t xml:space="preserve"> see under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day</w:t>
      </w:r>
      <w:r w:rsidR="007B254E">
        <w:t>’</w:t>
      </w:r>
      <w:r>
        <w:t>].</w:t>
      </w:r>
    </w:p>
    <w:p w14:paraId="5E99C9CF" w14:textId="196BAA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hâ:ŋ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hâ:ⁿ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[quotative particle] that 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 </w:t>
      </w:r>
      <w:r>
        <w:rPr>
          <w:rFonts w:ascii="Garamond" w:hAnsi="Garamond"/>
        </w:rPr>
        <w:sym w:font="Symbol" w:char="F0BC"/>
      </w:r>
      <w:r>
        <w:t xml:space="preserve"> [after </w:t>
      </w:r>
      <w:r w:rsidRPr="005D30C6">
        <w:rPr>
          <w:rFonts w:ascii="Doulos SIL" w:hAnsi="Doulos SIL"/>
          <w:i/>
          <w:color w:val="0000FF"/>
        </w:rPr>
        <w:t>nê</w:t>
      </w:r>
      <w:r>
        <w:t xml:space="preserve"> 1 </w:t>
      </w:r>
      <w:r w:rsidR="007B254E">
        <w:t>‘</w:t>
      </w:r>
      <w:r>
        <w:t xml:space="preserve">say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dire</w:t>
      </w:r>
      <w:r w:rsidR="007B254E">
        <w:rPr>
          <w:rFonts w:ascii="Garamond" w:hAnsi="Garamond"/>
        </w:rPr>
        <w:t>’</w:t>
      </w:r>
      <w:r>
        <w:t xml:space="preserve">, with quote following after pause, occasionally after e.g. </w:t>
      </w:r>
      <w:r w:rsidRPr="005D30C6">
        <w:rPr>
          <w:rFonts w:ascii="Doulos SIL" w:hAnsi="Doulos SIL"/>
          <w:i/>
          <w:color w:val="0000FF"/>
        </w:rPr>
        <w:t>dí:</w:t>
      </w:r>
      <w:r>
        <w:t xml:space="preserve"> </w:t>
      </w:r>
      <w:r w:rsidR="007B254E">
        <w:t>‘</w:t>
      </w:r>
      <w:r>
        <w:t>see</w:t>
      </w:r>
      <w:r w:rsidR="007B254E">
        <w:t>’</w:t>
      </w:r>
      <w:r>
        <w:t xml:space="preserve">; 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ʔáy ꜜnê hâ:ⁿ, 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“</w:t>
      </w:r>
      <w:r>
        <w:sym w:font="Symbol" w:char="F0BC"/>
      </w:r>
      <w:r>
        <w:t>” I said, “</w:t>
      </w:r>
      <w:r>
        <w:sym w:font="Symbol" w:char="F0BC"/>
      </w:r>
      <w:r>
        <w:t xml:space="preserve">”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dit «</w:t>
      </w:r>
      <w:r w:rsidR="000F2C07">
        <w:rPr>
          <w:rFonts w:ascii="Garamond" w:hAnsi="Garamond"/>
        </w:rPr>
        <w:t> </w:t>
      </w:r>
      <w:r>
        <w:rPr>
          <w:rFonts w:ascii="Garamond" w:hAnsi="Garamond"/>
        </w:rPr>
        <w:sym w:font="Symbol" w:char="F0BC"/>
      </w:r>
      <w:r w:rsidR="000F2C07">
        <w:rPr>
          <w:rFonts w:ascii="Garamond" w:hAnsi="Garamond"/>
        </w:rPr>
        <w:t> </w:t>
      </w:r>
      <w:r>
        <w:rPr>
          <w:rFonts w:ascii="Garamond" w:hAnsi="Garamond"/>
        </w:rPr>
        <w:t>»</w:t>
      </w:r>
      <w:r>
        <w:t>.</w:t>
      </w:r>
    </w:p>
    <w:p w14:paraId="4CDFE2C4" w14:textId="7BDFC90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hánáná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hánná</w:t>
      </w:r>
      <w:r>
        <w:t xml:space="preserve"> </w:t>
      </w:r>
      <w:r w:rsidR="007B254E">
        <w:t>‘</w:t>
      </w:r>
      <w:r>
        <w:t>do at night</w:t>
      </w:r>
      <w:r w:rsidR="007B254E">
        <w:t>’</w:t>
      </w:r>
      <w:r>
        <w:t>].</w:t>
      </w:r>
    </w:p>
    <w:p w14:paraId="440B4781" w14:textId="7724149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take one</w:t>
      </w:r>
      <w:r w:rsidR="007B254E">
        <w:t>’</w:t>
      </w:r>
      <w:r>
        <w:t xml:space="preserve">s time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tarder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delay, slow (sth) down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retarder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[&lt;Ful].</w:t>
      </w:r>
    </w:p>
    <w:p w14:paraId="7FC2F295" w14:textId="0DED1F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hàndìjìr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hàndùjìr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rPr>
          <w:color w:val="993300"/>
        </w:rPr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hàmdìgìr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3E4524">
        <w:rPr>
          <w:color w:val="993300"/>
        </w:rPr>
        <w:t xml:space="preserve"> </w:t>
      </w:r>
      <w:r>
        <w:t xml:space="preserve">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jìrì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shrub with edible berries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à fruits comestibles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Grewia tenax</w:t>
      </w:r>
      <w:r>
        <w:t xml:space="preserve">, </w:t>
      </w:r>
      <w:r w:rsidR="004B3A0C">
        <w:t>Malvaceae</w:t>
      </w:r>
      <w:r>
        <w:t xml:space="preserve"> (has tiny leaves); variant beginning  </w:t>
      </w:r>
      <w:r w:rsidRPr="005D30C6">
        <w:rPr>
          <w:rFonts w:ascii="Doulos SIL" w:hAnsi="Doulos SIL"/>
          <w:i/>
          <w:color w:val="0000FF"/>
        </w:rPr>
        <w:t>hàndù</w:t>
      </w:r>
      <w:r>
        <w:t xml:space="preserve"> may reflect reanalysis with </w:t>
      </w: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 or 2].</w:t>
      </w:r>
    </w:p>
    <w:p w14:paraId="74E12C5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hándírí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dream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rêver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hándírí</w:t>
      </w:r>
      <w:r>
        <w:t> 1b].</w:t>
      </w:r>
    </w:p>
    <w:p w14:paraId="7D6F33A9" w14:textId="3ADA907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hándírí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hándír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b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dream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rêve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hándírí</w:t>
      </w:r>
      <w:r>
        <w:t>].</w:t>
      </w:r>
    </w:p>
    <w:p w14:paraId="2E1DD8C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moon; month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lune; mois</w:t>
      </w:r>
      <w:r>
        <w:t>.</w:t>
      </w:r>
    </w:p>
    <w:p w14:paraId="4A12F46F" w14:textId="1DE5084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edible sedge tubers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 sucrés (tubercules comestibles de souchet)</w:t>
      </w:r>
      <w:r>
        <w:t xml:space="preserve"> [darker than the commercially sold tubers of </w:t>
      </w:r>
      <w:r>
        <w:rPr>
          <w:rFonts w:ascii="Garamond" w:hAnsi="Garamond"/>
          <w:i/>
        </w:rPr>
        <w:t>Cyperus esculentus</w:t>
      </w:r>
      <w:r>
        <w:t>]</w:t>
      </w:r>
      <w:r w:rsidRPr="00590ABD">
        <w:t xml:space="preserve"> - </w:t>
      </w:r>
      <w:r>
        <w:t xml:space="preserve">entire plant (sedge): </w:t>
      </w: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[</w:t>
      </w:r>
      <w:r w:rsidRPr="00FE62AD">
        <w:rPr>
          <w:smallCaps/>
        </w:rPr>
        <w:t>id</w:t>
      </w:r>
      <w:r>
        <w:t>: applied loosely in the field to several sedge spp.]</w:t>
      </w:r>
      <w:r w:rsidRPr="00590ABD">
        <w:t xml:space="preserve"> - </w:t>
      </w:r>
      <w:r>
        <w:t xml:space="preserve">cpd: see </w:t>
      </w:r>
      <w:r w:rsidR="000F2C07" w:rsidRPr="005D30C6">
        <w:rPr>
          <w:rFonts w:ascii="Doulos SIL" w:hAnsi="Doulos SIL"/>
          <w:i/>
          <w:color w:val="0000FF"/>
        </w:rPr>
        <w:t>[hànd</w:t>
      </w:r>
      <w:r w:rsidR="000F2C07" w:rsidRPr="005D30C6">
        <w:rPr>
          <w:rFonts w:ascii="Doulos SIL" w:hAnsi="Doulos SIL"/>
          <w:i/>
          <w:color w:val="0000FF"/>
        </w:rPr>
        <w:noBreakHyphen/>
        <w:t>ù]-[gùrb</w:t>
      </w:r>
      <w:r w:rsidR="000F2C07" w:rsidRPr="005D30C6">
        <w:rPr>
          <w:rFonts w:ascii="Doulos SIL" w:hAnsi="Doulos SIL"/>
          <w:i/>
          <w:color w:val="0000FF"/>
        </w:rPr>
        <w:noBreakHyphen/>
        <w:t>ò]</w:t>
      </w:r>
      <w:r w:rsidRPr="0033636C">
        <w:t>.</w:t>
      </w:r>
    </w:p>
    <w:p w14:paraId="543816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,2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1,2].</w:t>
      </w:r>
    </w:p>
    <w:p w14:paraId="06C3ED9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hàndùjìr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hàndìjìr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57F73F5" w14:textId="71965B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[hànd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[gòr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 w:rsidR="0009344D" w:rsidRPr="0009344D">
        <w:t xml:space="preserve">  ~  </w:t>
      </w:r>
      <w:r w:rsidRPr="003E4524">
        <w:rPr>
          <w:color w:val="993300"/>
        </w:rPr>
        <w:sym w:font="Symbol" w:char="F0BC"/>
      </w:r>
      <w:r w:rsidRPr="005D30C6">
        <w:rPr>
          <w:rFonts w:ascii="Doulos SIL" w:hAnsi="Doulos SIL"/>
          <w:i/>
          <w:color w:val="0000FF"/>
        </w:rPr>
        <w:noBreakHyphen/>
        <w:t>[gór-yà]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F2C07">
        <w:t xml:space="preserve">cpd </w:t>
      </w:r>
      <w:r>
        <w:t xml:space="preserve">n] ganglion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ganglion</w:t>
      </w:r>
      <w:r>
        <w:t>.</w:t>
      </w:r>
    </w:p>
    <w:p w14:paraId="25904244" w14:textId="624AD79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[hànd</w:t>
      </w:r>
      <w:r w:rsidRPr="005D30C6">
        <w:rPr>
          <w:rFonts w:ascii="Doulos SIL" w:hAnsi="Doulos SIL"/>
          <w:i/>
          <w:color w:val="0000FF"/>
        </w:rPr>
        <w:noBreakHyphen/>
        <w:t>ù]-[gùrb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01AB3">
        <w:t xml:space="preserve"> </w:t>
      </w:r>
      <w:r w:rsidRPr="0033636C">
        <w:t xml:space="preserve">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F2C07">
        <w:t xml:space="preserve">cpd </w:t>
      </w:r>
      <w:r>
        <w:t xml:space="preserve">n] sedge sp. (rhizome burned as incense)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souchet sp. (racine brûlée comme encens]</w:t>
      </w:r>
      <w:r>
        <w:t xml:space="preserve"> [</w:t>
      </w:r>
      <w:r w:rsidRPr="00FE62AD">
        <w:rPr>
          <w:smallCaps/>
        </w:rPr>
        <w:t>id</w:t>
      </w:r>
      <w:r>
        <w:t xml:space="preserve">: focally </w:t>
      </w:r>
      <w:r>
        <w:rPr>
          <w:rFonts w:ascii="Garamond" w:hAnsi="Garamond"/>
          <w:i/>
        </w:rPr>
        <w:t>Cyperus maculatus</w:t>
      </w:r>
      <w:r>
        <w:t xml:space="preserve">, whose long rhizomes are sold in markets, secondarily </w:t>
      </w:r>
      <w:r>
        <w:rPr>
          <w:rFonts w:ascii="Garamond" w:hAnsi="Garamond"/>
          <w:i/>
        </w:rPr>
        <w:t>Cyperus bulbosus</w:t>
      </w:r>
      <w:r>
        <w:t>, with small tubers; in the field applied loosely to other sedges] [</w:t>
      </w:r>
      <w:r w:rsidRPr="005D30C6">
        <w:rPr>
          <w:rFonts w:ascii="Doulos SIL" w:hAnsi="Doulos SIL"/>
          <w:i/>
          <w:color w:val="0000FF"/>
        </w:rPr>
        <w:t>hànd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2, cf. also </w:t>
      </w:r>
      <w:r w:rsidRPr="005D30C6">
        <w:rPr>
          <w:rFonts w:ascii="Doulos SIL" w:hAnsi="Doulos SIL"/>
          <w:i/>
          <w:color w:val="0000FF"/>
        </w:rPr>
        <w:t>gów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(b)].</w:t>
      </w:r>
    </w:p>
    <w:p w14:paraId="2A4AF063" w14:textId="076F13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hán-ê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[postp] on the day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jour de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; for temporal ending </w:t>
      </w:r>
      <w:r w:rsidRPr="005D30C6">
        <w:rPr>
          <w:rFonts w:ascii="Doulos SIL" w:hAnsi="Doulos SIL"/>
          <w:i/>
          <w:color w:val="0000FF"/>
        </w:rPr>
        <w:t>ê</w:t>
      </w:r>
      <w:r>
        <w:t xml:space="preserve"> cf. </w:t>
      </w:r>
      <w:r w:rsidRPr="005D30C6">
        <w:rPr>
          <w:rFonts w:ascii="Doulos SIL" w:hAnsi="Doulos SIL"/>
          <w:i/>
          <w:color w:val="0000FF"/>
        </w:rPr>
        <w:t>wát-ê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héb</w:t>
      </w:r>
      <w:r w:rsidRPr="005D30C6">
        <w:rPr>
          <w:rFonts w:ascii="Doulos SIL" w:hAnsi="Doulos SIL"/>
          <w:i/>
          <w:color w:val="0000FF"/>
        </w:rPr>
        <w:noBreakHyphen/>
        <w:t>ó hán-ê</w:t>
      </w:r>
      <w:r>
        <w:t xml:space="preserve">  market 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jour du marché</w:t>
      </w:r>
      <w:r>
        <w:t xml:space="preserve"> (in Hombori: Tuesday); </w:t>
      </w:r>
      <w:r w:rsidR="00B54650">
        <w:rPr>
          <w:rFonts w:ascii="Doulos SIL" w:hAnsi="Doulos SIL"/>
          <w:i/>
          <w:color w:val="0000FF"/>
        </w:rPr>
        <w:t>hâl [yórkò</w:t>
      </w:r>
      <w:r w:rsidRPr="005D30C6">
        <w:rPr>
          <w:rFonts w:ascii="Doulos SIL" w:hAnsi="Doulos SIL"/>
          <w:i/>
          <w:color w:val="0000FF"/>
        </w:rPr>
        <w:t>y jìnè] hán-ê</w:t>
      </w:r>
      <w:r>
        <w:t xml:space="preserve">  until the day of being before God (=for all time)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 jour devant Dieu (=pour toujours)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[à má:</w:t>
      </w:r>
      <w:r w:rsidRPr="005D30C6">
        <w:rPr>
          <w:rFonts w:ascii="Doulos SIL" w:hAnsi="Doulos SIL"/>
          <w:i/>
          <w:color w:val="0000FF"/>
        </w:rPr>
        <w:noBreakHyphen/>
        <w:t>gís</w:t>
      </w:r>
      <w:r w:rsidRPr="0033636C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ò] hán-ê</w:t>
      </w:r>
      <w:r>
        <w:t xml:space="preserve">  on the day of her baptism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de son baptême</w:t>
      </w:r>
      <w:r>
        <w:t>.</w:t>
      </w:r>
    </w:p>
    <w:p w14:paraId="17F4DCF6" w14:textId="6E8DA0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hàŋgà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follow (after sb); take (a path)</w:t>
      </w:r>
      <w:r w:rsidR="0088213F">
        <w:t>; hang out with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suivre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prendre (un chemin)</w:t>
      </w:r>
      <w:r w:rsidR="0088213F">
        <w:rPr>
          <w:rFonts w:ascii="Garamond" w:hAnsi="Garamond"/>
        </w:rPr>
        <w:t>; s</w:t>
      </w:r>
      <w:r w:rsidR="007B254E">
        <w:rPr>
          <w:rFonts w:ascii="Garamond" w:hAnsi="Garamond"/>
        </w:rPr>
        <w:t>’</w:t>
      </w:r>
      <w:r w:rsidR="0088213F">
        <w:rPr>
          <w:rFonts w:ascii="Garamond" w:hAnsi="Garamond"/>
        </w:rPr>
        <w:t>associer à (</w:t>
      </w:r>
      <w:r w:rsidR="00B82168">
        <w:rPr>
          <w:rFonts w:ascii="Garamond" w:hAnsi="Garamond"/>
        </w:rPr>
        <w:t>qqn</w:t>
      </w:r>
      <w:r w:rsidR="0088213F">
        <w:rPr>
          <w:rFonts w:ascii="Garamond" w:hAnsi="Garamond"/>
        </w:rPr>
        <w:t>)</w:t>
      </w:r>
      <w:r>
        <w:t xml:space="preserve"> [</w:t>
      </w:r>
      <w:r w:rsidR="006336B9">
        <w:t xml:space="preserve">part of frozen cpd </w:t>
      </w:r>
      <w:r w:rsidR="006336B9" w:rsidRPr="005D30C6">
        <w:rPr>
          <w:rFonts w:ascii="Doulos SIL" w:hAnsi="Doulos SIL"/>
          <w:i/>
          <w:color w:val="0000FF"/>
        </w:rPr>
        <w:t>hàn-sìnè</w:t>
      </w:r>
      <w:r w:rsidR="006336B9">
        <w:t> ; near-synonym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dóbú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hàŋgá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0F2C07">
        <w:t> </w:t>
      </w:r>
      <w:r>
        <w:t xml:space="preserve">b) [VO] follow (a road)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suivre (un chemin)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hàŋg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="000F2C07">
        <w:t>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[fánꜜd</w:t>
      </w:r>
      <w:r w:rsidRPr="005D30C6">
        <w:rPr>
          <w:rFonts w:ascii="Doulos SIL" w:hAnsi="Doulos SIL"/>
          <w:i/>
          <w:color w:val="0000FF"/>
        </w:rPr>
        <w:noBreakHyphen/>
        <w:t>á: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 táŋ] gá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gú </w:t>
      </w:r>
      <w:r w:rsidR="000F2C07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háŋꜜg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2C3CD0">
        <w:t xml:space="preserve"> it</w:t>
      </w:r>
      <w:r w:rsidR="007B254E">
        <w:t>’</w:t>
      </w:r>
      <w:r>
        <w:t xml:space="preserve">s the (usual) route that they take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la route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prennent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[VO plus further postverbal NP] be owed (by sb, 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un droit sur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pour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 bò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háŋgà ʔáŋgá kùr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(he said) he owed them a skin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(il a dit)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leur devait une peau</w:t>
      </w:r>
      <w:r>
        <w:t>.</w:t>
      </w:r>
    </w:p>
    <w:p w14:paraId="27CD786D" w14:textId="471F7FB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hánná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hánáná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often with following imperfective verb] stay up at night, spend night (doing)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veiller, passer la nuit (à faire)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="00811D6F">
        <w:rPr>
          <w:rFonts w:ascii="Doulos SIL" w:hAnsi="Doulos SIL"/>
          <w:i/>
          <w:color w:val="0000FF"/>
        </w:rPr>
        <w:t>àꜛ nàm</w:t>
      </w:r>
      <w:r w:rsidRPr="005D30C6">
        <w:rPr>
          <w:rFonts w:ascii="Doulos SIL" w:hAnsi="Doulos SIL"/>
          <w:i/>
          <w:color w:val="0000FF"/>
        </w:rPr>
        <w:t xml:space="preserve"> hánná à ẁ dô:n</w:t>
      </w:r>
      <w:r>
        <w:t xml:space="preserve">  he will stay up at night singing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chantera pendant la nuit</w:t>
      </w:r>
      <w:r>
        <w:t>.</w:t>
      </w:r>
    </w:p>
    <w:p w14:paraId="1091A3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[see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>].</w:t>
      </w:r>
    </w:p>
    <w:p w14:paraId="3E44A2EB" w14:textId="526B6A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hán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 particular) 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 certain) jour</w:t>
      </w:r>
      <w:r>
        <w:t xml:space="preserve"> [a temporal locator, not normal in plural or with numerals above </w:t>
      </w:r>
      <w:r w:rsidR="007B254E">
        <w:t>‘</w:t>
      </w:r>
      <w:r>
        <w:t>one</w:t>
      </w:r>
      <w:r w:rsidR="007B254E">
        <w:t>’</w:t>
      </w:r>
      <w:r>
        <w:t xml:space="preserve">; cf. </w:t>
      </w:r>
      <w:r w:rsidRPr="005D30C6">
        <w:rPr>
          <w:rFonts w:ascii="Doulos SIL" w:hAnsi="Doulos SIL"/>
          <w:i/>
          <w:color w:val="0000FF"/>
        </w:rPr>
        <w:t>jìrbì</w:t>
      </w:r>
      <w:r>
        <w:t xml:space="preserve"> 2] [as postposition  </w:t>
      </w:r>
      <w:r w:rsidRPr="005D30C6">
        <w:rPr>
          <w:rFonts w:ascii="Doulos SIL" w:hAnsi="Doulos SIL"/>
          <w:i/>
          <w:color w:val="0000FF"/>
        </w:rPr>
        <w:t>hán-ê</w:t>
      </w:r>
      <w:r w:rsidR="000F2C07">
        <w:t> 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hán fó:</w:t>
      </w:r>
      <w:r w:rsidRPr="002C3CD0">
        <w:t xml:space="preserve"> </w:t>
      </w:r>
      <w:r w:rsidR="000F2C07">
        <w:t xml:space="preserve"> </w:t>
      </w:r>
      <w:r w:rsidRPr="002C3CD0">
        <w:t>a</w:t>
      </w:r>
      <w:r>
        <w:t xml:space="preserve"> certain day, one fine day, once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certain jour, un beau jour, une fois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hàŋ</w:t>
      </w:r>
      <w:r w:rsidRPr="005D30C6">
        <w:rPr>
          <w:rFonts w:ascii="Doulos SIL" w:hAnsi="Doulos SIL" w:cs="DoulosSIL"/>
          <w:i/>
          <w:color w:val="0000FF"/>
          <w:szCs w:val="24"/>
          <w:lang w:bidi="en-US"/>
        </w:rPr>
        <w:t>↓</w:t>
      </w:r>
      <w:r w:rsidRPr="005D30C6">
        <w:rPr>
          <w:rFonts w:ascii="Doulos SIL" w:hAnsi="Doulos SIL"/>
          <w:i/>
          <w:color w:val="0000FF"/>
        </w:rPr>
        <w:t xml:space="preserve"> kâ</w:t>
      </w:r>
      <w:r>
        <w:rPr>
          <w:i/>
        </w:rPr>
        <w:t xml:space="preserve"> </w:t>
      </w:r>
      <w:r>
        <w:rPr>
          <w:i/>
        </w:rPr>
        <w:sym w:font="Symbol" w:char="F0BC"/>
      </w:r>
      <w:r>
        <w:t xml:space="preserve">  (on) the day when </w:t>
      </w:r>
      <w:r>
        <w:sym w:font="Symbol" w:char="F0BC"/>
      </w:r>
      <w:r>
        <w:t>, the time when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où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le moment où </w:t>
      </w:r>
      <w:r>
        <w:rPr>
          <w:rFonts w:ascii="Garamond" w:hAnsi="Garamond"/>
        </w:rPr>
        <w:sym w:font="Symbol" w:char="F0BC"/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 dìn dî</w:t>
      </w:r>
      <w:r>
        <w:t xml:space="preserve">  (on) that 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jour</w:t>
      </w:r>
      <w:r>
        <w:rPr>
          <w:rFonts w:ascii="Garamond" w:hAnsi="Garamond"/>
        </w:rPr>
        <w:noBreakHyphen/>
        <w:t>là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dìn</w:t>
      </w:r>
      <w:r>
        <w:t xml:space="preserve"> 3];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 xml:space="preserve">nóŋ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bén</w:t>
      </w:r>
      <w:r>
        <w:t xml:space="preserve">  your day (=life) is finished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ton jour (=ta vie) est fini</w:t>
      </w:r>
      <w:r>
        <w:t>.</w:t>
      </w:r>
    </w:p>
    <w:p w14:paraId="6A2AEFDA" w14:textId="78D31C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hánséy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sleep or lie down on one</w:t>
      </w:r>
      <w:r w:rsidR="007B254E">
        <w:t>’</w:t>
      </w:r>
      <w:r>
        <w:t xml:space="preserve">s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dormir ou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étendre sur le dos</w:t>
      </w:r>
      <w:r>
        <w:t xml:space="preserve"> [also expressed as verb-verb </w:t>
      </w:r>
      <w:r w:rsidR="000F2C07">
        <w:t>sequence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kání ẁ hánséy</w:t>
      </w:r>
      <w:r w:rsidR="00651F6A">
        <w:t>] [</w:t>
      </w:r>
      <w:r w:rsidR="00651F6A" w:rsidRPr="00651F6A">
        <w:rPr>
          <w:smallCaps/>
        </w:rPr>
        <w:t>ant:</w:t>
      </w:r>
      <w:r w:rsidR="00651F6A">
        <w:t xml:space="preserve"> </w:t>
      </w:r>
      <w:r w:rsidRPr="005D30C6">
        <w:rPr>
          <w:rFonts w:ascii="Doulos SIL" w:hAnsi="Doulos SIL"/>
          <w:i/>
          <w:color w:val="0000FF"/>
        </w:rPr>
        <w:t>hámpáŋgú</w:t>
      </w:r>
      <w:r>
        <w:t>].</w:t>
      </w:r>
    </w:p>
    <w:p w14:paraId="0C40804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2185BD7F" w14:textId="0C54235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hàn-sìnè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-sîn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sìn-ò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336B9">
        <w:t xml:space="preserve">frozen cpd </w:t>
      </w:r>
      <w:r>
        <w:t xml:space="preserve">n] colleague, comrade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camarade, collègue</w:t>
      </w:r>
      <w:r>
        <w:t xml:space="preserve"> [&lt;*</w:t>
      </w:r>
      <w:r w:rsidRPr="00BB673A">
        <w:rPr>
          <w:rFonts w:ascii="Arial Unicode MS" w:eastAsia="Arial Unicode MS" w:hAnsi="Arial Unicode MS"/>
          <w:color w:val="008000"/>
        </w:rPr>
        <w:t>haŋga</w:t>
      </w:r>
      <w:r w:rsidRPr="00BB673A">
        <w:rPr>
          <w:rFonts w:ascii="Arial Unicode MS" w:eastAsia="Arial Unicode MS" w:hAnsi="Arial Unicode MS"/>
          <w:color w:val="008000"/>
        </w:rPr>
        <w:noBreakHyphen/>
        <w:t>kasine</w:t>
      </w:r>
      <w:r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haŋga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šine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hàn-sìn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22C3703A" w14:textId="68E26B9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hánsî</w:t>
      </w:r>
      <w:r>
        <w:t xml:space="preserve"> 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chien</w:t>
      </w:r>
      <w:r w:rsidRPr="00590ABD">
        <w:t xml:space="preserve"> - </w:t>
      </w:r>
      <w:r>
        <w:t>cpds below.</w:t>
      </w:r>
    </w:p>
    <w:p w14:paraId="3EB538A9" w14:textId="7A740B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ʔánzùf-ô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F2C07">
        <w:t xml:space="preserve">cpd </w:t>
      </w:r>
      <w:r>
        <w:t>n, lit. “dog</w:t>
      </w:r>
      <w:r w:rsidR="007B254E">
        <w:t>’</w:t>
      </w:r>
      <w:r>
        <w:t xml:space="preserve">s tail”] grass sp. with awns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0F2C07">
        <w:rPr>
          <w:rFonts w:ascii="Garamond" w:hAnsi="Garamond"/>
        </w:rPr>
        <w:t>poac</w:t>
      </w:r>
      <w:r>
        <w:rPr>
          <w:rFonts w:ascii="Garamond" w:hAnsi="Garamond"/>
        </w:rPr>
        <w:t>ée à arêtes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Aristida adscensionis</w:t>
      </w:r>
      <w:r>
        <w:t>, Poaceae].</w:t>
      </w:r>
    </w:p>
    <w:p w14:paraId="494B9232" w14:textId="714806C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</w:t>
      </w:r>
      <w:r w:rsidRPr="005D30C6">
        <w:rPr>
          <w:rFonts w:ascii="Doulos SIL" w:hAnsi="Doulos SIL"/>
          <w:i/>
          <w:color w:val="0000FF"/>
        </w:rPr>
        <w:noBreakHyphen/>
      </w:r>
      <w:r w:rsidR="004843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4843EB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lit. “dog</w:t>
      </w:r>
      <w:r w:rsidR="007B254E">
        <w:t>’</w:t>
      </w:r>
      <w:r w:rsidR="004843EB">
        <w:t>s foot-</w:t>
      </w:r>
      <w:r>
        <w:t>shoe-</w:t>
      </w:r>
      <w:r w:rsidR="00E13509">
        <w:rPr>
          <w:smallCaps/>
        </w:rPr>
        <w:t>dimin</w:t>
      </w:r>
      <w:r>
        <w:t xml:space="preserve">”] spreading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herbacée rampante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296A6B" w:rsidRPr="00296A6B">
        <w:rPr>
          <w:rFonts w:ascii="Garamond" w:hAnsi="Garamond"/>
          <w:i/>
        </w:rPr>
        <w:t>Trianthema portulacastrum</w:t>
      </w:r>
      <w:r w:rsidR="00296A6B">
        <w:t>, Aizoaceae and</w:t>
      </w:r>
      <w:r w:rsidR="0088217E">
        <w:t xml:space="preserve"> </w:t>
      </w:r>
      <w:r>
        <w:rPr>
          <w:rFonts w:ascii="Garamond" w:hAnsi="Garamond"/>
          <w:i/>
        </w:rPr>
        <w:t>Boerhavia repens</w:t>
      </w:r>
      <w:r>
        <w:t xml:space="preserve">, Nyctaginaceae; common rainy-season weed; </w:t>
      </w:r>
      <w:r w:rsidR="00296A6B">
        <w:t>cf.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kúyyá 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3346A18" w14:textId="60C2F4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hàntûm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hàmtûŋ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hàntûŋ</w:t>
      </w:r>
      <w:r w:rsidRPr="00D17175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a) [intr or tr] write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écrire</w:t>
      </w:r>
      <w:r>
        <w:t xml:space="preserve"> [Imprt </w:t>
      </w:r>
      <w:r w:rsidRPr="005D30C6">
        <w:rPr>
          <w:rFonts w:ascii="Doulos SIL" w:hAnsi="Doulos SIL"/>
          <w:i/>
          <w:color w:val="0000FF"/>
        </w:rPr>
        <w:t>hàntûm</w:t>
      </w:r>
      <w:r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hàntúm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hàntǔm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gú=ŋ́ hàntûm</w:t>
      </w:r>
      <w:r>
        <w:t xml:space="preserve">  she writes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écr</w:t>
      </w:r>
      <w:r>
        <w:t xml:space="preserve">it  </w:t>
      </w:r>
      <w:r>
        <w:rPr>
          <w:rFonts w:ascii="Wingdings" w:hAnsi="Wingdings"/>
          <w:sz w:val="18"/>
        </w:rPr>
        <w:t></w:t>
      </w:r>
      <w:r>
        <w:t xml:space="preserve"> b) [intr] be written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écrit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hántùm </w:t>
      </w:r>
      <w:r w:rsidR="004843EB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ìtá:b</w:t>
      </w:r>
      <w:r w:rsidRPr="005D30C6">
        <w:rPr>
          <w:rFonts w:ascii="Doulos SIL" w:hAnsi="Doulos SIL"/>
          <w:i/>
          <w:color w:val="0000FF"/>
        </w:rPr>
        <w:noBreakHyphen/>
      </w:r>
      <w:r w:rsidR="002B29C0" w:rsidRPr="005D30C6">
        <w:rPr>
          <w:rFonts w:ascii="Doulos SIL" w:hAnsi="Doulos SIL"/>
          <w:i/>
          <w:color w:val="0000FF"/>
        </w:rPr>
        <w:t xml:space="preserve">ò </w:t>
      </w:r>
      <w:r w:rsidR="002B29C0" w:rsidRPr="005D30C6">
        <w:rPr>
          <w:rFonts w:ascii="Doulos SIL" w:hAnsi="Doulos SIL"/>
          <w:i/>
          <w:color w:val="0000FF"/>
        </w:rPr>
        <w:sym w:font="Symbol" w:char="F0AD"/>
      </w:r>
      <w:r w:rsidR="002B29C0" w:rsidRPr="005D30C6">
        <w:rPr>
          <w:rFonts w:ascii="Doulos SIL" w:hAnsi="Doulos SIL"/>
          <w:i/>
          <w:color w:val="0000FF"/>
        </w:rPr>
        <w:t>gâ</w:t>
      </w:r>
      <w:r w:rsidR="004843E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>]</w:t>
      </w:r>
      <w:r>
        <w:t xml:space="preserve">  there it is, written in the book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voilà écrit dans le livre</w:t>
      </w:r>
      <w:r>
        <w:t>.</w:t>
      </w:r>
    </w:p>
    <w:p w14:paraId="3CD7041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hàntúm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hàntûm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[n] writing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écriture</w:t>
      </w:r>
      <w:r>
        <w:t>.</w:t>
      </w:r>
    </w:p>
    <w:p w14:paraId="1FC3E901" w14:textId="30579C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há:ⁿ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(sb) be asked (a question), be interrogated; (question) be asked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interrogé; (question) ê. posée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há:ⁿ</w:t>
      </w:r>
      <w:r>
        <w:t>].</w:t>
      </w:r>
    </w:p>
    <w:p w14:paraId="39CE83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hàɲâ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hàɲê</w:t>
      </w:r>
      <w:r>
        <w:t>].</w:t>
      </w:r>
    </w:p>
    <w:p w14:paraId="428E6826" w14:textId="4A2BE65A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háɲá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843EB">
        <w:t xml:space="preserve">cpd </w:t>
      </w:r>
      <w:r>
        <w:t xml:space="preserve">intr] [see </w:t>
      </w:r>
      <w:r w:rsidRPr="005D30C6">
        <w:rPr>
          <w:rFonts w:ascii="Doulos SIL" w:hAnsi="Doulos SIL"/>
          <w:i/>
          <w:color w:val="0000FF"/>
        </w:rPr>
        <w:t>háɲɲá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>
        <w:t>].</w:t>
      </w:r>
    </w:p>
    <w:p w14:paraId="156A87F8" w14:textId="25487640" w:rsidR="004843EB" w:rsidRDefault="004843EB" w:rsidP="004843EB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hàɲê</w:t>
      </w:r>
      <w:r w:rsidRPr="00BB673A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hàɲê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hàɲâ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oreille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háŋá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háŋgá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hàyⁿɛ̂</w:t>
      </w:r>
      <w:r>
        <w:t xml:space="preserve"> ; the  </w:t>
      </w:r>
      <w:r w:rsidRPr="005D30C6">
        <w:rPr>
          <w:rFonts w:ascii="Doulos SIL" w:hAnsi="Doulos SIL"/>
          <w:i/>
          <w:color w:val="0000FF"/>
        </w:rPr>
        <w:t>ɲ</w:t>
      </w:r>
      <w:r>
        <w:t xml:space="preserve">  probably originated in suffixed forms]- poss (inal): 1Sg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hàɲ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hàɲ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]</w:t>
      </w:r>
      <w:r w:rsidRPr="00590ABD">
        <w:t xml:space="preserve"> - </w:t>
      </w:r>
      <w:r>
        <w:t>cpds below.</w:t>
      </w:r>
    </w:p>
    <w:p w14:paraId="6C3E463B" w14:textId="6369B8A9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hàɲè</w:t>
      </w:r>
      <w:r w:rsidRPr="005D30C6">
        <w:rPr>
          <w:rFonts w:ascii="Doulos SIL" w:hAnsi="Doulos SIL"/>
          <w:i/>
          <w:color w:val="0000FF"/>
        </w:rPr>
        <w:noBreakHyphen/>
        <w:t>[fùt-òw]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843EB">
        <w:t>bahuvrihi cpd n</w:t>
      </w:r>
      <w:r>
        <w:t xml:space="preserve">] person who wishes ill on others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qui souhaite le malheur aux autres</w:t>
      </w:r>
      <w:r w:rsidR="00127C8E">
        <w:t xml:space="preserve"> [lit. “nasty-eared”</w:t>
      </w:r>
      <w:r>
        <w:t>].</w:t>
      </w:r>
    </w:p>
    <w:p w14:paraId="2C1929C4" w14:textId="5C084FF2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hàɲè</w:t>
      </w:r>
      <w:r w:rsidRPr="005D30C6">
        <w:rPr>
          <w:rFonts w:ascii="Doulos SIL" w:hAnsi="Doulos SIL"/>
          <w:i/>
          <w:color w:val="0000FF"/>
        </w:rPr>
        <w:noBreakHyphen/>
        <w:t>[kòrb-ò]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</w:t>
      </w:r>
      <w:r w:rsidR="00127C8E">
        <w:t xml:space="preserve"> “ear-ring”</w:t>
      </w:r>
      <w:r>
        <w:t xml:space="preserve">] earring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boucle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oreille</w:t>
      </w:r>
      <w:r>
        <w:t xml:space="preserve"> [now often called </w:t>
      </w:r>
      <w:r w:rsidRPr="005D30C6">
        <w:rPr>
          <w:rFonts w:ascii="Doulos SIL" w:hAnsi="Doulos SIL"/>
          <w:i/>
          <w:color w:val="0000FF"/>
        </w:rPr>
        <w:t>búkúl-ò</w:t>
      </w:r>
      <w:r>
        <w:t>].</w:t>
      </w:r>
    </w:p>
    <w:p w14:paraId="5C640012" w14:textId="1B82B0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or let drink, give drink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ou laisser boire, donner à boire à</w:t>
      </w:r>
      <w:r w:rsidR="004843EB">
        <w:rPr>
          <w:rFonts w:ascii="Garamond" w:hAnsi="Garamond"/>
        </w:rPr>
        <w:t>, abreuver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hàŋ</w:t>
      </w:r>
      <w:r>
        <w:t> 1].</w:t>
      </w:r>
    </w:p>
    <w:p w14:paraId="1DCDCE3F" w14:textId="36869276" w:rsidR="004E4BA0" w:rsidRPr="00333577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háɲɲá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háɲɲé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843EB">
        <w:t xml:space="preserve">cpd </w:t>
      </w:r>
      <w:r>
        <w:t>intr] lie down with head propped up by forearm, sit up on one</w:t>
      </w:r>
      <w:r w:rsidR="007B254E">
        <w:t>’</w:t>
      </w:r>
      <w:r>
        <w:t xml:space="preserve">s elbow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coucher avec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oreille (=la tête) appuyée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avant-bras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hàɲê</w:t>
      </w:r>
      <w:r>
        <w:t xml:space="preserve"> but often pronounced with geminate </w:t>
      </w:r>
      <w:r w:rsidRPr="005D30C6">
        <w:rPr>
          <w:rFonts w:ascii="Doulos SIL" w:hAnsi="Doulos SIL"/>
          <w:i/>
          <w:color w:val="0000FF"/>
        </w:rPr>
        <w:t>ɲɲ</w:t>
      </w:r>
      <w:r>
        <w:t>].</w:t>
      </w:r>
    </w:p>
    <w:p w14:paraId="040A978D" w14:textId="77777777" w:rsidR="004843EB" w:rsidRPr="005D30C6" w:rsidRDefault="004843EB" w:rsidP="004843EB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háɲɲé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intr] [see </w:t>
      </w:r>
      <w:r w:rsidRPr="005D30C6">
        <w:rPr>
          <w:rFonts w:ascii="Doulos SIL" w:hAnsi="Doulos SIL"/>
          <w:i/>
          <w:color w:val="0000FF"/>
        </w:rPr>
        <w:t>háɲɲá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>
        <w:t>].</w:t>
      </w:r>
    </w:p>
    <w:p w14:paraId="49B6BF14" w14:textId="7EAD8522" w:rsidR="004E4BA0" w:rsidRDefault="002A3147" w:rsidP="004843EB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hàɲ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hàɲì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="00261FBE">
        <w:sym w:font="Symbol" w:char="F0BC"/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4843EB">
        <w:t xml:space="preserve">bahuvrihi </w:t>
      </w:r>
      <w:r w:rsidR="00261FBE">
        <w:t xml:space="preserve">cpd n, lit. “ear-red”] white (=European) person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personne blanche (=européenne)</w:t>
      </w:r>
      <w:r w:rsidR="00261FBE">
        <w:t xml:space="preserve">  [cf. </w:t>
      </w:r>
      <w:r w:rsidR="00261FBE" w:rsidRPr="005D30C6">
        <w:rPr>
          <w:rFonts w:ascii="Doulos SIL" w:hAnsi="Doulos SIL"/>
          <w:i/>
          <w:color w:val="0000FF"/>
        </w:rPr>
        <w:t>ʔànnàsá:r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02CD4EB1" w14:textId="2214D66D" w:rsidR="004E4BA0" w:rsidRDefault="002A314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hàɲ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górí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gór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“ear-jab”] earache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mal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oreille</w:t>
      </w:r>
      <w:r w:rsidR="00261FBE">
        <w:t>.</w:t>
      </w:r>
    </w:p>
    <w:p w14:paraId="19508969" w14:textId="14EF7730" w:rsidR="004E4BA0" w:rsidRDefault="002A314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hàɲ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záɲéy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záɲ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“ear-hurt”] ear disease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maladie 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oreille</w:t>
      </w:r>
      <w:r w:rsidR="00261FBE">
        <w:t>.</w:t>
      </w:r>
    </w:p>
    <w:p w14:paraId="41B441F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háppê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accuse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accuser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happ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3B53496B" w14:textId="5C33B97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with long vowel, DefPl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man; male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homme; mâle</w:t>
      </w:r>
      <w:r>
        <w:t xml:space="preserve"> [</w:t>
      </w:r>
      <w:r w:rsidR="00E1350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but as cpd final </w:t>
      </w:r>
      <w:r w:rsidRPr="005D30C6">
        <w:rPr>
          <w:rFonts w:ascii="Doulos SIL" w:hAnsi="Doulos SIL"/>
          <w:i/>
          <w:color w:val="0000FF"/>
        </w:rPr>
        <w:noBreakHyphen/>
        <w:t>hàr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] [for similar lengthening see </w:t>
      </w:r>
      <w:r w:rsidRPr="005D30C6">
        <w:rPr>
          <w:rFonts w:ascii="Doulos SIL" w:hAnsi="Doulos SIL"/>
          <w:i/>
          <w:color w:val="0000FF"/>
        </w:rPr>
        <w:t>fà:r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field</w:t>
      </w:r>
      <w:r w:rsidR="007B254E">
        <w:t>’</w:t>
      </w:r>
      <w:r>
        <w:t xml:space="preserve">, perhaps also the initial of </w:t>
      </w:r>
      <w:r w:rsidR="00F700F4">
        <w:rPr>
          <w:rFonts w:ascii="Doulos SIL" w:hAnsi="Doulos SIL"/>
          <w:i/>
          <w:color w:val="0000FF"/>
        </w:rPr>
        <w:t>[</w:t>
      </w:r>
      <w:r w:rsidR="00F700F4" w:rsidRPr="005D30C6">
        <w:rPr>
          <w:rFonts w:ascii="Doulos SIL" w:hAnsi="Doulos SIL"/>
          <w:i/>
          <w:color w:val="0000FF"/>
        </w:rPr>
        <w:t>hà:m</w:t>
      </w:r>
      <w:r w:rsidR="00F700F4" w:rsidRPr="005D30C6">
        <w:rPr>
          <w:rFonts w:ascii="Doulos SIL" w:hAnsi="Doulos SIL"/>
          <w:i/>
          <w:color w:val="0000FF"/>
        </w:rPr>
        <w:noBreakHyphen/>
        <w:t>ù</w:t>
      </w:r>
      <w:r w:rsidR="00F700F4">
        <w:rPr>
          <w:rFonts w:ascii="Doulos SIL" w:hAnsi="Doulos SIL"/>
          <w:i/>
          <w:color w:val="0000FF"/>
        </w:rPr>
        <w:t>]</w:t>
      </w:r>
      <w:r w:rsidR="00F700F4"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="00F700F4" w:rsidRPr="005D30C6">
        <w:rPr>
          <w:rFonts w:ascii="Doulos SIL" w:hAnsi="Doulos SIL"/>
          <w:i/>
          <w:color w:val="0000FF"/>
        </w:rPr>
        <w:t>kàrg</w:t>
      </w:r>
      <w:r w:rsidR="00F700F4" w:rsidRPr="005D30C6">
        <w:rPr>
          <w:rFonts w:ascii="Doulos SIL" w:hAnsi="Doulos SIL"/>
          <w:i/>
          <w:color w:val="0000FF"/>
        </w:rPr>
        <w:noBreakHyphen/>
        <w:t>ò</w:t>
      </w:r>
      <w:r w:rsidR="00F700F4">
        <w:rPr>
          <w:rFonts w:ascii="Doulos SIL" w:hAnsi="Doulos SIL"/>
          <w:i/>
          <w:color w:val="0000FF"/>
        </w:rPr>
        <w:t>]</w:t>
      </w:r>
      <w:r w:rsidR="00F700F4">
        <w:t xml:space="preserve"> 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 xml:space="preserve">as initial in (mostly frozen) cpds: see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(with liquid dissimilation),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4843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843EB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mè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2C3CD0">
        <w:t xml:space="preserve"> -</w:t>
      </w:r>
      <w:r w:rsidRPr="00590ABD">
        <w:t xml:space="preserve"> </w:t>
      </w:r>
      <w:r>
        <w:t xml:space="preserve">as cpd final: see </w:t>
      </w:r>
      <w:r w:rsidR="00F700F4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</w:r>
      <w:r w:rsidR="004843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4843EB">
        <w:rPr>
          <w:rFonts w:ascii="Doulos SIL" w:hAnsi="Doulos SIL"/>
          <w:i/>
          <w:color w:val="0000FF"/>
        </w:rPr>
        <w:t>]</w:t>
      </w:r>
      <w:r>
        <w:t>.</w:t>
      </w:r>
    </w:p>
    <w:p w14:paraId="0534598D" w14:textId="6FDEB6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as cpd initial] [see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</w:t>
      </w:r>
      <w:r w:rsidR="007B254E">
        <w:t>’</w:t>
      </w:r>
      <w:r>
        <w:t>water</w:t>
      </w:r>
      <w:r w:rsidR="007B254E">
        <w:t>’</w:t>
      </w:r>
      <w:r>
        <w:t>].</w:t>
      </w:r>
    </w:p>
    <w:p w14:paraId="445C3B3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hàràŋ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used adverbially] this year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cette année</w:t>
      </w:r>
      <w:r>
        <w:t>.</w:t>
      </w:r>
    </w:p>
    <w:p w14:paraId="21592B70" w14:textId="6A20FC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hárándáŋ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hárándéŋ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moisture, dew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humidité, rosée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hárándáŋ</w:t>
      </w:r>
      <w:r>
        <w:t>].</w:t>
      </w:r>
    </w:p>
    <w:p w14:paraId="74E43BD4" w14:textId="23AA485B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[hàr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bóŋ]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[gáwr</w:t>
      </w:r>
      <w:r w:rsidRPr="005D30C6">
        <w:rPr>
          <w:rFonts w:ascii="Doulos SIL" w:hAnsi="Doulos SIL"/>
          <w:i/>
          <w:color w:val="0000FF"/>
        </w:rPr>
        <w:noBreakHyphen/>
        <w:t>ú]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jérè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…</w:t>
      </w:r>
      <w:r w:rsidRPr="005D30C6">
        <w:rPr>
          <w:rFonts w:ascii="Doulos SIL" w:hAnsi="Doulos SIL"/>
          <w:i/>
          <w:color w:val="0000FF"/>
        </w:rPr>
        <w:noBreakHyphen/>
        <w:t>gérè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[phrasal cpd n, lit. “man</w:t>
      </w:r>
      <w:r w:rsidR="007B254E">
        <w:t>’</w:t>
      </w:r>
      <w:r>
        <w:t>s head doesn</w:t>
      </w:r>
      <w:r w:rsidR="007B254E">
        <w:t>’</w:t>
      </w:r>
      <w:r>
        <w:t xml:space="preserve">t carry a waterjar”] long-headed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sauterelle sp. à longue tête </w:t>
      </w:r>
      <w:r>
        <w:t>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Acrida </w:t>
      </w:r>
      <w:r w:rsidRPr="008C0179">
        <w:t xml:space="preserve">group </w:t>
      </w:r>
      <w:r>
        <w:rPr>
          <w:rFonts w:ascii="Garamond" w:hAnsi="Garamond"/>
          <w:i/>
        </w:rPr>
        <w:t>bicolor</w:t>
      </w:r>
      <w:r>
        <w:t xml:space="preserve">, Acrididae, Acridinae; brown or green, wings yellow or brownish; has long mantis-like conical pointed head (hence the name), not a crop pest; 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sùlúm</w:t>
      </w:r>
      <w:r w:rsidRPr="005D30C6">
        <w:rPr>
          <w:rFonts w:ascii="Doulos SIL" w:hAnsi="Doulos SIL"/>
          <w:i/>
          <w:color w:val="0000FF"/>
        </w:rPr>
        <w:noBreakHyphen/>
        <w:t>ꜜmú:l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dòlón</w:t>
      </w:r>
      <w:r w:rsidRPr="005D30C6">
        <w:rPr>
          <w:rFonts w:ascii="Doulos SIL" w:hAnsi="Doulos SIL"/>
          <w:i/>
          <w:color w:val="0000FF"/>
        </w:rPr>
        <w:noBreakHyphen/>
        <w:t>ꜜdólm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2D8338A" w14:textId="310BDE6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laughter, hilarity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(le) rire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há:rú</w:t>
      </w:r>
      <w:r>
        <w:t>].</w:t>
      </w:r>
    </w:p>
    <w:p w14:paraId="6B3E3B54" w14:textId="21AC5E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said, sayable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dit, ê. </w:t>
      </w:r>
      <w:r w:rsidR="00F700F4">
        <w:rPr>
          <w:rFonts w:ascii="Garamond" w:hAnsi="Garamond"/>
        </w:rPr>
        <w:t xml:space="preserve">disible </w:t>
      </w:r>
      <w:r>
        <w:t>[PotPass &lt; </w:t>
      </w:r>
      <w:r w:rsidRPr="005D30C6">
        <w:rPr>
          <w:rFonts w:ascii="Doulos SIL" w:hAnsi="Doulos SIL"/>
          <w:i/>
          <w:color w:val="0000FF"/>
        </w:rPr>
        <w:t>hárú</w:t>
      </w:r>
      <w:r>
        <w:t> 2].</w:t>
      </w:r>
    </w:p>
    <w:p w14:paraId="4D76EBA4" w14:textId="402390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(sb) laugh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rire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há:rú</w:t>
      </w:r>
      <w:r>
        <w:t>].</w:t>
      </w:r>
    </w:p>
    <w:p w14:paraId="663AE298" w14:textId="334ADD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CD636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fàr</w:t>
      </w:r>
      <w:r w:rsidRPr="005D30C6">
        <w:rPr>
          <w:rFonts w:ascii="Doulos SIL" w:hAnsi="Doulos SIL"/>
          <w:i/>
          <w:color w:val="0000FF"/>
        </w:rPr>
        <w:noBreakHyphen/>
        <w:t>m-ò</w:t>
      </w:r>
      <w:r w:rsidR="00CD636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11D22">
        <w:t xml:space="preserve">cpd </w:t>
      </w:r>
      <w:r>
        <w:t xml:space="preserve">n] (male) farmer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cultivateur (mâle)</w:t>
      </w:r>
      <w:r>
        <w:t xml:space="preserve"> [also </w:t>
      </w:r>
      <w:r w:rsidR="00411D22" w:rsidRPr="005D30C6">
        <w:rPr>
          <w:rFonts w:ascii="Doulos SIL" w:hAnsi="Doulos SIL"/>
          <w:i/>
          <w:color w:val="0000FF"/>
        </w:rPr>
        <w:t xml:space="preserve">hàr </w:t>
      </w:r>
      <w:r w:rsidRPr="005D30C6">
        <w:rPr>
          <w:rFonts w:ascii="Doulos SIL" w:hAnsi="Doulos SIL"/>
          <w:i/>
          <w:color w:val="0000FF"/>
        </w:rPr>
        <w:t>fàr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C13D042" w14:textId="0F5E38C7" w:rsidR="004E4BA0" w:rsidRDefault="00411D22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hàr </w:t>
      </w:r>
      <w:r w:rsidR="00261FBE" w:rsidRPr="005D30C6">
        <w:rPr>
          <w:rFonts w:ascii="Doulos SIL" w:hAnsi="Doulos SIL"/>
          <w:i/>
          <w:color w:val="0000FF"/>
        </w:rPr>
        <w:t>fàr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fàr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</w:t>
      </w:r>
      <w:r>
        <w:t>+deverbal adjective</w:t>
      </w:r>
      <w:r w:rsidR="00261FBE">
        <w:t xml:space="preserve">] (male) farmer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cultivateur (mâle)</w:t>
      </w:r>
      <w:r w:rsidR="00261FBE">
        <w:t xml:space="preserve"> [</w:t>
      </w:r>
      <w:r w:rsidRPr="005D30C6">
        <w:rPr>
          <w:rFonts w:ascii="Doulos SIL" w:hAnsi="Doulos SIL"/>
          <w:i/>
          <w:color w:val="0000FF"/>
        </w:rPr>
        <w:t>fàrù</w:t>
      </w:r>
      <w:r>
        <w:t xml:space="preserve"> </w:t>
      </w:r>
      <w:r w:rsidR="007B254E">
        <w:t>‘</w:t>
      </w:r>
      <w:r>
        <w:t>do farm work</w:t>
      </w:r>
      <w:r w:rsidR="007B254E">
        <w:t>’</w:t>
      </w:r>
      <w:r>
        <w:t>; synonym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fàr-m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F700F4"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1F297B86" w14:textId="33C59D15" w:rsidR="004E4BA0" w:rsidRPr="00955DF6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fàr zùŋg-íy-à: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íy-à: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411D22">
        <w:t xml:space="preserve"> [cpd n</w:t>
      </w:r>
      <w:r>
        <w:t xml:space="preserve">] flying insect sp. found in fields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insecte volant sp. dans les champs</w:t>
      </w:r>
      <w:r>
        <w:t xml:space="preserve"> [</w:t>
      </w:r>
      <w:r w:rsidR="00E13509">
        <w:rPr>
          <w:smallCaps/>
        </w:rPr>
        <w:t>dimin</w:t>
      </w:r>
      <w:r w:rsidR="00E13509">
        <w:t xml:space="preserve"> &lt; </w:t>
      </w:r>
      <w:r w:rsidRPr="005D30C6">
        <w:rPr>
          <w:rFonts w:ascii="Doulos SIL" w:hAnsi="Doulos SIL"/>
          <w:i/>
          <w:color w:val="0000FF"/>
        </w:rPr>
        <w:t>zùŋg-ò</w:t>
      </w:r>
      <w:r>
        <w:t>].</w:t>
      </w:r>
    </w:p>
    <w:p w14:paraId="15748DC9" w14:textId="2CCF84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CD636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636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fîn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brave man, hero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héros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 </w:t>
      </w:r>
      <w:r w:rsidR="007B254E">
        <w:t>‘</w:t>
      </w:r>
      <w:r>
        <w:t>man</w:t>
      </w:r>
      <w:r w:rsidR="007B254E">
        <w:t>’</w:t>
      </w:r>
      <w:r>
        <w:t xml:space="preserve"> plus otherwise unattested adj].</w:t>
      </w:r>
    </w:p>
    <w:p w14:paraId="3370242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hàrgá:j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hard yellow date (fruit)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datte (fruit) jaune dure</w:t>
      </w:r>
      <w:r>
        <w:t xml:space="preserve"> [from a variety of the true date palm, a local speciality of the Hombori area].</w:t>
      </w:r>
    </w:p>
    <w:p w14:paraId="70278E42" w14:textId="1E1F57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gá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ná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27C8E">
        <w:t xml:space="preserve">phrasal 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ká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náfà</w:t>
      </w:r>
      <w:r>
        <w:t>].</w:t>
      </w:r>
    </w:p>
    <w:p w14:paraId="38896C9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coldness, winter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froid, hiver</w:t>
      </w:r>
      <w:r>
        <w:t>.</w:t>
      </w:r>
    </w:p>
    <w:p w14:paraId="0B18BFF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F885286" w14:textId="7C24C8EB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as cpd final] [cpd final form of </w:t>
      </w:r>
      <w:r w:rsidR="00E13509">
        <w:rPr>
          <w:smallCaps/>
        </w:rPr>
        <w:t>dimin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 </w:t>
      </w:r>
      <w:r w:rsidR="007B254E">
        <w:t>‘</w:t>
      </w:r>
      <w:r>
        <w:t>man</w:t>
      </w:r>
      <w:r w:rsidR="007B254E">
        <w:t>’</w:t>
      </w:r>
      <w:r>
        <w:t xml:space="preserve"> in a few “male” plant terms like  </w:t>
      </w: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700F4">
        <w:rPr>
          <w:rFonts w:ascii="Doulos SIL" w:hAnsi="Doulos SIL"/>
          <w:i/>
          <w:color w:val="0000FF"/>
        </w:rPr>
        <w:t>]</w:t>
      </w:r>
      <w:r>
        <w:t>].</w:t>
      </w:r>
    </w:p>
    <w:p w14:paraId="3BD2AD94" w14:textId="3372CAA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hà:r-íy-òw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little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homme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1] [as cpd final </w:t>
      </w:r>
      <w:r w:rsidR="00E13509">
        <w:t xml:space="preserve">see </w:t>
      </w:r>
      <w:r w:rsidRPr="005D30C6">
        <w:rPr>
          <w:rFonts w:ascii="Doulos SIL" w:hAnsi="Doulos SIL"/>
          <w:i/>
          <w:color w:val="0000FF"/>
        </w:rPr>
        <w:noBreakHyphen/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</w:t>
      </w:r>
    </w:p>
    <w:p w14:paraId="1C59EAD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hàrìyèy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hàryèy</w:t>
      </w:r>
      <w:r>
        <w:t>].</w:t>
      </w:r>
    </w:p>
    <w:p w14:paraId="40943A43" w14:textId="63B777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700F4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“water-child”] tadpole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tétard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118C0099" w14:textId="4E7C78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ká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náfà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gá</w:t>
      </w:r>
      <w:r w:rsidRPr="005D30C6">
        <w:rPr>
          <w:rFonts w:ascii="Doulos SIL" w:hAnsi="Doulos SIL"/>
          <w:i/>
          <w:color w:val="0000FF"/>
        </w:rPr>
        <w:noBreakHyphen/>
        <w:t>sù</w:t>
      </w:r>
      <w:r w:rsidRPr="005D30C6">
        <w:rPr>
          <w:rFonts w:ascii="Doulos SIL" w:hAnsi="Doulos SIL"/>
          <w:i/>
          <w:color w:val="0000FF"/>
        </w:rPr>
        <w:noBreakHyphen/>
        <w:t>ná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</w:t>
      </w:r>
      <w:r w:rsidRPr="003E4524">
        <w:rPr>
          <w:color w:val="993300"/>
        </w:rPr>
        <w:t xml:space="preserve"> </w:t>
      </w:r>
      <w:r>
        <w:t xml:space="preserve"> (form invariant)  </w:t>
      </w:r>
      <w:r>
        <w:rPr>
          <w:rFonts w:ascii="Wingdings" w:hAnsi="Wingdings"/>
          <w:sz w:val="18"/>
        </w:rPr>
        <w:t></w:t>
      </w:r>
      <w:r>
        <w:t xml:space="preserve"> [phrasal </w:t>
      </w:r>
      <w:r w:rsidR="00127C8E">
        <w:t xml:space="preserve">cpd </w:t>
      </w:r>
      <w:r>
        <w:t xml:space="preserve">n, lit. “man who is not useful”]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Trichodesma africanum</w:t>
      </w:r>
      <w:r>
        <w:t>, Boraginaceae].</w:t>
      </w:r>
    </w:p>
    <w:p w14:paraId="42FFA268" w14:textId="42152F90" w:rsidR="004E4BA0" w:rsidRDefault="00F700F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hàrk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lónd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spinal marrow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moelle vertebrale</w:t>
      </w:r>
      <w:r w:rsidR="00261FBE">
        <w:t xml:space="preserve"> [&lt; </w:t>
      </w:r>
      <w:r w:rsidR="00261FBE" w:rsidRPr="005D30C6">
        <w:rPr>
          <w:rFonts w:ascii="Doulos SIL" w:hAnsi="Doulos SIL"/>
          <w:i/>
          <w:color w:val="0000FF"/>
        </w:rPr>
        <w:t>lònd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64064BCB" w14:textId="41CE91B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kúmúrû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700F4">
        <w:t xml:space="preserve">cpd </w:t>
      </w:r>
      <w:r>
        <w:t xml:space="preserve">n] unmarried (or divorced) adult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homme adulte célibataire (ou divorcé)</w:t>
      </w:r>
      <w:r>
        <w:t xml:space="preserve"> [female counterpart: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kúmúrû</w:t>
      </w:r>
      <w:r>
        <w:t>].</w:t>
      </w:r>
    </w:p>
    <w:p w14:paraId="609686AE" w14:textId="2CB8CA4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700F4">
        <w:t xml:space="preserve">cpd </w:t>
      </w:r>
      <w:r>
        <w:t>n] debauched man, john (=prostitutes</w:t>
      </w:r>
      <w:r w:rsidR="007B254E">
        <w:t>’</w:t>
      </w:r>
      <w:r>
        <w:t xml:space="preserve"> client)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homme débauché, client des putains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>
        <w:t> 2].</w:t>
      </w:r>
    </w:p>
    <w:p w14:paraId="09B9BC8C" w14:textId="202BEC7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700F4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earthenware waterjar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canari,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jarre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en terre cuite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F700F4">
        <w:t xml:space="preserve">1 </w:t>
      </w:r>
      <w:r>
        <w:t xml:space="preserve">and </w:t>
      </w:r>
      <w:r w:rsidRPr="005D30C6">
        <w:rPr>
          <w:rFonts w:ascii="Doulos SIL" w:hAnsi="Doulos SIL"/>
          <w:i/>
          <w:color w:val="0000FF"/>
        </w:rPr>
        <w:t>kùs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hò:b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582F996" w14:textId="0CD3AB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kù</w:t>
      </w:r>
      <w:r w:rsidRPr="005D30C6">
        <w:rPr>
          <w:rFonts w:ascii="Doulos SIL" w:hAnsi="Doulos SIL"/>
          <w:i/>
          <w:color w:val="0000FF"/>
        </w:rPr>
        <w:noBreakHyphen/>
      </w:r>
      <w:r w:rsidR="000E46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yà</w:t>
      </w:r>
      <w:r w:rsidR="000E4608">
        <w:rPr>
          <w:rFonts w:ascii="Doulos SIL" w:hAnsi="Doulos SIL"/>
          <w:i/>
          <w:color w:val="0000FF"/>
        </w:rPr>
        <w:t>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  <w:t>yà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B0535">
        <w:t xml:space="preserve">cpd </w:t>
      </w:r>
      <w:r>
        <w:t xml:space="preserve">n] effeminate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homme efféminé</w:t>
      </w:r>
      <w:r>
        <w:t xml:space="preserve"> [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wòy</w:t>
      </w:r>
      <w:r>
        <w:t xml:space="preserve">, cf. </w:t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nóŋ</w:t>
      </w:r>
      <w:r w:rsidR="00F700F4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="00F700F4">
        <w:rPr>
          <w:rFonts w:ascii="Doulos SIL" w:hAnsi="Doulos SIL"/>
          <w:i/>
          <w:color w:val="0000FF"/>
        </w:rPr>
        <w:t>]</w:t>
      </w:r>
      <w:r>
        <w:t>].</w:t>
      </w:r>
    </w:p>
    <w:p w14:paraId="7CADC834" w14:textId="42852B00" w:rsidR="004E4BA0" w:rsidRDefault="001A4120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mà:m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F700F4">
        <w:rPr>
          <w:rFonts w:ascii="Doulos SIL" w:hAnsi="Doulos SIL"/>
          <w:i/>
          <w:color w:val="0000FF"/>
        </w:rPr>
        <w:t>]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kà:j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F700F4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[n, lit. “man-testicles-scratch-</w:t>
      </w:r>
      <w:r w:rsidR="00E13509">
        <w:rPr>
          <w:smallCaps/>
        </w:rPr>
        <w:t>dimin</w:t>
      </w:r>
      <w:r w:rsidR="00261FBE">
        <w:t xml:space="preserve">”] bush spp. covered with nasty bristles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buisson sp. couvert de petite épines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Hibiscus longisepalus</w:t>
      </w:r>
      <w:r w:rsidR="00261FBE">
        <w:t xml:space="preserve"> (extendible to </w:t>
      </w:r>
      <w:r w:rsidR="00F700F4">
        <w:rPr>
          <w:rFonts w:ascii="Garamond" w:hAnsi="Garamond"/>
          <w:i/>
        </w:rPr>
        <w:t>H. sterculiiflor</w:t>
      </w:r>
      <w:r w:rsidR="00261FBE">
        <w:rPr>
          <w:rFonts w:ascii="Garamond" w:hAnsi="Garamond"/>
          <w:i/>
        </w:rPr>
        <w:t>us</w:t>
      </w:r>
      <w:r w:rsidR="00F700F4">
        <w:t>), Malvaceae] [uncommon variant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ʔàlmá:mú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700F4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kà:j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F700F4">
        <w:rPr>
          <w:rFonts w:ascii="Doulos SIL" w:hAnsi="Doulos SIL"/>
          <w:i/>
          <w:color w:val="0000FF"/>
        </w:rPr>
        <w:t>]</w:t>
      </w:r>
      <w:r w:rsidR="00F700F4">
        <w:t xml:space="preserve"> </w:t>
      </w:r>
      <w:r w:rsidR="00261FBE">
        <w:t xml:space="preserve"> with different but phonetically similar initial].</w:t>
      </w:r>
    </w:p>
    <w:p w14:paraId="31E6757E" w14:textId="38F47D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E4608">
        <w:t xml:space="preserve">cpd </w:t>
      </w:r>
      <w:r w:rsidR="003F71DB">
        <w:t>n inal</w:t>
      </w:r>
      <w:r>
        <w:t xml:space="preserve">] brother (esp. of </w:t>
      </w:r>
      <w:r w:rsidR="000E4608">
        <w:t xml:space="preserve">a </w:t>
      </w:r>
      <w:r>
        <w:t xml:space="preserve">woman)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frère (surtout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femme)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hàr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] [parallel to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>
        <w:rPr>
          <w:i/>
          <w:color w:val="993300"/>
        </w:rPr>
        <w:t> </w:t>
      </w:r>
      <w:r>
        <w:t xml:space="preserve">; initial formative related to 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 </w:t>
      </w:r>
      <w:r w:rsidR="007B254E">
        <w:t>‘</w:t>
      </w:r>
      <w:r>
        <w:t>man</w:t>
      </w:r>
      <w:r w:rsidR="007B254E">
        <w:t>’</w:t>
      </w:r>
      <w:r>
        <w:t>].</w:t>
      </w:r>
    </w:p>
    <w:p w14:paraId="71362D53" w14:textId="3931EC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hárméyndí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parier</w:t>
      </w:r>
      <w:r>
        <w:t xml:space="preserve"> [may contain a frozen Caus 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gárdám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4675BF17" w14:textId="59E74C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hàrmùjólló:r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Adam</w:t>
      </w:r>
      <w:r w:rsidR="007B254E">
        <w:t>’</w:t>
      </w:r>
      <w:r>
        <w:t xml:space="preserve">s apple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pomme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Adam</w:t>
      </w:r>
      <w:r>
        <w:t>.</w:t>
      </w:r>
    </w:p>
    <w:p w14:paraId="2E30AB99" w14:textId="52FA889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mùnèy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urinate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uriner</w:t>
      </w:r>
      <w:r>
        <w:t xml:space="preserve"> [occasional euphemism for  </w:t>
      </w:r>
      <w:r w:rsidRPr="005D30C6">
        <w:rPr>
          <w:rFonts w:ascii="Doulos SIL" w:hAnsi="Doulos SIL"/>
          <w:i/>
          <w:color w:val="0000FF"/>
        </w:rPr>
        <w:t>tò:sù</w:t>
      </w:r>
      <w:r>
        <w:t>] [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E4608">
        <w:t> 1 and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mún</w:t>
      </w:r>
      <w:r>
        <w:t xml:space="preserve">, see noun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</w:r>
      <w:r w:rsidR="000E46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E4608">
        <w:rPr>
          <w:rFonts w:ascii="Doulos SIL" w:hAnsi="Doulos SIL"/>
          <w:i/>
          <w:color w:val="0000FF"/>
        </w:rPr>
        <w:t>]</w:t>
      </w:r>
      <w:r>
        <w:t>].</w:t>
      </w:r>
    </w:p>
    <w:p w14:paraId="1C33E90C" w14:textId="6E6B0D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0E46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E4608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mùn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urine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urine</w:t>
      </w:r>
      <w:r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[see verb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mùnèy</w:t>
      </w:r>
      <w:r>
        <w:t>].</w:t>
      </w:r>
    </w:p>
    <w:p w14:paraId="0E802A62" w14:textId="4802CCAB" w:rsidR="004E4BA0" w:rsidRDefault="000E4608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  <w:t>nóŋ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wòy</w:t>
      </w:r>
      <w:r w:rsidR="00261FBE" w:rsidRPr="005D30C6">
        <w:rPr>
          <w:rFonts w:ascii="Doulos SIL" w:hAnsi="Doulos SIL"/>
          <w:i/>
          <w:color w:val="0000FF"/>
        </w:rPr>
        <w:noBreakHyphen/>
        <w:t>nôŋ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(form invariant)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[phrasal n, lit “man-it.is-woman-it.is”] homosexual man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homme homosexuel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  <w:t>kù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>yà</w:t>
      </w:r>
      <w:r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65E6ADD8" w14:textId="2E72A1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water; juice, liquid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eau; jus, liquide</w:t>
      </w:r>
      <w:r w:rsidRPr="00590ABD">
        <w:t xml:space="preserve"> 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 xml:space="preserve">hári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0E4608">
        <w:t xml:space="preserve"> </w:t>
      </w:r>
      <w:r>
        <w:t xml:space="preserve">hot water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eau chaude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hárí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dirty water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eau sale</w:t>
      </w:r>
      <w:r>
        <w:t>.</w:t>
      </w:r>
    </w:p>
    <w:p w14:paraId="5DA812CE" w14:textId="7AA911B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(a) song, (musical) number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morceau de musique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èy hár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women</w:t>
      </w:r>
      <w:r w:rsidR="007B254E">
        <w:t>’</w:t>
      </w:r>
      <w:r>
        <w:t xml:space="preserve">s (musical) numbers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morceaux (de musique) des femmes</w:t>
      </w:r>
      <w:r>
        <w:t xml:space="preserve"> [see also under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ỳzê</w:t>
      </w:r>
      <w:r>
        <w:t>].</w:t>
      </w:r>
    </w:p>
    <w:p w14:paraId="13E652CA" w14:textId="7B38B0F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 </w:t>
      </w:r>
      <w:r w:rsidR="007B254E">
        <w:t>‘</w:t>
      </w:r>
      <w:r>
        <w:t>man</w:t>
      </w:r>
      <w:r w:rsidR="007B254E">
        <w:t>’</w:t>
      </w:r>
      <w:r>
        <w:t>].</w:t>
      </w:r>
    </w:p>
    <w:p w14:paraId="0602BCB8" w14:textId="7DB284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</w:t>
      </w:r>
      <w:r w:rsidR="007B254E">
        <w:t>‘</w:t>
      </w:r>
      <w:r>
        <w:t>laughter</w:t>
      </w:r>
      <w:r w:rsidR="007B254E">
        <w:t>’</w:t>
      </w:r>
      <w:r>
        <w:t>].</w:t>
      </w:r>
    </w:p>
    <w:p w14:paraId="320E8E33" w14:textId="4C7D8FCC" w:rsidR="004E4BA0" w:rsidRDefault="000E4608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[[</w:t>
      </w:r>
      <w:r w:rsidR="00261FBE" w:rsidRPr="005D30C6">
        <w:rPr>
          <w:rFonts w:ascii="Doulos SIL" w:hAnsi="Doulos SIL"/>
          <w:i/>
          <w:color w:val="0000FF"/>
        </w:rPr>
        <w:t>hár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bóŋ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ílínt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127C8E">
        <w:t xml:space="preserve"> [cpd n, lit. “</w:t>
      </w:r>
      <w:r>
        <w:t>[</w:t>
      </w:r>
      <w:r w:rsidR="00127C8E">
        <w:t>water-</w:t>
      </w:r>
      <w:r w:rsidR="00261FBE">
        <w:t>on</w:t>
      </w:r>
      <w:r>
        <w:t>]</w:t>
      </w:r>
      <w:r w:rsidR="00127C8E">
        <w:t>-pond.</w:t>
      </w:r>
      <w:r>
        <w:t>scum</w:t>
      </w:r>
      <w:r w:rsidR="00127C8E">
        <w:t>”</w:t>
      </w:r>
      <w:r w:rsidR="00261FBE">
        <w:t xml:space="preserve">] black-winged stilt (wading bird)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échasse blanche (oiseau) [uncommon term; 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 w:rsidRPr="007F380B">
        <w:rPr>
          <w:rFonts w:ascii="Garamond" w:hAnsi="Garamond"/>
          <w:i/>
        </w:rPr>
        <w:t>Himantopus himantopus</w:t>
      </w:r>
      <w:r w:rsidR="00261FBE">
        <w:t>].</w:t>
      </w:r>
    </w:p>
    <w:p w14:paraId="73720C92" w14:textId="6AAD15B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[[hár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5D30C6">
        <w:rPr>
          <w:rFonts w:ascii="Doulos SIL" w:hAnsi="Doulos SIL"/>
          <w:i/>
          <w:color w:val="0000FF"/>
        </w:rPr>
        <w:noBreakHyphen/>
        <w:t>bóŋ]</w:t>
      </w:r>
      <w:r w:rsidRPr="005D30C6">
        <w:rPr>
          <w:rFonts w:ascii="Doulos SIL" w:hAnsi="Doulos SIL"/>
          <w:i/>
          <w:color w:val="0000FF"/>
        </w:rPr>
        <w:noBreakHyphen/>
        <w:t>[kìr-(i</w:t>
      </w:r>
      <w:r w:rsidR="00A5102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)yà]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E13509">
        <w:t xml:space="preserve"> [cpd n, lit. “</w:t>
      </w:r>
      <w:r w:rsidR="00127C8E">
        <w:t>[water-on]-</w:t>
      </w:r>
      <w:r>
        <w:t>bird-</w:t>
      </w:r>
      <w:r w:rsidR="00E13509">
        <w:rPr>
          <w:smallCaps/>
        </w:rPr>
        <w:t>dimin</w:t>
      </w:r>
      <w:r w:rsidR="00E13509">
        <w:t>”</w:t>
      </w:r>
      <w:r>
        <w:t xml:space="preserve">] jacana, lily-trotter (bird) </w:t>
      </w:r>
      <w:r>
        <w:rPr>
          <w:rFonts w:ascii="Wingdings" w:hAnsi="Wingdings"/>
          <w:sz w:val="18"/>
        </w:rPr>
        <w:t></w:t>
      </w:r>
      <w:r>
        <w:t xml:space="preserve"> jacana (oiseau) [</w:t>
      </w:r>
      <w:r w:rsidRPr="00FE62AD">
        <w:rPr>
          <w:smallCaps/>
        </w:rPr>
        <w:t>id</w:t>
      </w:r>
      <w:r>
        <w:t xml:space="preserve">: </w:t>
      </w:r>
      <w:r w:rsidRPr="0005672C">
        <w:rPr>
          <w:rFonts w:ascii="Garamond" w:hAnsi="Garamond"/>
          <w:i/>
        </w:rPr>
        <w:t>Actophilornis africana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kúrú-kúrú</w:t>
      </w:r>
      <w:r>
        <w:t xml:space="preserve"> ].</w:t>
      </w:r>
    </w:p>
    <w:p w14:paraId="79593944" w14:textId="64EAC38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 jéꜜ</w:t>
      </w:r>
      <w:r w:rsidR="00E8554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ɲêy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F12B8">
        <w:t xml:space="preserve">cpd </w:t>
      </w:r>
      <w:r>
        <w:t xml:space="preserve">n] lack of water, drought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manque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sécheresse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jèɲ</w:t>
      </w:r>
      <w:r w:rsidR="00E8554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êy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kóró:rî</w:t>
      </w:r>
      <w:r>
        <w:t>].</w:t>
      </w:r>
    </w:p>
    <w:p w14:paraId="6EF6EC32" w14:textId="6513736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hàrsî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cough (to clear water from windpipe)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tousser (pour expulser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de la trachée)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hàrsí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hàrsí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>].</w:t>
      </w:r>
    </w:p>
    <w:p w14:paraId="11D03C2B" w14:textId="1AA4DE6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sìnè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-sîn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sìn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[frozen cpd n] rival in love (of a man who is courting the same woman)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amant rival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 homme qui fait la cour </w:t>
      </w:r>
      <w:r w:rsidR="00FF12B8">
        <w:rPr>
          <w:rFonts w:ascii="Garamond" w:hAnsi="Garamond"/>
        </w:rPr>
        <w:t>à</w:t>
      </w:r>
      <w:r>
        <w:rPr>
          <w:rFonts w:ascii="Garamond" w:hAnsi="Garamond"/>
        </w:rPr>
        <w:t xml:space="preserve"> la même femme)</w:t>
      </w:r>
      <w:r>
        <w:t xml:space="preserve"> [for ending cf.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sîn</w:t>
      </w:r>
      <w:r>
        <w:t> ; near-syn</w:t>
      </w:r>
      <w:r w:rsidR="008C1A9C">
        <w:t>onym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</w:r>
      <w:r w:rsidR="002837B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837BB">
        <w:rPr>
          <w:rFonts w:ascii="Doulos SIL" w:hAnsi="Doulos SIL"/>
          <w:i/>
          <w:color w:val="0000FF"/>
        </w:rPr>
        <w:t>]</w:t>
      </w:r>
      <w:r>
        <w:t>].</w:t>
      </w:r>
    </w:p>
    <w:p w14:paraId="7CA0F6CA" w14:textId="091D624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837BB">
        <w:t xml:space="preserve">cpd </w:t>
      </w:r>
      <w:r>
        <w:t xml:space="preserve">n] manhood, manliness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virilité, caractère de (vrai) homme</w:t>
      </w:r>
      <w:r>
        <w:t>.</w:t>
      </w:r>
    </w:p>
    <w:p w14:paraId="462893ED" w14:textId="76BA6AD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hárú</w:t>
      </w:r>
      <w:r w:rsidRPr="002C3CD0">
        <w:t xml:space="preserve"> 1</w:t>
      </w:r>
      <w:r w:rsidR="0009344D" w:rsidRPr="0009344D">
        <w:t xml:space="preserve">  ~  </w:t>
      </w:r>
      <w:r>
        <w:t>(wor</w:t>
      </w:r>
      <w:r w:rsidR="002837BB">
        <w:t>d-finally before consonant also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hár</w:t>
      </w:r>
      <w:r w:rsidR="002837BB">
        <w:t> 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tell, say (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</w:t>
      </w:r>
      <w:r w:rsidR="00995DF2">
        <w:t xml:space="preserve">Imprt Sg always </w:t>
      </w:r>
      <w:r w:rsidRPr="005D30C6">
        <w:rPr>
          <w:rFonts w:ascii="Doulos SIL" w:hAnsi="Doulos SIL"/>
          <w:i/>
          <w:color w:val="0000FF"/>
        </w:rPr>
        <w:t>hárù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[used with nominal or pronominal object; for </w:t>
      </w:r>
      <w:r w:rsidR="007B254E">
        <w:t>‘</w:t>
      </w:r>
      <w:r>
        <w:t>say</w:t>
      </w:r>
      <w:r w:rsidR="007B254E">
        <w:t>’</w:t>
      </w:r>
      <w:r>
        <w:t xml:space="preserve"> with quotative complement see </w:t>
      </w:r>
      <w:r w:rsidRPr="005D30C6">
        <w:rPr>
          <w:rFonts w:ascii="Doulos SIL" w:hAnsi="Doulos SIL"/>
          <w:i/>
          <w:color w:val="0000FF"/>
        </w:rPr>
        <w:t>ne</w:t>
      </w:r>
      <w:r w:rsidR="002837BB">
        <w:rPr>
          <w:rFonts w:ascii="Doulos SIL" w:hAnsi="Doulos SIL"/>
          <w:i/>
          <w:color w:val="0000FF"/>
        </w:rPr>
        <w:t>̂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hárù</w:t>
      </w:r>
      <w:r w:rsidRPr="005D30C6">
        <w:rPr>
          <w:rFonts w:ascii="Doulos SIL" w:hAnsi="Doulos SIL"/>
          <w:i/>
          <w:color w:val="0000FF"/>
        </w:rPr>
        <w:noBreakHyphen/>
        <w:t>ŋ s</w:t>
      </w:r>
      <w:r w:rsidRPr="005D30C6">
        <w:rPr>
          <w:rFonts w:ascii="Doulos SIL" w:hAnsi="Doulos SIL"/>
          <w:i/>
          <w:color w:val="0000FF"/>
        </w:rPr>
        <w:noBreakHyphen/>
        <w:t>êy!</w:t>
      </w:r>
      <w:r>
        <w:t xml:space="preserve">  tell it to me!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dis-le-moi!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méy gá=ŋ́ ꜜ[wó dì] hárú</w:t>
      </w:r>
      <w:r w:rsidRPr="00AF5E46">
        <w:t xml:space="preserve"> ? </w:t>
      </w:r>
      <w:r>
        <w:t xml:space="preserve"> who said that?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qui a dit ça?</w:t>
      </w:r>
      <w:r>
        <w:t>.</w:t>
      </w:r>
    </w:p>
    <w:p w14:paraId="1DBFBE5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,3,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1,2].</w:t>
      </w:r>
    </w:p>
    <w:p w14:paraId="5FF6083D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há:rú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laugh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rire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2 and verb </w:t>
      </w:r>
      <w:r w:rsidRPr="005D30C6">
        <w:rPr>
          <w:rFonts w:ascii="Doulos SIL" w:hAnsi="Doulos SIL"/>
          <w:i/>
          <w:color w:val="0000FF"/>
        </w:rPr>
        <w:t>hàhà:ríyà</w:t>
      </w:r>
      <w:r>
        <w:t xml:space="preserve"> ; cf. also </w:t>
      </w:r>
      <w:r w:rsidRPr="005D30C6">
        <w:rPr>
          <w:rFonts w:ascii="Doulos SIL" w:hAnsi="Doulos SIL"/>
          <w:i/>
          <w:color w:val="0000FF"/>
        </w:rPr>
        <w:t>hérkétê</w:t>
      </w:r>
      <w:r>
        <w:t>].</w:t>
      </w:r>
    </w:p>
    <w:p w14:paraId="7CA6F6EE" w14:textId="0B096C6F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hàry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hàryèy</w:t>
      </w:r>
      <w:r>
        <w:t xml:space="preserve">, Pl </w:t>
      </w:r>
      <w:r w:rsidRPr="005D30C6">
        <w:rPr>
          <w:rFonts w:ascii="Doulos SIL" w:hAnsi="Doulos SIL"/>
          <w:i/>
          <w:color w:val="0000FF"/>
        </w:rPr>
        <w:t>hàryèy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twin; pair of twins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jumeau; paire de jumeaux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hàryèy fó:</w:t>
      </w:r>
      <w:r>
        <w:t xml:space="preserve">  one pair (or set) of twins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paire de jumeau</w:t>
      </w:r>
      <w:r w:rsidR="002837BB">
        <w:rPr>
          <w:rFonts w:ascii="Garamond" w:hAnsi="Garamond"/>
        </w:rPr>
        <w:t>x</w:t>
      </w:r>
      <w:r>
        <w:rPr>
          <w:rFonts w:ascii="Garamond" w:hAnsi="Garamond"/>
        </w:rPr>
        <w:t xml:space="preserve">; </w:t>
      </w:r>
      <w:r w:rsidRPr="005D30C6">
        <w:rPr>
          <w:rFonts w:ascii="Doulos SIL" w:hAnsi="Doulos SIL"/>
          <w:i/>
          <w:color w:val="0000FF"/>
        </w:rPr>
        <w:t>hàryèy féré ꜜfó:</w:t>
      </w:r>
      <w:r>
        <w:t xml:space="preserve">  one twin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jumeau; </w:t>
      </w:r>
      <w:r w:rsidRPr="005D30C6">
        <w:rPr>
          <w:rFonts w:ascii="Doulos SIL" w:hAnsi="Doulos SIL"/>
          <w:i/>
          <w:color w:val="0000FF"/>
        </w:rPr>
        <w:t>àꜛ hàryèy 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his or her twin sibling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(frère) jumeau, sa (sœur) jumelle</w:t>
      </w:r>
      <w:r>
        <w:t>.</w:t>
      </w:r>
    </w:p>
    <w:p w14:paraId="2C5C0272" w14:textId="18CCA73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 xml:space="preserve">hàr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2837BB">
        <w:t>+adj</w:t>
      </w:r>
      <w:r>
        <w:t xml:space="preserve">] old man, mature adult 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vieillard, homme adulte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hàr</w:t>
      </w:r>
      <w:r>
        <w:t> 1].</w:t>
      </w:r>
    </w:p>
    <w:p w14:paraId="60D69E29" w14:textId="18B0D75B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</w:r>
      <w:r w:rsidR="002837B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837B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stream (water)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ruisseau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2837BB">
        <w:t xml:space="preserve">1 </w:t>
      </w:r>
      <w:r w:rsidR="007B254E">
        <w:t>‘</w:t>
      </w:r>
      <w:r>
        <w:t>water</w:t>
      </w:r>
      <w:r w:rsidR="007B254E">
        <w:t>’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zùrù</w:t>
      </w:r>
      <w:r>
        <w:t xml:space="preserve"> </w:t>
      </w:r>
      <w:r w:rsidR="007B254E">
        <w:t>‘</w:t>
      </w:r>
      <w:r>
        <w:t>run</w:t>
      </w:r>
      <w:r w:rsidR="007B254E">
        <w:t>’</w:t>
      </w:r>
      <w:r>
        <w:t>].</w:t>
      </w:r>
    </w:p>
    <w:p w14:paraId="247E876D" w14:textId="54F98BAA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hàsàrâ</w:t>
      </w:r>
      <w:r>
        <w:t xml:space="preserve">  [&lt;Ar, cf. noun </w:t>
      </w:r>
      <w:r w:rsidRPr="005D30C6">
        <w:rPr>
          <w:rFonts w:ascii="Doulos SIL" w:hAnsi="Doulos SIL"/>
          <w:i/>
          <w:color w:val="0000FF"/>
        </w:rPr>
        <w:t>hásárów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be ruined, spoiled; deteriorate, be in nonworking order, malfunction; lose value, fall out of favor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gâté; ne pas marcher; </w:t>
      </w:r>
      <w:r w:rsidR="002837BB">
        <w:rPr>
          <w:rFonts w:ascii="Garamond" w:hAnsi="Garamond"/>
        </w:rPr>
        <w:t xml:space="preserve">se </w:t>
      </w:r>
      <w:r>
        <w:rPr>
          <w:rFonts w:ascii="Garamond" w:hAnsi="Garamond"/>
        </w:rPr>
        <w:t>détériorer, cesser de bien marcher; perdre sa valeur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ruin, waste, invalidate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gâter, gaspiller, abîmer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hàsárà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[hày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sí: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yó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[há:ꜜ kúl] hàsàrâ]</w:t>
      </w:r>
      <w:r>
        <w:t xml:space="preserve">  the thing will not again ruin everything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chose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abîmera pas le tout encore une fois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ʔáŋgá sù lá:ydù hàsàrâ</w:t>
      </w:r>
      <w:r>
        <w:t xml:space="preserve">  (saying) he would not invalidate (=break) his oath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(en disant)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allait pas vicier (=rompre) son serment</w:t>
      </w:r>
      <w:r>
        <w:t>.</w:t>
      </w:r>
    </w:p>
    <w:p w14:paraId="251E3618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hásár-éy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[hásár-éy]</w:t>
      </w:r>
      <w:r>
        <w:t>] [alternative VblN &lt; </w:t>
      </w:r>
      <w:r w:rsidRPr="005D30C6">
        <w:rPr>
          <w:rFonts w:ascii="Doulos SIL" w:hAnsi="Doulos SIL"/>
          <w:i/>
          <w:color w:val="0000FF"/>
        </w:rPr>
        <w:t>hàsàrâ</w:t>
      </w:r>
      <w:r>
        <w:t>].</w:t>
      </w:r>
    </w:p>
    <w:p w14:paraId="130DF3DD" w14:textId="3A4A274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hásárów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cause damage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des dégâts</w:t>
      </w:r>
      <w:r w:rsidRPr="00590ABD">
        <w:t xml:space="preserve"> - </w:t>
      </w:r>
      <w:r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ìɲɲà hásárów </w:t>
      </w:r>
      <w:r w:rsidR="002165A2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kòyrà 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165A2">
        <w:rPr>
          <w:rFonts w:ascii="Doulos SIL" w:hAnsi="Doulos SIL"/>
          <w:i/>
          <w:color w:val="0000FF"/>
        </w:rPr>
        <w:t>]</w:t>
      </w:r>
      <w:r w:rsidR="0067455B">
        <w:rPr>
          <w:rFonts w:ascii="Doulos SIL" w:hAnsi="Doulos SIL"/>
          <w:i/>
          <w:color w:val="0000FF"/>
        </w:rPr>
        <w:t xml:space="preserve"> gà</w:t>
      </w:r>
      <w:r w:rsidR="002165A2">
        <w:rPr>
          <w:rFonts w:ascii="Doulos SIL" w:hAnsi="Doulos SIL"/>
          <w:i/>
          <w:color w:val="0000FF"/>
        </w:rPr>
        <w:t>]</w:t>
      </w:r>
      <w:r>
        <w:t xml:space="preserve">  the rain caused some damage in the town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pluie a fait des dégâts en ville</w:t>
      </w:r>
      <w:r>
        <w:t>.</w:t>
      </w:r>
    </w:p>
    <w:p w14:paraId="19512128" w14:textId="7BCB6A38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hásár-ów</w:t>
      </w:r>
      <w:r w:rsidRPr="002C3CD0">
        <w:t xml:space="preserve"> 1</w:t>
      </w:r>
      <w:r>
        <w:t xml:space="preserve">b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ruining, wasting; malfunction; damage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gaspiller ou gâter; défaillance; dégât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</w:r>
      <w:r w:rsidR="002165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hásár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165A2">
        <w:rPr>
          <w:rFonts w:ascii="Doulos SIL" w:hAnsi="Doulos SIL"/>
          <w:i/>
          <w:color w:val="0000FF"/>
        </w:rPr>
        <w:t>]</w:t>
      </w:r>
      <w:r>
        <w:t xml:space="preserve">] [irregular VblN &lt;verb </w:t>
      </w:r>
      <w:r w:rsidRPr="005D30C6">
        <w:rPr>
          <w:rFonts w:ascii="Doulos SIL" w:hAnsi="Doulos SIL"/>
          <w:i/>
          <w:color w:val="0000FF"/>
        </w:rPr>
        <w:t>hàsàrâ</w:t>
      </w:r>
      <w:r>
        <w:t xml:space="preserve"> ; Ka </w:t>
      </w:r>
      <w:r w:rsidRPr="00BB673A">
        <w:rPr>
          <w:rFonts w:ascii="Arial Unicode MS" w:eastAsia="Arial Unicode MS" w:hAnsi="Arial Unicode MS"/>
          <w:i/>
          <w:color w:val="008000"/>
        </w:rPr>
        <w:t>hàsáròw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hásárów</w:t>
      </w:r>
      <w:r>
        <w:t>]</w:t>
      </w:r>
      <w:r w:rsidRPr="00590ABD">
        <w:t xml:space="preserve"> - </w:t>
      </w:r>
      <w:r>
        <w:t>with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hásár-ów bé:rì</w:t>
      </w:r>
      <w:r>
        <w:t xml:space="preserve">  major damage </w:t>
      </w:r>
      <w:r w:rsidRPr="0033636C">
        <w:rPr>
          <w:rFonts w:ascii="Wingdings" w:hAnsi="Wingdings"/>
        </w:rPr>
        <w:t>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dégât.</w:t>
      </w:r>
    </w:p>
    <w:p w14:paraId="5871B407" w14:textId="7372B4E2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hásê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maternal uncle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oncle maternal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hásày</w:t>
      </w:r>
      <w:r>
        <w:t xml:space="preserve">] - poss (inal): 1Sg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ꜜhás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D1448BC" w14:textId="7413264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borrow (sth); hire (sb) temporarily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prêter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embaucher, engager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provisoirement</w:t>
      </w:r>
      <w:r>
        <w:t>.</w:t>
      </w:r>
    </w:p>
    <w:p w14:paraId="2E37261F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há:sê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clean (cotton) by removing impurities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nettoyer (du coton) en enlevant les saletés</w:t>
      </w:r>
      <w:r>
        <w:t xml:space="preserve"> [&lt;Ful].</w:t>
      </w:r>
    </w:p>
    <w:p w14:paraId="14BE343A" w14:textId="4E1A2AE1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two Combretaceae with small leaves, </w:t>
      </w:r>
      <w:r>
        <w:rPr>
          <w:rFonts w:ascii="Garamond" w:hAnsi="Garamond"/>
          <w:i/>
        </w:rPr>
        <w:t>Maerua crassifolia</w:t>
      </w:r>
      <w:r>
        <w:t xml:space="preserve"> and </w:t>
      </w:r>
      <w:r>
        <w:rPr>
          <w:rFonts w:ascii="Garamond" w:hAnsi="Garamond"/>
          <w:i/>
        </w:rPr>
        <w:t>Boscia angustifolia</w:t>
      </w:r>
      <w:r>
        <w:t xml:space="preserve"> ; leaves eaten; for details see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="002165A2" w:rsidRPr="005D30C6">
        <w:rPr>
          <w:rFonts w:ascii="Doulos SIL" w:hAnsi="Doulos SIL"/>
          <w:i/>
          <w:color w:val="0000FF"/>
        </w:rPr>
        <w:t>[hàs</w:t>
      </w:r>
      <w:r w:rsidR="002165A2" w:rsidRPr="005D30C6">
        <w:rPr>
          <w:rFonts w:ascii="Doulos SIL" w:hAnsi="Doulos SIL"/>
          <w:i/>
          <w:color w:val="0000FF"/>
        </w:rPr>
        <w:noBreakHyphen/>
        <w:t>ù]</w:t>
      </w:r>
      <w:r w:rsidR="002165A2" w:rsidRPr="005D30C6">
        <w:rPr>
          <w:rFonts w:ascii="Doulos SIL" w:hAnsi="Doulos SIL"/>
          <w:i/>
          <w:color w:val="0000FF"/>
        </w:rPr>
        <w:noBreakHyphen/>
        <w:t>[gís</w:t>
      </w:r>
      <w:r w:rsidR="002165A2"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hásù</w:t>
      </w:r>
      <w:r>
        <w:t xml:space="preserve"> </w:t>
      </w:r>
      <w:r>
        <w:rPr>
          <w:rFonts w:ascii="Garamond" w:hAnsi="Garamond"/>
          <w:i/>
        </w:rPr>
        <w:t>Boscia angustifolia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hásì</w:t>
      </w:r>
      <w:r>
        <w:t xml:space="preserve"> </w:t>
      </w:r>
      <w:r>
        <w:rPr>
          <w:rFonts w:ascii="Garamond" w:hAnsi="Garamond"/>
          <w:i/>
        </w:rPr>
        <w:t>Maerua crassifolia</w:t>
      </w:r>
      <w:r>
        <w:t>].</w:t>
      </w:r>
    </w:p>
    <w:p w14:paraId="5FE65B0D" w14:textId="03562EB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B254E">
        <w:t>‘</w:t>
      </w:r>
      <w:r>
        <w:t>his/her uncle</w:t>
      </w:r>
      <w:r w:rsidR="007B254E">
        <w:t>’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hásê</w:t>
      </w:r>
      <w:r>
        <w:t> 1].</w:t>
      </w:r>
    </w:p>
    <w:p w14:paraId="233FF497" w14:textId="7777777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há:sú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clean (cotton, of dirt and seeds, with a comb-like instrument)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nettoyer (le coton, des saletés et des grains, avec un peigne)</w:t>
      </w:r>
      <w:r>
        <w:t>.</w:t>
      </w:r>
    </w:p>
    <w:p w14:paraId="679709CA" w14:textId="5D998C84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ꜜbíbî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165A2">
        <w:t>lexicalized n+adj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plus </w:t>
      </w:r>
      <w:r w:rsidR="007B254E">
        <w:t>‘</w:t>
      </w:r>
      <w:r>
        <w:t>black</w:t>
      </w:r>
      <w:r w:rsidR="007B254E">
        <w:t>’</w:t>
      </w:r>
      <w:r>
        <w:t xml:space="preserve">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Maerua crassifolia</w:t>
      </w:r>
      <w:r>
        <w:t xml:space="preserve">, Brassicaceae, parallel in form to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 xml:space="preserve">ú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hàs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gís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85F686B" w14:textId="08FD073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[hàs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[bìr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[hàs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[bír</w:t>
      </w:r>
      <w:r w:rsidRPr="005D30C6">
        <w:rPr>
          <w:rFonts w:ascii="Doulos SIL" w:hAnsi="Doulos SIL"/>
          <w:i/>
          <w:color w:val="0000FF"/>
        </w:rPr>
        <w:noBreakHyphen/>
        <w:t>yà]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“uncle</w:t>
      </w:r>
      <w:r w:rsidR="007B254E">
        <w:t>’</w:t>
      </w:r>
      <w:r>
        <w:t>s bone-</w:t>
      </w:r>
      <w:r w:rsidR="00E13509">
        <w:rPr>
          <w:smallCaps/>
        </w:rPr>
        <w:t>dimin</w:t>
      </w:r>
      <w:r>
        <w:t>”] flexible membrane of animal</w:t>
      </w:r>
      <w:r w:rsidR="007B254E">
        <w:t>’</w:t>
      </w:r>
      <w:r>
        <w:t xml:space="preserve">s shoulder blade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partie pliante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homoplate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</w:t>
      </w:r>
      <w:r>
        <w:t xml:space="preserve"> (</w:t>
      </w:r>
      <w:r w:rsidRPr="005D30C6">
        <w:rPr>
          <w:rFonts w:ascii="Doulos SIL" w:hAnsi="Doulos SIL"/>
          <w:i/>
          <w:color w:val="0000FF"/>
        </w:rPr>
        <w:t>hásê</w:t>
      </w:r>
      <w:r>
        <w:t xml:space="preserve"> 1, </w:t>
      </w:r>
      <w:r w:rsidR="00E1350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).</w:t>
      </w:r>
    </w:p>
    <w:p w14:paraId="6F35A922" w14:textId="31FF9696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[hàs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[gís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gís-û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497815">
        <w:t xml:space="preserve"> [cpd n, interpreted by a native speaker</w:t>
      </w:r>
      <w:r>
        <w:t xml:space="preserve"> as “uncle-residue”, i.e. uncle who is stingy with food (folk etymology)]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Maerua crassifolia</w:t>
      </w:r>
      <w:r>
        <w:t>, so called since its leaves are inedible, but etymologically &lt; 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rather than from </w:t>
      </w:r>
      <w:r w:rsidRPr="005D30C6">
        <w:rPr>
          <w:rFonts w:ascii="Doulos SIL" w:hAnsi="Doulos SIL"/>
          <w:i/>
          <w:color w:val="0000FF"/>
        </w:rPr>
        <w:t>hásê</w:t>
      </w:r>
      <w:r>
        <w:t xml:space="preserve"> </w:t>
      </w:r>
      <w:r w:rsidR="007B254E">
        <w:t>‘</w:t>
      </w:r>
      <w:r>
        <w:t>uncle</w:t>
      </w:r>
      <w:r w:rsidR="007B254E">
        <w:t>’</w:t>
      </w:r>
      <w:r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8A67C80" w14:textId="1C0D43F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ꜜká:r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165A2">
        <w:t xml:space="preserve">lexicalized n+adj, </w:t>
      </w:r>
      <w:r w:rsidR="002165A2" w:rsidRPr="005D30C6">
        <w:rPr>
          <w:rFonts w:ascii="Doulos SIL" w:hAnsi="Doulos SIL"/>
          <w:i/>
          <w:color w:val="0000FF"/>
        </w:rPr>
        <w:t>hás</w:t>
      </w:r>
      <w:r w:rsidR="002165A2" w:rsidRPr="005D30C6">
        <w:rPr>
          <w:rFonts w:ascii="Doulos SIL" w:hAnsi="Doulos SIL"/>
          <w:i/>
          <w:color w:val="0000FF"/>
        </w:rPr>
        <w:noBreakHyphen/>
        <w:t>ó</w:t>
      </w:r>
      <w:r w:rsidR="002165A2" w:rsidRPr="002C3CD0">
        <w:t xml:space="preserve"> 1</w:t>
      </w:r>
      <w:r w:rsidR="002165A2">
        <w:t xml:space="preserve"> plus ‘white’</w:t>
      </w:r>
      <w:r>
        <w:t xml:space="preserve">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Boscia angustifolia</w:t>
      </w:r>
      <w:r>
        <w:t xml:space="preserve">, Brassicaceae,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kòrwàs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</w:t>
      </w:r>
      <w:r w:rsidR="002165A2">
        <w:t>cf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26034425" w14:textId="4CC57819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háttá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miss (target)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rater (cible)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hàttà</w:t>
      </w:r>
      <w:r>
        <w:t xml:space="preserve">] [rare; the usual HS word is </w:t>
      </w:r>
      <w:r w:rsidRPr="005D30C6">
        <w:rPr>
          <w:rFonts w:ascii="Doulos SIL" w:hAnsi="Doulos SIL"/>
          <w:i/>
          <w:color w:val="0000FF"/>
        </w:rPr>
        <w:t>wó:fê</w:t>
      </w:r>
      <w:r w:rsidR="00BB673A">
        <w:t> </w:t>
      </w:r>
      <w:r>
        <w:t>].</w:t>
      </w:r>
    </w:p>
    <w:p w14:paraId="665A0CD7" w14:textId="6D89B86E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háttê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feel the absence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sentir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absence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[&lt;Ful].</w:t>
      </w:r>
    </w:p>
    <w:p w14:paraId="27AB864C" w14:textId="546037F2" w:rsidR="004E4BA0" w:rsidRPr="00A3212D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tie, bind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attacher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ResPass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</w:t>
      </w:r>
      <w:r w:rsidRPr="00590ABD">
        <w:t xml:space="preserve"> - </w:t>
      </w:r>
      <w:r>
        <w:t xml:space="preserve">cpds: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háw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</w:r>
      <w:r w:rsidR="002165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165A2">
        <w:rPr>
          <w:rFonts w:ascii="Doulos SIL" w:hAnsi="Doulos SIL"/>
          <w:i/>
          <w:color w:val="0000FF"/>
        </w:rPr>
        <w:t>]</w:t>
      </w:r>
      <w:r>
        <w:t xml:space="preserve">, and cf. </w:t>
      </w:r>
      <w:r w:rsidRPr="005D30C6">
        <w:rPr>
          <w:rFonts w:ascii="Doulos SIL" w:hAnsi="Doulos SIL"/>
          <w:i/>
          <w:color w:val="0000FF"/>
        </w:rPr>
        <w:t>bàŋgù háw</w:t>
      </w:r>
      <w:r>
        <w:t xml:space="preserve"> under </w:t>
      </w:r>
      <w:r w:rsidRPr="005D30C6">
        <w:rPr>
          <w:rFonts w:ascii="Doulos SIL" w:hAnsi="Doulos SIL"/>
          <w:i/>
          <w:color w:val="0000FF"/>
        </w:rPr>
        <w:t>bàŋgù</w:t>
      </w:r>
      <w:r>
        <w:t xml:space="preserve"> - phrase: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kàmb-ò háw</w:t>
      </w:r>
      <w:r>
        <w:t xml:space="preserve">  they tied his/her hand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lui ont attaché la main</w:t>
      </w:r>
      <w:r>
        <w:t xml:space="preserve"> [said when adults make sacrifices etc. so that a young person will stop stealing].</w:t>
      </w:r>
    </w:p>
    <w:p w14:paraId="7A4BE48D" w14:textId="40C8B5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77ED8">
        <w:t>servb</w:t>
      </w:r>
      <w:r>
        <w:t xml:space="preserve">] be about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sur le point de (faire)</w:t>
      </w:r>
      <w:r>
        <w:t xml:space="preserve"> [probably a special use of </w:t>
      </w:r>
      <w:r w:rsidRPr="005D30C6">
        <w:rPr>
          <w:rFonts w:ascii="Doulos SIL" w:hAnsi="Doulos SIL"/>
          <w:i/>
          <w:color w:val="0000FF"/>
        </w:rPr>
        <w:t>háw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hàyá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ẃ ꜜháw [kù té:]</w:t>
      </w:r>
      <w:r>
        <w:t xml:space="preserve">  something was about to happen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quelque chose était sur de point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arriver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[ʔáy ꜜkây] háw kù hámbúrú láy!</w:t>
      </w:r>
      <w:r w:rsidRPr="002C3CD0">
        <w:t xml:space="preserve"> </w:t>
      </w:r>
      <w:r w:rsidR="002165A2">
        <w:t xml:space="preserve"> </w:t>
      </w:r>
      <w:r w:rsidRPr="002C3CD0">
        <w:t>I</w:t>
      </w:r>
      <w:r>
        <w:t xml:space="preserve"> was beginning to get scared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commençais à avoir peur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ì háw [kú↑=ŋ́ ꜜwí:]</w:t>
      </w:r>
      <w:r w:rsidRPr="002C3CD0">
        <w:t xml:space="preserve"> </w:t>
      </w:r>
      <w:r w:rsidR="002165A2">
        <w:t xml:space="preserve"> </w:t>
      </w:r>
      <w:r w:rsidRPr="002C3CD0">
        <w:t>I</w:t>
      </w:r>
      <w:r>
        <w:t xml:space="preserve"> nearly killed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failli le tuer</w:t>
      </w:r>
      <w:r>
        <w:t>.</w:t>
      </w:r>
    </w:p>
    <w:p w14:paraId="4C8BF85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hâw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30C3436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hâ:w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ashamed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honte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há:w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hà:w</w:t>
      </w:r>
      <w:r w:rsidRPr="005D30C6">
        <w:rPr>
          <w:rFonts w:ascii="Doulos SIL" w:hAnsi="Doulos SIL"/>
          <w:i/>
          <w:color w:val="0000FF"/>
        </w:rPr>
        <w:noBreakHyphen/>
        <w:t>ì</w:t>
      </w:r>
      <w:r>
        <w:t>].</w:t>
      </w:r>
    </w:p>
    <w:p w14:paraId="4DFC99E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tied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attaché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háw</w:t>
      </w:r>
      <w:r>
        <w:t> 1].</w:t>
      </w:r>
    </w:p>
    <w:p w14:paraId="6EAA3A6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hàwâ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hàwê</w:t>
      </w:r>
      <w:r>
        <w:t>].</w:t>
      </w:r>
    </w:p>
    <w:p w14:paraId="138FF77C" w14:textId="33D1FC3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tying, attachment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attacher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háw</w:t>
      </w:r>
      <w:r>
        <w:t> 2].</w:t>
      </w:r>
    </w:p>
    <w:p w14:paraId="15161702" w14:textId="4D0FA7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 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 xml:space="preserve"> ꜜbíbî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háw</w:t>
      </w:r>
      <w:r w:rsidRPr="0033636C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bí: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[n+adj, lit. “black cow”</w:t>
      </w:r>
      <w:r>
        <w:t xml:space="preserve">] African buffalo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buf</w:t>
      </w:r>
      <w:r w:rsidR="00501D6C">
        <w:rPr>
          <w:rFonts w:ascii="Garamond" w:hAnsi="Garamond"/>
        </w:rPr>
        <w:t>f</w:t>
      </w:r>
      <w:r>
        <w:rPr>
          <w:rFonts w:ascii="Garamond" w:hAnsi="Garamond"/>
        </w:rPr>
        <w:t>le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Syncerus caffer</w:t>
      </w:r>
      <w:r>
        <w:t xml:space="preserve">] [more often called </w:t>
      </w: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>ò háw-ó</w:t>
      </w:r>
      <w:r>
        <w:t>].</w:t>
      </w:r>
    </w:p>
    <w:p w14:paraId="0B7D5BBB" w14:textId="085B5D9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háwdájjê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háwdáɟɟê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swollen cheeks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enflement des joues</w:t>
      </w:r>
      <w:r>
        <w:t xml:space="preserve"> [&lt;Ful].</w:t>
      </w:r>
    </w:p>
    <w:p w14:paraId="6334CAA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háwdánd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 watermelon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pastèque sauvage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 (wild), Cucurbitaceae].</w:t>
      </w:r>
    </w:p>
    <w:p w14:paraId="7B4F71EF" w14:textId="5FB6A6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dá:yê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A695C">
        <w:t xml:space="preserve">cpd </w:t>
      </w:r>
      <w:r>
        <w:t xml:space="preserve">n] cow that has lost its calf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vache qui a perdu son veau</w:t>
      </w:r>
      <w:r>
        <w:t>.</w:t>
      </w:r>
    </w:p>
    <w:p w14:paraId="31D2D509" w14:textId="3E9C53D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hàwâ</w:t>
      </w:r>
      <w:r w:rsidR="009A695C">
        <w:t xml:space="preserve"> [note vocalism</w:t>
      </w:r>
      <w:r>
        <w:t xml:space="preserve">])  </w:t>
      </w:r>
      <w:r>
        <w:rPr>
          <w:rFonts w:ascii="Wingdings" w:hAnsi="Wingdings"/>
          <w:sz w:val="18"/>
        </w:rPr>
        <w:t></w:t>
      </w:r>
      <w:r>
        <w:t xml:space="preserve"> [n] paternal aunt; father</w:t>
      </w:r>
      <w:r w:rsidR="007B254E">
        <w:t>’</w:t>
      </w:r>
      <w:r>
        <w:t>s other wife (one</w:t>
      </w:r>
      <w:r w:rsidR="007B254E">
        <w:t>’</w:t>
      </w:r>
      <w:r>
        <w:t>s mother</w:t>
      </w:r>
      <w:r w:rsidR="007B254E">
        <w:t>’</w:t>
      </w:r>
      <w:r>
        <w:t xml:space="preserve">s co-wife)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tante paternelle; deuxième épouse du père (co-épouse de la mère 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ʔáŋgá hàwâ</w:t>
      </w:r>
      <w:r>
        <w:t>.</w:t>
      </w:r>
    </w:p>
    <w:p w14:paraId="004393D0" w14:textId="7F8EC7A3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há:wê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</w:t>
      </w:r>
      <w:r w:rsidR="00096195">
        <w:t>amaze (sb)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096195">
        <w:rPr>
          <w:rFonts w:ascii="Garamond" w:hAnsi="Garamond"/>
        </w:rPr>
        <w:t>étonner (qn)</w:t>
      </w:r>
      <w:r w:rsidR="00096195">
        <w:t xml:space="preserve"> [&lt; Ful]</w:t>
      </w:r>
      <w:r>
        <w:t>.</w:t>
      </w:r>
    </w:p>
    <w:p w14:paraId="3B8A485D" w14:textId="3B34C78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háw-éy</w:t>
      </w:r>
      <w:r w:rsidRPr="0098194F">
        <w:t> 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[for </w:t>
      </w:r>
      <w:r w:rsidRPr="005D30C6">
        <w:rPr>
          <w:rFonts w:ascii="Doulos SIL" w:hAnsi="Doulos SIL"/>
          <w:i/>
          <w:color w:val="0000FF"/>
        </w:rPr>
        <w:t>kání háw-éy</w:t>
      </w:r>
      <w:r>
        <w:t xml:space="preserve"> </w:t>
      </w:r>
      <w:r w:rsidR="007B254E">
        <w:t>‘</w:t>
      </w:r>
      <w:r>
        <w:t>sleep on an empty stomach</w:t>
      </w:r>
      <w:r w:rsidR="007B254E">
        <w:t>’</w:t>
      </w:r>
      <w:r>
        <w:t xml:space="preserve"> see </w:t>
      </w:r>
      <w:r w:rsidRPr="005D30C6">
        <w:rPr>
          <w:rFonts w:ascii="Doulos SIL" w:hAnsi="Doulos SIL"/>
          <w:i/>
          <w:color w:val="0000FF"/>
        </w:rPr>
        <w:t>kání</w:t>
      </w:r>
      <w:r>
        <w:t xml:space="preserve"> ; </w:t>
      </w:r>
      <w:r w:rsidRPr="005D30C6">
        <w:rPr>
          <w:rFonts w:ascii="Doulos SIL" w:hAnsi="Doulos SIL"/>
          <w:i/>
          <w:color w:val="0000FF"/>
        </w:rPr>
        <w:t>háw-éy</w:t>
      </w:r>
      <w:r>
        <w:t xml:space="preserve"> is a frozen verbal noun of </w:t>
      </w:r>
      <w:r w:rsidRPr="005D30C6">
        <w:rPr>
          <w:rFonts w:ascii="Doulos SIL" w:hAnsi="Doulos SIL"/>
          <w:i/>
          <w:color w:val="0000FF"/>
        </w:rPr>
        <w:t>háw</w:t>
      </w:r>
      <w:r>
        <w:t xml:space="preserve"> </w:t>
      </w:r>
      <w:r w:rsidR="007B254E">
        <w:t>‘</w:t>
      </w:r>
      <w:r>
        <w:t>tie</w:t>
      </w:r>
      <w:r w:rsidR="007B254E">
        <w:t>’</w:t>
      </w:r>
      <w:r>
        <w:t>].</w:t>
      </w:r>
    </w:p>
    <w:p w14:paraId="4306DB4C" w14:textId="0AD85F06" w:rsidR="004E4BA0" w:rsidRDefault="009A695C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hàw</w:t>
      </w:r>
      <w:r>
        <w:rPr>
          <w:rFonts w:ascii="Doulos SIL" w:hAnsi="Doulos SIL"/>
          <w:i/>
          <w:color w:val="0000FF"/>
        </w:rPr>
        <w:noBreakHyphen/>
        <w:t>ê</w:t>
      </w:r>
      <w:r w:rsidR="00261FBE" w:rsidRPr="005D30C6">
        <w:rPr>
          <w:rFonts w:ascii="Doulos SIL" w:hAnsi="Doulos SIL"/>
          <w:i/>
          <w:color w:val="0000FF"/>
        </w:rPr>
        <w:t>y</w:t>
      </w:r>
      <w:r w:rsidR="00261FBE" w:rsidRPr="0098194F">
        <w:t xml:space="preserve"> 2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[see under </w:t>
      </w:r>
      <w:r w:rsidR="00261FBE" w:rsidRPr="005D30C6">
        <w:rPr>
          <w:rFonts w:ascii="Doulos SIL" w:hAnsi="Doulos SIL"/>
          <w:i/>
          <w:color w:val="0000FF"/>
        </w:rPr>
        <w:t>hàwê</w:t>
      </w:r>
      <w:r w:rsidR="00261FBE">
        <w:t>].</w:t>
      </w:r>
    </w:p>
    <w:p w14:paraId="7917CDB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tied (up)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attaché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háw</w:t>
      </w:r>
      <w:r>
        <w:t> 1].</w:t>
      </w:r>
    </w:p>
    <w:p w14:paraId="213C074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há:w</w:t>
      </w:r>
      <w:r w:rsidRPr="005D30C6">
        <w:rPr>
          <w:rFonts w:ascii="Doulos SIL" w:hAnsi="Doulos SIL"/>
          <w:i/>
          <w:color w:val="0000FF"/>
        </w:rPr>
        <w:noBreakHyphen/>
        <w:t>éyndi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embarrass, shame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honnir, faire honte à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hâ:w</w:t>
      </w:r>
      <w:r>
        <w:t>].</w:t>
      </w:r>
    </w:p>
    <w:p w14:paraId="16EF0263" w14:textId="10FD05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háwgár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leather sack for grain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sac en cuir pour les céréales</w:t>
      </w:r>
      <w:r>
        <w:t>.</w:t>
      </w:r>
    </w:p>
    <w:p w14:paraId="6A3B4529" w14:textId="0BC90FF9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</w:t>
      </w:r>
      <w:r w:rsidR="00E018C3">
        <w:rPr>
          <w:rFonts w:ascii="Doulos SIL" w:hAnsi="Doulos SIL"/>
          <w:i/>
          <w:color w:val="0000FF"/>
        </w:rPr>
        <w:t xml:space="preserve">́w </w:t>
      </w:r>
      <w:r w:rsidR="00E018C3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018C3">
        <w:rPr>
          <w:rFonts w:ascii="Doulos SIL" w:hAnsi="Doulos SIL"/>
          <w:i/>
          <w:color w:val="0000FF"/>
        </w:rPr>
        <w:t>w</w:t>
      </w:r>
      <w:r>
        <w:t xml:space="preserve">  (NF</w:t>
      </w:r>
      <w:r w:rsidR="00E018C3">
        <w:t xml:space="preserve"> </w:t>
      </w:r>
      <w:r w:rsidR="00E018C3" w:rsidRPr="005D30C6">
        <w:rPr>
          <w:rFonts w:ascii="Doulos SIL" w:hAnsi="Doulos SIL"/>
          <w:i/>
          <w:color w:val="0000FF"/>
        </w:rPr>
        <w:noBreakHyphen/>
        <w:t>ò</w:t>
      </w:r>
      <w:r w:rsidR="00E018C3">
        <w:rPr>
          <w:rFonts w:ascii="Doulos SIL" w:hAnsi="Doulos SIL"/>
          <w:i/>
          <w:color w:val="0000FF"/>
        </w:rPr>
        <w:t>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E018C3">
        <w:t>+adj</w:t>
      </w:r>
      <w:r>
        <w:t xml:space="preserve">] barren (sterile) cow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vache stérile</w:t>
      </w:r>
      <w:r>
        <w:t xml:space="preserve"> </w:t>
      </w:r>
      <w:r w:rsidRPr="00A967E2">
        <w:rPr>
          <w:i/>
        </w:rPr>
        <w:t>[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A967E2">
        <w:rPr>
          <w:i/>
        </w:rPr>
        <w:t> </w:t>
      </w:r>
      <w:r>
        <w:t xml:space="preserve">1, </w:t>
      </w:r>
      <w:r w:rsidR="00E018C3">
        <w:rPr>
          <w:rFonts w:ascii="Doulos SIL" w:hAnsi="Doulos SIL"/>
          <w:i/>
          <w:color w:val="0000FF"/>
        </w:rPr>
        <w:t>gù</w:t>
      </w:r>
      <w:r w:rsidRPr="005D30C6">
        <w:rPr>
          <w:rFonts w:ascii="Doulos SIL" w:hAnsi="Doulos SIL"/>
          <w:i/>
          <w:color w:val="0000FF"/>
        </w:rPr>
        <w:t>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018C3">
        <w:rPr>
          <w:rFonts w:ascii="Doulos SIL" w:hAnsi="Doulos SIL"/>
          <w:i/>
          <w:color w:val="0000FF"/>
        </w:rPr>
        <w:t>w</w:t>
      </w:r>
      <w:r>
        <w:t>].</w:t>
      </w:r>
    </w:p>
    <w:p w14:paraId="7ED934BF" w14:textId="131BA4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hà:w-ì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shame, embarrassment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honte</w:t>
      </w:r>
      <w:r>
        <w:t xml:space="preserve">  [&lt;verb </w:t>
      </w:r>
      <w:r w:rsidRPr="005D30C6">
        <w:rPr>
          <w:rFonts w:ascii="Doulos SIL" w:hAnsi="Doulos SIL"/>
          <w:i/>
          <w:color w:val="0000FF"/>
        </w:rPr>
        <w:t>hâ:w</w:t>
      </w:r>
      <w:r>
        <w:t>]</w:t>
      </w:r>
      <w:r w:rsidRPr="00590ABD">
        <w:t xml:space="preserve"> - </w:t>
      </w:r>
      <w:r>
        <w:t>poss:</w:t>
      </w:r>
      <w:r w:rsidRPr="002C3CD0">
        <w:t xml:space="preserve"> 3</w:t>
      </w:r>
      <w:r>
        <w:t xml:space="preserve">Sg </w:t>
      </w:r>
      <w:r w:rsidRPr="005D30C6">
        <w:rPr>
          <w:rFonts w:ascii="Doulos SIL" w:hAnsi="Doulos SIL"/>
          <w:i/>
          <w:color w:val="0000FF"/>
        </w:rPr>
        <w:t>à hà:w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6DC97114" w14:textId="4B1C272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</w:r>
      <w:r w:rsidR="00E018C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018C3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í:zê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“cow-child”] calf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veau</w:t>
      </w:r>
      <w:r>
        <w:t>.</w:t>
      </w:r>
    </w:p>
    <w:p w14:paraId="64040978" w14:textId="4BBA75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háwgéy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 or reflexive tr, plus postp </w:t>
      </w:r>
      <w:r w:rsidRPr="005D30C6">
        <w:rPr>
          <w:rFonts w:ascii="Doulos SIL" w:hAnsi="Doulos SIL"/>
          <w:i/>
          <w:color w:val="0000FF"/>
        </w:rPr>
        <w:t>gâ:</w:t>
      </w:r>
      <w:r>
        <w:t xml:space="preserve">] watch out for, be wary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méfier de</w:t>
      </w:r>
      <w:r w:rsidRPr="00590ABD">
        <w:t xml:space="preserve"> - </w:t>
      </w:r>
      <w:r w:rsidR="005A2F26">
        <w:t>ex: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 xml:space="preserve">àŋ háwjèy </w:t>
      </w:r>
      <w:r w:rsidR="005A2F26" w:rsidRPr="005D30C6">
        <w:rPr>
          <w:rFonts w:ascii="Doulos SIL" w:hAnsi="Doulos SIL"/>
          <w:i/>
          <w:color w:val="0000FF"/>
        </w:rPr>
        <w:t>[àꜛ gà]</w:t>
      </w:r>
      <w:r>
        <w:t xml:space="preserve">  watch out for him!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méfie-toi de lui</w:t>
      </w:r>
      <w:r w:rsidR="00E018C3">
        <w:rPr>
          <w:rFonts w:ascii="Garamond" w:hAnsi="Garamond"/>
        </w:rPr>
        <w:t>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 plus </w:t>
      </w:r>
      <w:r w:rsidR="009578A8">
        <w:t>dative</w:t>
      </w:r>
      <w:r>
        <w:t xml:space="preserve">] take responsibility for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en charge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[tr] take care of (e.g. sb</w:t>
      </w:r>
      <w:r w:rsidR="007B254E">
        <w:t>’</w:t>
      </w:r>
      <w:r>
        <w:t xml:space="preserve">s property)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charger de, prendre soin de (par ex. la propriété 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09EC2E84" w14:textId="51F894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hàwkà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hàwkà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Pr="003E4524">
        <w:rPr>
          <w:rFonts w:ascii="Doulos SIL" w:hAnsi="Doulos SIL"/>
          <w:i/>
          <w:color w:val="993300"/>
        </w:rPr>
        <w:t>̀</w:t>
      </w:r>
      <w:r>
        <w:t xml:space="preserve">] inner demon (of person in a trance)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diable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possédé)</w:t>
      </w:r>
      <w:r>
        <w:t xml:space="preserve"> [</w:t>
      </w:r>
      <w:r w:rsidR="00E018C3">
        <w:t>in</w:t>
      </w:r>
      <w:r>
        <w:t xml:space="preserve"> spirit cult that diffused from Niger into Mali in the 20th century; cf. </w:t>
      </w:r>
      <w:r w:rsidRPr="005D30C6">
        <w:rPr>
          <w:rFonts w:ascii="Doulos SIL" w:hAnsi="Doulos SIL"/>
          <w:i/>
          <w:color w:val="0000FF"/>
        </w:rPr>
        <w:t>zà:t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4C14356" w14:textId="6EE0EF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háw-mê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fast (abstain from food or drink)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jeûner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háw</w:t>
      </w:r>
      <w:r>
        <w:t xml:space="preserve"> 1 </w:t>
      </w:r>
      <w:r w:rsidR="007B254E">
        <w:t>‘</w:t>
      </w:r>
      <w:r>
        <w:t>tie</w:t>
      </w:r>
      <w:r w:rsidR="007B254E">
        <w:t>’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mɛ̂</w:t>
      </w:r>
      <w:r>
        <w:t xml:space="preserve"> </w:t>
      </w:r>
      <w:r w:rsidR="007B254E">
        <w:t>‘</w:t>
      </w:r>
      <w:r>
        <w:t>mouth</w:t>
      </w:r>
      <w:r w:rsidR="007B254E">
        <w:t>’</w:t>
      </w:r>
      <w:r>
        <w:t xml:space="preserve">, but not a regular compound structure; VblN </w:t>
      </w:r>
      <w:r w:rsidRPr="005D30C6">
        <w:rPr>
          <w:rFonts w:ascii="Doulos SIL" w:hAnsi="Doulos SIL"/>
          <w:i/>
          <w:color w:val="0000FF"/>
        </w:rPr>
        <w:t>háw-mé-ɲɔ̀ŋ</w:t>
      </w:r>
      <w:r>
        <w:t>].</w:t>
      </w:r>
    </w:p>
    <w:p w14:paraId="45411BB9" w14:textId="70262A0C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hâw</w:t>
      </w:r>
      <w:r>
        <w:t xml:space="preserve"> 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cow, bovine (in Pl: cattle)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vache, bovin (au pl: bétail)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</w:r>
      <w:r w:rsidR="00E11CA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11CAF">
        <w:rPr>
          <w:rFonts w:ascii="Doulos SIL" w:hAnsi="Doulos SIL"/>
          <w:i/>
          <w:color w:val="0000FF"/>
        </w:rPr>
        <w:t>]</w:t>
      </w:r>
      <w:r w:rsidRPr="00590ABD">
        <w:t xml:space="preserve"> 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>háw bè:rì</w:t>
      </w:r>
      <w:r>
        <w:t xml:space="preserve">  big cow </w:t>
      </w:r>
      <w:r w:rsidRPr="0033636C">
        <w:rPr>
          <w:rFonts w:ascii="Wingdings" w:hAnsi="Wingdings"/>
        </w:rPr>
        <w:t>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vache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E11CA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bú:n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death of the cows (drought of 1973)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mort des vaches (sécheresse de 1973)</w:t>
      </w:r>
      <w:r w:rsidR="00A82670">
        <w:rPr>
          <w:rFonts w:ascii="Garamond" w:hAnsi="Garamond"/>
        </w:rPr>
        <w:t xml:space="preserve"> [cf. </w:t>
      </w:r>
      <w:r w:rsidR="00A82670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A82670" w:rsidRPr="005D30C6">
        <w:rPr>
          <w:rFonts w:ascii="Doulos SIL" w:hAnsi="Doulos SIL"/>
          <w:i/>
          <w:color w:val="0000FF"/>
        </w:rPr>
        <w:t>ó:bìyâ</w:t>
      </w:r>
      <w:r w:rsidR="00A82670">
        <w:rPr>
          <w:rFonts w:ascii="Garamond" w:hAnsi="Garamond"/>
        </w:rPr>
        <w:t>]</w:t>
      </w:r>
      <w:r>
        <w:t>.</w:t>
      </w:r>
    </w:p>
    <w:p w14:paraId="6DD16E1B" w14:textId="1EBF6045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[third person possessor form &lt; </w:t>
      </w:r>
      <w:r w:rsidRPr="005D30C6">
        <w:rPr>
          <w:rFonts w:ascii="Doulos SIL" w:hAnsi="Doulos SIL"/>
          <w:i/>
          <w:color w:val="0000FF"/>
        </w:rPr>
        <w:t>hàwê</w:t>
      </w:r>
      <w:r>
        <w:t xml:space="preserve"> </w:t>
      </w:r>
      <w:r w:rsidR="007B254E">
        <w:t>‘</w:t>
      </w:r>
      <w:r>
        <w:t>aunt</w:t>
      </w:r>
      <w:r w:rsidR="007B254E">
        <w:t>’</w:t>
      </w:r>
      <w:r>
        <w:t>].</w:t>
      </w:r>
    </w:p>
    <w:p w14:paraId="167A0336" w14:textId="6F94ABD1" w:rsidR="004E4BA0" w:rsidRDefault="000268E2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E11CAF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61FBE" w:rsidRPr="005D30C6">
        <w:rPr>
          <w:rFonts w:ascii="Doulos SIL" w:hAnsi="Doulos SIL"/>
          <w:i/>
          <w:color w:val="0000FF"/>
        </w:rPr>
        <w:t xml:space="preserve"> </w:t>
      </w:r>
      <w:r w:rsidR="00E11CAF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múwⁿ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n, lit. “</w:t>
      </w:r>
      <w:r>
        <w:t>[</w:t>
      </w:r>
      <w:r w:rsidR="00261FBE">
        <w:t>cow</w:t>
      </w:r>
      <w:r w:rsidR="007B254E">
        <w:t>’</w:t>
      </w:r>
      <w:r w:rsidR="00261FBE">
        <w:t>s foot</w:t>
      </w:r>
      <w:r>
        <w:t>]</w:t>
      </w:r>
      <w:r w:rsidR="007B254E">
        <w:t>’</w:t>
      </w:r>
      <w:r w:rsidR="00261FBE">
        <w:t xml:space="preserve">s eye”] callus on foot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cal sur le pied</w:t>
      </w:r>
      <w:r w:rsidR="00261FBE">
        <w:t xml:space="preserve"> [&lt; 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</w:t>
      </w:r>
      <w:r w:rsidR="00E11CAF">
        <w:rPr>
          <w:rFonts w:ascii="Doulos SIL" w:hAnsi="Doulos SIL"/>
          <w:i/>
          <w:color w:val="0000FF"/>
        </w:rPr>
        <w:t>̀</w:t>
      </w:r>
      <w:r w:rsidR="00261FBE" w:rsidRPr="005D30C6">
        <w:rPr>
          <w:rFonts w:ascii="Doulos SIL" w:hAnsi="Doulos SIL"/>
          <w:i/>
          <w:color w:val="0000FF"/>
        </w:rPr>
        <w:t>:</w:t>
      </w:r>
      <w:r w:rsidR="00E11CAF">
        <w:t xml:space="preserve"> 1, </w:t>
      </w:r>
      <w:r w:rsidR="00E11CAF" w:rsidRPr="005D30C6">
        <w:rPr>
          <w:rFonts w:ascii="Doulos SIL" w:hAnsi="Doulos SIL"/>
          <w:i/>
          <w:color w:val="0000FF"/>
        </w:rPr>
        <w:t>mò:</w:t>
      </w:r>
      <w:r w:rsidR="00E11CAF" w:rsidRPr="008C0179">
        <w:t xml:space="preserve"> 1</w:t>
      </w:r>
      <w:r w:rsidR="00261FBE">
        <w:t>]</w:t>
      </w:r>
      <w:r w:rsidR="005D30C6">
        <w:t>.</w:t>
      </w:r>
    </w:p>
    <w:p w14:paraId="61D9FCC4" w14:textId="553F213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hàwr-èy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hàwr-èy</w:t>
      </w:r>
      <w:r>
        <w:t xml:space="preserve">, rare DefSg 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C6"/>
      </w:r>
      <w:r w:rsidRPr="005D30C6">
        <w:rPr>
          <w:rFonts w:ascii="Doulos SIL" w:hAnsi="Doulos SIL"/>
          <w:i/>
          <w:color w:val="0000FF"/>
        </w:rPr>
        <w:t>-ò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supper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dîner, repas du soir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háwrû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ní hàwr-èy nô</w:t>
      </w:r>
      <w:r>
        <w:t xml:space="preserve">  you are dinner (=it</w:t>
      </w:r>
      <w:r w:rsidR="007B254E">
        <w:t>’</w:t>
      </w:r>
      <w:r>
        <w:t xml:space="preserve">s your turn to cook)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es le dîner (=c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à toi de préparer)</w:t>
      </w:r>
      <w:r>
        <w:t>.</w:t>
      </w:r>
    </w:p>
    <w:p w14:paraId="02C2D65B" w14:textId="6F766F09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háwr-éy</w:t>
      </w:r>
      <w:r w:rsidRPr="002C3CD0">
        <w:t xml:space="preserve"> 1</w:t>
      </w:r>
      <w:r w:rsidRPr="0098194F">
        <w:t>b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give supper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dîner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háwrû</w:t>
      </w:r>
      <w:r>
        <w:t>].</w:t>
      </w:r>
    </w:p>
    <w:p w14:paraId="07A60AC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98194F">
        <w:t>a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> 1a].</w:t>
      </w:r>
    </w:p>
    <w:p w14:paraId="07F8EE43" w14:textId="5F070F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millet </w:t>
      </w:r>
      <w:r w:rsidR="00E83777">
        <w:t>cakes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tô (pâtes de mil)</w:t>
      </w:r>
      <w:r>
        <w:t xml:space="preserve"> [commonly eaten at supper, with red and/or green sauce]</w:t>
      </w:r>
      <w:r w:rsidRPr="00590ABD">
        <w:t xml:space="preserve"> - </w:t>
      </w:r>
      <w:r>
        <w:t xml:space="preserve">cf. cpd 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636B00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73D922A5" w14:textId="53AA81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tying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attacher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háw</w:t>
      </w:r>
      <w:r>
        <w:t> 1]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[háw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>.</w:t>
      </w:r>
    </w:p>
    <w:p w14:paraId="6C130C3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háwrû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eat supper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prendre le repas du soir</w:t>
      </w:r>
      <w:r>
        <w:t xml:space="preserve"> [cf. noun(s) </w:t>
      </w: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1a and </w:t>
      </w: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1b, verb </w:t>
      </w:r>
      <w:r w:rsidRPr="005D30C6">
        <w:rPr>
          <w:rFonts w:ascii="Doulos SIL" w:hAnsi="Doulos SIL"/>
          <w:i/>
          <w:color w:val="0000FF"/>
        </w:rPr>
        <w:t>háwr-éy</w:t>
      </w:r>
      <w:r>
        <w:t xml:space="preserve"> 1b] [Za &amp; Ka &amp; TSK </w:t>
      </w:r>
      <w:r w:rsidRPr="00BB673A">
        <w:rPr>
          <w:rFonts w:ascii="Arial Unicode MS" w:eastAsia="Arial Unicode MS" w:hAnsi="Arial Unicode MS"/>
          <w:i/>
          <w:color w:val="008000"/>
        </w:rPr>
        <w:t>háwrù</w:t>
      </w:r>
      <w:r>
        <w:t>].</w:t>
      </w:r>
    </w:p>
    <w:p w14:paraId="31C902C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b,c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1a,b].</w:t>
      </w:r>
    </w:p>
    <w:p w14:paraId="077C9A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52379E03" w14:textId="603C62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háwsá</w:t>
      </w:r>
      <w:r>
        <w:t xml:space="preserve">  (invariant form)  </w:t>
      </w:r>
      <w:r>
        <w:rPr>
          <w:rFonts w:ascii="Wingdings" w:hAnsi="Wingdings"/>
          <w:sz w:val="18"/>
        </w:rPr>
        <w:t></w:t>
      </w:r>
      <w:r>
        <w:t xml:space="preserve"> [n] area north of the Niger River; north (direction)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zone au nord du fleuve Niger (rive gauche); </w:t>
      </w:r>
      <w:r w:rsidR="00F03246">
        <w:rPr>
          <w:rFonts w:ascii="Garamond" w:hAnsi="Garamond"/>
        </w:rPr>
        <w:t xml:space="preserve">(vers le) </w:t>
      </w:r>
      <w:r>
        <w:rPr>
          <w:rFonts w:ascii="Garamond" w:hAnsi="Garamond"/>
        </w:rPr>
        <w:t>nord</w:t>
      </w:r>
      <w:r>
        <w:t xml:space="preserve"> [from the ethnic group Hausa] [</w:t>
      </w:r>
      <w:r>
        <w:rPr>
          <w:smallCaps/>
        </w:rPr>
        <w:t>ant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gùrmà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háwsá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háwsá hérê</w:t>
      </w:r>
      <w:r w:rsidRPr="002C3CD0">
        <w:t xml:space="preserve"> a</w:t>
      </w:r>
      <w:r>
        <w:t xml:space="preserve">round or toward the north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vers le nord</w:t>
      </w:r>
      <w:r>
        <w:t>.</w:t>
      </w:r>
    </w:p>
    <w:p w14:paraId="3AB5BB79" w14:textId="67A799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hàws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3E4524">
        <w:rPr>
          <w:color w:val="993300"/>
        </w:rPr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àŋkè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Hausa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(personne) hausa</w:t>
      </w:r>
      <w:r>
        <w:t xml:space="preserve"> [ethnic group in Nigeria and Rep. of Niger].</w:t>
      </w:r>
    </w:p>
    <w:p w14:paraId="68E5D763" w14:textId="4D662C4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háwtá:d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type of devil (djinn) said to kidnap people at night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diable (djinn) supposé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emporter les gens la nuit</w:t>
      </w:r>
      <w:r>
        <w:t>.</w:t>
      </w:r>
    </w:p>
    <w:p w14:paraId="5484E747" w14:textId="535C84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[wá:y</w:t>
      </w:r>
      <w:r w:rsidR="00F0324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r</w:t>
      </w:r>
      <w:r w:rsidR="00F0324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[wá: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milk cow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vache laitière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7A7B4D">
        <w:rPr>
          <w:i/>
        </w:rPr>
        <w:t xml:space="preserve"> </w:t>
      </w:r>
      <w:r>
        <w:t xml:space="preserve">1 plus VblN of </w:t>
      </w:r>
      <w:r w:rsidRPr="005D30C6">
        <w:rPr>
          <w:rFonts w:ascii="Doulos SIL" w:hAnsi="Doulos SIL"/>
          <w:i/>
          <w:color w:val="0000FF"/>
        </w:rPr>
        <w:t>wâ:y</w:t>
      </w:r>
      <w:r>
        <w:t> 1].</w:t>
      </w:r>
    </w:p>
    <w:p w14:paraId="09A961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[yà:r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taureau</w:t>
      </w:r>
      <w:r>
        <w:t>.</w:t>
      </w:r>
    </w:p>
    <w:p w14:paraId="42090D11" w14:textId="297D2A7E" w:rsidR="004E4BA0" w:rsidRDefault="00261FBE" w:rsidP="008319BA">
      <w:pPr>
        <w:tabs>
          <w:tab w:val="clear" w:pos="992"/>
          <w:tab w:val="left" w:pos="783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possessed or as cpd final] [see </w:t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price</w:t>
      </w:r>
      <w:r w:rsidR="007B254E">
        <w:t>’</w:t>
      </w:r>
      <w:r>
        <w:t>]</w:t>
      </w:r>
    </w:p>
    <w:p w14:paraId="70472EAC" w14:textId="7AB2AD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give birth to, bear (child)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naissance à</w:t>
      </w:r>
      <w:r w:rsidR="00F03246">
        <w:rPr>
          <w:rFonts w:ascii="Garamond" w:hAnsi="Garamond"/>
        </w:rPr>
        <w:t xml:space="preserve"> (enfant)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give birth; (plant) bear fruit or grain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mettre bas, accoucher; (plante) porter des fruits ou des grains</w:t>
      </w:r>
      <w:r>
        <w:t xml:space="preserve"> [cf. cpds</w:t>
      </w:r>
      <w:r w:rsidRPr="005D30C6">
        <w:rPr>
          <w:rFonts w:ascii="Doulos SIL" w:hAnsi="Doulos SIL"/>
          <w:i/>
          <w:color w:val="0000FF"/>
        </w:rPr>
        <w:t xml:space="preserve"> ɲá</w:t>
      </w:r>
      <w:r w:rsidRPr="005D30C6">
        <w:rPr>
          <w:rFonts w:ascii="Doulos SIL" w:hAnsi="Doulos SIL"/>
          <w:i/>
          <w:color w:val="0000FF"/>
        </w:rPr>
        <w:noBreakHyphen/>
        <w:t>háy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="009A76F9" w:rsidRPr="005D30C6">
        <w:rPr>
          <w:rFonts w:ascii="Doulos SIL" w:hAnsi="Doulos SIL"/>
          <w:i/>
          <w:color w:val="0000FF"/>
        </w:rPr>
        <w:t>wò</w:t>
      </w:r>
      <w:r w:rsidRPr="005D30C6">
        <w:rPr>
          <w:rFonts w:ascii="Doulos SIL" w:hAnsi="Doulos SIL"/>
          <w:i/>
          <w:color w:val="0000FF"/>
        </w:rPr>
        <w:t>y</w:t>
      </w:r>
      <w:r w:rsidR="009A76F9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5D6731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hây</w:t>
      </w:r>
      <w:r w:rsidRPr="002C3CD0">
        <w:t xml:space="preserve"> 3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[intr] be open, wide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être ouvert(e), large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hây</w:t>
      </w:r>
      <w:r w:rsidRPr="005D30C6">
        <w:rPr>
          <w:rFonts w:ascii="Doulos SIL" w:hAnsi="Doulos SIL"/>
          <w:i/>
          <w:color w:val="0000FF"/>
        </w:rPr>
        <w:noBreakHyphen/>
        <w:t>hây</w:t>
      </w:r>
      <w:r>
        <w:t xml:space="preserve">] [Ka &amp; Za </w:t>
      </w:r>
      <w:r w:rsidRPr="00BB673A">
        <w:rPr>
          <w:rFonts w:ascii="Arial Unicode MS" w:eastAsia="Arial Unicode MS" w:hAnsi="Arial Unicode MS"/>
          <w:i/>
          <w:color w:val="008000"/>
        </w:rPr>
        <w:t>hây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open, uncover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ouvrir, découvrir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3; cf. </w:t>
      </w:r>
      <w:r w:rsidRPr="005D30C6">
        <w:rPr>
          <w:rFonts w:ascii="Doulos SIL" w:hAnsi="Doulos SIL"/>
          <w:i/>
          <w:color w:val="0000FF"/>
        </w:rPr>
        <w:t>férí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ꜜmíyⁿ</w:t>
      </w:r>
      <w:r w:rsidRPr="005D30C6">
        <w:rPr>
          <w:rFonts w:ascii="Doulos SIL" w:hAnsi="Doulos SIL"/>
          <w:i/>
          <w:color w:val="0000FF"/>
        </w:rPr>
        <w:noBreakHyphen/>
        <w:t>ó hây</w:t>
      </w:r>
      <w:r>
        <w:t xml:space="preserve">  he opened his mouth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ouvra sa bouche</w:t>
      </w:r>
      <w:r>
        <w:t>.</w:t>
      </w:r>
    </w:p>
    <w:p w14:paraId="3F0A4E3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</w:t>
      </w:r>
      <w:r w:rsidRPr="002C3CD0">
        <w:t xml:space="preserve"> 3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09685101" w14:textId="35908690" w:rsidR="004E4BA0" w:rsidRDefault="002E0A8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há=</w:t>
      </w:r>
      <w:r w:rsidR="00261FBE" w:rsidRPr="005D30C6">
        <w:rPr>
          <w:rFonts w:ascii="Doulos SIL" w:hAnsi="Doulos SIL"/>
          <w:i/>
          <w:color w:val="0000FF"/>
        </w:rPr>
        <w:t>ỳ</w:t>
      </w:r>
      <w:r w:rsidR="00261FBE" w:rsidRPr="0098194F">
        <w:t xml:space="preserve"> 4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há=</w:t>
      </w:r>
      <w:r w:rsidR="00261FBE" w:rsidRPr="005D30C6">
        <w:rPr>
          <w:rFonts w:ascii="Doulos SIL" w:hAnsi="Doulos SIL"/>
          <w:i/>
          <w:color w:val="0000FF"/>
        </w:rPr>
        <w:t>ŷ</w:t>
      </w:r>
      <w:r>
        <w:t xml:space="preserve"> 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[frequent contractions of perfective  </w:t>
      </w:r>
      <w:r w:rsidR="00261FBE" w:rsidRPr="005D30C6">
        <w:rPr>
          <w:rFonts w:ascii="Doulos SIL" w:hAnsi="Doulos SIL"/>
          <w:i/>
          <w:color w:val="0000FF"/>
        </w:rPr>
        <w:t>hâl ì</w:t>
      </w:r>
      <w:r w:rsidR="00261FBE">
        <w:rPr>
          <w:i/>
        </w:rPr>
        <w:sym w:font="Symbol" w:char="F0BC"/>
      </w:r>
      <w:r>
        <w:t xml:space="preserve"> and subjunctive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hâl î</w:t>
      </w:r>
      <w:r w:rsidR="00261FBE">
        <w:sym w:font="Symbol" w:char="F0BC"/>
      </w:r>
      <w:r w:rsidR="00261FBE">
        <w:t xml:space="preserve"> </w:t>
      </w:r>
      <w:r w:rsidR="007B254E">
        <w:t>‘</w:t>
      </w:r>
      <w:r w:rsidR="00261FBE">
        <w:t xml:space="preserve">if I </w:t>
      </w:r>
      <w:r w:rsidR="00261FBE">
        <w:sym w:font="Symbol" w:char="F0BC"/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 xml:space="preserve">si je </w:t>
      </w:r>
      <w:r w:rsidR="00261FBE">
        <w:rPr>
          <w:rFonts w:ascii="Garamond" w:hAnsi="Garamond"/>
        </w:rPr>
        <w:sym w:font="Symbol" w:char="F0BC"/>
      </w:r>
      <w:r>
        <w:rPr>
          <w:rFonts w:ascii="Garamond" w:hAnsi="Garamond"/>
        </w:rPr>
        <w:t>’</w:t>
      </w:r>
      <w:r w:rsidR="00261FBE">
        <w:t>].</w:t>
      </w:r>
    </w:p>
    <w:p w14:paraId="01F85A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hâ:y</w:t>
      </w:r>
      <w:r>
        <w:t xml:space="preserve">  [KS &amp; KCh </w:t>
      </w:r>
      <w:r w:rsidRPr="00BB673A">
        <w:rPr>
          <w:rFonts w:ascii="Arial Unicode MS" w:eastAsia="Arial Unicode MS" w:hAnsi="Arial Unicode MS"/>
          <w:i/>
          <w:color w:val="008000"/>
        </w:rPr>
        <w:t>hoy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hɔ̂:y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[intr] spend (middle of) 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passer la journée</w:t>
      </w:r>
      <w:r w:rsidRPr="00590ABD">
        <w:t xml:space="preserve"> - </w:t>
      </w:r>
      <w:r>
        <w:t xml:space="preserve">(event) take place (in daytime)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(événement) avoir lieu (pendant la journée</w:t>
      </w:r>
      <w:r>
        <w:t>).</w:t>
      </w:r>
    </w:p>
    <w:p w14:paraId="2FC1F540" w14:textId="625D6D7C" w:rsidR="004E4BA0" w:rsidRPr="001E6D3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hàyà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chose</w:t>
      </w:r>
      <w:r>
        <w:t xml:space="preserve"> [for old </w:t>
      </w:r>
      <w:r>
        <w:rPr>
          <w:smallCaps/>
        </w:rPr>
        <w:t>dimin</w:t>
      </w:r>
      <w:r>
        <w:t xml:space="preserve"> see </w:t>
      </w:r>
      <w:r w:rsidRPr="005D30C6">
        <w:rPr>
          <w:rFonts w:ascii="Doulos SIL" w:hAnsi="Doulos SIL"/>
          <w:i/>
          <w:color w:val="0000FF"/>
        </w:rPr>
        <w:t>háyyòw</w:t>
      </w:r>
      <w:r>
        <w:t>] [perhaps &lt;Ar √</w:t>
      </w:r>
      <w:r w:rsidRPr="00BB673A">
        <w:rPr>
          <w:rFonts w:ascii="Arial Unicode MS" w:eastAsia="Arial Unicode MS" w:hAnsi="Arial Unicode MS"/>
          <w:color w:val="008000"/>
        </w:rPr>
        <w:t>ħwj</w:t>
      </w:r>
      <w:r>
        <w:t xml:space="preserve">, cf. Za </w:t>
      </w:r>
      <w:r w:rsidRPr="00BB673A">
        <w:rPr>
          <w:rFonts w:ascii="Arial Unicode MS" w:eastAsia="Arial Unicode MS" w:hAnsi="Arial Unicode MS"/>
          <w:i/>
          <w:color w:val="008000"/>
        </w:rPr>
        <w:t>hày</w:t>
      </w:r>
      <w:r>
        <w:t>]</w:t>
      </w:r>
      <w:r w:rsidRPr="00590ABD">
        <w:t xml:space="preserve"> - </w:t>
      </w:r>
      <w:r>
        <w:t xml:space="preserve">phrases: see under </w:t>
      </w:r>
      <w:r w:rsidRPr="005D30C6">
        <w:rPr>
          <w:rFonts w:ascii="Doulos SIL" w:hAnsi="Doulos SIL"/>
          <w:i/>
          <w:color w:val="0000FF"/>
        </w:rPr>
        <w:t>hà: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b) [n] wealth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richesse</w:t>
      </w:r>
      <w:r>
        <w:t xml:space="preserve"> - phrase: </w:t>
      </w:r>
      <w:r w:rsidRPr="005D30C6">
        <w:rPr>
          <w:rFonts w:ascii="Doulos SIL" w:hAnsi="Doulos SIL"/>
          <w:i/>
          <w:color w:val="0000FF"/>
        </w:rPr>
        <w:t>dù hàyà</w:t>
      </w:r>
      <w:r w:rsidR="00DD3171">
        <w:t xml:space="preserve">  acquire wealth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acquérir de la richesse</w:t>
      </w:r>
      <w:r>
        <w:t>.</w:t>
      </w:r>
    </w:p>
    <w:p w14:paraId="3EEA577E" w14:textId="176A30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hàyà!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all right!, okay!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accord!, bien!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haya</w:t>
      </w:r>
      <w:r>
        <w:t xml:space="preserve"> </w:t>
      </w:r>
      <w:r w:rsidR="007B254E">
        <w:t>‘</w:t>
      </w:r>
      <w:r>
        <w:t xml:space="preserve">then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alors</w:t>
      </w:r>
      <w:r w:rsidR="007B254E">
        <w:rPr>
          <w:rFonts w:ascii="Garamond" w:hAnsi="Garamond"/>
        </w:rPr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hà:</w:t>
      </w:r>
      <w:r>
        <w:t> 2].</w:t>
      </w:r>
    </w:p>
    <w:p w14:paraId="3F2B52F1" w14:textId="4CE7294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door) open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(porte etc.)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ouvrir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hây</w:t>
      </w:r>
      <w:r>
        <w:t> 3]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it</w:t>
      </w:r>
      <w:r>
        <w:t xml:space="preserve"> doesn</w:t>
      </w:r>
      <w:r w:rsidR="007B254E">
        <w:t>’</w:t>
      </w:r>
      <w:r>
        <w:t xml:space="preserve">t open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ne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ouvre pas</w:t>
      </w:r>
      <w:r>
        <w:t>.</w:t>
      </w:r>
    </w:p>
    <w:p w14:paraId="7C19BD0A" w14:textId="23FE37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hàyà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wealthy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richard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hàyà</w:t>
      </w:r>
      <w:r>
        <w:t> 2].</w:t>
      </w:r>
    </w:p>
    <w:p w14:paraId="02763281" w14:textId="46B0FC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treat (sb) with respect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traîter (</w:t>
      </w:r>
      <w:r w:rsidR="00B82168">
        <w:rPr>
          <w:rFonts w:ascii="Garamond" w:hAnsi="Garamond"/>
        </w:rPr>
        <w:t>qqn</w:t>
      </w:r>
      <w:r w:rsidR="008E093A">
        <w:rPr>
          <w:rFonts w:ascii="Garamond" w:hAnsi="Garamond"/>
        </w:rPr>
        <w:t>) avec respect, « considérer »</w:t>
      </w:r>
      <w:r>
        <w:rPr>
          <w:rFonts w:ascii="Garamond" w:hAnsi="Garamond"/>
        </w:rPr>
        <w:t xml:space="preserve">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hayb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>
        <w:rPr>
          <w:rFonts w:ascii="Garamond" w:hAnsi="Garamond"/>
        </w:rPr>
        <w:t>« prendre soin de, surveiller »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hí:sê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bà:</w:t>
      </w:r>
      <w:r>
        <w:t xml:space="preserve"> 4b].</w:t>
      </w:r>
    </w:p>
    <w:p w14:paraId="0B7C3AB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born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naître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háy</w:t>
      </w:r>
      <w:r>
        <w:t> 2].</w:t>
      </w:r>
    </w:p>
    <w:p w14:paraId="37E5F6CC" w14:textId="0008814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ꜜhây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extend oneself, take up more space than usual; stretch out one</w:t>
      </w:r>
      <w:r w:rsidR="007B254E">
        <w:t>’</w:t>
      </w:r>
      <w:r>
        <w:t>s limbs; swing out one</w:t>
      </w:r>
      <w:r w:rsidR="007B254E">
        <w:t>’</w:t>
      </w:r>
      <w:r>
        <w:t xml:space="preserve">s arms (while walking)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étirer; étirer ses bras et jambes; étendre les bras (en marchant)</w:t>
      </w:r>
      <w:r>
        <w:t xml:space="preserve"> [</w:t>
      </w:r>
      <w:r>
        <w:rPr>
          <w:smallCaps/>
        </w:rPr>
        <w:t>rdp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hây</w:t>
      </w:r>
      <w:r>
        <w:t> 3].</w:t>
      </w:r>
    </w:p>
    <w:p w14:paraId="0C39B8EF" w14:textId="0534B96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kánjè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04895">
        <w:t xml:space="preserve">cpd </w:t>
      </w:r>
      <w:r>
        <w:t xml:space="preserve">tr] knee (sb), strike with the knee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de genou à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kànjè</w:t>
      </w:r>
      <w:r>
        <w:t>].</w:t>
      </w:r>
    </w:p>
    <w:p w14:paraId="1D78624C" w14:textId="3C0EDE5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kúb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E04895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04895">
        <w:t>cpd</w:t>
      </w:r>
      <w:r>
        <w:t xml:space="preserve">n] placenta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placenta</w:t>
      </w:r>
      <w:r>
        <w:t>.</w:t>
      </w:r>
    </w:p>
    <w:p w14:paraId="2E5FBD4D" w14:textId="136008D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há:yndê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novelty, unusual thing</w:t>
      </w:r>
      <w:r w:rsidR="00E04895">
        <w:t>; marvel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de frappant,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insolite</w:t>
      </w:r>
      <w:r w:rsidR="00E04895">
        <w:rPr>
          <w:rFonts w:ascii="Garamond" w:hAnsi="Garamond"/>
        </w:rPr>
        <w:t>; merveille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haayn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29EDF596" w14:textId="6EE722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háy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normally possessed or as cpd final] price, fare, payment, wages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prix, tarif, gages</w:t>
      </w:r>
      <w:r>
        <w:t xml:space="preserve"> [Ka &amp; Za &amp; TSK </w:t>
      </w:r>
      <w:r w:rsidRPr="00BB673A">
        <w:rPr>
          <w:rFonts w:ascii="Arial Unicode MS" w:eastAsia="Arial Unicode MS" w:hAnsi="Arial Unicode MS"/>
          <w:i/>
          <w:color w:val="008000"/>
        </w:rPr>
        <w:t>háy</w:t>
      </w:r>
      <w:r>
        <w:t>]</w:t>
      </w:r>
      <w:r w:rsidRPr="00590ABD">
        <w:t xml:space="preserve"> - </w:t>
      </w:r>
      <w:r>
        <w:t xml:space="preserve">poss: </w:t>
      </w:r>
      <w:r w:rsidRPr="005D30C6">
        <w:rPr>
          <w:rFonts w:ascii="Doulos SIL" w:hAnsi="Doulos SIL"/>
          <w:i/>
          <w:color w:val="0000FF"/>
        </w:rPr>
        <w:t>à 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it</w:t>
      </w:r>
      <w:r>
        <w:t xml:space="preserve">s price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son prix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mòbíl</w:t>
      </w:r>
      <w:r w:rsidRPr="005D30C6">
        <w:rPr>
          <w:rFonts w:ascii="Doulos SIL" w:hAnsi="Doulos SIL"/>
          <w:i/>
          <w:color w:val="0000FF"/>
        </w:rPr>
        <w:noBreakHyphen/>
        <w:t>ò 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 w:rsidR="007A56FE">
        <w:t>transport</w:t>
      </w:r>
      <w:r>
        <w:t xml:space="preserve"> fare</w:t>
      </w:r>
      <w:r w:rsidR="007A56FE">
        <w:t xml:space="preserve"> (bus, etc.)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7A56FE">
        <w:rPr>
          <w:rFonts w:ascii="Garamond" w:hAnsi="Garamond"/>
        </w:rPr>
        <w:t>prix de transport (car etc.)</w:t>
      </w:r>
      <w:r>
        <w:t>.</w:t>
      </w:r>
    </w:p>
    <w:p w14:paraId="28F34154" w14:textId="252D485D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hàyà</w:t>
      </w:r>
      <w:r>
        <w:t xml:space="preserve"> 1 </w:t>
      </w:r>
      <w:r w:rsidR="007B254E">
        <w:t>‘</w:t>
      </w:r>
      <w:r>
        <w:t>thing</w:t>
      </w:r>
      <w:r w:rsidR="007B254E">
        <w:t>’</w:t>
      </w:r>
      <w:r>
        <w:t>].</w:t>
      </w:r>
    </w:p>
    <w:p w14:paraId="171DF215" w14:textId="7E61B3AA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hàyò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[intr, tr] do such-and-such, do whatchamacallit?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choser, chosiner, faire comment dirais-je?</w:t>
      </w:r>
      <w:r>
        <w:t xml:space="preserve"> [substitute for a more substantive verb; &lt; </w:t>
      </w:r>
      <w:r w:rsidRPr="005D30C6">
        <w:rPr>
          <w:rFonts w:ascii="Doulos SIL" w:hAnsi="Doulos SIL"/>
          <w:i/>
          <w:color w:val="0000FF"/>
        </w:rPr>
        <w:t>hàyà</w:t>
      </w:r>
      <w:r>
        <w:t xml:space="preserve"> 1 </w:t>
      </w:r>
      <w:r w:rsidR="007B254E">
        <w:t>‘</w:t>
      </w:r>
      <w:r>
        <w:t>thing</w:t>
      </w:r>
      <w:r w:rsidR="007B254E">
        <w:t>’</w:t>
      </w:r>
      <w:r>
        <w:t>].</w:t>
      </w:r>
    </w:p>
    <w:p w14:paraId="72DCDCCD" w14:textId="5774AC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hày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(wide) open, wide, spatious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ouvert, large, spacieux</w:t>
      </w:r>
      <w:r>
        <w:t xml:space="preserve"> [initial tonedissimialates to preceding; &lt;verb </w:t>
      </w:r>
      <w:r w:rsidRPr="005D30C6">
        <w:rPr>
          <w:rFonts w:ascii="Doulos SIL" w:hAnsi="Doulos SIL"/>
          <w:i/>
          <w:color w:val="0000FF"/>
        </w:rPr>
        <w:t>hây</w:t>
      </w:r>
      <w:r>
        <w:t xml:space="preserve"> 3] [much more common than </w:t>
      </w:r>
      <w:r w:rsidRPr="005D30C6">
        <w:rPr>
          <w:rFonts w:ascii="Doulos SIL" w:hAnsi="Doulos SIL"/>
          <w:i/>
          <w:color w:val="0000FF"/>
        </w:rPr>
        <w:t>yìrw-àntè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làb-ù</w:t>
      </w:r>
      <w:r w:rsidRPr="00E379AB">
        <w:rPr>
          <w:i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open ground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terrain spacieux</w:t>
      </w:r>
      <w:r>
        <w:t xml:space="preserve"> (contrast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ò 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the price of the mud [for bricks]</w:t>
      </w:r>
      <w:r w:rsidR="007B254E">
        <w:t>’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mí 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open doorway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porte ouverte</w:t>
      </w:r>
      <w:r>
        <w:t>.</w:t>
      </w:r>
    </w:p>
    <w:p w14:paraId="1E0FA820" w14:textId="2AE13C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aardvark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oryctérope, « taupe, fourmilier »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Orycteropus afer</w:t>
      </w:r>
      <w:r>
        <w:t>].</w:t>
      </w:r>
    </w:p>
    <w:p w14:paraId="59B18CA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hay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0B6D788D" w14:textId="00E139D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rî</w:t>
      </w:r>
      <w:r>
        <w:t>, DefSg 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spending the (mid-)day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passer la journée</w:t>
      </w:r>
      <w:r w:rsidR="000432DA">
        <w:rPr>
          <w:rFonts w:ascii="Garamond" w:hAnsi="Garamond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 w:rsidR="000432DA">
        <w:t> b) </w:t>
      </w:r>
      <w:r>
        <w:t xml:space="preserve">[n] party (with guests)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invitation</w:t>
      </w:r>
      <w:r w:rsidR="00A85A27">
        <w:rPr>
          <w:rFonts w:ascii="Garamond" w:hAnsi="Garamond"/>
        </w:rPr>
        <w:t> »</w:t>
      </w:r>
      <w:r>
        <w:rPr>
          <w:rFonts w:ascii="Garamond" w:hAnsi="Garamond"/>
        </w:rPr>
        <w:t xml:space="preserve"> (dîner ou soirée avec des invités)</w:t>
      </w:r>
      <w:r>
        <w:t>.</w:t>
      </w:r>
    </w:p>
    <w:p w14:paraId="01B66E33" w14:textId="027A51D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háyyòw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háyy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often used adverbially] a little, somewhat; quite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peu; assez</w:t>
      </w:r>
      <w:r>
        <w:t xml:space="preserve"> [old 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hàyà</w:t>
      </w:r>
      <w:r>
        <w:t xml:space="preserve"> 1 </w:t>
      </w:r>
      <w:r w:rsidR="007B254E">
        <w:t>‘</w:t>
      </w:r>
      <w:r>
        <w:t>thing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háyy</w:t>
      </w:r>
      <w:r w:rsidRPr="005D30C6">
        <w:rPr>
          <w:rFonts w:ascii="Doulos SIL" w:hAnsi="Doulos SIL"/>
          <w:i/>
          <w:color w:val="0000FF"/>
        </w:rPr>
        <w:noBreakHyphen/>
        <w:t>à: gá ẁ dúw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what little one earns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peu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gagne</w:t>
      </w:r>
      <w:r>
        <w:t>.</w:t>
      </w:r>
    </w:p>
    <w:p w14:paraId="4EAE5E1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hàyzé:ⁿ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open (mouth) wide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ouvrir grand (la bouche)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(e.g. mouth) be wide open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(bouche etc.) ê. grand-ouverte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hây</w:t>
      </w:r>
      <w:r>
        <w:t xml:space="preserve"> 3a].</w:t>
      </w:r>
    </w:p>
    <w:p w14:paraId="21288E28" w14:textId="14459A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hèb</w:t>
      </w:r>
      <w:r w:rsidRPr="005D30C6">
        <w:rPr>
          <w:rFonts w:ascii="Doulos SIL" w:hAnsi="Doulos SIL"/>
          <w:i/>
          <w:color w:val="0000FF"/>
        </w:rPr>
        <w:noBreakHyphen/>
      </w:r>
      <w:r w:rsidR="00CA670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A6700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CA6700">
        <w:t xml:space="preserve">a) </w:t>
      </w:r>
      <w:r>
        <w:t>[</w:t>
      </w:r>
      <w:r w:rsidR="003F7949">
        <w:t xml:space="preserve">cpd </w:t>
      </w:r>
      <w:r>
        <w:t xml:space="preserve">n] goods bought at market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biens achetés au marché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CA6700">
        <w:t xml:space="preserve"> b) </w:t>
      </w:r>
      <w:r>
        <w:t>[</w:t>
      </w:r>
      <w:r w:rsidR="003F7949">
        <w:t xml:space="preserve">cpd </w:t>
      </w:r>
      <w:r>
        <w:t xml:space="preserve">n] marketplace peddler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commerçant du marché</w:t>
      </w:r>
      <w:r>
        <w:t>.</w:t>
      </w:r>
    </w:p>
    <w:p w14:paraId="2BE25D83" w14:textId="591CBC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market, marketplace, weekly market 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marché</w:t>
      </w:r>
      <w:r>
        <w:t xml:space="preserve">, </w:t>
      </w:r>
      <w:r>
        <w:rPr>
          <w:rFonts w:ascii="Garamond" w:hAnsi="Garamond"/>
        </w:rPr>
        <w:t>jour du marché hebdomadaire</w:t>
      </w:r>
      <w:r>
        <w:t xml:space="preserve"> [in Hombori, on Tuesdays]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héb</w:t>
      </w:r>
      <w:r w:rsidRPr="005D30C6">
        <w:rPr>
          <w:rFonts w:ascii="Doulos SIL" w:hAnsi="Doulos SIL"/>
          <w:i/>
          <w:color w:val="0000FF"/>
        </w:rPr>
        <w:noBreakHyphen/>
        <w:t>ó hán-ê</w:t>
      </w:r>
      <w:r>
        <w:t xml:space="preserve">  on market 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du marché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héb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>
        <w:t xml:space="preserve">  do (=go to) the weekly market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faire (=aller à) le marché hébdomadaire</w:t>
      </w:r>
      <w:r w:rsidRPr="00590ABD">
        <w:t xml:space="preserve"> - </w:t>
      </w:r>
      <w:r>
        <w:t>cpd: see below (and (</w:t>
      </w:r>
      <w:r w:rsidRPr="005D30C6">
        <w:rPr>
          <w:rFonts w:ascii="Doulos SIL" w:hAnsi="Doulos SIL"/>
          <w:i/>
          <w:color w:val="0000FF"/>
        </w:rPr>
        <w:t>hèb</w:t>
      </w:r>
      <w:r w:rsidRPr="005D30C6">
        <w:rPr>
          <w:rFonts w:ascii="Doulos SIL" w:hAnsi="Doulos SIL"/>
          <w:i/>
          <w:color w:val="0000FF"/>
        </w:rPr>
        <w:noBreakHyphen/>
      </w:r>
      <w:r w:rsidR="000432D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432DA">
        <w:rPr>
          <w:rFonts w:ascii="Doulos SIL" w:hAnsi="Doulos SIL"/>
          <w:i/>
          <w:color w:val="0000FF"/>
        </w:rPr>
        <w:t>]</w:t>
      </w:r>
      <w:r>
        <w:t xml:space="preserve"> above).</w:t>
      </w:r>
    </w:p>
    <w:p w14:paraId="262A4149" w14:textId="757052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[hèb</w:t>
      </w:r>
      <w:r w:rsidR="00CA6700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ù]</w:t>
      </w:r>
      <w:r w:rsidRPr="005D30C6">
        <w:rPr>
          <w:rFonts w:ascii="Doulos SIL" w:hAnsi="Doulos SIL"/>
          <w:i/>
          <w:color w:val="0000FF"/>
        </w:rPr>
        <w:noBreakHyphen/>
        <w:t>[dàŋ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[hèb-ù]</w:t>
      </w:r>
      <w:r w:rsidRPr="005D30C6">
        <w:rPr>
          <w:rFonts w:ascii="Doulos SIL" w:hAnsi="Doulos SIL"/>
          <w:i/>
          <w:color w:val="0000FF"/>
        </w:rPr>
        <w:noBreakHyphen/>
        <w:t>[dàn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rPr>
          <w:b/>
        </w:rPr>
        <w:t xml:space="preserve"> </w:t>
      </w:r>
      <w:r>
        <w:t xml:space="preserve">[NF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“market-doer-</w:t>
      </w:r>
      <w:r w:rsidR="00E13509">
        <w:rPr>
          <w:smallCaps/>
        </w:rPr>
        <w:t>dimin</w:t>
      </w:r>
      <w:r>
        <w:t xml:space="preserve">”] rock bunting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bruant cannelle (oiseau)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Emberiza</w:t>
      </w:r>
      <w:r>
        <w:rPr>
          <w:i/>
        </w:rPr>
        <w:t xml:space="preserve"> </w:t>
      </w:r>
      <w:r>
        <w:rPr>
          <w:rFonts w:ascii="Garamond" w:hAnsi="Garamond"/>
          <w:i/>
        </w:rPr>
        <w:t>tahapisi</w:t>
      </w:r>
      <w:r>
        <w:t>, so-called because it is conspicuous on the ground in the morning when markets open; the sp</w:t>
      </w:r>
      <w:r w:rsidR="000432DA">
        <w:t>.</w:t>
      </w:r>
      <w:r>
        <w:t xml:space="preserve"> is confused by some speakers with the very similar but larger house-bird </w:t>
      </w:r>
      <w:r>
        <w:rPr>
          <w:rFonts w:ascii="Garamond" w:hAnsi="Garamond"/>
          <w:i/>
        </w:rPr>
        <w:t xml:space="preserve">E. </w:t>
      </w:r>
      <w:r w:rsidRPr="0005672C">
        <w:rPr>
          <w:rFonts w:ascii="Garamond" w:hAnsi="Garamond"/>
          <w:i/>
        </w:rPr>
        <w:t>sahari</w:t>
      </w:r>
      <w:r>
        <w:t xml:space="preserve"> (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éy tíkìríyà</w:t>
      </w:r>
      <w:r>
        <w:t>)].</w:t>
      </w:r>
    </w:p>
    <w:p w14:paraId="3E174711" w14:textId="34ED54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héké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burst into laughter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éclater de rire</w:t>
      </w:r>
      <w:r>
        <w:t>.</w:t>
      </w:r>
    </w:p>
    <w:p w14:paraId="1E0E1DD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take up a position to the side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position dans un côté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heed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 kúl ꜜká bò ẁ hé:dé bà:nù</w:t>
      </w:r>
      <w:r w:rsidRPr="005D30C6">
        <w:rPr>
          <w:rFonts w:ascii="Doulos SIL" w:hAnsi="Doulos SIL"/>
          <w:i/>
          <w:color w:val="0000FF"/>
        </w:rPr>
        <w:noBreakHyphen/>
        <w:t>kòr</w:t>
      </w:r>
      <w:r w:rsidRPr="005D30C6">
        <w:rPr>
          <w:rFonts w:ascii="Doulos SIL" w:hAnsi="Doulos SIL"/>
          <w:i/>
          <w:color w:val="0000FF"/>
        </w:rPr>
        <w:noBreakHyphen/>
        <w:t>ò héré ꜜwô</w:t>
      </w:r>
      <w:r>
        <w:t xml:space="preserve">  everything that is on the east side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ce qui se trouve au côté est</w:t>
      </w:r>
      <w:r>
        <w:t>.</w:t>
      </w:r>
    </w:p>
    <w:p w14:paraId="1E9B593C" w14:textId="44FC3D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hégú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attain one</w:t>
      </w:r>
      <w:r w:rsidR="007B254E">
        <w:t>’</w:t>
      </w:r>
      <w:r>
        <w:t xml:space="preserve">s hopes come true, have everything one could want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tout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désire</w:t>
      </w:r>
      <w:r>
        <w:t xml:space="preserve">, </w:t>
      </w:r>
      <w:r>
        <w:rPr>
          <w:rFonts w:ascii="Garamond" w:hAnsi="Garamond"/>
        </w:rPr>
        <w:t>ê.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aise</w:t>
      </w:r>
      <w:r>
        <w:t xml:space="preserve"> [cf. Ka </w:t>
      </w:r>
      <w:r w:rsidRPr="00BB673A">
        <w:rPr>
          <w:rFonts w:ascii="Arial Unicode MS" w:eastAsia="Arial Unicode MS" w:hAnsi="Arial Unicode MS"/>
          <w:i/>
          <w:color w:val="008000"/>
        </w:rPr>
        <w:t>hégé</w:t>
      </w:r>
      <w:r>
        <w:t xml:space="preserve"> </w:t>
      </w:r>
      <w:r>
        <w:rPr>
          <w:rFonts w:ascii="Garamond" w:hAnsi="Garamond"/>
        </w:rPr>
        <w:t>« être libre de ses mouvements »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 plus dative] get the best of (rival or enemy), take advantage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emporter sur (un rival ou ennemi)</w:t>
      </w:r>
      <w:r>
        <w:t xml:space="preserve">, </w:t>
      </w:r>
      <w:r>
        <w:rPr>
          <w:rFonts w:ascii="Garamond" w:hAnsi="Garamond"/>
        </w:rPr>
        <w:t>se profiter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48BB1901" w14:textId="7C4D7E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héhémbé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pull in one</w:t>
      </w:r>
      <w:r w:rsidR="007B254E">
        <w:t>’</w:t>
      </w:r>
      <w:r>
        <w:t xml:space="preserve">s stomach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E69F9">
        <w:rPr>
          <w:rFonts w:ascii="Garamond" w:hAnsi="Garamond"/>
        </w:rPr>
        <w:t>se c</w:t>
      </w:r>
      <w:r>
        <w:rPr>
          <w:rFonts w:ascii="Garamond" w:hAnsi="Garamond"/>
        </w:rPr>
        <w:t>ontracter le ventre</w:t>
      </w:r>
      <w:r>
        <w:t xml:space="preserve"> [perhaps &lt;Ful √</w:t>
      </w:r>
      <w:r w:rsidRPr="00BB673A">
        <w:rPr>
          <w:rFonts w:ascii="Arial Unicode MS" w:eastAsia="Arial Unicode MS" w:hAnsi="Arial Unicode MS"/>
          <w:color w:val="008000"/>
        </w:rPr>
        <w:t>hemmb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4CBB1CC5" w14:textId="7D6AB0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hèjè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hègè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reap, harvest (esp. millet)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récolter (surtout le mil)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hèjè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já:mdê</w:t>
      </w:r>
      <w:r w:rsidR="002E69F9">
        <w:t> ; millet heads are usually cut off with a hand-knife]</w:t>
      </w:r>
      <w:r>
        <w:t>.</w:t>
      </w:r>
    </w:p>
    <w:p w14:paraId="414B9080" w14:textId="2875EA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héjê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hégê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with optional dative] be enough, satisfactory, sufficient (for)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convenir</w:t>
      </w:r>
      <w:r>
        <w:t xml:space="preserve">, </w:t>
      </w:r>
      <w:r>
        <w:rPr>
          <w:rFonts w:ascii="Garamond" w:hAnsi="Garamond"/>
        </w:rPr>
        <w:t xml:space="preserve">suffire (à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heɟ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wàsà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bò ẁ héjé ꜜs</w:t>
      </w:r>
      <w:r w:rsidRPr="005D30C6">
        <w:rPr>
          <w:rFonts w:ascii="Doulos SIL" w:hAnsi="Doulos SIL"/>
          <w:i/>
          <w:color w:val="0000FF"/>
        </w:rPr>
        <w:noBreakHyphen/>
        <w:t xml:space="preserve">êy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êy</w:t>
      </w:r>
      <w:r w:rsidRPr="002C3CD0">
        <w:t xml:space="preserve"> it</w:t>
      </w:r>
      <w:r>
        <w:t xml:space="preserve"> will be good enough for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ça me conviendra</w:t>
      </w:r>
      <w:r>
        <w:t xml:space="preserve">, </w:t>
      </w:r>
      <w:r>
        <w:rPr>
          <w:rFonts w:ascii="Garamond" w:hAnsi="Garamond"/>
        </w:rPr>
        <w:t>ça me suffira</w:t>
      </w:r>
      <w:r>
        <w:t>.</w:t>
      </w:r>
    </w:p>
    <w:p w14:paraId="0AF35DAA" w14:textId="4823DF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hèjè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hègè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harvest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récolte</w:t>
      </w:r>
      <w:r>
        <w:t>.</w:t>
      </w:r>
    </w:p>
    <w:p w14:paraId="355CEA19" w14:textId="324DB5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hè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>
        <w:t>].</w:t>
      </w:r>
    </w:p>
    <w:p w14:paraId="488D826B" w14:textId="4A68B23D" w:rsidR="004E4BA0" w:rsidRPr="006075FA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hèmm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termite sp. often </w:t>
      </w:r>
      <w:r w:rsidR="00B62C4A">
        <w:t xml:space="preserve">found </w:t>
      </w:r>
      <w:r>
        <w:t>in houses (</w:t>
      </w:r>
      <w:r w:rsidR="00B62C4A">
        <w:t>infests</w:t>
      </w:r>
      <w:r>
        <w:t xml:space="preserve"> clothing)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termite sp. souvent </w:t>
      </w:r>
      <w:r w:rsidR="00B62C4A">
        <w:rPr>
          <w:rFonts w:ascii="Garamond" w:hAnsi="Garamond"/>
        </w:rPr>
        <w:t xml:space="preserve">trouvé </w:t>
      </w:r>
      <w:r>
        <w:rPr>
          <w:rFonts w:ascii="Garamond" w:hAnsi="Garamond"/>
        </w:rPr>
        <w:t>dans les maisons (gâte les habits)</w:t>
      </w:r>
      <w:r>
        <w:t xml:space="preserve"> [cf.</w:t>
      </w:r>
      <w:r w:rsidRPr="006075FA">
        <w:rPr>
          <w:i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ʔàndùs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7D12BB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héⁿ</w:t>
      </w:r>
      <w:r>
        <w:t xml:space="preserve"> (with short nasalized vowel)  </w:t>
      </w:r>
      <w:r>
        <w:rPr>
          <w:rFonts w:ascii="Wingdings" w:hAnsi="Wingdings"/>
          <w:sz w:val="18"/>
        </w:rPr>
        <w:t></w:t>
      </w:r>
      <w:r>
        <w:t xml:space="preserve"> [intr] (sb) be worthless, shiftless, good for nothing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un vaurien</w:t>
      </w:r>
      <w:r>
        <w:t xml:space="preserve"> [takes full form of subject pronominal: 1Sg </w:t>
      </w:r>
      <w:r w:rsidRPr="005D30C6">
        <w:rPr>
          <w:rFonts w:ascii="Doulos SIL" w:hAnsi="Doulos SIL"/>
          <w:i/>
          <w:color w:val="0000FF"/>
        </w:rPr>
        <w:t>ʔây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nî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ʔáy ꜜhéⁿ</w:t>
      </w:r>
      <w:r w:rsidRPr="002C3CD0">
        <w:t xml:space="preserve"> I</w:t>
      </w:r>
      <w:r>
        <w:t xml:space="preserve"> am shiftless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suis un vaurien</w:t>
      </w:r>
      <w:r>
        <w:t>.</w:t>
      </w:r>
    </w:p>
    <w:p w14:paraId="2E8629ED" w14:textId="720D26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weep (noisily), whine, sob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pleurer</w:t>
      </w:r>
      <w:r>
        <w:t xml:space="preserve">, </w:t>
      </w:r>
      <w:r>
        <w:rPr>
          <w:rFonts w:ascii="Garamond" w:hAnsi="Garamond"/>
        </w:rPr>
        <w:t>sangloter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hé:n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hé:ⁿ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ḿ sù hé:ⁿ</w:t>
      </w:r>
      <w:r>
        <w:t xml:space="preserve">  don</w:t>
      </w:r>
      <w:r w:rsidR="007B254E">
        <w:t>’</w:t>
      </w:r>
      <w:r>
        <w:t xml:space="preserve">t cry!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ne pleurez pas!</w:t>
      </w:r>
      <w:r>
        <w:t>.</w:t>
      </w:r>
    </w:p>
    <w:p w14:paraId="6C03300D" w14:textId="51F0BF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hè:ⁿ</w:t>
      </w:r>
      <w:r>
        <w:t xml:space="preserve"> [NF </w:t>
      </w:r>
      <w:r w:rsidR="000A1A2B" w:rsidRPr="005D30C6">
        <w:rPr>
          <w:rFonts w:ascii="Doulos SIL" w:hAnsi="Doulos SIL"/>
          <w:i/>
          <w:color w:val="0000FF"/>
        </w:rPr>
        <w:t>-∅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hìyⁿ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hìɲ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 [</w:t>
      </w:r>
      <w:r w:rsidR="003F71DB">
        <w:t>n inal</w:t>
      </w:r>
      <w:r>
        <w:t xml:space="preserve">] tooth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dent</w:t>
      </w:r>
      <w:r>
        <w:t xml:space="preserve"> [cf. phrase under </w:t>
      </w:r>
      <w:r w:rsidRPr="005D30C6">
        <w:rPr>
          <w:rFonts w:ascii="Doulos SIL" w:hAnsi="Doulos SIL"/>
          <w:i/>
          <w:color w:val="0000FF"/>
        </w:rPr>
        <w:t>gàrf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hìɲ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hìyⁿ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hìɲ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hìɲ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51576373" w14:textId="75B27528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hèndéw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hèndó:w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hèndá:w-ò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hènd-ò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hèndêw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spur-winged goose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Plectropterus gambiensis</w:t>
      </w:r>
      <w:r>
        <w:t xml:space="preserve">; 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éygál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mà:làm</w:t>
      </w:r>
      <w:r w:rsidRPr="005D30C6">
        <w:rPr>
          <w:rFonts w:ascii="Doulos SIL" w:hAnsi="Doulos SIL"/>
          <w:i/>
          <w:color w:val="0000FF"/>
        </w:rPr>
        <w:noBreakHyphen/>
        <w:t>[gòŋg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208F0F0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héndî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[deictic adverb] over there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là-bas</w:t>
      </w:r>
      <w:r>
        <w:t>.</w:t>
      </w:r>
    </w:p>
    <w:p w14:paraId="2B3FD6E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clean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propre</w:t>
      </w:r>
      <w:r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hen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hìnèŋ</w:t>
      </w:r>
      <w:r>
        <w:t> 2].</w:t>
      </w:r>
    </w:p>
    <w:p w14:paraId="4B25576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(adolescent) be the romantic type, have an attractive personality, be adorable; be conceited or over-confident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(adolescent) amourer</w:t>
      </w:r>
      <w:r>
        <w:t xml:space="preserve">, </w:t>
      </w:r>
      <w:r>
        <w:rPr>
          <w:rFonts w:ascii="Garamond" w:hAnsi="Garamond"/>
        </w:rPr>
        <w:t>avoir un caractère adorable; ê. hautain ou trop plein de confiance en soi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hen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7297F12C" w14:textId="3AD85E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hénéné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warm oneself up (in sun, at a fire)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réchauffer (au soleil</w:t>
      </w:r>
      <w:r>
        <w:t xml:space="preserve">, </w:t>
      </w:r>
      <w:r>
        <w:rPr>
          <w:rFonts w:ascii="Garamond" w:hAnsi="Garamond"/>
        </w:rPr>
        <w:t>au feu)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warm (sb, sth) up by putting it near a fire or in </w:t>
      </w:r>
      <w:r w:rsidR="00B62C4A">
        <w:t>the sun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réchauffer (</w:t>
      </w:r>
      <w:r w:rsidR="00A04924">
        <w:rPr>
          <w:rFonts w:ascii="Garamond" w:hAnsi="Garamond"/>
        </w:rPr>
        <w:t>qqch</w:t>
      </w:r>
      <w:r>
        <w:t xml:space="preserve">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en le mettant à côté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feu ou au soleil</w:t>
      </w:r>
      <w:r>
        <w:t>.</w:t>
      </w:r>
    </w:p>
    <w:p w14:paraId="4A0C19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to weep, bring to tears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pleurer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hé:ⁿ</w:t>
      </w:r>
      <w:r>
        <w:t>].</w:t>
      </w:r>
    </w:p>
    <w:p w14:paraId="4D3B085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henge</w:t>
      </w:r>
      <w: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[alphabetized as  </w:t>
      </w:r>
      <w:r w:rsidRPr="005D30C6">
        <w:rPr>
          <w:rFonts w:ascii="Doulos SIL" w:hAnsi="Doulos SIL"/>
          <w:i/>
          <w:color w:val="0000FF"/>
        </w:rPr>
        <w:t>henje</w:t>
      </w:r>
      <w:r>
        <w:sym w:font="Symbol" w:char="F0BC"/>
      </w:r>
      <w:r>
        <w:t>].</w:t>
      </w:r>
    </w:p>
    <w:p w14:paraId="6CBC887C" w14:textId="6201D4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hèŋg</w:t>
      </w:r>
      <w:r w:rsidR="00D278A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bee sp. (quick to sting, makes a little poor-quality honey, nest in a tree)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abeille sp (pique facilement, fait un peu de miel de qualité médiocre, ruche dans un arbre)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yù:</w:t>
      </w:r>
      <w:r w:rsidRPr="005D30C6">
        <w:rPr>
          <w:rFonts w:ascii="Doulos SIL" w:hAnsi="Doulos SIL"/>
          <w:i/>
          <w:color w:val="0000FF"/>
        </w:rPr>
        <w:noBreakHyphen/>
      </w:r>
      <w:r w:rsidR="00B62C4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B62C4A">
        <w:rPr>
          <w:rFonts w:ascii="Doulos SIL" w:hAnsi="Doulos SIL"/>
          <w:i/>
          <w:color w:val="0000FF"/>
        </w:rPr>
        <w:t>]</w:t>
      </w:r>
      <w:r>
        <w:t> ].</w:t>
      </w:r>
    </w:p>
    <w:p w14:paraId="17CCFFCD" w14:textId="171C4F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 see &lt; </w:t>
      </w:r>
      <w:r w:rsidRPr="005D30C6">
        <w:rPr>
          <w:rFonts w:ascii="Doulos SIL" w:hAnsi="Doulos SIL"/>
          <w:i/>
          <w:color w:val="0000FF"/>
        </w:rPr>
        <w:t>hè:n-ò</w:t>
      </w:r>
      <w:r>
        <w:t>].</w:t>
      </w:r>
    </w:p>
    <w:p w14:paraId="2E7E0D9A" w14:textId="6864AD9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hénjén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héŋgén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hénjéŋ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plus optional dative] listen (to sth,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écouter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hénjéŋ wòy-ò sê</w:t>
      </w:r>
      <w:r w:rsidRPr="002C3CD0">
        <w:t xml:space="preserve"> </w:t>
      </w:r>
      <w:r w:rsidR="0083642A">
        <w:t xml:space="preserve"> </w:t>
      </w:r>
      <w:r w:rsidRPr="002C3CD0">
        <w:t>I</w:t>
      </w:r>
      <w:r>
        <w:t xml:space="preserve"> listened to the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écouté la femme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listen (to sth,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écouter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nèy hénjéŋ</w:t>
      </w:r>
      <w:r>
        <w:t xml:space="preserve">  he listened to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écouté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83642A">
        <w:t> c) </w:t>
      </w:r>
      <w:r>
        <w:t xml:space="preserve">(less often:) [intr] wait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attendre</w:t>
      </w:r>
      <w:r>
        <w:t>.</w:t>
      </w:r>
    </w:p>
    <w:p w14:paraId="34DC9447" w14:textId="7187EB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hénjér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héŋgér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hénjérê</w:t>
      </w:r>
      <w:r>
        <w:t xml:space="preserve">, Df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cow dung, manure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bouses</w:t>
      </w:r>
      <w:r>
        <w:t xml:space="preserve">, </w:t>
      </w:r>
      <w:r>
        <w:rPr>
          <w:rFonts w:ascii="Garamond" w:hAnsi="Garamond"/>
        </w:rPr>
        <w:t>fumier de vache</w:t>
      </w:r>
      <w:r>
        <w:t>.</w:t>
      </w:r>
    </w:p>
    <w:p w14:paraId="0D313EA3" w14:textId="3A71A85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hènn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good; pretty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bon; beau, belle</w:t>
      </w:r>
      <w:r>
        <w:t xml:space="preserve"> [less common than </w:t>
      </w:r>
      <w:r w:rsidR="0083642A">
        <w:t>its</w:t>
      </w:r>
      <w:r>
        <w:t xml:space="preserve"> cognate</w:t>
      </w:r>
      <w:r w:rsidR="0083642A">
        <w:t xml:space="preserve"> in KS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bór-yá</w:t>
      </w:r>
      <w:r>
        <w:t>].</w:t>
      </w:r>
    </w:p>
    <w:p w14:paraId="353CBAB3" w14:textId="7AA171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hé:n-í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weeping, sobbing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pleurs,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pleurer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hé:ⁿ</w:t>
      </w:r>
      <w:r w:rsidR="0083642A">
        <w:t> </w:t>
      </w:r>
      <w:r>
        <w:t>].</w:t>
      </w:r>
    </w:p>
    <w:p w14:paraId="75D32371" w14:textId="5A1A541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hènsè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arrange, fix, prepare, repair; make, produce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arranger</w:t>
      </w:r>
      <w:r>
        <w:t xml:space="preserve">, </w:t>
      </w:r>
      <w:r>
        <w:rPr>
          <w:rFonts w:ascii="Garamond" w:hAnsi="Garamond"/>
        </w:rPr>
        <w:t>préparer, réparer; fabriquer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hànsé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hìnsɛ́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hiⁿsa</w:t>
      </w:r>
      <w:r>
        <w:t>].</w:t>
      </w:r>
    </w:p>
    <w:p w14:paraId="40038BA7" w14:textId="70BE37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hénsê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act intentionally, do on purpose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exprès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hánsɛ̀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ǹjéy gù béy </w:t>
      </w:r>
      <w:r w:rsidR="0083642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màŋ hénsê</w:t>
      </w:r>
      <w:r w:rsidR="0083642A">
        <w:rPr>
          <w:rFonts w:ascii="Doulos SIL" w:hAnsi="Doulos SIL"/>
          <w:i/>
          <w:color w:val="0000FF"/>
        </w:rPr>
        <w:t>]</w:t>
      </w:r>
      <w:r>
        <w:t xml:space="preserve">  (saying) they knew he hadn</w:t>
      </w:r>
      <w:r w:rsidR="007B254E">
        <w:t>’</w:t>
      </w:r>
      <w:r>
        <w:t xml:space="preserve">t done it on purpose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(en disant)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savaient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avait pas fait exprès</w:t>
      </w:r>
      <w:r>
        <w:t>.</w:t>
      </w:r>
    </w:p>
    <w:p w14:paraId="63116B32" w14:textId="3886A6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hénsê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[servb] (do) very much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beaucoup</w:t>
      </w:r>
      <w:r>
        <w:t xml:space="preserve">, </w:t>
      </w:r>
      <w:r>
        <w:rPr>
          <w:rFonts w:ascii="Garamond" w:hAnsi="Garamond"/>
        </w:rPr>
        <w:t>très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sáttê</w:t>
      </w:r>
      <w:r>
        <w:t xml:space="preserve">, less common than adverb </w:t>
      </w:r>
      <w:r w:rsidRPr="005D30C6">
        <w:rPr>
          <w:rFonts w:ascii="Doulos SIL" w:hAnsi="Doulos SIL"/>
          <w:i/>
          <w:color w:val="0000FF"/>
        </w:rPr>
        <w:t>sánné</w:t>
      </w:r>
      <w:r>
        <w:t xml:space="preserve"> </w:t>
      </w:r>
      <w:r w:rsidR="007B254E">
        <w:t>‘</w:t>
      </w:r>
      <w:r>
        <w:t>very much</w:t>
      </w:r>
      <w:r w:rsidR="007B254E">
        <w:t>’</w:t>
      </w:r>
      <w:r>
        <w:t xml:space="preserve"> and adverbial phrases beginning with  </w:t>
      </w:r>
      <w:r w:rsidRPr="005D30C6">
        <w:rPr>
          <w:rFonts w:ascii="Doulos SIL" w:hAnsi="Doulos SIL"/>
          <w:i/>
          <w:color w:val="0000FF"/>
        </w:rPr>
        <w:t>bâ:</w:t>
      </w:r>
      <w:r>
        <w:t xml:space="preserve"> </w:t>
      </w:r>
      <w:r w:rsidR="007B254E">
        <w:t>‘</w:t>
      </w:r>
      <w:r>
        <w:t>even</w:t>
      </w:r>
      <w:r w:rsidR="007B254E">
        <w:t>’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hâl</w:t>
      </w:r>
      <w:r>
        <w:t xml:space="preserve"> </w:t>
      </w:r>
      <w:r w:rsidR="007B254E">
        <w:t>‘</w:t>
      </w:r>
      <w:r>
        <w:t>until, even</w:t>
      </w:r>
      <w:r w:rsidR="007B254E">
        <w:t>’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hansa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hense</w:t>
      </w:r>
      <w:r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hiⁿsa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ẁ hénsé ẁ bá:g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he loves it (or her) very much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aime beaucoup</w:t>
      </w:r>
      <w:r>
        <w:t>.</w:t>
      </w:r>
    </w:p>
    <w:p w14:paraId="2E4A3BBA" w14:textId="602C93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héɲɲê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do a favor for (sb); find (sb) a place to sit </w:t>
      </w:r>
      <w:r>
        <w:rPr>
          <w:rFonts w:ascii="Wingdings" w:hAnsi="Wingdings"/>
          <w:sz w:val="18"/>
        </w:rPr>
        <w:t></w:t>
      </w:r>
      <w:r>
        <w:t xml:space="preserve"> </w:t>
      </w:r>
      <w:r w:rsidRPr="00DC2B8D">
        <w:rPr>
          <w:rFonts w:ascii="Garamond" w:hAnsi="Garamond"/>
        </w:rPr>
        <w:t>faire un service pour (</w:t>
      </w:r>
      <w:r w:rsidR="00B82168">
        <w:rPr>
          <w:rFonts w:ascii="Garamond" w:hAnsi="Garamond"/>
        </w:rPr>
        <w:t>qqn</w:t>
      </w:r>
      <w:r w:rsidRPr="00DC2B8D">
        <w:rPr>
          <w:rFonts w:ascii="Garamond" w:hAnsi="Garamond"/>
        </w:rPr>
        <w:t xml:space="preserve">); </w:t>
      </w:r>
      <w:r>
        <w:rPr>
          <w:rFonts w:ascii="Garamond" w:hAnsi="Garamond"/>
        </w:rPr>
        <w:t xml:space="preserve">trouver une place </w:t>
      </w:r>
      <w:r w:rsidR="00337173">
        <w:rPr>
          <w:rFonts w:ascii="Garamond" w:hAnsi="Garamond"/>
        </w:rPr>
        <w:t>assise</w:t>
      </w:r>
      <w:r>
        <w:rPr>
          <w:rFonts w:ascii="Garamond" w:hAnsi="Garamond"/>
        </w:rPr>
        <w:t xml:space="preserve"> pour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70E20AE3" w14:textId="4280CE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héɲɲê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get enough, be satisfied (with an amount given)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recevoir le suffisant</w:t>
      </w:r>
      <w:r>
        <w:t xml:space="preserve">, </w:t>
      </w:r>
      <w:r>
        <w:rPr>
          <w:rFonts w:ascii="Garamond" w:hAnsi="Garamond"/>
        </w:rPr>
        <w:t>ê. content (avec la quantité reçue)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heɲɲ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enough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dû [hál ì héɲɲê]</w:t>
      </w:r>
      <w:r w:rsidRPr="002C3CD0">
        <w:t xml:space="preserve">  I</w:t>
      </w:r>
      <w:r>
        <w:t xml:space="preserve"> got enough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eu le suffisant</w:t>
      </w:r>
      <w:r>
        <w:t>.</w:t>
      </w:r>
    </w:p>
    <w:p w14:paraId="2AC888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hérkétê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burst (with laughter)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éclater (de rire)</w:t>
      </w:r>
      <w:r>
        <w:t xml:space="preserve"> [&lt;Ful]</w:t>
      </w:r>
      <w:r w:rsidRPr="00590ABD">
        <w:t xml:space="preserve"> - </w:t>
      </w:r>
      <w:r>
        <w:t xml:space="preserve">serial-verb phrase: </w:t>
      </w:r>
      <w:r w:rsidRPr="005D30C6">
        <w:rPr>
          <w:rFonts w:ascii="Doulos SIL" w:hAnsi="Doulos SIL"/>
          <w:i/>
          <w:color w:val="0000FF"/>
        </w:rPr>
        <w:t>há:rú kù hérkétê</w:t>
      </w:r>
      <w:r>
        <w:t xml:space="preserve">  burst with laughter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éclater de rire</w:t>
      </w:r>
      <w:r>
        <w:t>.</w:t>
      </w:r>
    </w:p>
    <w:p w14:paraId="6A33D364" w14:textId="5374254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>
        <w:rPr>
          <w:smallCaps/>
        </w:rPr>
        <w:t>postp</w:t>
      </w:r>
      <w:r w:rsidR="004724A9">
        <w:t xml:space="preserve"> after locational] toward; </w:t>
      </w:r>
      <w:r>
        <w:t xml:space="preserve">around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vers</w:t>
      </w:r>
      <w:r w:rsidR="004724A9">
        <w:rPr>
          <w:rFonts w:ascii="Garamond" w:hAnsi="Garamond"/>
        </w:rPr>
        <w:t>; aux alentours de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hárày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máyⁿ héré=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kóy]</w:t>
      </w:r>
      <w:r>
        <w:t xml:space="preserve">  whereabouts are you going?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vers où vas-tu</w:t>
      </w:r>
      <w:r>
        <w:t xml:space="preserve">?; </w:t>
      </w:r>
      <w:r w:rsidRPr="005D30C6">
        <w:rPr>
          <w:rFonts w:ascii="Doulos SIL" w:hAnsi="Doulos SIL"/>
          <w:i/>
          <w:color w:val="0000FF"/>
        </w:rPr>
        <w:t>nè: hérê</w:t>
      </w:r>
      <w:r w:rsidRPr="002C3CD0">
        <w:t xml:space="preserve"> a</w:t>
      </w:r>
      <w:r>
        <w:t xml:space="preserve">round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vers ici</w:t>
      </w:r>
      <w:r>
        <w:t>.</w:t>
      </w:r>
    </w:p>
    <w:p w14:paraId="61419DC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hèrêy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hungry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faim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hèr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noun and verb </w:t>
      </w:r>
      <w:r w:rsidRPr="00BB673A">
        <w:rPr>
          <w:rFonts w:ascii="Arial Unicode MS" w:eastAsia="Arial Unicode MS" w:hAnsi="Arial Unicode MS"/>
          <w:i/>
          <w:color w:val="008000"/>
        </w:rPr>
        <w:t>hàrày</w:t>
      </w:r>
      <w:r>
        <w:t xml:space="preserve">, Ka verb </w:t>
      </w:r>
      <w:r w:rsidRPr="00BB673A">
        <w:rPr>
          <w:rFonts w:ascii="Arial Unicode MS" w:eastAsia="Arial Unicode MS" w:hAnsi="Arial Unicode MS"/>
          <w:i/>
          <w:color w:val="008000"/>
        </w:rPr>
        <w:t>hèréy</w:t>
      </w:r>
      <w:r>
        <w:t xml:space="preserve"> and noun </w:t>
      </w:r>
      <w:r w:rsidRPr="00BB673A">
        <w:rPr>
          <w:rFonts w:ascii="Arial Unicode MS" w:eastAsia="Arial Unicode MS" w:hAnsi="Arial Unicode MS"/>
          <w:i/>
          <w:color w:val="008000"/>
        </w:rPr>
        <w:t>hèrêy</w:t>
      </w:r>
      <w:r>
        <w:t xml:space="preserve">, TSK noun </w:t>
      </w:r>
      <w:r w:rsidRPr="00BB673A">
        <w:rPr>
          <w:rFonts w:ascii="Arial Unicode MS" w:eastAsia="Arial Unicode MS" w:hAnsi="Arial Unicode MS"/>
          <w:i/>
          <w:color w:val="008000"/>
        </w:rPr>
        <w:t>hèrèy</w:t>
      </w:r>
      <w:r>
        <w:t>].</w:t>
      </w:r>
    </w:p>
    <w:p w14:paraId="2D4E140A" w14:textId="2969F0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hèrêy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hunger</w:t>
      </w:r>
      <w:r w:rsidR="007B254E">
        <w:t>’</w:t>
      </w:r>
      <w:r>
        <w:t>].</w:t>
      </w:r>
    </w:p>
    <w:p w14:paraId="276381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hé:rì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F5B8DA5" w14:textId="5D425F4B" w:rsidR="004E4BA0" w:rsidRPr="00801AB3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hèrêy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hunger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faim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hàrày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hèrêy</w:t>
      </w:r>
      <w:r>
        <w:t xml:space="preserve">] - ex: </w:t>
      </w:r>
      <w:r w:rsidRPr="005D30C6">
        <w:rPr>
          <w:rFonts w:ascii="Doulos SIL" w:hAnsi="Doulos SIL"/>
          <w:i/>
          <w:color w:val="0000FF"/>
        </w:rPr>
        <w:t>hèr-ò bár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  I am hungry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faim</w:t>
      </w:r>
      <w:r w:rsidR="008F2156">
        <w:t xml:space="preserve"> [lit. “hunger is on me,”</w:t>
      </w:r>
      <w:r>
        <w:t xml:space="preserve"> see also verb </w:t>
      </w:r>
      <w:r w:rsidRPr="005D30C6">
        <w:rPr>
          <w:rFonts w:ascii="Doulos SIL" w:hAnsi="Doulos SIL"/>
          <w:i/>
          <w:color w:val="0000FF"/>
        </w:rPr>
        <w:t>hèrêy</w:t>
      </w:r>
      <w:r>
        <w:t xml:space="preserve"> </w:t>
      </w:r>
      <w:r w:rsidR="007B254E">
        <w:t>‘</w:t>
      </w:r>
      <w:r>
        <w:t>be hungry</w:t>
      </w:r>
      <w:r w:rsidR="007B254E">
        <w:t>’</w:t>
      </w:r>
      <w:r>
        <w:t>].</w:t>
      </w:r>
    </w:p>
    <w:p w14:paraId="6655C150" w14:textId="3D0B56D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hé:rî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portion of a field that is planted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partie cultivée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champ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súmbû</w:t>
      </w:r>
      <w:r w:rsidR="008F235E">
        <w:t> 2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hé:rî ꜜdá:bú</w:t>
      </w:r>
      <w:r>
        <w:t xml:space="preserve">  (e.g. millet plants) fill up the planted part of the field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(mil etc.) remplir la partie cultivée du champ</w:t>
      </w:r>
      <w:r>
        <w:t>.</w:t>
      </w:r>
    </w:p>
    <w:p w14:paraId="02E61A1E" w14:textId="7F8583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hèrw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female goat that has not yet given birth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chèvre qui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encore mis bas</w:t>
      </w:r>
      <w:r>
        <w:t>.</w:t>
      </w:r>
    </w:p>
    <w:p w14:paraId="5084B4A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E128C7D" w14:textId="69AE7A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dâm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dâŋ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rest, relax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reposer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hèw</w:t>
      </w:r>
      <w:r w:rsidRPr="005D30C6">
        <w:rPr>
          <w:rFonts w:ascii="Doulos SIL" w:hAnsi="Doulos SIL"/>
          <w:i/>
          <w:color w:val="0000FF"/>
        </w:rPr>
        <w:noBreakHyphen/>
        <w:t>dâm</w:t>
      </w:r>
      <w:r>
        <w:t xml:space="preserve">  he rested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reposé</w:t>
      </w:r>
      <w:r>
        <w:t xml:space="preserve"> [compare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hèw(-ò) dàm</w:t>
      </w:r>
      <w:r>
        <w:t xml:space="preserve"> </w:t>
      </w:r>
      <w:r w:rsidR="007B254E">
        <w:t>‘</w:t>
      </w:r>
      <w:r>
        <w:t>it smelled (bad)</w:t>
      </w:r>
      <w:r w:rsidR="007B254E">
        <w:t>’</w:t>
      </w:r>
      <w:r>
        <w:t xml:space="preserve"> or </w:t>
      </w:r>
      <w:r w:rsidR="007B254E">
        <w:t>‘</w:t>
      </w:r>
      <w:r>
        <w:t>he/she raced</w:t>
      </w:r>
      <w:r w:rsidR="007B254E">
        <w:t>’</w:t>
      </w:r>
      <w:r>
        <w:t xml:space="preserve"> under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8A45586" w14:textId="72C8EC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héw</w:t>
      </w:r>
      <w:r w:rsidRPr="005D30C6">
        <w:rPr>
          <w:rFonts w:ascii="Doulos SIL" w:hAnsi="Doulos SIL"/>
          <w:i/>
          <w:color w:val="0000FF"/>
        </w:rPr>
        <w:noBreakHyphen/>
        <w:t>gú</w:t>
      </w:r>
      <w:r w:rsidRPr="004724A9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tr] smother, suffocate; (bad odor) bother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étouffer</w:t>
      </w:r>
      <w:r>
        <w:t xml:space="preserve">, </w:t>
      </w:r>
      <w:r>
        <w:rPr>
          <w:rFonts w:ascii="Garamond" w:hAnsi="Garamond"/>
        </w:rPr>
        <w:t>suffoquer; (mauvaise odeur) ennuyer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sùgùm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sú:mê</w:t>
      </w:r>
      <w:r>
        <w:t>].</w:t>
      </w:r>
    </w:p>
    <w:p w14:paraId="5371E5C6" w14:textId="29A613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</w:r>
      <w:r w:rsidR="004724A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724A9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hùn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724A9">
        <w:t xml:space="preserve">cpd </w:t>
      </w:r>
      <w:r>
        <w:t xml:space="preserve">adj] lazy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paresseux</w:t>
      </w:r>
      <w:r>
        <w:t xml:space="preserve"> [uncommon]  [Za </w:t>
      </w:r>
      <w:r w:rsidRPr="00BB673A">
        <w:rPr>
          <w:rFonts w:ascii="Arial Unicode MS" w:eastAsia="Arial Unicode MS" w:hAnsi="Arial Unicode MS"/>
          <w:i/>
          <w:color w:val="008000"/>
        </w:rPr>
        <w:t>háw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fùn</w:t>
      </w:r>
      <w:r>
        <w:t xml:space="preserve">, Ka noun </w:t>
      </w:r>
      <w:r w:rsidRPr="00BB673A">
        <w:rPr>
          <w:rFonts w:ascii="Arial Unicode MS" w:eastAsia="Arial Unicode MS" w:hAnsi="Arial Unicode MS"/>
          <w:i/>
          <w:color w:val="008000"/>
        </w:rPr>
        <w:t>hèw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húnéy</w:t>
      </w:r>
      <w:r>
        <w:t>].</w:t>
      </w:r>
    </w:p>
    <w:p w14:paraId="5388AC94" w14:textId="29AE7C3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hèw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wind; odor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vent; odeur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hàw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húnúní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 xml:space="preserve">ò dâm </w:t>
      </w:r>
      <w:r w:rsidR="005A2F26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X g</w:t>
      </w:r>
      <w:r w:rsidR="005A2F26" w:rsidRPr="005D30C6">
        <w:rPr>
          <w:rFonts w:ascii="Doulos SIL" w:hAnsi="Doulos SIL"/>
          <w:i/>
          <w:color w:val="0000FF"/>
        </w:rPr>
        <w:t>à]</w:t>
      </w:r>
      <w:r>
        <w:t xml:space="preserve">  [tr] to pump air into X, inflate X (with air)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enfler, mettre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air dans X, enfler X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air)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hèw-ò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 w:rsidRPr="002C3CD0">
        <w:t xml:space="preserve">  it</w:t>
      </w:r>
      <w:r>
        <w:t xml:space="preserve"> smelled (bad), it put out a (bad) odor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sent mauvais, il a fait une (mauvaise) odeur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hèw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>
        <w:t xml:space="preserve"> </w:t>
      </w:r>
      <w:r w:rsidR="004724A9">
        <w:t xml:space="preserve"> </w:t>
      </w:r>
      <w:r w:rsidRPr="002C3CD0">
        <w:t>he/she accelerated, sped up (while running), turned on the speed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accéléré (en courant),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mit à courir à toute allure</w:t>
      </w:r>
      <w:r>
        <w:t xml:space="preserve"> [contrast 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dâm</w:t>
      </w:r>
      <w:r>
        <w:t xml:space="preserve">, separate entry];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hèw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kâ:</w:t>
      </w:r>
      <w:r>
        <w:t xml:space="preserve"> </w:t>
      </w:r>
      <w:r w:rsidR="004724A9">
        <w:t xml:space="preserve"> </w:t>
      </w:r>
      <w:r w:rsidRPr="002C3CD0">
        <w:t>he/she slowed down (running)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décéléré, a ralenti (en courant) 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hèw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zâ</w:t>
      </w:r>
      <w:r>
        <w:t xml:space="preserve">  he took in (=smelled) its odor; it got rotten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pris (=senti) son odeur; il a pourri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héwzá</w:t>
      </w:r>
      <w:r>
        <w:t xml:space="preserve"> </w:t>
      </w:r>
      <w:r>
        <w:rPr>
          <w:rFonts w:ascii="Garamond" w:hAnsi="Garamond"/>
        </w:rPr>
        <w:t>« flaire »</w:t>
      </w:r>
      <w:r>
        <w:t>]</w:t>
      </w:r>
      <w:r w:rsidRPr="00590ABD">
        <w:t xml:space="preserve"> - </w:t>
      </w:r>
      <w:r>
        <w:t xml:space="preserve">cpds. above (beginning 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</w:r>
      <w:r>
        <w:t>).</w:t>
      </w:r>
    </w:p>
    <w:p w14:paraId="3D5186D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hèylà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BAE3D6B" w14:textId="3E33900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AC7F30">
        <w:t xml:space="preserve">  (NF 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AC7F30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AC7F30">
        <w:t xml:space="preserve">)  </w:t>
      </w:r>
      <w:r w:rsidRPr="00AC7F30">
        <w:rPr>
          <w:rFonts w:ascii="Wingdings" w:hAnsi="Wingdings"/>
          <w:sz w:val="18"/>
        </w:rPr>
        <w:t></w:t>
      </w:r>
      <w:r w:rsidRPr="00AC7F30">
        <w:t xml:space="preserve"> [</w:t>
      </w:r>
      <w:r w:rsidR="003F7949">
        <w:t xml:space="preserve">cpd </w:t>
      </w:r>
      <w:r w:rsidRPr="00AC7F30">
        <w:t xml:space="preserve">n] kitten </w:t>
      </w:r>
      <w:r w:rsidRPr="00AC7F30">
        <w:rPr>
          <w:rFonts w:ascii="Wingdings" w:hAnsi="Wingdings"/>
          <w:sz w:val="18"/>
        </w:rPr>
        <w:t></w:t>
      </w:r>
      <w:r w:rsidRPr="00AC7F30">
        <w:t xml:space="preserve"> </w:t>
      </w:r>
      <w:r w:rsidRPr="00AC7F30">
        <w:rPr>
          <w:rFonts w:ascii="Garamond" w:hAnsi="Garamond"/>
        </w:rPr>
        <w:t>chaton</w:t>
      </w:r>
      <w:r w:rsidRPr="00AC7F30">
        <w:t xml:space="preserve"> [&lt; 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AC7F30">
        <w:t>].</w:t>
      </w:r>
    </w:p>
    <w:p w14:paraId="667719DF" w14:textId="75D42C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hèylà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</w:t>
      </w:r>
      <w:r>
        <w:t xml:space="preserve"> [</w:t>
      </w:r>
      <w:r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</w:r>
      <w:r w:rsidR="004724A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724A9">
        <w:rPr>
          <w:rFonts w:ascii="Doulos SIL" w:hAnsi="Doulos SIL"/>
          <w:i/>
          <w:color w:val="0000FF"/>
        </w:rPr>
        <w:t>]</w:t>
      </w:r>
      <w:r>
        <w:t>.</w:t>
      </w:r>
    </w:p>
    <w:p w14:paraId="02285E5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hèyl-íy-òw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kitty, little cat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chaton</w:t>
      </w:r>
      <w:r>
        <w:t xml:space="preserve">, </w:t>
      </w:r>
      <w:r>
        <w:rPr>
          <w:rFonts w:ascii="Garamond" w:hAnsi="Garamond"/>
        </w:rPr>
        <w:t>petit chat</w:t>
      </w:r>
      <w:r>
        <w:t xml:space="preserve"> [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hèyl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1B84A1B" w14:textId="37E5F9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[hèyl</w:t>
      </w:r>
      <w:r w:rsidRPr="005D30C6">
        <w:rPr>
          <w:rFonts w:ascii="Doulos SIL" w:hAnsi="Doulos SIL"/>
          <w:i/>
          <w:color w:val="0000FF"/>
        </w:rPr>
        <w:noBreakHyphen/>
        <w:t>ù]-[fúmb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E13509">
        <w:t xml:space="preserve"> [cpd n, lit. “cat-</w:t>
      </w:r>
      <w:r>
        <w:t>rotten-</w:t>
      </w:r>
      <w:r w:rsidR="00E13509">
        <w:rPr>
          <w:smallCaps/>
        </w:rPr>
        <w:t>dimin</w:t>
      </w:r>
      <w:r>
        <w:t xml:space="preserve">”] zorilla (fox-like mammal)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zorille (renard sp.)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Ictonyx striatus</w:t>
      </w:r>
      <w:r w:rsidR="004724A9">
        <w:t>, has a skunk-like emission</w:t>
      </w:r>
      <w:r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kàsàlíya</w:t>
      </w:r>
      <w:r>
        <w:t xml:space="preserve">] [verb </w:t>
      </w:r>
      <w:r w:rsidRPr="005D30C6">
        <w:rPr>
          <w:rFonts w:ascii="Doulos SIL" w:hAnsi="Doulos SIL"/>
          <w:i/>
          <w:color w:val="0000FF"/>
        </w:rPr>
        <w:t>fúmbú</w:t>
      </w:r>
      <w:r>
        <w:t>].</w:t>
      </w:r>
    </w:p>
    <w:p w14:paraId="75FFDC7A" w14:textId="0BA69F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hèynì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cultivated millet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mil cultivé</w:t>
      </w:r>
      <w:r>
        <w:t xml:space="preserve"> [</w:t>
      </w:r>
      <w:r w:rsidRPr="00FE62AD">
        <w:rPr>
          <w:smallCaps/>
        </w:rPr>
        <w:t>id</w:t>
      </w:r>
      <w:r>
        <w:t xml:space="preserve">: cultivars of </w:t>
      </w:r>
      <w:r w:rsidR="004C66C7">
        <w:rPr>
          <w:rFonts w:ascii="Garamond" w:hAnsi="Garamond"/>
          <w:i/>
        </w:rPr>
        <w:t>Cenchrus spicatus (=Pennisetum glaucum)</w:t>
      </w:r>
      <w:r>
        <w:t>, Poaceae] [</w:t>
      </w:r>
      <w:r w:rsidR="003A6F64">
        <w:t>form grown from stray seeds</w:t>
      </w:r>
      <w:r>
        <w:t xml:space="preserve">: see </w:t>
      </w:r>
      <w:r w:rsidRPr="005D30C6">
        <w:rPr>
          <w:rFonts w:ascii="Doulos SIL" w:hAnsi="Doulos SIL"/>
          <w:i/>
          <w:color w:val="0000FF"/>
        </w:rPr>
        <w:t>sùn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3BA3006" w14:textId="36A105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hî: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 plus dative] lend (</w:t>
      </w:r>
      <w:r w:rsidR="00B82168">
        <w:t>sth</w:t>
      </w:r>
      <w:r>
        <w:t xml:space="preserve">, to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prêter (</w:t>
      </w:r>
      <w:r w:rsidR="00A04924">
        <w:rPr>
          <w:rFonts w:ascii="Garamond" w:hAnsi="Garamond"/>
        </w:rPr>
        <w:t>qqch</w:t>
      </w:r>
      <w:r>
        <w:t xml:space="preserve">, </w:t>
      </w:r>
      <w:r>
        <w:rPr>
          <w:rFonts w:ascii="Garamond" w:hAnsi="Garamond"/>
        </w:rPr>
        <w:t xml:space="preserve">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) </w:t>
      </w:r>
      <w:r>
        <w:t xml:space="preserve">[not common, perhaps a borrowing from KS, cf. Za &amp; Ka </w:t>
      </w:r>
      <w:r w:rsidRPr="00BB673A">
        <w:rPr>
          <w:rFonts w:ascii="Arial Unicode MS" w:eastAsia="Arial Unicode MS" w:hAnsi="Arial Unicode MS"/>
          <w:i/>
          <w:color w:val="008000"/>
        </w:rPr>
        <w:t>hí</w:t>
      </w:r>
      <w:r w:rsidR="003A6F64">
        <w:rPr>
          <w:rFonts w:eastAsia="Arial Unicode MS"/>
        </w:rPr>
        <w:t> </w:t>
      </w:r>
      <w:r>
        <w:t xml:space="preserve">] [more common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lúbê</w:t>
      </w:r>
      <w:r>
        <w:t xml:space="preserve">]- ex: </w:t>
      </w:r>
      <w:r w:rsidRPr="005D30C6">
        <w:rPr>
          <w:rFonts w:ascii="Doulos SIL" w:hAnsi="Doulos SIL"/>
          <w:i/>
          <w:color w:val="0000FF"/>
        </w:rPr>
        <w:t>ŋ̀ sù ɲòŋ hí: s</w:t>
      </w:r>
      <w:r w:rsidRPr="005D30C6">
        <w:rPr>
          <w:rFonts w:ascii="Doulos SIL" w:hAnsi="Doulos SIL"/>
          <w:i/>
          <w:color w:val="0000FF"/>
        </w:rPr>
        <w:noBreakHyphen/>
        <w:t>éy wàlà</w:t>
      </w:r>
      <w:r w:rsidRPr="00AF5E46">
        <w:t xml:space="preserve"> ? </w:t>
      </w:r>
      <w:r>
        <w:t xml:space="preserve"> won</w:t>
      </w:r>
      <w:r w:rsidR="007B254E">
        <w:t>’</w:t>
      </w:r>
      <w:r>
        <w:t xml:space="preserve">t you lend them to me?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ne me les prêtes pas?</w:t>
      </w:r>
      <w:r>
        <w:t>.</w:t>
      </w:r>
    </w:p>
    <w:p w14:paraId="48D1523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</w:t>
      </w:r>
      <w:r w:rsidRPr="002C3CD0">
        <w:t xml:space="preserve"> 2</w:t>
      </w:r>
      <w:r>
        <w:t xml:space="preserve">,3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1,2].</w:t>
      </w:r>
    </w:p>
    <w:p w14:paraId="214AC698" w14:textId="39785D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híbbê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(time period) be over (=completed)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(période de temps) être au bout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hiɓɓ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mè ká </w:t>
      </w:r>
      <w:r w:rsidR="003A6F6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jìrbì wàránzà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índù gú:</w:t>
      </w:r>
      <w:r w:rsidR="003A6F64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híbbé dì</w:t>
      </w:r>
      <w:r>
        <w:t xml:space="preserve">  when the 35 days were up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 les 35 jours étaient au bout</w:t>
      </w:r>
      <w:r>
        <w:t>.</w:t>
      </w:r>
    </w:p>
    <w:p w14:paraId="4CB16FD0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híbbé</w:t>
      </w:r>
      <w:r w:rsidRPr="005D30C6">
        <w:rPr>
          <w:rFonts w:ascii="Doulos SIL" w:hAnsi="Doulos SIL"/>
          <w:i/>
          <w:color w:val="0000FF"/>
        </w:rPr>
        <w:noBreakHyphen/>
        <w:t>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caus] complete (a set), bring to full strength, reinforce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compléter, remettre au complet, renforcer</w:t>
      </w:r>
      <w:r>
        <w:t>.</w:t>
      </w:r>
    </w:p>
    <w:p w14:paraId="4E1B5A0D" w14:textId="3B108BF7" w:rsidR="004E4BA0" w:rsidRDefault="00261FBE" w:rsidP="008319BA">
      <w:pPr>
        <w:tabs>
          <w:tab w:val="clear" w:pos="992"/>
          <w:tab w:val="left" w:pos="909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hìbì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shift position, move over (to make room)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céder place</w:t>
      </w:r>
      <w:r>
        <w:t xml:space="preserve">, </w:t>
      </w:r>
      <w:r>
        <w:rPr>
          <w:rFonts w:ascii="Garamond" w:hAnsi="Garamond"/>
        </w:rPr>
        <w:t>se pousser à côté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hìbí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push out of the way, shift (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écarter un peu (en poussant)</w:t>
      </w:r>
      <w:r>
        <w:t xml:space="preserve">, </w:t>
      </w:r>
      <w:r>
        <w:rPr>
          <w:rFonts w:ascii="Garamond" w:hAnsi="Garamond"/>
        </w:rPr>
        <w:t>repousser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á↑=ŋ́ 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hìbì [ʔáŋá gà]</w:t>
      </w:r>
      <w:r>
        <w:t xml:space="preserve">  he pushed the woman away from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il repoussa la femme </w:t>
      </w:r>
      <w:r w:rsidR="003A6F64">
        <w:rPr>
          <w:rFonts w:ascii="Garamond" w:hAnsi="Garamond"/>
        </w:rPr>
        <w:t>afin de</w:t>
      </w:r>
      <w:r>
        <w:rPr>
          <w:rFonts w:ascii="Garamond" w:hAnsi="Garamond"/>
        </w:rPr>
        <w:t xml:space="preserve">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écarter de lui</w:t>
      </w:r>
      <w:r>
        <w:t>.</w:t>
      </w:r>
    </w:p>
    <w:p w14:paraId="0A5A7640" w14:textId="5D4642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hìkì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hiccough, hiccup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le hoquet</w:t>
      </w:r>
      <w:r>
        <w:t xml:space="preserve"> [cf. Za </w:t>
      </w:r>
      <w:r w:rsidRPr="00BB673A">
        <w:rPr>
          <w:rFonts w:ascii="Arial Unicode MS" w:eastAsia="Arial Unicode MS" w:hAnsi="Arial Unicode MS"/>
          <w:i/>
          <w:color w:val="008000"/>
        </w:rPr>
        <w:t>híkkò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híkôw</w:t>
      </w:r>
      <w:r>
        <w:t>].</w:t>
      </w:r>
    </w:p>
    <w:p w14:paraId="4B771A57" w14:textId="07271B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 xml:space="preserve">híkí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="00A609F3" w:rsidRPr="005D30C6">
        <w:rPr>
          <w:rFonts w:ascii="Doulos SIL" w:hAnsi="Doulos SIL"/>
          <w:i/>
          <w:color w:val="0000FF"/>
        </w:rPr>
        <w:t>hígê </w:t>
      </w:r>
      <w:r>
        <w:t>].</w:t>
      </w:r>
    </w:p>
    <w:p w14:paraId="333A5213" w14:textId="489923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VO verb </w:t>
      </w:r>
      <w:r w:rsidRPr="005D30C6">
        <w:rPr>
          <w:rFonts w:ascii="Doulos SIL" w:hAnsi="Doulos SIL"/>
          <w:i/>
          <w:color w:val="0000FF"/>
        </w:rPr>
        <w:t>hí:jî</w:t>
      </w:r>
      <w:r>
        <w:t xml:space="preserve"> 1 </w:t>
      </w:r>
      <w:r w:rsidR="007B254E">
        <w:t>‘</w:t>
      </w:r>
      <w:r>
        <w:t>marry</w:t>
      </w:r>
      <w:r w:rsidR="007B254E">
        <w:t>’</w:t>
      </w:r>
      <w:r>
        <w:t>].</w:t>
      </w:r>
    </w:p>
    <w:p w14:paraId="5F6B6DE7" w14:textId="3385FD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hì:jèy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hì:gèy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(religi</w:t>
      </w:r>
      <w:r w:rsidR="003A6F64">
        <w:t>o</w:t>
      </w:r>
      <w:r>
        <w:t xml:space="preserve">us) marriage; age of marriageability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mariage (religieux); âge de mariage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hí:jí</w:t>
      </w:r>
      <w:r>
        <w:t> 1, cf. 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hì:j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3764304D" w14:textId="35CA0B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hígê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híkê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hígí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híkí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(horse) neigh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hennir</w:t>
      </w:r>
      <w:r>
        <w:t xml:space="preserve"> [cf. Ful √</w:t>
      </w:r>
      <w:r w:rsidRPr="00BB673A">
        <w:rPr>
          <w:rFonts w:ascii="Arial Unicode MS" w:eastAsia="Arial Unicode MS" w:hAnsi="Arial Unicode MS"/>
          <w:color w:val="008000"/>
        </w:rPr>
        <w:t>hij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199DDDB4" w14:textId="464C68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hì:gèy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hì:jèy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84F132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to wed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épouser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hí:jí</w:t>
      </w:r>
      <w:r>
        <w:t> 1].</w:t>
      </w:r>
    </w:p>
    <w:p w14:paraId="6C9F04C0" w14:textId="4BD486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soak (e.g. rice, to soften 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tremper (le riz etc., pour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amollir)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hì:jì</w:t>
      </w:r>
      <w:r>
        <w:t> 2].</w:t>
      </w:r>
    </w:p>
    <w:p w14:paraId="2B86396E" w14:textId="4A8E38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hí:jî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hí:gî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get married, consummate one</w:t>
      </w:r>
      <w:r w:rsidR="007B254E">
        <w:t>’</w:t>
      </w:r>
      <w:r>
        <w:t xml:space="preserve">s marriage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marier; achever son mariage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[VO] marry, wed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épouser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hí:g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hí:j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hì:g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hííjì</w:t>
      </w:r>
      <w:r>
        <w:t>]</w:t>
      </w:r>
      <w:r w:rsidRPr="00590ABD">
        <w:t xml:space="preserve"> - </w:t>
      </w:r>
      <w:r>
        <w:t xml:space="preserve">ex: </w:t>
      </w:r>
      <w:r w:rsidR="00811D6F">
        <w:rPr>
          <w:rFonts w:ascii="Doulos SIL" w:hAnsi="Doulos SIL"/>
          <w:i/>
          <w:color w:val="0000FF"/>
        </w:rPr>
        <w:t>àꜛ nàm</w:t>
      </w:r>
      <w:r w:rsidRPr="005D30C6">
        <w:rPr>
          <w:rFonts w:ascii="Doulos SIL" w:hAnsi="Doulos SIL"/>
          <w:i/>
          <w:color w:val="0000FF"/>
        </w:rPr>
        <w:t xml:space="preserve"> hí:jí ꜜʔáŋâ</w:t>
      </w:r>
      <w:r>
        <w:t xml:space="preserve">  (she said) he would wed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(elle dit)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allait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épouser</w:t>
      </w:r>
      <w:r>
        <w:t>.</w:t>
      </w:r>
    </w:p>
    <w:p w14:paraId="5755F837" w14:textId="58182FC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hì:jì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hì:gì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clothing, rice, hard beans) be soaked thoroughly (in 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(vêtement, riz, haricots durs, etc.) être imbibé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ê. trempé longtemps (dans un liquide)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hììjì</w:t>
      </w:r>
      <w:r>
        <w:t xml:space="preserve">] [Caus </w:t>
      </w:r>
      <w:r w:rsidRPr="005D30C6">
        <w:rPr>
          <w:rFonts w:ascii="Doulos SIL" w:hAnsi="Doulos SIL"/>
          <w:i/>
          <w:color w:val="0000FF"/>
        </w:rPr>
        <w:t>hí:j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2] [cf. </w:t>
      </w:r>
      <w:r w:rsidRPr="005D30C6">
        <w:rPr>
          <w:rFonts w:ascii="Doulos SIL" w:hAnsi="Doulos SIL"/>
          <w:i/>
          <w:color w:val="0000FF"/>
        </w:rPr>
        <w:t>tá:y</w:t>
      </w:r>
      <w:r>
        <w:t>].</w:t>
      </w:r>
    </w:p>
    <w:p w14:paraId="18204C38" w14:textId="7B39B6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híjjî</w:t>
      </w:r>
      <w:r w:rsidRPr="002C3CD0">
        <w:t xml:space="preserve"> 1</w:t>
      </w:r>
      <w:r>
        <w:t xml:space="preserve">a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híggî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pilgrimage (to Mecca)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pèlerinage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ħjj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ʔàlhájî</w:t>
      </w:r>
      <w:r>
        <w:t>].</w:t>
      </w:r>
    </w:p>
    <w:p w14:paraId="2A18CBF3" w14:textId="4B3C9A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híjjî</w:t>
      </w:r>
      <w:r>
        <w:t xml:space="preserve"> 1b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híggî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perform the pilgrimage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aller en pèlerinage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híjjí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híjjî</w:t>
      </w:r>
      <w:r>
        <w:t> 1a].</w:t>
      </w:r>
    </w:p>
    <w:p w14:paraId="1454E752" w14:textId="7D2961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híjjí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híggí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pilgrimage (to Mecca)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pèlerinage (à la Mecque)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híjjî</w:t>
      </w:r>
      <w:r>
        <w:t> 1b].</w:t>
      </w:r>
    </w:p>
    <w:p w14:paraId="183AF78E" w14:textId="131997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hìkì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[alphabetized as  </w:t>
      </w:r>
      <w:r w:rsidRPr="005D30C6">
        <w:rPr>
          <w:rFonts w:ascii="Doulos SIL" w:hAnsi="Doulos SIL"/>
          <w:i/>
          <w:color w:val="0000FF"/>
        </w:rPr>
        <w:t>hì</w:t>
      </w:r>
      <w:r w:rsidR="00C921CF">
        <w:rPr>
          <w:rFonts w:ascii="Doulos SIL" w:hAnsi="Doulos SIL"/>
          <w:i/>
          <w:color w:val="0000FF"/>
        </w:rPr>
        <w:t>c</w:t>
      </w:r>
      <w:r w:rsidR="003A6F64">
        <w:rPr>
          <w:rFonts w:ascii="Doulos SIL" w:hAnsi="Doulos SIL"/>
          <w:i/>
          <w:color w:val="0000FF"/>
        </w:rPr>
        <w:t>ì</w:t>
      </w:r>
      <w:r>
        <w:t>].</w:t>
      </w:r>
    </w:p>
    <w:p w14:paraId="2937AFFF" w14:textId="7846D4D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híkí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hígê</w:t>
      </w:r>
      <w:r w:rsidR="003A6F64">
        <w:t xml:space="preserve">, alphabetized like </w:t>
      </w:r>
      <w:r w:rsidR="003A6F64">
        <w:rPr>
          <w:rFonts w:ascii="Doulos SIL" w:hAnsi="Doulos SIL"/>
          <w:i/>
          <w:color w:val="0000FF"/>
        </w:rPr>
        <w:t>híj</w:t>
      </w:r>
      <w:r w:rsidR="003A6F64" w:rsidRPr="005D30C6">
        <w:rPr>
          <w:rFonts w:ascii="Doulos SIL" w:hAnsi="Doulos SIL"/>
          <w:i/>
          <w:color w:val="0000FF"/>
        </w:rPr>
        <w:t>ê</w:t>
      </w:r>
      <w:r w:rsidR="003A6F64">
        <w:t xml:space="preserve"> ]</w:t>
      </w:r>
      <w:r>
        <w:t>.</w:t>
      </w:r>
    </w:p>
    <w:p w14:paraId="58677FF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hílâ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gore with horns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encorner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5A4CE4C" w14:textId="46BCE0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hìlà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horn</w:t>
      </w:r>
      <w:r w:rsidR="007B254E">
        <w:t>’</w:t>
      </w:r>
      <w:r>
        <w:t>].</w:t>
      </w:r>
    </w:p>
    <w:p w14:paraId="6E8AE97C" w14:textId="083BDE1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hí:lâ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trick, deceive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tromper, duper</w:t>
      </w:r>
      <w:r>
        <w:t xml:space="preserve"> [ultimately &lt;Ar √</w:t>
      </w:r>
      <w:r w:rsidRPr="00BB673A">
        <w:rPr>
          <w:rFonts w:ascii="Arial Unicode MS" w:eastAsia="Arial Unicode MS" w:hAnsi="Arial Unicode MS"/>
          <w:color w:val="008000"/>
        </w:rPr>
        <w:t>ħwl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néy ꜜhí:lá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 ꜜbí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è]]</w:t>
      </w:r>
      <w:r>
        <w:t xml:space="preserve">  they came and tricked me, to take my Bic (=ballpoint pen)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sont venus me tromper</w:t>
      </w:r>
      <w:r>
        <w:t xml:space="preserve">, </w:t>
      </w:r>
      <w:r>
        <w:rPr>
          <w:rFonts w:ascii="Garamond" w:hAnsi="Garamond"/>
        </w:rPr>
        <w:t>pour prendre mon Bic (=stylo)</w:t>
      </w:r>
      <w:r>
        <w:t>.</w:t>
      </w:r>
    </w:p>
    <w:p w14:paraId="622C3CDF" w14:textId="5A7D82B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hí:lâ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trick, ruse, clever strategem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ruse</w:t>
      </w:r>
      <w:r w:rsidR="003A6F64">
        <w:rPr>
          <w:rFonts w:ascii="Garamond" w:hAnsi="Garamond"/>
        </w:rPr>
        <w:t xml:space="preserve">, astuce, </w:t>
      </w:r>
      <w:r>
        <w:rPr>
          <w:rFonts w:ascii="Garamond" w:hAnsi="Garamond"/>
        </w:rPr>
        <w:t>stratagème</w:t>
      </w:r>
      <w:r>
        <w:t>.</w:t>
      </w:r>
    </w:p>
    <w:p w14:paraId="5628168B" w14:textId="6380033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hìlì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horn</w:t>
      </w:r>
      <w:r w:rsidR="007B254E">
        <w:t>’</w:t>
      </w:r>
      <w:r>
        <w:t>].</w:t>
      </w:r>
    </w:p>
    <w:p w14:paraId="5AF5C309" w14:textId="3D1F16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hí:líllò:rè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híllíllò:rè</w:t>
      </w:r>
      <w:r>
        <w:t xml:space="preserve">  (form invariant)  </w:t>
      </w:r>
      <w:r>
        <w:rPr>
          <w:rFonts w:ascii="Wingdings" w:hAnsi="Wingdings"/>
          <w:sz w:val="18"/>
        </w:rPr>
        <w:t></w:t>
      </w:r>
      <w:r>
        <w:t xml:space="preserve"> [n] a girls</w:t>
      </w:r>
      <w:r w:rsidR="007B254E">
        <w:t>’</w:t>
      </w:r>
      <w:r>
        <w:t xml:space="preserve">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filles</w:t>
      </w:r>
      <w:r>
        <w:t xml:space="preserve"> [girl X carries girl Y piggyback, while Y sings a song based on crowned crane, </w:t>
      </w:r>
      <w:r w:rsidRPr="005D30C6">
        <w:rPr>
          <w:rFonts w:ascii="Doulos SIL" w:hAnsi="Doulos SIL"/>
          <w:i/>
          <w:color w:val="0000FF"/>
        </w:rPr>
        <w:t>kùmbà:rè</w:t>
      </w:r>
      <w:r>
        <w:t>].</w:t>
      </w:r>
    </w:p>
    <w:p w14:paraId="214829BB" w14:textId="0AED50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hìllì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horn</w:t>
      </w:r>
      <w:r w:rsidR="007B254E">
        <w:t>’</w:t>
      </w:r>
      <w:r>
        <w:t>].</w:t>
      </w:r>
    </w:p>
    <w:p w14:paraId="6875AF44" w14:textId="63F1CE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híllífê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(animal) break away from the herd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29262E">
        <w:rPr>
          <w:rFonts w:ascii="Garamond" w:hAnsi="Garamond"/>
        </w:rPr>
        <w:t>animal</w:t>
      </w:r>
      <w:r>
        <w:rPr>
          <w:rFonts w:ascii="Garamond" w:hAnsi="Garamond"/>
        </w:rPr>
        <w:t>) abandonner le troupeau</w:t>
      </w:r>
      <w:r>
        <w:t>.</w:t>
      </w:r>
    </w:p>
    <w:p w14:paraId="05D1B6B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híllíllò:rè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hí:líllò:rè</w:t>
      </w:r>
      <w:r>
        <w:t>].</w:t>
      </w:r>
    </w:p>
    <w:p w14:paraId="595B83B7" w14:textId="5D0AE2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hìll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hìlì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hìlà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hìl-ô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alien or inal] horn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corne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hìllí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hìlí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hìl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hìl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hìl</w:t>
      </w:r>
      <w:r w:rsidR="003A6F6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êy</w:t>
      </w:r>
      <w:r w:rsidRPr="000E4B57">
        <w:t xml:space="preserve">, 3Sg </w:t>
      </w:r>
      <w:r w:rsidR="00710788" w:rsidRPr="005D30C6">
        <w:rPr>
          <w:rFonts w:ascii="Doulos SIL" w:hAnsi="Doulos SIL"/>
          <w:i/>
          <w:color w:val="0000FF"/>
        </w:rPr>
        <w:t>hìl</w:t>
      </w:r>
      <w:r w:rsidR="00710788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ò</w:t>
      </w:r>
      <w:r w:rsidRPr="000E4B57">
        <w:t>.</w:t>
      </w:r>
    </w:p>
    <w:p w14:paraId="26D8D946" w14:textId="6844580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hìmà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[servb] should, ought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devoir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hímà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kâ]</w:t>
      </w:r>
      <w:r>
        <w:t xml:space="preserve">  he ought to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devrait venir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mâŋ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hímà [kú↑=ŋ́ ꜜfúrú]</w:t>
      </w:r>
      <w:r>
        <w:t xml:space="preserve">  people shouldn</w:t>
      </w:r>
      <w:r w:rsidR="007B254E">
        <w:t>’</w:t>
      </w:r>
      <w:r>
        <w:t xml:space="preserve">t abandon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gens ne devraient pas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abandonner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be roughly equal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égaler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peu près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hìmá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hímà kàmbè mé ꜜwóy</w:t>
      </w:r>
      <w:r w:rsidRPr="005D30C6">
        <w:rPr>
          <w:rFonts w:ascii="Doulos SIL" w:hAnsi="Doulos SIL"/>
          <w:i/>
          <w:color w:val="0000FF"/>
        </w:rPr>
        <w:noBreakHyphen/>
        <w:t>ʔíddû</w:t>
      </w:r>
      <w:r w:rsidRPr="002C3CD0">
        <w:t xml:space="preserve"> it</w:t>
      </w:r>
      <w:r>
        <w:t xml:space="preserve"> (=distance) is about equal to 60 forearm spans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ça (=distance) est à peu 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équivalent de 60 avant-bras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 plus dative] seem (to be)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paraître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hìmà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hìmà [àꜛ sê] [dàŋgà bòr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2C3CD0">
        <w:t xml:space="preserve"> it</w:t>
      </w:r>
      <w:r>
        <w:t xml:space="preserve"> seemed to her to be (like) a human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lui sembla être (comme) une personne</w:t>
      </w:r>
      <w:r>
        <w:t>.</w:t>
      </w:r>
    </w:p>
    <w:p w14:paraId="68142B7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hìmá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resemble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ressembler à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hìmà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sàndà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híꜜmá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ńdù ʔây</w:t>
      </w:r>
      <w:r>
        <w:t xml:space="preserve">  she resembles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me ressemble</w:t>
      </w:r>
      <w:r>
        <w:t>.</w:t>
      </w:r>
    </w:p>
    <w:p w14:paraId="68D3862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resemblance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ressemblance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hìmà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hìmá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>].</w:t>
      </w:r>
    </w:p>
    <w:p w14:paraId="15CEB341" w14:textId="28219F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hímmê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 a hurry; be restless, be anxious (for activity to begin)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pressé (de temps); ê. agité</w:t>
      </w:r>
      <w:r>
        <w:t xml:space="preserve">, </w:t>
      </w:r>
      <w:r>
        <w:rPr>
          <w:rFonts w:ascii="Garamond" w:hAnsi="Garamond"/>
        </w:rPr>
        <w:t>avoir envie (de commencer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action)</w:t>
      </w:r>
      <w:r>
        <w:t xml:space="preserve"> [probably &lt;Ar √</w:t>
      </w:r>
      <w:r w:rsidRPr="00BB673A">
        <w:rPr>
          <w:rFonts w:ascii="Arial Unicode MS" w:eastAsia="Arial Unicode MS" w:hAnsi="Arial Unicode MS"/>
          <w:color w:val="008000"/>
        </w:rPr>
        <w:t>hmm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ŋ̀ gú ꜜhímmê </w:t>
      </w:r>
      <w:r w:rsidR="003A6F6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 sê</w:t>
      </w:r>
      <w:r w:rsidR="003A6F64">
        <w:rPr>
          <w:rFonts w:ascii="Doulos SIL" w:hAnsi="Doulos SIL"/>
          <w:i/>
          <w:color w:val="0000FF"/>
        </w:rPr>
        <w:t>]</w:t>
      </w:r>
      <w:r>
        <w:t xml:space="preserve">  you-Sg are anxious for food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as envie de nourriture</w:t>
      </w:r>
      <w:r>
        <w:t>.</w:t>
      </w:r>
    </w:p>
    <w:p w14:paraId="35BF8EB8" w14:textId="1D640A8A" w:rsidR="004E4BA0" w:rsidRPr="00A05C2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collective or supernatural vengeance for an offence committed by sb against a kinsman who is not allowed to exact revenge directly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vengeance collective ou surnaturelle </w:t>
      </w:r>
      <w:r w:rsidR="003A6F64">
        <w:rPr>
          <w:rFonts w:ascii="Garamond" w:hAnsi="Garamond"/>
        </w:rPr>
        <w:t>contre</w:t>
      </w:r>
      <w:r>
        <w:rPr>
          <w:rFonts w:ascii="Garamond" w:hAnsi="Garamond"/>
        </w:rPr>
        <w:t xml:space="preserve"> une offense commise par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envers un parent qui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autorisé de se venger directement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hínándùw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- ex: </w:t>
      </w:r>
      <w:r w:rsidRPr="005D30C6">
        <w:rPr>
          <w:rFonts w:ascii="Doulos SIL" w:hAnsi="Doulos SIL"/>
          <w:i/>
          <w:color w:val="0000FF"/>
        </w:rPr>
        <w:t>à zâ-ŋ [ńdù hí:ⁿ]</w:t>
      </w:r>
      <w:r>
        <w:t xml:space="preserve">  take (=suffer) it in the spirit of kinship!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prends-le (=souf</w:t>
      </w:r>
      <w:r w:rsidR="003A6F64">
        <w:rPr>
          <w:rFonts w:ascii="Garamond" w:hAnsi="Garamond"/>
        </w:rPr>
        <w:t>f</w:t>
      </w:r>
      <w:r>
        <w:rPr>
          <w:rFonts w:ascii="Garamond" w:hAnsi="Garamond"/>
        </w:rPr>
        <w:t>re)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esprit de la parenté!</w:t>
      </w:r>
      <w:r>
        <w:t xml:space="preserve"> [said to the offended person]; </w:t>
      </w:r>
      <w:r w:rsidRPr="005D30C6">
        <w:rPr>
          <w:rFonts w:ascii="Doulos SIL" w:hAnsi="Doulos SIL"/>
          <w:i/>
          <w:color w:val="0000FF"/>
        </w:rPr>
        <w:t>yélà hí:ⁿ=ḿ ꜜtó:r-à</w:t>
      </w:r>
      <w:r>
        <w:t xml:space="preserve">  may justice reach (=fall on) him!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la vengeance lui arrive!</w:t>
      </w:r>
      <w:r>
        <w:t>.</w:t>
      </w:r>
    </w:p>
    <w:p w14:paraId="10D2F4F9" w14:textId="4FCE57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</w:t>
      </w:r>
      <w:r w:rsidRPr="002C3CD0">
        <w:t xml:space="preserve"> 1</w:t>
      </w:r>
      <w:r w:rsidR="0009344D" w:rsidRPr="0009344D">
        <w:t xml:space="preserve">  ~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híŋ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[servb] be able to, can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pouvoir (faire)</w:t>
      </w:r>
      <w:r>
        <w:t xml:space="preserve">  [related noun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1] [cf. </w:t>
      </w:r>
      <w:r w:rsidRPr="005D30C6">
        <w:rPr>
          <w:rFonts w:ascii="Doulos SIL" w:hAnsi="Doulos SIL"/>
          <w:i/>
          <w:color w:val="0000FF"/>
        </w:rPr>
        <w:t>dù</w:t>
      </w:r>
      <w:r>
        <w:t xml:space="preserve"> as servb]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ŋ̀ gú ꜜhín kù dí: ʔây</w:t>
      </w:r>
      <w:r>
        <w:t xml:space="preserve">  you-Sg can see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peux me voir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[VO] be stronger than; defeat, dominate, overcome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plus fort que; battre</w:t>
      </w:r>
      <w:r>
        <w:t xml:space="preserve">, </w:t>
      </w:r>
      <w:r w:rsidR="009D3044">
        <w:rPr>
          <w:rFonts w:ascii="Garamond" w:hAnsi="Garamond"/>
        </w:rPr>
        <w:t>maîtriser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hín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hín ʔây</w:t>
      </w:r>
      <w:r>
        <w:t xml:space="preserve">  he overcame me, he was too strong for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vaincu, il fut plus fort que moi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hà: kúl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 à ẁ hín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a</w:t>
      </w:r>
      <w:r>
        <w:t xml:space="preserve">ll (=as much as) he could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pouvait</w:t>
      </w:r>
      <w:r>
        <w:t>.</w:t>
      </w:r>
    </w:p>
    <w:p w14:paraId="080CBCEB" w14:textId="660F7F8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cook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préparer</w:t>
      </w:r>
      <w:r>
        <w:t xml:space="preserve">, </w:t>
      </w:r>
      <w:r>
        <w:rPr>
          <w:rFonts w:ascii="Garamond" w:hAnsi="Garamond"/>
        </w:rPr>
        <w:t>cuisiner (au feu)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]- ex: </w:t>
      </w:r>
      <w:r w:rsidRPr="005D30C6">
        <w:rPr>
          <w:rFonts w:ascii="Doulos SIL" w:hAnsi="Doulos SIL"/>
          <w:i/>
          <w:color w:val="0000FF"/>
        </w:rPr>
        <w:t>í↑=ŋ́ ꜜhín</w:t>
      </w:r>
      <w:r w:rsidRPr="002C3CD0">
        <w:t xml:space="preserve"> </w:t>
      </w:r>
      <w:r w:rsidR="009E103B">
        <w:t xml:space="preserve"> </w:t>
      </w:r>
      <w:r w:rsidRPr="002C3CD0">
        <w:t>I</w:t>
      </w:r>
      <w:r>
        <w:t xml:space="preserve"> cooked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préparé (=cuit)</w:t>
      </w:r>
      <w:r>
        <w:t>.</w:t>
      </w:r>
    </w:p>
    <w:p w14:paraId="6BB8294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>
        <w:t xml:space="preserve">  [3SgO &lt; </w:t>
      </w:r>
      <w:r w:rsidRPr="005D30C6">
        <w:rPr>
          <w:rFonts w:ascii="Doulos SIL" w:hAnsi="Doulos SIL"/>
          <w:i/>
          <w:color w:val="0000FF"/>
        </w:rPr>
        <w:t>hín</w:t>
      </w:r>
      <w:r>
        <w:t> 1].</w:t>
      </w:r>
    </w:p>
    <w:p w14:paraId="1314ABE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cook, do some cooking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la cuisine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hín</w:t>
      </w:r>
      <w:r>
        <w:t> 2].</w:t>
      </w:r>
    </w:p>
    <w:p w14:paraId="1B13F41F" w14:textId="100FBB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hínándùw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AE45CF">
        <w:t xml:space="preserve">  (</w:t>
      </w:r>
      <w:r>
        <w:t xml:space="preserve">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dùwà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consanguineal kinship tie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lien de parenté consanguine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hínéŋ</w:t>
      </w:r>
      <w:r>
        <w:t xml:space="preserve"> 1 </w:t>
      </w:r>
      <w:r w:rsidR="007B254E">
        <w:t>‘</w:t>
      </w:r>
      <w:r>
        <w:t>suckle</w:t>
      </w:r>
      <w:r w:rsidR="007B254E">
        <w:t>’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hí:ⁿ</w:t>
      </w:r>
      <w:r>
        <w:t>].</w:t>
      </w:r>
    </w:p>
    <w:p w14:paraId="67890102" w14:textId="4112E5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hìnèw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].</w:t>
      </w:r>
    </w:p>
    <w:p w14:paraId="0DF888F7" w14:textId="49F906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hínéŋ</w:t>
      </w:r>
      <w:r w:rsidRPr="002C3CD0">
        <w:t xml:space="preserve"> 1</w:t>
      </w:r>
      <w:r w:rsidR="0009344D" w:rsidRPr="0009344D">
        <w:t xml:space="preserve">  ~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hínén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(infant) suckle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téter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hínw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hínɛ́n</w:t>
      </w:r>
      <w:r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nan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ná:n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ná:nú</w:t>
      </w:r>
      <w:r>
        <w:t>].</w:t>
      </w:r>
    </w:p>
    <w:p w14:paraId="12AB1A0A" w14:textId="1D2A14F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hìnèŋ</w:t>
      </w:r>
      <w:r w:rsidRPr="002C3CD0">
        <w:t xml:space="preserve"> 2</w:t>
      </w:r>
      <w:r w:rsidR="0009344D" w:rsidRPr="0009344D">
        <w:t xml:space="preserve">  ~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hìnèn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clean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propre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hínw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híníw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, Partpl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hìnèw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hìnw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Intens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lóy!</w:t>
      </w:r>
      <w:r w:rsidRPr="00BB673A">
        <w:t xml:space="preserve"> or </w:t>
      </w:r>
      <w:r w:rsidRPr="005D30C6">
        <w:rPr>
          <w:rFonts w:ascii="Doulos SIL" w:hAnsi="Doulos SIL"/>
          <w:i/>
          <w:color w:val="0000FF"/>
        </w:rPr>
        <w:t>fás!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henen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hènèn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hànán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hénê</w:t>
      </w:r>
      <w:r w:rsidRPr="002C3CD0">
        <w:t xml:space="preserve"> 2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hínèŋ</w:t>
      </w:r>
      <w:r>
        <w:t xml:space="preserve">  day has broken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a point (&lt;poindre)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hìnèy</w:t>
      </w:r>
      <w:r>
        <w:t xml:space="preserve"> 2] - </w:t>
      </w:r>
      <w:r w:rsidRPr="005D30C6">
        <w:rPr>
          <w:rFonts w:ascii="Doulos SIL" w:hAnsi="Doulos SIL"/>
          <w:i/>
          <w:color w:val="0000FF"/>
        </w:rPr>
        <w:t>à sí: hínèŋ</w:t>
      </w:r>
      <w:r>
        <w:t xml:space="preserve">  he is not clean; his ancestral line is not pure (i.e., not completely noble)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propre; sa ligne ancestrale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pure (n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tout à fait noble)</w:t>
      </w:r>
      <w:r>
        <w:t>.</w:t>
      </w:r>
    </w:p>
    <w:p w14:paraId="4912AED9" w14:textId="34E496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hinèw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hìnw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clean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propre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hìnèŋ</w:t>
      </w:r>
      <w:r>
        <w:t> 2].</w:t>
      </w:r>
    </w:p>
    <w:p w14:paraId="6CCAA407" w14:textId="381C92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means, wherewithal; ability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moyens; capacité</w:t>
      </w:r>
      <w:r>
        <w:t xml:space="preserve"> [related to verb </w:t>
      </w:r>
      <w:r w:rsidRPr="005D30C6">
        <w:rPr>
          <w:rFonts w:ascii="Doulos SIL" w:hAnsi="Doulos SIL"/>
          <w:i/>
          <w:color w:val="0000FF"/>
        </w:rPr>
        <w:t>hín</w:t>
      </w:r>
      <w:r>
        <w:t xml:space="preserve"> </w:t>
      </w:r>
      <w:r w:rsidR="009E103B">
        <w:t xml:space="preserve">1 </w:t>
      </w:r>
      <w:r w:rsidR="007B254E">
        <w:t>‘</w:t>
      </w:r>
      <w:r>
        <w:t>be able</w:t>
      </w:r>
      <w:r w:rsidR="007B254E">
        <w:t>’</w:t>
      </w:r>
      <w:r>
        <w:t>].</w:t>
      </w:r>
    </w:p>
    <w:p w14:paraId="3503A1A5" w14:textId="07B028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hìnèy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 of NP used adverbially]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sù-súb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hínèy</w:t>
      </w:r>
      <w:r>
        <w:t xml:space="preserve">  early morning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matin de bonne heure</w:t>
      </w:r>
      <w:r>
        <w:t xml:space="preserve"> [DjCh verb</w:t>
      </w:r>
      <w:r>
        <w:rPr>
          <w:i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hinaⁿ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hinaŋ</w:t>
      </w:r>
      <w:r>
        <w:t xml:space="preserve">, Za adverb </w:t>
      </w:r>
      <w:r w:rsidRPr="00BB673A">
        <w:rPr>
          <w:rFonts w:ascii="Arial Unicode MS" w:eastAsia="Arial Unicode MS" w:hAnsi="Arial Unicode MS"/>
          <w:i/>
          <w:color w:val="008000"/>
        </w:rPr>
        <w:t>hìnây</w:t>
      </w:r>
      <w:r>
        <w:t xml:space="preserve"> </w:t>
      </w:r>
      <w:r>
        <w:rPr>
          <w:rFonts w:ascii="Garamond" w:hAnsi="Garamond"/>
        </w:rPr>
        <w:t>« de bonne heure »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né:↑=ńdù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[sú-ꜜsúb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hínèy] bò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kâ]</w:t>
      </w:r>
      <w:r>
        <w:t xml:space="preserve">  before the early morning came (or: comes)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avant que le petit matin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arrive</w:t>
      </w:r>
      <w:r>
        <w:t>.</w:t>
      </w:r>
    </w:p>
    <w:p w14:paraId="675D0F94" w14:textId="05CD54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hínw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clean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nettoyer</w:t>
      </w:r>
      <w:r>
        <w:t xml:space="preserve">, </w:t>
      </w:r>
      <w:r>
        <w:rPr>
          <w:rFonts w:ascii="Garamond" w:hAnsi="Garamond"/>
        </w:rPr>
        <w:t>rendre propre</w:t>
      </w:r>
      <w:r>
        <w:t xml:space="preserve"> [</w:t>
      </w:r>
      <w:r w:rsidR="009E103B">
        <w:t xml:space="preserve">Caus </w:t>
      </w:r>
      <w:r>
        <w:t>&lt; </w:t>
      </w:r>
      <w:r w:rsidRPr="005D30C6">
        <w:rPr>
          <w:rFonts w:ascii="Doulos SIL" w:hAnsi="Doulos SIL"/>
          <w:i/>
          <w:color w:val="0000FF"/>
        </w:rPr>
        <w:t>hìnèŋ</w:t>
      </w:r>
      <w:r>
        <w:t> 2].</w:t>
      </w:r>
    </w:p>
    <w:p w14:paraId="782B9C65" w14:textId="68ED5A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hìnjì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(long wooden) pestle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pilon</w:t>
      </w:r>
      <w:r>
        <w:t xml:space="preserve"> [used to pound grains in </w:t>
      </w:r>
      <w:r w:rsidR="009E103B">
        <w:t xml:space="preserve">a </w:t>
      </w:r>
      <w:r>
        <w:t xml:space="preserve">large mortar, see </w:t>
      </w: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dúrú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hínjì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hìnjì</w:t>
      </w:r>
      <w:r>
        <w:t>].</w:t>
      </w:r>
    </w:p>
    <w:p w14:paraId="3C1BC3A8" w14:textId="699DD9C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[hìŋg</w:t>
      </w:r>
      <w:r w:rsidRPr="005D30C6">
        <w:rPr>
          <w:rFonts w:ascii="Doulos SIL" w:hAnsi="Doulos SIL"/>
          <w:i/>
          <w:color w:val="0000FF"/>
        </w:rPr>
        <w:noBreakHyphen/>
        <w:t>ù]-[mé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íyá]]</w:t>
      </w:r>
      <w:r>
        <w:t xml:space="preserve"> 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</w:t>
      </w:r>
      <w:r w:rsidRPr="005D30C6">
        <w:rPr>
          <w:rFonts w:ascii="Doulos SIL" w:hAnsi="Doulos SIL"/>
          <w:i/>
          <w:color w:val="0000FF"/>
        </w:rPr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“pestle-</w:t>
      </w:r>
      <w:r w:rsidR="009E103B">
        <w:t>[</w:t>
      </w:r>
      <w:r>
        <w:t>mouth-</w:t>
      </w:r>
      <w:r w:rsidR="009E103B">
        <w:t>[</w:t>
      </w:r>
      <w:r>
        <w:t>white-</w:t>
      </w:r>
      <w:r w:rsidR="008C73A7">
        <w:rPr>
          <w:smallCaps/>
        </w:rPr>
        <w:t>dimin</w:t>
      </w:r>
      <w:r w:rsidR="009E103B">
        <w:t>]]</w:t>
      </w:r>
      <w:r>
        <w:t xml:space="preserve">”] period just before the millet harvest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saison juste avant la récolte du mil</w:t>
      </w:r>
      <w:r>
        <w:t xml:space="preserve"> [often a time of food crisis; term describes emerging but unripe millet </w:t>
      </w:r>
      <w:r w:rsidR="003875D1">
        <w:t>grain spike</w:t>
      </w:r>
      <w:r w:rsidR="009E103B">
        <w:t>s</w:t>
      </w:r>
      <w:r>
        <w:t>].</w:t>
      </w:r>
    </w:p>
    <w:p w14:paraId="102DCC5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híŋká</w:t>
      </w:r>
      <w:r>
        <w:t xml:space="preserve">  [DefSg </w:t>
      </w:r>
      <w:r w:rsidRPr="005D30C6">
        <w:rPr>
          <w:rFonts w:ascii="Doulos SIL" w:hAnsi="Doulos SIL"/>
          <w:i/>
          <w:color w:val="0000FF"/>
        </w:rPr>
        <w:t>híŋk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[num] two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deux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híŋká</w:t>
      </w:r>
      <w:r>
        <w:t>].</w:t>
      </w:r>
    </w:p>
    <w:p w14:paraId="4804E3F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híŋk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híŋká</w:t>
      </w:r>
      <w:r>
        <w:t>].</w:t>
      </w:r>
    </w:p>
    <w:p w14:paraId="7EA9998C" w14:textId="57B219C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hínnê</w:t>
      </w:r>
      <w:r w:rsidRPr="0098194F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optional dative] sympathize (with), have pity (on)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de la sympathie (pour), avoir de la pitié (de)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ħnn</w:t>
      </w:r>
      <w:r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yúrmínê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 hínné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have-2Pl pity on me!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ayez pitié de moi!</w:t>
      </w:r>
      <w:r>
        <w:t>.</w:t>
      </w:r>
    </w:p>
    <w:p w14:paraId="4B747982" w14:textId="306C3720" w:rsidR="004E4BA0" w:rsidRPr="001A48F5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hínnê</w:t>
      </w:r>
      <w:r w:rsidRPr="0098194F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number (quantity)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nombre (quantité)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 xml:space="preserve">hú ꜜhínnê 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ìlá:nâ</w:t>
      </w:r>
      <w:r w:rsidRPr="00BB673A">
        <w:t xml:space="preserve"> </w:t>
      </w:r>
      <w:r w:rsidR="009E103B">
        <w:t xml:space="preserve"> </w:t>
      </w:r>
      <w:r>
        <w:t xml:space="preserve">such-and-such a number of houses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tel (ou tel) nombre de maisons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hínné mèrjè</w:t>
      </w:r>
      <w:r w:rsidRPr="00BB673A">
        <w:t xml:space="preserve">  </w:t>
      </w:r>
      <w:r>
        <w:t xml:space="preserve">what number (quantity)?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 nombre (quantité)?</w:t>
      </w:r>
      <w:r>
        <w:t>.</w:t>
      </w:r>
    </w:p>
    <w:p w14:paraId="4E664E90" w14:textId="16CB6C4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hínné:j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hínné:jê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early rains in hot weather before the normal wet season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pluies dans la chaleur qui précède la vraie saison pluvieuse</w:t>
      </w:r>
      <w:r>
        <w:t>.</w:t>
      </w:r>
    </w:p>
    <w:p w14:paraId="45E0B81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pus</w:t>
      </w:r>
      <w:r>
        <w:t>.</w:t>
      </w:r>
    </w:p>
    <w:p w14:paraId="590312A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hìnêy</w:t>
      </w:r>
      <w:r>
        <w:t> 1].</w:t>
      </w:r>
    </w:p>
    <w:p w14:paraId="65EFC219" w14:textId="394575D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lungfish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poisson à poumons</w:t>
      </w:r>
      <w:r>
        <w:t xml:space="preserve"> [can hibernate in moist earth during dry season, hence </w:t>
      </w:r>
      <w:r w:rsidR="009E103B">
        <w:t>the main</w:t>
      </w:r>
      <w:r>
        <w:t xml:space="preserve"> fish </w:t>
      </w:r>
      <w:r w:rsidR="009E103B">
        <w:t>near Hombori</w:t>
      </w:r>
      <w:r>
        <w:t>]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Protopterus annectens annectens</w:t>
      </w:r>
      <w:r>
        <w:t>].</w:t>
      </w:r>
    </w:p>
    <w:p w14:paraId="39F617B8" w14:textId="0C3F50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rude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impoli</w:t>
      </w:r>
      <w:r>
        <w:t xml:space="preserve"> [</w:t>
      </w:r>
      <w:r w:rsidR="00D91A89">
        <w:t>Partpl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hínsî</w:t>
      </w:r>
      <w:r>
        <w:t>].</w:t>
      </w:r>
    </w:p>
    <w:p w14:paraId="30F8B121" w14:textId="3C8C2B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rude, act rudely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impoli</w:t>
      </w:r>
      <w:r>
        <w:t xml:space="preserve">, </w:t>
      </w:r>
      <w:r>
        <w:rPr>
          <w:rFonts w:ascii="Garamond" w:hAnsi="Garamond"/>
        </w:rPr>
        <w:t>se conduire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méchante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hìns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; &lt;Ful].</w:t>
      </w:r>
    </w:p>
    <w:p w14:paraId="4FB01D2C" w14:textId="0567FE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hìnw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hìnèw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25C0730" w14:textId="6922F5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</w:t>
      </w:r>
      <w:r w:rsidR="009E103B">
        <w:t xml:space="preserve">(woman) nurse, give suck to (a baby)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E103B">
        <w:rPr>
          <w:rFonts w:ascii="Garamond" w:hAnsi="Garamond"/>
        </w:rPr>
        <w:t>(femme) f</w:t>
      </w:r>
      <w:r>
        <w:rPr>
          <w:rFonts w:ascii="Garamond" w:hAnsi="Garamond"/>
        </w:rPr>
        <w:t xml:space="preserve">aire téter (un </w:t>
      </w:r>
      <w:r w:rsidR="009E103B">
        <w:rPr>
          <w:rFonts w:ascii="Garamond" w:hAnsi="Garamond"/>
        </w:rPr>
        <w:t>bébé</w:t>
      </w:r>
      <w:r>
        <w:rPr>
          <w:rFonts w:ascii="Garamond" w:hAnsi="Garamond"/>
        </w:rPr>
        <w:t>) [&lt;</w:t>
      </w:r>
      <w:r w:rsidRPr="005D30C6">
        <w:rPr>
          <w:rFonts w:ascii="Doulos SIL" w:hAnsi="Doulos SIL"/>
          <w:i/>
          <w:color w:val="0000FF"/>
        </w:rPr>
        <w:t>hínéŋ</w:t>
      </w:r>
      <w:r>
        <w:t> 1].</w:t>
      </w:r>
    </w:p>
    <w:p w14:paraId="0F8C8CFD" w14:textId="124586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hín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</w:t>
      </w:r>
      <w:r w:rsidR="007B254E">
        <w:t>‘</w:t>
      </w:r>
      <w:r>
        <w:t>clean</w:t>
      </w:r>
      <w:r w:rsidR="007B254E">
        <w:t>’</w:t>
      </w:r>
      <w:r>
        <w:t>].</w:t>
      </w:r>
    </w:p>
    <w:p w14:paraId="1E09838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hínzâ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t>hínz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[num] three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trois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hínzâ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hínzà</w:t>
      </w:r>
      <w:r>
        <w:t>].</w:t>
      </w:r>
    </w:p>
    <w:p w14:paraId="6E06AB2D" w14:textId="5B63BF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hínz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hínzâ</w:t>
      </w:r>
      <w:r>
        <w:t xml:space="preserve"> </w:t>
      </w:r>
      <w:r w:rsidR="007B254E">
        <w:t>‘</w:t>
      </w:r>
      <w:r>
        <w:t>three</w:t>
      </w:r>
      <w:r w:rsidR="007B254E">
        <w:t>’</w:t>
      </w:r>
      <w:r>
        <w:t>].</w:t>
      </w:r>
    </w:p>
    <w:p w14:paraId="10E1C9D9" w14:textId="5B517B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hè:ⁿ</w:t>
      </w:r>
      <w:r>
        <w:t xml:space="preserve"> </w:t>
      </w:r>
      <w:r w:rsidR="007B254E">
        <w:t>‘</w:t>
      </w:r>
      <w:r>
        <w:t>tooth</w:t>
      </w:r>
      <w:r w:rsidR="007B254E">
        <w:t>’</w:t>
      </w:r>
      <w:r>
        <w:t>].</w:t>
      </w:r>
    </w:p>
    <w:p w14:paraId="41093DE8" w14:textId="056F27C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hírà: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hírà: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buffalo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</w:t>
      </w:r>
      <w:r w:rsidR="00501D6C">
        <w:rPr>
          <w:rFonts w:ascii="Garamond" w:hAnsi="Garamond"/>
        </w:rPr>
        <w:t>f</w:t>
      </w:r>
      <w:r>
        <w:rPr>
          <w:rFonts w:ascii="Garamond" w:hAnsi="Garamond"/>
        </w:rPr>
        <w:t>fle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Pr="009E103B">
        <w:rPr>
          <w:rFonts w:ascii="Garamond" w:hAnsi="Garamond"/>
          <w:i/>
        </w:rPr>
        <w:t>Syncerus caffer</w:t>
      </w:r>
      <w:r>
        <w:t xml:space="preserve">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</w:r>
      <w:r w:rsidR="008B72E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B72E2">
        <w:rPr>
          <w:rFonts w:ascii="Doulos SIL" w:hAnsi="Doulos SIL"/>
          <w:i/>
          <w:color w:val="0000FF"/>
        </w:rPr>
        <w:t>]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hírà:</w:t>
      </w:r>
      <w:r w:rsidRPr="005D30C6">
        <w:rPr>
          <w:rFonts w:ascii="Doulos SIL" w:hAnsi="Doulos SIL"/>
          <w:i/>
          <w:color w:val="0000FF"/>
        </w:rPr>
        <w:noBreakHyphen/>
        <w:t>fúnsú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a beast (identity vague) of proverbial ferocity </w:t>
      </w:r>
      <w:r>
        <w:rPr>
          <w:rFonts w:ascii="Wingdings" w:hAnsi="Wingdings"/>
          <w:sz w:val="18"/>
        </w:rPr>
        <w:t></w:t>
      </w:r>
      <w:r>
        <w:t xml:space="preserve">  </w:t>
      </w:r>
      <w:r>
        <w:rPr>
          <w:rFonts w:ascii="Garamond" w:hAnsi="Garamond"/>
        </w:rPr>
        <w:t>un animal sauvage</w:t>
      </w:r>
      <w:r w:rsidR="008B72E2" w:rsidRPr="008B72E2">
        <w:rPr>
          <w:rFonts w:ascii="Garamond" w:hAnsi="Garamond"/>
        </w:rPr>
        <w:t xml:space="preserve"> </w:t>
      </w:r>
      <w:r w:rsidR="008B72E2">
        <w:rPr>
          <w:rFonts w:ascii="Garamond" w:hAnsi="Garamond"/>
        </w:rPr>
        <w:t>réputé féroce</w:t>
      </w:r>
      <w:r>
        <w:rPr>
          <w:rFonts w:ascii="Garamond" w:hAnsi="Garamond"/>
        </w:rPr>
        <w:t xml:space="preserve"> (dont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identité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pas claire) </w:t>
      </w:r>
      <w:r w:rsidRPr="00590ABD">
        <w:t xml:space="preserve">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>hírà: bé:rì</w:t>
      </w:r>
      <w:r>
        <w:t xml:space="preserve">  big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8B72E2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sym w:font="Symbol" w:char="F0BC"/>
      </w:r>
    </w:p>
    <w:p w14:paraId="1A98D057" w14:textId="5B8ECB4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hírà:</w:t>
      </w:r>
      <w:r w:rsidRPr="005D30C6">
        <w:rPr>
          <w:rFonts w:ascii="Doulos SIL" w:hAnsi="Doulos SIL"/>
          <w:i/>
          <w:color w:val="0000FF"/>
        </w:rPr>
        <w:noBreakHyphen/>
        <w:t>fúnsú</w:t>
      </w:r>
      <w:r>
        <w:t xml:space="preserve">  (only form in use)  </w:t>
      </w:r>
      <w:r>
        <w:rPr>
          <w:rFonts w:ascii="Wingdings" w:hAnsi="Wingdings"/>
          <w:sz w:val="18"/>
        </w:rPr>
        <w:t></w:t>
      </w:r>
      <w:r>
        <w:t xml:space="preserve"> [n] rampaging angry beast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bête sauvage en état de furie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hírà:</w:t>
      </w:r>
      <w:r>
        <w:t>].</w:t>
      </w:r>
    </w:p>
    <w:p w14:paraId="737D5206" w14:textId="14B062B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occurs in the greeting phrase</w:t>
      </w:r>
      <w:r>
        <w:rPr>
          <w:b/>
        </w:rPr>
        <w:t xml:space="preserve"> </w:t>
      </w:r>
      <w:r w:rsidRPr="005D30C6">
        <w:rPr>
          <w:rFonts w:ascii="Doulos SIL" w:hAnsi="Doulos SIL"/>
          <w:i/>
          <w:color w:val="0000FF"/>
        </w:rPr>
        <w:t xml:space="preserve">hí:ré </w:t>
      </w:r>
      <w:r w:rsidR="00397F76" w:rsidRPr="005D30C6">
        <w:rPr>
          <w:rFonts w:ascii="Doulos SIL" w:hAnsi="Doulos SIL"/>
          <w:i/>
          <w:color w:val="0000FF"/>
        </w:rPr>
        <w:t>bàn-ì</w:t>
      </w:r>
      <w:r>
        <w:t xml:space="preserve">  good evening!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bonsoir! </w:t>
      </w:r>
      <w:r>
        <w:t xml:space="preserve">[in other contexts  </w:t>
      </w:r>
      <w:r w:rsidRPr="005D30C6">
        <w:rPr>
          <w:rFonts w:ascii="Doulos SIL" w:hAnsi="Doulos SIL"/>
          <w:i/>
          <w:color w:val="0000FF"/>
        </w:rPr>
        <w:t>hírtê</w:t>
      </w:r>
      <w:r w:rsidR="0051021F">
        <w:t xml:space="preserve">  </w:t>
      </w:r>
      <w:r>
        <w:t>is used; &lt;Ful].</w:t>
      </w:r>
    </w:p>
    <w:p w14:paraId="29C0A7C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5EF0E025" w14:textId="3CFA70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necklace (with beads or jewel); bead (for necklace)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collier (à perles ou à bijou); perle (de collier)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hi:ri</w:t>
      </w:r>
      <w:r>
        <w:t>]</w:t>
      </w:r>
      <w:r w:rsidRPr="00590ABD">
        <w:t xml:space="preserve"> - </w:t>
      </w:r>
      <w:r>
        <w:t xml:space="preserve">cpd: see </w:t>
      </w:r>
      <w:r w:rsidR="0051021F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t>ìndì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[kò:s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kòbsì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hì:r-ò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hì:r-ò</w:t>
      </w:r>
      <w:r w:rsidR="0051021F">
        <w:rPr>
          <w:rFonts w:ascii="Doulos SIL" w:hAnsi="Doulos SIL"/>
          <w:i/>
          <w:color w:val="0000FF"/>
        </w:rPr>
        <w:t>]</w:t>
      </w:r>
      <w:r>
        <w:t>.</w:t>
      </w:r>
    </w:p>
    <w:p w14:paraId="59D3D264" w14:textId="17F44A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hí:rí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end (e.g. of a field), boundary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limite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champ, etc.)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hirri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hírdí</w:t>
      </w:r>
      <w:r>
        <w:t>].</w:t>
      </w:r>
    </w:p>
    <w:p w14:paraId="2E3B3633" w14:textId="588E14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hírtê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or </w:t>
      </w:r>
      <w:r w:rsidR="00D77ED8">
        <w:t>servb</w:t>
      </w:r>
      <w:r>
        <w:t xml:space="preserve">] do in the evening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le soir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hiir</w:t>
      </w:r>
      <w:r w:rsidRPr="00BB673A">
        <w:rPr>
          <w:rFonts w:ascii="Arial Unicode MS" w:eastAsia="Arial Unicode MS" w:hAnsi="Arial Unicode MS"/>
          <w:color w:val="008000"/>
        </w:rPr>
        <w:noBreakHyphen/>
        <w:t>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C27208" w:rsidRPr="00C27208">
        <w:t xml:space="preserve">  ~</w:t>
      </w:r>
      <w:r w:rsidR="0009344D" w:rsidRPr="0009344D">
        <w:t xml:space="preserve">  </w:t>
      </w:r>
      <w:r>
        <w:t>√</w:t>
      </w:r>
      <w:r w:rsidRPr="00BB673A">
        <w:rPr>
          <w:rFonts w:ascii="Arial Unicode MS" w:eastAsia="Arial Unicode MS" w:hAnsi="Arial Unicode MS"/>
          <w:color w:val="008000"/>
        </w:rPr>
        <w:t>hir</w:t>
      </w:r>
      <w:r w:rsidRPr="00BB673A">
        <w:rPr>
          <w:rFonts w:ascii="Arial Unicode MS" w:eastAsia="Arial Unicode MS" w:hAnsi="Arial Unicode MS"/>
          <w:color w:val="008000"/>
        </w:rPr>
        <w:noBreakHyphen/>
        <w:t>t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hí:rê</w:t>
      </w:r>
      <w:r>
        <w:t>].</w:t>
      </w:r>
    </w:p>
    <w:p w14:paraId="309AFD4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44F3297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3F8B900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hí:s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hí:sâ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),  </w:t>
      </w:r>
      <w:r>
        <w:rPr>
          <w:rFonts w:ascii="Wingdings" w:hAnsi="Wingdings"/>
          <w:sz w:val="18"/>
        </w:rPr>
        <w:t></w:t>
      </w:r>
      <w:r>
        <w:t xml:space="preserve"> [n] number, amount, total (of a count)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nombre, quantité, somme</w:t>
      </w:r>
      <w:r>
        <w:t xml:space="preserve"> [&lt;Ful √</w:t>
      </w:r>
      <w:r w:rsidRPr="003E4524">
        <w:rPr>
          <w:color w:val="008000"/>
        </w:rPr>
        <w:t>hiis</w:t>
      </w:r>
      <w:r w:rsidRPr="003E4524">
        <w:rPr>
          <w:color w:val="008000"/>
        </w:rPr>
        <w:noBreakHyphen/>
      </w:r>
      <w:r>
        <w:t xml:space="preserve"> (cf. verb </w:t>
      </w:r>
      <w:r w:rsidRPr="005D30C6">
        <w:rPr>
          <w:rFonts w:ascii="Doulos SIL" w:hAnsi="Doulos SIL"/>
          <w:i/>
          <w:color w:val="0000FF"/>
        </w:rPr>
        <w:t>hì:sé</w:t>
      </w:r>
      <w:r>
        <w:t xml:space="preserve"> below), perhaps ultimately &lt;Ar √</w:t>
      </w:r>
      <w:r w:rsidRPr="00BB673A">
        <w:rPr>
          <w:rFonts w:ascii="Arial Unicode MS" w:eastAsia="Arial Unicode MS" w:hAnsi="Arial Unicode MS"/>
          <w:color w:val="008000"/>
        </w:rPr>
        <w:t>ħsb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lá:sá:bû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hí:s</w:t>
      </w:r>
      <w:r w:rsidRPr="005D30C6">
        <w:rPr>
          <w:rFonts w:ascii="Doulos SIL" w:hAnsi="Doulos SIL"/>
          <w:i/>
          <w:color w:val="0000FF"/>
        </w:rPr>
        <w:noBreakHyphen/>
        <w:t>à: dí mèrjè gá: ꜜgâ à gâ:y</w:t>
      </w:r>
      <w:r>
        <w:t xml:space="preserve">  the sum, how much does it add up to?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nombre, à combien il se lève?</w:t>
      </w:r>
      <w:r>
        <w:t>.</w:t>
      </w:r>
    </w:p>
    <w:p w14:paraId="682235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pardoned (by God)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pardonné (par Dieu)</w:t>
      </w:r>
      <w:r>
        <w:t>.</w:t>
      </w:r>
    </w:p>
    <w:p w14:paraId="03632750" w14:textId="76F368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hí:sê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count (add up); treat (sb) considerately, be kind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calculer, dénombre; considérer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, </w:t>
      </w:r>
      <w:r>
        <w:rPr>
          <w:rFonts w:ascii="Garamond" w:hAnsi="Garamond"/>
        </w:rPr>
        <w:t>donner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 à</w:t>
      </w:r>
      <w:r>
        <w:t xml:space="preserve"> [probably &lt;Ful √</w:t>
      </w:r>
      <w:r w:rsidRPr="00BB673A">
        <w:rPr>
          <w:rFonts w:ascii="Arial Unicode MS" w:eastAsia="Arial Unicode MS" w:hAnsi="Arial Unicode MS"/>
          <w:color w:val="008000"/>
        </w:rPr>
        <w:t>hiis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count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háybê</w:t>
      </w:r>
      <w:r>
        <w:t>].</w:t>
      </w:r>
    </w:p>
    <w:p w14:paraId="0DE7C9DC" w14:textId="5A760E8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 used with verb </w:t>
      </w:r>
      <w:r w:rsidRPr="005D30C6">
        <w:rPr>
          <w:rFonts w:ascii="Doulos SIL" w:hAnsi="Doulos SIL"/>
          <w:i/>
          <w:color w:val="0000FF"/>
        </w:rPr>
        <w:t>béy</w:t>
      </w:r>
      <w:r>
        <w:t xml:space="preserve"> </w:t>
      </w:r>
      <w:r w:rsidR="007B254E">
        <w:t>‘</w:t>
      </w:r>
      <w:r>
        <w:t>know</w:t>
      </w:r>
      <w:r w:rsidR="007B254E">
        <w:t>’</w:t>
      </w:r>
      <w:r>
        <w:t>]</w:t>
      </w:r>
      <w:r w:rsidRPr="00590ABD">
        <w:t xml:space="preserve"> - </w:t>
      </w:r>
      <w:r>
        <w:t xml:space="preserve">in negated phrase: </w:t>
      </w:r>
      <w:r w:rsidRPr="00D82E4D">
        <w:rPr>
          <w:rFonts w:ascii="Doulos SIL" w:hAnsi="Doulos SIL"/>
          <w:i/>
          <w:color w:val="0000FF"/>
        </w:rPr>
        <w:t>B</w:t>
      </w:r>
      <w:r w:rsidRPr="005D30C6">
        <w:rPr>
          <w:rFonts w:ascii="Doulos SIL" w:hAnsi="Doulos SIL"/>
          <w:i/>
          <w:color w:val="0000FF"/>
        </w:rPr>
        <w:t xml:space="preserve"> sù híyà béy </w:t>
      </w:r>
      <w:r w:rsidRPr="00D82E4D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 sê</w:t>
      </w:r>
      <w:r>
        <w:t xml:space="preserve">  B doesn</w:t>
      </w:r>
      <w:r w:rsidR="007B254E">
        <w:t>’</w:t>
      </w:r>
      <w:r>
        <w:t xml:space="preserve">t know much about C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 ne sait pas beaucoup autour de C</w:t>
      </w:r>
      <w:r>
        <w:t>.</w:t>
      </w:r>
    </w:p>
    <w:p w14:paraId="1037AD54" w14:textId="28D274D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hì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pirogue</w:t>
      </w:r>
      <w:r>
        <w:t>.</w:t>
      </w:r>
    </w:p>
    <w:p w14:paraId="43013007" w14:textId="33F77E4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hì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rheumatism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rhumatisme</w:t>
      </w:r>
      <w:r w:rsidR="00077727">
        <w:t xml:space="preserve"> -</w:t>
      </w:r>
      <w:r>
        <w:t xml:space="preserve"> phrase: </w:t>
      </w:r>
      <w:r w:rsidRPr="005D30C6">
        <w:rPr>
          <w:rFonts w:ascii="Doulos SIL" w:hAnsi="Doulos SIL"/>
          <w:i/>
          <w:color w:val="0000FF"/>
        </w:rPr>
        <w:t>hìy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bárà </w:t>
      </w:r>
      <w:r w:rsidR="005A2F26" w:rsidRPr="005D30C6">
        <w:rPr>
          <w:rFonts w:ascii="Doulos SIL" w:hAnsi="Doulos SIL"/>
          <w:i/>
          <w:color w:val="0000FF"/>
        </w:rPr>
        <w:t>[àꜛ gà]</w:t>
      </w:r>
      <w:r>
        <w:t xml:space="preserve">  he has rheumatism</w:t>
      </w:r>
      <w:r w:rsidR="00077727"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le rhumatisme</w:t>
      </w:r>
      <w:r>
        <w:t>.</w:t>
      </w:r>
    </w:p>
    <w:p w14:paraId="1F9C6572" w14:textId="03B96E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hìyⁿ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hìɲ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his/her tooth</w:t>
      </w:r>
      <w:r w:rsidR="007B254E">
        <w:t>’</w:t>
      </w:r>
      <w:r>
        <w:t>].</w:t>
      </w:r>
    </w:p>
    <w:p w14:paraId="4DEC8547" w14:textId="02E0C3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tr] hunt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la chasse (à)</w:t>
      </w:r>
      <w:r>
        <w:t xml:space="preserve"> [PotPass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Agentive </w:t>
      </w:r>
      <w:r w:rsidRPr="005D30C6">
        <w:rPr>
          <w:rFonts w:ascii="Doulos SIL" w:hAnsi="Doulos SIL"/>
          <w:i/>
          <w:color w:val="0000FF"/>
        </w:rPr>
        <w:t>hò: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3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>].</w:t>
      </w:r>
    </w:p>
    <w:p w14:paraId="05C1DDD9" w14:textId="7414C9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[form of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</w:t>
      </w:r>
      <w:r w:rsidR="007B254E">
        <w:t>‘</w:t>
      </w:r>
      <w:r>
        <w:t>house</w:t>
      </w:r>
      <w:r w:rsidR="007B254E">
        <w:t>’</w:t>
      </w:r>
      <w:r>
        <w:t xml:space="preserve"> in the cpd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07772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77727">
        <w:rPr>
          <w:rFonts w:ascii="Doulos SIL" w:hAnsi="Doulos SIL"/>
          <w:i/>
          <w:color w:val="0000FF"/>
        </w:rPr>
        <w:t>]</w:t>
      </w:r>
      <w:r>
        <w:t>].</w:t>
      </w:r>
    </w:p>
    <w:p w14:paraId="7968744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(snake) shed skin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(serpent) muer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hò:b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; ResPass &lt; </w:t>
      </w:r>
      <w:r w:rsidRPr="005D30C6">
        <w:rPr>
          <w:rFonts w:ascii="Doulos SIL" w:hAnsi="Doulos SIL"/>
          <w:i/>
          <w:color w:val="0000FF"/>
        </w:rPr>
        <w:t>hó:bú</w:t>
      </w:r>
      <w:r>
        <w:t>].</w:t>
      </w:r>
    </w:p>
    <w:p w14:paraId="37415BE0" w14:textId="469C56B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old-fashioned spherical </w:t>
      </w:r>
      <w:r w:rsidR="00077727">
        <w:t xml:space="preserve">unfooted </w:t>
      </w:r>
      <w:r>
        <w:t xml:space="preserve">earthenware waterjar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gargoulette, canari sphérique</w:t>
      </w:r>
      <w:r w:rsidR="00077727">
        <w:rPr>
          <w:rFonts w:ascii="Garamond" w:hAnsi="Garamond"/>
        </w:rPr>
        <w:t xml:space="preserve"> sans pied</w:t>
      </w:r>
      <w:r>
        <w:rPr>
          <w:rFonts w:ascii="Garamond" w:hAnsi="Garamond"/>
        </w:rPr>
        <w:t xml:space="preserve"> de type ancien en terre cuite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16E6DED" w14:textId="7F38F9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hó:bú</w:t>
      </w:r>
      <w:r>
        <w:rPr>
          <w:b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a) [tr] unsheath (sword), draw out (from e.g. sheath); pick out, remove (e.g. one hair, from a pile)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dégainer (sabre), tirer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fourreau etc.); dégager, enlever (un poil, par ex.,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tas)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hò:b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</w:t>
      </w:r>
      <w:r>
        <w:rPr>
          <w:b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[intr] (snake) shed its skin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(serpent) muer</w:t>
      </w:r>
      <w:r>
        <w:t>.</w:t>
      </w:r>
    </w:p>
    <w:p w14:paraId="647BF6DC" w14:textId="500916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hódê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hóɗê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settle down (</w:t>
      </w:r>
      <w:r w:rsidR="008217FC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installer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hód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 [&lt;Ful √</w:t>
      </w:r>
      <w:r w:rsidRPr="00BB673A">
        <w:rPr>
          <w:rFonts w:ascii="Arial Unicode MS" w:eastAsia="Arial Unicode MS" w:hAnsi="Arial Unicode MS"/>
          <w:color w:val="008000"/>
        </w:rPr>
        <w:t>hoɗ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02BA46FE" w14:textId="00D1B4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hód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hóɗ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3E4524">
        <w:rPr>
          <w:color w:val="993300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have (people) settle (</w:t>
      </w:r>
      <w:r w:rsidR="008217FC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installer (des gens, </w:t>
      </w:r>
      <w:r w:rsidR="008217FC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hódê</w:t>
      </w:r>
      <w:r>
        <w:t>].</w:t>
      </w:r>
    </w:p>
    <w:p w14:paraId="3F42356C" w14:textId="4ED5160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hófê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drop to the ground, sink to the ground, fall to one</w:t>
      </w:r>
      <w:r w:rsidR="007B254E">
        <w:t>’</w:t>
      </w:r>
      <w:r>
        <w:t xml:space="preserve">s knees; (robe) reach down to foot level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affaisser, tomber à terre, tomber sur les genoux; (boubou) atteindre les pieds (</w:t>
      </w:r>
      <w:r>
        <w:t>[&lt;Ful √</w:t>
      </w:r>
      <w:r w:rsidRPr="00BB673A">
        <w:rPr>
          <w:rFonts w:ascii="Arial Unicode MS" w:eastAsia="Arial Unicode MS" w:hAnsi="Arial Unicode MS"/>
          <w:color w:val="008000"/>
        </w:rPr>
        <w:t>hof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káŋgárí</w:t>
      </w:r>
      <w:r>
        <w:t>].</w:t>
      </w:r>
    </w:p>
    <w:p w14:paraId="6A083E16" w14:textId="054A53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D6ABA">
        <w:t xml:space="preserve">agentive </w:t>
      </w:r>
      <w:r>
        <w:t xml:space="preserve">n] hunter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chasseur</w:t>
      </w:r>
      <w:r>
        <w:t>.</w:t>
      </w:r>
    </w:p>
    <w:p w14:paraId="5942B8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hó:l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</w:t>
      </w:r>
      <w:r w:rsidRPr="005D30C6">
        <w:rPr>
          <w:rFonts w:ascii="Doulos SIL" w:hAnsi="Doulos SIL"/>
          <w:i/>
          <w:color w:val="0000FF"/>
        </w:rPr>
        <w:t>hó:lê</w:t>
      </w:r>
      <w:r>
        <w:t>].</w:t>
      </w:r>
    </w:p>
    <w:p w14:paraId="6FA40694" w14:textId="12F07DB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hó:lá:rê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hó:lá:r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trust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confiance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hó:lê</w:t>
      </w:r>
      <w:r>
        <w:t xml:space="preserve">] [&lt;Ful </w:t>
      </w:r>
      <w:r w:rsidRPr="00BB673A">
        <w:rPr>
          <w:rFonts w:ascii="Arial Unicode MS" w:eastAsia="Arial Unicode MS" w:hAnsi="Arial Unicode MS"/>
          <w:i/>
          <w:color w:val="008000"/>
        </w:rPr>
        <w:t>hoolaare</w:t>
      </w:r>
      <w:r>
        <w:t xml:space="preserve"> from root √</w:t>
      </w:r>
      <w:r w:rsidRPr="00BB673A">
        <w:rPr>
          <w:rFonts w:ascii="Arial Unicode MS" w:eastAsia="Arial Unicode MS" w:hAnsi="Arial Unicode MS"/>
          <w:color w:val="008000"/>
        </w:rPr>
        <w:t>hool</w:t>
      </w:r>
      <w:r w:rsidRPr="003E4524">
        <w:rPr>
          <w:color w:val="008000"/>
        </w:rPr>
        <w:noBreakHyphen/>
      </w:r>
      <w:r>
        <w:t>].</w:t>
      </w:r>
    </w:p>
    <w:p w14:paraId="029D61F7" w14:textId="12A6CA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trust (sb,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confiance en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hó:l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hó:lé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hó:lá:rê</w:t>
      </w:r>
      <w:r>
        <w:t>] [&lt;Ful √</w:t>
      </w:r>
      <w:r w:rsidRPr="00BB673A">
        <w:rPr>
          <w:rFonts w:ascii="Arial Unicode MS" w:eastAsia="Arial Unicode MS" w:hAnsi="Arial Unicode MS"/>
          <w:color w:val="008000"/>
        </w:rPr>
        <w:t>hool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6AC4007E" w14:textId="45E300A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0D6ABA">
        <w:t xml:space="preserve"> [n] craziness, extasy;</w:t>
      </w:r>
      <w:r>
        <w:t xml:space="preserve"> (spirit) possession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0D6ABA">
        <w:rPr>
          <w:rFonts w:ascii="Garamond" w:hAnsi="Garamond"/>
        </w:rPr>
        <w:t>folie, extase;</w:t>
      </w:r>
      <w:r>
        <w:rPr>
          <w:rFonts w:ascii="Garamond" w:hAnsi="Garamond"/>
        </w:rPr>
        <w:t xml:space="preserve"> possession (</w:t>
      </w:r>
      <w:r w:rsidR="000D6ABA">
        <w:rPr>
          <w:rFonts w:ascii="Garamond" w:hAnsi="Garamond"/>
        </w:rPr>
        <w:t xml:space="preserve">d’esprit, </w:t>
      </w:r>
      <w:r>
        <w:rPr>
          <w:rFonts w:ascii="Garamond" w:hAnsi="Garamond"/>
        </w:rPr>
        <w:t>par un diable)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[[bôr fóllóŋ] hólèy] tùn</w:t>
      </w:r>
      <w:r>
        <w:t xml:space="preserve">  the madness (=spirit possession) of one man arose (=began)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folie (=extase)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homme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levé (=a commencé</w:t>
      </w:r>
      <w:r>
        <w:t xml:space="preserve">); </w:t>
      </w: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éy bá: bòŋ</w:t>
      </w:r>
      <w:r w:rsidRPr="005D30C6">
        <w:rPr>
          <w:rFonts w:ascii="Doulos SIL" w:hAnsi="Doulos SIL"/>
          <w:i/>
          <w:color w:val="0000FF"/>
        </w:rPr>
        <w:noBreakHyphen/>
        <w:t>[kó:n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being crazy is better than (having) an empty head</w:t>
      </w:r>
      <w:r w:rsidR="000D6ABA"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folie vaut mieux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tête vide.</w:t>
      </w:r>
    </w:p>
    <w:p w14:paraId="7C53D1B7" w14:textId="632BA9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hòl</w:t>
      </w:r>
      <w:r w:rsidRPr="005D30C6">
        <w:rPr>
          <w:rFonts w:ascii="Doulos SIL" w:hAnsi="Doulos SIL"/>
          <w:i/>
          <w:color w:val="0000FF"/>
        </w:rPr>
        <w:noBreakHyphen/>
      </w:r>
      <w:r w:rsidR="000D6AB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D6ABA">
        <w:rPr>
          <w:rFonts w:ascii="Doulos SIL" w:hAnsi="Doulos SIL"/>
          <w:i/>
          <w:color w:val="0000FF"/>
        </w:rPr>
        <w:t>]</w:t>
      </w:r>
      <w:r w:rsidR="000D6ABA">
        <w:t xml:space="preserve">  </w:t>
      </w:r>
      <w:r w:rsidR="000D6ABA">
        <w:rPr>
          <w:rFonts w:ascii="Wingdings" w:hAnsi="Wingdings"/>
          <w:sz w:val="18"/>
        </w:rPr>
        <w:t></w:t>
      </w:r>
      <w:r w:rsidR="000D6ABA">
        <w:t xml:space="preserve"> [cpd n]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hòlò</w:t>
      </w:r>
      <w:r w:rsidRPr="005D30C6">
        <w:rPr>
          <w:rFonts w:ascii="Doulos SIL" w:hAnsi="Doulos SIL"/>
          <w:i/>
          <w:color w:val="0000FF"/>
        </w:rPr>
        <w:noBreakHyphen/>
      </w:r>
      <w:r w:rsidR="000D6AB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D6ABA">
        <w:rPr>
          <w:rFonts w:ascii="Doulos SIL" w:hAnsi="Doulos SIL"/>
          <w:i/>
          <w:color w:val="0000FF"/>
        </w:rPr>
        <w:t>]</w:t>
      </w:r>
      <w:r>
        <w:t>].</w:t>
      </w:r>
    </w:p>
    <w:p w14:paraId="36A1588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hóló</w:t>
      </w:r>
      <w:r w:rsidRPr="002C3CD0">
        <w:t xml:space="preserve"> 1</w:t>
      </w:r>
      <w:r>
        <w:t xml:space="preserve">a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be crazy, deranged; be in a trance, be possessed (by a demon)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fou; être possédé, en extase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hòlò</w:t>
      </w:r>
      <w:r w:rsidRPr="005D30C6">
        <w:rPr>
          <w:rFonts w:ascii="Doulos SIL" w:hAnsi="Doulos SIL"/>
          <w:i/>
          <w:color w:val="0000FF"/>
        </w:rPr>
        <w:noBreakHyphen/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hàwk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6CF422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hól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>].</w:t>
      </w:r>
    </w:p>
    <w:p w14:paraId="382AF5EB" w14:textId="2A241AA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hòlò</w:t>
      </w:r>
      <w:r w:rsidRPr="005D30C6">
        <w:rPr>
          <w:rFonts w:ascii="Doulos SIL" w:hAnsi="Doulos SIL"/>
          <w:i/>
          <w:color w:val="0000FF"/>
        </w:rPr>
        <w:noBreakHyphen/>
      </w:r>
      <w:r w:rsidR="000D6AB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D6ABA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hòl</w:t>
      </w:r>
      <w:r w:rsidRPr="005D30C6">
        <w:rPr>
          <w:rFonts w:ascii="Doulos SIL" w:hAnsi="Doulos SIL"/>
          <w:i/>
          <w:color w:val="0000FF"/>
        </w:rPr>
        <w:noBreakHyphen/>
      </w:r>
      <w:r w:rsidR="000D6AB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D6ABA">
        <w:rPr>
          <w:rFonts w:ascii="Doulos SIL" w:hAnsi="Doulos SIL"/>
          <w:i/>
          <w:color w:val="0000FF"/>
        </w:rPr>
        <w:t>]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kòm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hòl</w:t>
      </w:r>
      <w:r w:rsidRPr="005D30C6">
        <w:rPr>
          <w:rFonts w:ascii="Doulos SIL" w:hAnsi="Doulos SIL"/>
          <w:i/>
          <w:color w:val="0000FF"/>
        </w:rPr>
        <w:noBreakHyphen/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D6ABA">
        <w:t xml:space="preserve">cpd </w:t>
      </w:r>
      <w:r>
        <w:t xml:space="preserve">n] crazy person, nut; one possessed (by a demon), member of a spirit-possession cult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fou; (un) possédé, membre du culte des possédés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hóló</w:t>
      </w:r>
      <w:r>
        <w:t xml:space="preserve"> 1a, cf. </w:t>
      </w:r>
      <w:r w:rsidRPr="005D30C6">
        <w:rPr>
          <w:rFonts w:ascii="Doulos SIL" w:hAnsi="Doulos SIL"/>
          <w:i/>
          <w:color w:val="0000FF"/>
        </w:rPr>
        <w:t>bálê</w:t>
      </w:r>
      <w:r>
        <w:t>].</w:t>
      </w:r>
    </w:p>
    <w:p w14:paraId="632900FA" w14:textId="550D1AA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hòlòncì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Egyptian cobra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cobra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Égypte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Naja haje</w:t>
      </w:r>
      <w:r>
        <w:t xml:space="preserve"> (said to whistle)</w:t>
      </w:r>
      <w:r w:rsidR="00CD6361">
        <w:t xml:space="preserve">; non-spitting, compare </w:t>
      </w:r>
      <w:r w:rsidR="00CD6361" w:rsidRPr="00F305F4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CD6361" w:rsidRPr="00CD6361">
        <w:rPr>
          <w:rFonts w:ascii="Doulos SIL" w:hAnsi="Doulos SIL"/>
          <w:i/>
          <w:color w:val="0000FF"/>
        </w:rPr>
        <w:t>ìrs-ò</w:t>
      </w:r>
      <w:r>
        <w:t>].</w:t>
      </w:r>
    </w:p>
    <w:p w14:paraId="37175109" w14:textId="01407E8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optional dative] lie low, hide, take refuge (from sth), stay away (from sth); settle (</w:t>
      </w:r>
      <w:r w:rsidR="008217FC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réfugier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), rester à </w:t>
      </w:r>
      <w:r w:rsidR="007B254E">
        <w:rPr>
          <w:rFonts w:ascii="Garamond" w:hAnsi="Garamond"/>
        </w:rPr>
        <w:t>‘</w:t>
      </w:r>
      <w:r>
        <w:rPr>
          <w:rFonts w:ascii="Garamond" w:hAnsi="Garamond"/>
        </w:rPr>
        <w:t>écart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installer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hom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 with dative: </w:t>
      </w:r>
      <w:r w:rsidRPr="005D30C6">
        <w:rPr>
          <w:rFonts w:ascii="Doulos SIL" w:hAnsi="Doulos SIL"/>
          <w:i/>
          <w:color w:val="0000FF"/>
        </w:rPr>
        <w:t xml:space="preserve">ì náŋ ꜜhómê </w:t>
      </w:r>
      <w:r w:rsidR="0023228A" w:rsidRPr="005D30C6">
        <w:rPr>
          <w:rFonts w:ascii="Doulos SIL" w:hAnsi="Doulos SIL"/>
          <w:i/>
          <w:color w:val="0000FF"/>
        </w:rPr>
        <w:t>[</w:t>
      </w:r>
      <w:r w:rsidRPr="00F305F4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à:r</w:t>
      </w:r>
      <w:r w:rsidRPr="005D30C6">
        <w:rPr>
          <w:rFonts w:ascii="Doulos SIL" w:hAnsi="Doulos SIL"/>
          <w:i/>
          <w:color w:val="0000FF"/>
        </w:rPr>
        <w:noBreakHyphen/>
      </w:r>
      <w:r w:rsidR="0023228A" w:rsidRPr="005D30C6">
        <w:rPr>
          <w:rFonts w:ascii="Doulos SIL" w:hAnsi="Doulos SIL"/>
          <w:i/>
          <w:color w:val="0000FF"/>
        </w:rPr>
        <w:t xml:space="preserve">èy </w:t>
      </w:r>
      <w:r w:rsidR="0023228A" w:rsidRPr="005D30C6">
        <w:rPr>
          <w:rFonts w:ascii="Doulos SIL" w:hAnsi="Doulos SIL"/>
          <w:i/>
          <w:color w:val="0000FF"/>
        </w:rPr>
        <w:sym w:font="Symbol" w:char="F0AD"/>
      </w:r>
      <w:r w:rsidR="0023228A" w:rsidRPr="005D30C6">
        <w:rPr>
          <w:rFonts w:ascii="Doulos SIL" w:hAnsi="Doulos SIL"/>
          <w:i/>
          <w:color w:val="0000FF"/>
        </w:rPr>
        <w:t>gâ]</w:t>
      </w:r>
      <w:r w:rsidRPr="002C3CD0">
        <w:t xml:space="preserve"> I</w:t>
      </w:r>
      <w:r>
        <w:t xml:space="preserve"> stayed away from (avoided) the fields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suis resté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 des champs</w:t>
      </w:r>
      <w:r>
        <w:t>.</w:t>
      </w:r>
    </w:p>
    <w:p w14:paraId="148C946C" w14:textId="5FCFC5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F305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305F4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mî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67EB2">
        <w:t xml:space="preserve">frozen cpd </w:t>
      </w:r>
      <w:r>
        <w:t>n] doorway, entra</w:t>
      </w:r>
      <w:r w:rsidR="00F305F4">
        <w:t>n</w:t>
      </w:r>
      <w:r>
        <w:t xml:space="preserve">ce (of house)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porte, entrée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maison)</w:t>
      </w:r>
      <w:r>
        <w:t xml:space="preserve"> [contracted and reanalysed from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 míyⁿ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the mouth of the house</w:t>
      </w:r>
      <w:r w:rsidR="007B254E">
        <w:t>’</w:t>
      </w:r>
      <w:r>
        <w:t xml:space="preserve">, which is also </w:t>
      </w:r>
      <w:r w:rsidR="00F305F4">
        <w:t>in use</w:t>
      </w:r>
      <w:r>
        <w:t xml:space="preserve">] [KCh </w:t>
      </w:r>
      <w:r w:rsidRPr="00BB673A">
        <w:rPr>
          <w:rFonts w:ascii="Arial Unicode MS" w:eastAsia="Arial Unicode MS" w:hAnsi="Arial Unicode MS"/>
          <w:i/>
          <w:color w:val="008000"/>
        </w:rPr>
        <w:t>hu: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me: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026B80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hòⁿ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hòŋ</w:t>
      </w:r>
      <w:r>
        <w:t>].</w:t>
      </w:r>
    </w:p>
    <w:p w14:paraId="186E67EB" w14:textId="1EDC0D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hó:ⁿ!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95DF2">
        <w:t>Imprt</w:t>
      </w:r>
      <w:r>
        <w:t xml:space="preserve"> verb] here!, take (this)!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tiens!, prends!</w:t>
      </w:r>
      <w:r>
        <w:t xml:space="preserve"> [Pl </w:t>
      </w:r>
      <w:r w:rsidR="00995DF2">
        <w:t>Imprt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wò hó:ⁿ!</w:t>
      </w:r>
      <w:r>
        <w:t>].</w:t>
      </w:r>
    </w:p>
    <w:p w14:paraId="5E955C97" w14:textId="1F4B3AE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hòŋ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used adverbially] today,</w:t>
      </w:r>
      <w:r w:rsidR="006E547B">
        <w:t xml:space="preserve"> nowadays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hɔ̀n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hòⁿ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hóⁿ↑-wô</w:t>
      </w:r>
      <w:r>
        <w:t xml:space="preserve">  today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>
        <w:t xml:space="preserve"> [this is the usual isolation form, cf. </w:t>
      </w: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wò</w:t>
      </w:r>
      <w:r>
        <w:t xml:space="preserve"> </w:t>
      </w:r>
      <w:r w:rsidR="007B254E">
        <w:t>‘</w:t>
      </w:r>
      <w:r>
        <w:t>here</w:t>
      </w:r>
      <w:r w:rsidR="007B254E">
        <w:t>’</w:t>
      </w:r>
      <w:r>
        <w:t>]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hál hòⁿ</w:t>
      </w:r>
      <w:r>
        <w:t xml:space="preserve">  until (=even) now, still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présent, toujours</w:t>
      </w:r>
      <w:r>
        <w:t>.</w:t>
      </w:r>
    </w:p>
    <w:p w14:paraId="230DEBDE" w14:textId="602FAE26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hòndìyà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hòndìy-òw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young unmarried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jeune femme célibataire</w:t>
      </w:r>
      <w:r>
        <w:t xml:space="preserve"> [frozen </w:t>
      </w:r>
      <w:r>
        <w:rPr>
          <w:smallCaps/>
        </w:rPr>
        <w:t>dimin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age of puberty (of a woman)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âge de puberté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tó: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hóndìy-òw</w:t>
      </w:r>
      <w:r>
        <w:t xml:space="preserve">  she attained (the age of) puberty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a atteint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âge de) la puberté</w:t>
      </w:r>
      <w:r>
        <w:t>.</w:t>
      </w:r>
    </w:p>
    <w:p w14:paraId="681E636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sand dune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dune de sable</w:t>
      </w:r>
      <w:r>
        <w:t>.</w:t>
      </w:r>
    </w:p>
    <w:p w14:paraId="70D8A31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hòŋg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hòŋgù</w:t>
      </w:r>
      <w:r>
        <w:t>].</w:t>
      </w:r>
    </w:p>
    <w:p w14:paraId="41F56B11" w14:textId="121478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hòŋgù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[intr, with following </w:t>
      </w:r>
      <w:r w:rsidR="007B254E">
        <w:t>‘</w:t>
      </w:r>
      <w:r>
        <w:t>that</w:t>
      </w:r>
      <w:r w:rsidR="007B254E">
        <w:t>’</w:t>
      </w:r>
      <w:r>
        <w:t xml:space="preserve"> clause] think (that </w:t>
      </w:r>
      <w:r>
        <w:sym w:font="Symbol" w:char="F0BC"/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penser (que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mí:lô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só:sê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lásá:bû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síkkê</w:t>
      </w:r>
      <w:r w:rsidR="00270147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F305F4">
        <w:t> b) </w:t>
      </w:r>
      <w:r>
        <w:t xml:space="preserve">[VO] think of, remember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penser à, se rappeler de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hòŋg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hóŋgù nî</w:t>
      </w:r>
      <w:r w:rsidRPr="002C3CD0">
        <w:t xml:space="preserve">  I</w:t>
      </w:r>
      <w:r>
        <w:t xml:space="preserve"> remember you-Sg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me rappèle de toi</w:t>
      </w:r>
      <w:r>
        <w:t>.</w:t>
      </w:r>
    </w:p>
    <w:p w14:paraId="7F19508D" w14:textId="714F3D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hóⁿhórg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edible part of an animal</w:t>
      </w:r>
      <w:r w:rsidR="007B254E">
        <w:t>’</w:t>
      </w:r>
      <w:r>
        <w:t xml:space="preserve">s snout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partie comestible du museau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</w:t>
      </w:r>
      <w:r w:rsidR="0029262E">
        <w:rPr>
          <w:rFonts w:ascii="Garamond" w:hAnsi="Garamond"/>
        </w:rPr>
        <w:t>animal</w:t>
      </w:r>
      <w:r>
        <w:t>.</w:t>
      </w:r>
    </w:p>
    <w:p w14:paraId="09342836" w14:textId="670932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hónní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 sight of (sb) at a distance, espy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apercevoir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de loin</w:t>
      </w:r>
      <w:r>
        <w:t>.</w:t>
      </w:r>
    </w:p>
    <w:p w14:paraId="30F7642E" w14:textId="19DCDC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</w:t>
      </w:r>
      <w:r w:rsidR="00F305F4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[occurs in </w:t>
      </w:r>
      <w:r w:rsidR="00F305F4">
        <w:rPr>
          <w:rFonts w:ascii="Doulos SIL" w:hAnsi="Doulos SIL"/>
          <w:i/>
          <w:color w:val="0000FF"/>
        </w:rPr>
        <w:t xml:space="preserve">wà: </w:t>
      </w:r>
      <w:r w:rsidR="00F305F4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curdled milk</w:t>
      </w:r>
      <w:r w:rsidR="007B254E">
        <w:t>’</w:t>
      </w:r>
      <w:r>
        <w:t>].</w:t>
      </w:r>
    </w:p>
    <w:p w14:paraId="1DCAF3E8" w14:textId="417FCE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hóⁿ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-wô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hóŋ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-wô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today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hòŋ</w:t>
      </w:r>
      <w:r>
        <w:t xml:space="preserve"> plus demonstrative </w:t>
      </w:r>
      <w:r w:rsidRPr="005D30C6">
        <w:rPr>
          <w:rFonts w:ascii="Doulos SIL" w:hAnsi="Doulos SIL"/>
          <w:i/>
          <w:color w:val="0000FF"/>
        </w:rPr>
        <w:t>wô</w:t>
      </w:r>
      <w:r>
        <w:t> 1].</w:t>
      </w:r>
    </w:p>
    <w:p w14:paraId="0DFBD1C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hunting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chasse</w:t>
      </w:r>
      <w:r>
        <w:t xml:space="preserve"> [VblN &lt;verb </w:t>
      </w:r>
      <w:r w:rsidRPr="005D30C6">
        <w:rPr>
          <w:rFonts w:ascii="Doulos SIL" w:hAnsi="Doulos SIL"/>
          <w:i/>
          <w:color w:val="0000FF"/>
        </w:rPr>
        <w:t>hó:</w:t>
      </w:r>
      <w:r>
        <w:t> 1].</w:t>
      </w:r>
    </w:p>
    <w:p w14:paraId="10AC094E" w14:textId="4DDEB6A3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hòrdó:rî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group, division (of Songhay)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groupe</w:t>
      </w:r>
      <w:r>
        <w:t xml:space="preserve"> [attested in </w:t>
      </w:r>
      <w:r w:rsidR="00A85A27">
        <w:t xml:space="preserve">a </w:t>
      </w:r>
      <w:r>
        <w:t xml:space="preserve">text about groups of the first Songhay migrants to the area, cf. </w:t>
      </w:r>
      <w:r w:rsidRPr="005D30C6">
        <w:rPr>
          <w:rFonts w:ascii="Doulos SIL" w:hAnsi="Doulos SIL"/>
          <w:i/>
          <w:color w:val="0000FF"/>
        </w:rPr>
        <w:t>bòntú:tû</w:t>
      </w:r>
      <w:r>
        <w:t>].</w:t>
      </w:r>
    </w:p>
    <w:p w14:paraId="32ED9D6C" w14:textId="3162E5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hórê</w:t>
      </w:r>
      <w:r w:rsidR="00C27208" w:rsidRPr="00C27208">
        <w:t xml:space="preserve">  ~</w:t>
      </w:r>
      <w:r w:rsidR="0009344D" w:rsidRPr="0009344D">
        <w:t xml:space="preserve">  </w:t>
      </w:r>
      <w:r>
        <w:t>[rarely]</w:t>
      </w:r>
      <w:r>
        <w:rPr>
          <w:b/>
        </w:rPr>
        <w:t xml:space="preserve"> </w:t>
      </w:r>
      <w:r w:rsidRPr="005D30C6">
        <w:rPr>
          <w:rFonts w:ascii="Doulos SIL" w:hAnsi="Doulos SIL"/>
          <w:i/>
          <w:color w:val="0000FF"/>
        </w:rPr>
        <w:t>hórêy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lie in wait for, spy 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guetter, surveiller en cachette</w:t>
      </w:r>
      <w:r>
        <w:t xml:space="preserve"> [dialectal KS </w:t>
      </w:r>
      <w:r w:rsidRPr="00BB673A">
        <w:rPr>
          <w:rFonts w:ascii="Arial Unicode MS" w:eastAsia="Arial Unicode MS" w:hAnsi="Arial Unicode MS"/>
          <w:i/>
          <w:color w:val="008000"/>
        </w:rPr>
        <w:t>hohorey</w:t>
      </w:r>
      <w:r>
        <w:t>].</w:t>
      </w:r>
    </w:p>
    <w:p w14:paraId="60BD18E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hórêy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hórê</w:t>
      </w:r>
      <w:r>
        <w:t>].</w:t>
      </w:r>
    </w:p>
    <w:p w14:paraId="5170C8CE" w14:textId="5655108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hórgô</w:t>
      </w:r>
      <w:r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horg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sit together; ride together (on a single horse or donkey)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 ensemble; monter (à cheval,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âne) ensemble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wò nám hórgó </w:t>
      </w:r>
      <w:r w:rsidR="000D2083" w:rsidRPr="005D30C6">
        <w:rPr>
          <w:rFonts w:ascii="Doulos SIL" w:hAnsi="Doulos SIL"/>
          <w:i/>
          <w:color w:val="0000FF"/>
        </w:rPr>
        <w:t>[à gà]</w:t>
      </w:r>
      <w:r>
        <w:t xml:space="preserve">  you-Pl will ride together on it (=horse)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vous monterez ensemble là-dessus (=à cheval)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sit with (sb, behind oneself), ride (horseback) together with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asseoir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derrière soi), monter (à cheval)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 (reciprocal): </w:t>
      </w:r>
      <w:r w:rsidRPr="005D30C6">
        <w:rPr>
          <w:rFonts w:ascii="Doulos SIL" w:hAnsi="Doulos SIL"/>
          <w:i/>
          <w:color w:val="0000FF"/>
        </w:rPr>
        <w:t>ɲóŋ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 hórgó [fàrk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bôŋ]</w:t>
      </w:r>
      <w:r>
        <w:t xml:space="preserve">  they rode with each other on the donkey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sont montés ensemble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</w:t>
      </w:r>
      <w:r>
        <w:t>.</w:t>
      </w:r>
    </w:p>
    <w:p w14:paraId="6ED468D7" w14:textId="540A36C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hó:rî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hó:r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festivity (dance or music), game, fun, amusement, joke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fête (danse ou musique), blague, divertissement, jeu </w:t>
      </w:r>
      <w:r>
        <w:t xml:space="preserve">[verb </w:t>
      </w:r>
      <w:r w:rsidRPr="005D30C6">
        <w:rPr>
          <w:rFonts w:ascii="Doulos SIL" w:hAnsi="Doulos SIL"/>
          <w:i/>
          <w:color w:val="0000FF"/>
        </w:rPr>
        <w:t>hó:rú</w:t>
      </w:r>
      <w:r>
        <w:t> 3]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hùn </w:t>
      </w:r>
      <w:r w:rsidR="000D2083" w:rsidRPr="005D30C6">
        <w:rPr>
          <w:rFonts w:ascii="Doulos SIL" w:hAnsi="Doulos SIL"/>
          <w:i/>
          <w:color w:val="0000FF"/>
        </w:rPr>
        <w:t>[hó:rí gà]</w:t>
      </w:r>
      <w:r w:rsidRPr="002C3CD0">
        <w:t xml:space="preserve"> </w:t>
      </w:r>
      <w:r w:rsidR="00A85A27">
        <w:t xml:space="preserve"> </w:t>
      </w:r>
      <w:r w:rsidRPr="002C3CD0">
        <w:t>it</w:t>
      </w:r>
      <w:r>
        <w:t xml:space="preserve"> had left being (=was no longer) a joke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plus une blague</w:t>
      </w:r>
      <w:r>
        <w:t>.</w:t>
      </w:r>
    </w:p>
    <w:p w14:paraId="65C6F06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hó:rî</w:t>
      </w:r>
      <w:r>
        <w:t>].</w:t>
      </w:r>
    </w:p>
    <w:p w14:paraId="1C0243DE" w14:textId="5BB78E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A85A27">
        <w:t xml:space="preserve"> [n] shrub sp. and its edible “beans”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sp. et ses « pois » comestibles</w:t>
      </w:r>
      <w:r>
        <w:t xml:space="preserve"> [</w:t>
      </w:r>
      <w:r w:rsidR="00A85A27">
        <w:t>seeds</w:t>
      </w:r>
      <w:r>
        <w:t xml:space="preserve"> require lengthy soaking, a poor person</w:t>
      </w:r>
      <w:r w:rsidR="007B254E">
        <w:t>’</w:t>
      </w:r>
      <w:r>
        <w:t>s food]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Boscia senegalensis</w:t>
      </w:r>
      <w:r>
        <w:t xml:space="preserve">, Brassicaceae] [KS </w:t>
      </w:r>
      <w:r w:rsidRPr="00BB673A">
        <w:rPr>
          <w:rFonts w:ascii="Arial Unicode MS" w:eastAsia="Arial Unicode MS" w:hAnsi="Arial Unicode MS"/>
          <w:i/>
          <w:color w:val="008000"/>
        </w:rPr>
        <w:t>horgey</w:t>
      </w:r>
      <w:r>
        <w:t>].</w:t>
      </w:r>
    </w:p>
    <w:p w14:paraId="1DF24CF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hunting, hunt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(la) chasse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hó: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hó:r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 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hunting area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zone de chasse</w:t>
      </w:r>
      <w:r>
        <w:t>.</w:t>
      </w:r>
    </w:p>
    <w:p w14:paraId="737EF40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hórs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class of griots who live with nobles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race de griots qui vivent parmi les nobles</w:t>
      </w:r>
      <w:r>
        <w:t>.</w:t>
      </w:r>
    </w:p>
    <w:p w14:paraId="68654E2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hó:rû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joke, play, celebrate (e.g. dance)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blaguer, jouer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hó:rú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hó:rî</w:t>
      </w:r>
      <w:r>
        <w:t>].</w:t>
      </w:r>
    </w:p>
    <w:p w14:paraId="1174B15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44C4621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3].</w:t>
      </w:r>
    </w:p>
    <w:p w14:paraId="3CF52158" w14:textId="0307AC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hóttó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bitter, hot (spicy)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amer, piquant</w:t>
      </w:r>
      <w:r>
        <w:t xml:space="preserve"> [Intens </w:t>
      </w:r>
      <w:r w:rsidRPr="005D30C6">
        <w:rPr>
          <w:rFonts w:ascii="Doulos SIL" w:hAnsi="Doulos SIL"/>
          <w:i/>
          <w:color w:val="0000FF"/>
        </w:rPr>
        <w:t>rók!</w:t>
      </w:r>
      <w:r>
        <w:t>]</w:t>
      </w:r>
      <w:r w:rsidRPr="00590ABD">
        <w:t xml:space="preserve"> - </w:t>
      </w:r>
      <w:r>
        <w:t>cpd (</w:t>
      </w:r>
      <w:r>
        <w:rPr>
          <w:smallCaps/>
        </w:rPr>
        <w:t>dimin</w:t>
      </w:r>
      <w:r>
        <w:t xml:space="preserve">): see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 w:rsidR="00A85A2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hòtt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A85A27">
        <w:rPr>
          <w:rFonts w:ascii="Doulos SIL" w:hAnsi="Doulos SIL"/>
          <w:i/>
          <w:color w:val="0000FF"/>
        </w:rPr>
        <w:t>]</w:t>
      </w:r>
      <w:r>
        <w:t>.</w:t>
      </w:r>
    </w:p>
    <w:p w14:paraId="230CFDE5" w14:textId="1499D8FB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hòtt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[adj bitter, hot (spicy), bad-tasting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amer, piquant, à mauvais goût</w:t>
      </w:r>
      <w:r>
        <w:t xml:space="preserve"> [primary sense; Intens </w:t>
      </w:r>
      <w:r w:rsidRPr="005D30C6">
        <w:rPr>
          <w:rFonts w:ascii="Doulos SIL" w:hAnsi="Doulos SIL"/>
          <w:i/>
          <w:color w:val="0000FF"/>
        </w:rPr>
        <w:t>rók!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[adj painful (e.g. injection, hot sun)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(piqûre, soleil chaud) douloureux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[adj] blunt, not sharp (blade)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(lame) émoussé, non tranchant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lùt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85A27">
        <w:t xml:space="preserve"> </w:t>
      </w:r>
      <w:r w:rsidRPr="00A85A27">
        <w:t>].</w:t>
      </w:r>
    </w:p>
    <w:p w14:paraId="4474F44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phrase: </w:t>
      </w:r>
      <w:r w:rsidRPr="005D30C6">
        <w:rPr>
          <w:rFonts w:ascii="Doulos SIL" w:hAnsi="Doulos SIL"/>
          <w:i/>
          <w:color w:val="0000FF"/>
        </w:rPr>
        <w:t>zá: hôw</w:t>
      </w:r>
      <w:r>
        <w:t xml:space="preserve">  since long ago, from time immemorial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depuis longtemps, depuis jadis</w:t>
      </w:r>
      <w:r>
        <w:t>.</w:t>
      </w:r>
    </w:p>
    <w:p w14:paraId="55CB7F6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AE3CD8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hóyê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easy, cheap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facile, pas cher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hoy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105009C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possessor of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9942C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hunted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chassé (par un chasseur)</w:t>
      </w:r>
      <w:r>
        <w:t xml:space="preserve"> [PotPass &lt; </w:t>
      </w:r>
      <w:r w:rsidRPr="005D30C6">
        <w:rPr>
          <w:rFonts w:ascii="Doulos SIL" w:hAnsi="Doulos SIL"/>
          <w:i/>
          <w:color w:val="0000FF"/>
        </w:rPr>
        <w:t>hó:</w:t>
      </w:r>
      <w:r>
        <w:t> 1].</w:t>
      </w:r>
    </w:p>
    <w:p w14:paraId="74869014" w14:textId="73C28DB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green sauce (of baobab, okra, or certain other leaves)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sauce à feuilles (de baobab, de gombo, ou de certaines autres feuilles)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fǒy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fàkù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</w:rPr>
        <w:softHyphen/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sò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dál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poss; 1Sg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</w:r>
      <w:r w:rsidR="005D3BD9" w:rsidRPr="005D30C6">
        <w:rPr>
          <w:rFonts w:ascii="Doulos SIL" w:hAnsi="Doulos SIL"/>
          <w:i/>
          <w:color w:val="0000FF"/>
        </w:rPr>
        <w:t>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[n, as cpd initial] baobab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baobab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Adansonia digitata</w:t>
      </w:r>
      <w:r>
        <w:t xml:space="preserve">, </w:t>
      </w:r>
      <w:r w:rsidR="00FA5E76">
        <w:t>Malvaceae</w:t>
      </w:r>
      <w:r>
        <w:t xml:space="preserve">, whose leaves can be used in sauces] [see </w:t>
      </w:r>
      <w:r w:rsidRPr="005D30C6">
        <w:rPr>
          <w:rFonts w:ascii="Doulos SIL" w:hAnsi="Doulos SIL"/>
          <w:i/>
          <w:color w:val="0000FF"/>
        </w:rPr>
        <w:t>kùw-ò</w:t>
      </w:r>
      <w:r>
        <w:t>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t>hòy ɲá ꜜfó:</w:t>
      </w:r>
      <w:r>
        <w:t xml:space="preserve"> </w:t>
      </w:r>
      <w:r w:rsidR="007B254E">
        <w:t>‘</w:t>
      </w:r>
      <w:r>
        <w:t>one </w:t>
      </w:r>
      <w:r>
        <w:sym w:font="Symbol" w:char="F0BC"/>
      </w:r>
      <w:r w:rsidR="007B254E">
        <w:t>‘</w:t>
      </w:r>
      <w:r>
        <w:t>)</w:t>
      </w:r>
      <w:r w:rsidRPr="00590ABD">
        <w:t xml:space="preserve"> - </w:t>
      </w:r>
      <w:r>
        <w:t xml:space="preserve">cpds: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leaf-sauce meal</w:t>
      </w:r>
      <w:r w:rsidR="00A85A27">
        <w:t xml:space="preserve"> (millet cakes)</w:t>
      </w:r>
      <w:r>
        <w:t xml:space="preserve"> </w:t>
      </w:r>
      <w:r w:rsidRPr="0033636C">
        <w:rPr>
          <w:rFonts w:ascii="Wingdings" w:hAnsi="Wingdings"/>
        </w:rPr>
        <w:t></w:t>
      </w:r>
      <w:r>
        <w:rPr>
          <w:rFonts w:ascii="Garamond" w:hAnsi="Garamond"/>
        </w:rPr>
        <w:t xml:space="preserve"> repas </w:t>
      </w:r>
      <w:r w:rsidR="00A85A27">
        <w:rPr>
          <w:rFonts w:ascii="Garamond" w:hAnsi="Garamond"/>
        </w:rPr>
        <w:t xml:space="preserve">(tô) </w:t>
      </w:r>
      <w:r>
        <w:rPr>
          <w:rFonts w:ascii="Garamond" w:hAnsi="Garamond"/>
        </w:rPr>
        <w:t>avec sauce à feuilles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hòy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hot (spicy) sauce </w:t>
      </w:r>
      <w:r w:rsidRPr="0033636C">
        <w:rPr>
          <w:rFonts w:ascii="Wingdings" w:hAnsi="Wingdings"/>
        </w:rPr>
        <w:t></w:t>
      </w:r>
      <w:r>
        <w:rPr>
          <w:rFonts w:ascii="Garamond" w:hAnsi="Garamond"/>
        </w:rPr>
        <w:t xml:space="preserve"> sauce piquante</w:t>
      </w:r>
      <w:r>
        <w:t>.</w:t>
      </w:r>
    </w:p>
    <w:p w14:paraId="69523B8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12C2E2B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5981630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(billy-goat) bleat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(bouc) bêler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[by extension:] (man) womanize, chase women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(homme) courtiser, chasser les jupons </w:t>
      </w:r>
      <w:r>
        <w:t>[&lt;Ful √</w:t>
      </w:r>
      <w:r w:rsidRPr="00BB673A">
        <w:rPr>
          <w:rFonts w:ascii="Arial Unicode MS" w:eastAsia="Arial Unicode MS" w:hAnsi="Arial Unicode MS"/>
          <w:color w:val="008000"/>
        </w:rPr>
        <w:t>hub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53C19CE6" w14:textId="7CA151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hú:bê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possible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possible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sù hú:bê</w:t>
      </w:r>
      <w:r w:rsidRPr="002C3CD0">
        <w:t xml:space="preserve"> it</w:t>
      </w:r>
      <w:r>
        <w:t xml:space="preserve"> isn</w:t>
      </w:r>
      <w:r w:rsidR="007B254E">
        <w:t>’</w:t>
      </w:r>
      <w:r>
        <w:t xml:space="preserve">t possible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possible</w:t>
      </w:r>
      <w:r>
        <w:t xml:space="preserve"> [&lt;Ful].</w:t>
      </w:r>
    </w:p>
    <w:p w14:paraId="45ACFFB7" w14:textId="610AE4F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húbé:r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húɓé:r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office, government building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bureau, maison de commandement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qbb</w:t>
      </w:r>
      <w:r>
        <w:t xml:space="preserve"> via Ful </w:t>
      </w:r>
      <w:r w:rsidRPr="00BB673A">
        <w:rPr>
          <w:rFonts w:ascii="Arial Unicode MS" w:eastAsia="Arial Unicode MS" w:hAnsi="Arial Unicode MS"/>
          <w:i/>
          <w:color w:val="008000"/>
        </w:rPr>
        <w:t>huɓeere</w:t>
      </w:r>
      <w:r>
        <w:t xml:space="preserve">, cf. Bam </w:t>
      </w:r>
      <w:r w:rsidRPr="00BB673A">
        <w:rPr>
          <w:rFonts w:ascii="Arial Unicode MS" w:eastAsia="Arial Unicode MS" w:hAnsi="Arial Unicode MS"/>
          <w:i/>
          <w:color w:val="008000"/>
        </w:rPr>
        <w:t>kube</w:t>
      </w:r>
      <w:r w:rsidR="00A85A27">
        <w:t>] [unrelated to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hú 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big house</w:t>
      </w:r>
      <w:r w:rsidR="007B254E">
        <w:t>’</w:t>
      </w:r>
      <w:r>
        <w:t>].</w:t>
      </w:r>
    </w:p>
    <w:p w14:paraId="18DAF95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hù: 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[n+adj] black blister beetle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cantharide » noire sp.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39CE4CA" w14:textId="261966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herb sp. used in sauce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 utilisée dans la sauce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Cleome gynandra</w:t>
      </w:r>
      <w:r>
        <w:t>, Brassicaceae]</w:t>
      </w:r>
      <w:r w:rsidRPr="00590ABD">
        <w:t xml:space="preserve"> - </w:t>
      </w:r>
      <w:r>
        <w:t>cpd (</w:t>
      </w:r>
      <w:r>
        <w:rPr>
          <w:smallCaps/>
        </w:rPr>
        <w:t>dimin</w:t>
      </w:r>
      <w:r>
        <w:t xml:space="preserve">): see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hàrìya</w:t>
      </w:r>
      <w:r>
        <w:t xml:space="preserve">  below and  </w:t>
      </w:r>
      <w:r w:rsidRPr="005D30C6">
        <w:rPr>
          <w:rFonts w:ascii="Doulos SIL" w:hAnsi="Doulos SIL"/>
          <w:i/>
          <w:color w:val="0000FF"/>
        </w:rPr>
        <w:t>fúlán</w:t>
      </w:r>
      <w:r w:rsidRPr="005D30C6">
        <w:rPr>
          <w:rFonts w:ascii="Doulos SIL" w:hAnsi="Doulos SIL"/>
          <w:i/>
          <w:color w:val="0000FF"/>
        </w:rPr>
        <w:noBreakHyphen/>
        <w:t>èy hùb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.</w:t>
      </w:r>
    </w:p>
    <w:p w14:paraId="5501CCD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11CE598" w14:textId="121078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ù hàr-ìyà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[frozen cpd of 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plus </w:t>
      </w:r>
      <w:r>
        <w:rPr>
          <w:smallCaps/>
        </w:rPr>
        <w:t>dimin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hàr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[cpd n, lit. “male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”] herb spp. (that resemble 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spp. (qui ressemblent à </w:t>
      </w:r>
      <w:r w:rsidRPr="005D30C6">
        <w:rPr>
          <w:rFonts w:ascii="Doulos SIL" w:hAnsi="Doulos SIL"/>
          <w:i/>
          <w:color w:val="0000FF"/>
        </w:rPr>
        <w:t>hùb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Garamond" w:hAnsi="Garamond"/>
        </w:rPr>
        <w:t>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Cleome viscosa</w:t>
      </w:r>
      <w:r>
        <w:t xml:space="preserve">, Brassicaceae, and </w:t>
      </w:r>
      <w:r>
        <w:rPr>
          <w:rFonts w:ascii="Garamond" w:hAnsi="Garamond"/>
          <w:i/>
        </w:rPr>
        <w:t>Amaranthus graecizans</w:t>
      </w:r>
      <w:r>
        <w:t xml:space="preserve"> and </w:t>
      </w:r>
      <w:r>
        <w:rPr>
          <w:rFonts w:ascii="Garamond" w:hAnsi="Garamond"/>
          <w:i/>
        </w:rPr>
        <w:t>A. angustifolius</w:t>
      </w:r>
      <w:r>
        <w:t>, Amaranthaceae]</w:t>
      </w:r>
      <w:r w:rsidR="00477DCA">
        <w:t xml:space="preserve"> - cpd: see </w:t>
      </w:r>
      <w:r w:rsidR="00477DCA" w:rsidRPr="005D30C6">
        <w:rPr>
          <w:rFonts w:ascii="Doulos SIL" w:hAnsi="Doulos SIL"/>
          <w:i/>
          <w:color w:val="0000FF"/>
        </w:rPr>
        <w:t>fúlán</w:t>
      </w:r>
      <w:r w:rsidR="00477DCA"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477DCA" w:rsidRPr="005D30C6">
        <w:rPr>
          <w:rFonts w:ascii="Doulos SIL" w:hAnsi="Doulos SIL"/>
          <w:i/>
          <w:color w:val="0000FF"/>
        </w:rPr>
        <w:sym w:font="Symbol" w:char="F0AD"/>
      </w:r>
      <w:r w:rsidR="00477DCA" w:rsidRPr="005D30C6">
        <w:rPr>
          <w:rFonts w:ascii="Doulos SIL" w:hAnsi="Doulos SIL"/>
          <w:i/>
          <w:color w:val="0000FF"/>
        </w:rPr>
        <w:t>húb</w:t>
      </w:r>
      <w:r w:rsidR="00477DCA" w:rsidRPr="005D30C6">
        <w:rPr>
          <w:rFonts w:ascii="Doulos SIL" w:hAnsi="Doulos SIL"/>
          <w:i/>
          <w:color w:val="0000FF"/>
        </w:rPr>
        <w:noBreakHyphen/>
        <w:t>ꜜíy-à:</w:t>
      </w:r>
      <w:r w:rsidR="002963F3">
        <w:t> </w:t>
      </w:r>
      <w:r>
        <w:t>.</w:t>
      </w:r>
    </w:p>
    <w:p w14:paraId="0CA0D19D" w14:textId="3BE4F56E" w:rsidR="004E4BA0" w:rsidRDefault="00941A2A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</w:t>
      </w:r>
      <w:r w:rsidR="00261FBE" w:rsidRPr="005D30C6">
        <w:rPr>
          <w:rFonts w:ascii="Doulos SIL" w:hAnsi="Doulos SIL"/>
          <w:i/>
          <w:color w:val="0000FF"/>
        </w:rPr>
        <w:t>rê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n, lit. “house-friend”] neighbor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voisin</w:t>
      </w:r>
      <w:r>
        <w:rPr>
          <w:rFonts w:ascii="Garamond" w:hAnsi="Garamond"/>
        </w:rPr>
        <w:t xml:space="preserve"> </w:t>
      </w:r>
      <w:r>
        <w:t xml:space="preserve">[cf. </w:t>
      </w:r>
      <w:r w:rsidRPr="005D30C6">
        <w:rPr>
          <w:rFonts w:ascii="Doulos SIL" w:hAnsi="Doulos SIL"/>
          <w:i/>
          <w:color w:val="0000FF"/>
        </w:rPr>
        <w:t>góndâl</w:t>
      </w:r>
      <w:r>
        <w:t>]</w:t>
      </w:r>
      <w:r w:rsidR="00261FBE">
        <w:t>.</w:t>
      </w:r>
    </w:p>
    <w:p w14:paraId="10961BE6" w14:textId="260E2B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húdú:dû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hoopoe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huppe (oiseau)</w:t>
      </w:r>
      <w:r>
        <w:t xml:space="preserve"> [onomatopoeic</w:t>
      </w:r>
      <w:r w:rsidR="000C259D">
        <w:t xml:space="preserve">; 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Upupa epops</w:t>
      </w:r>
      <w:r>
        <w:t>].</w:t>
      </w:r>
    </w:p>
    <w:p w14:paraId="2823383B" w14:textId="1264A2D8" w:rsidR="001928D5" w:rsidRDefault="001928D5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hú: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>
        <w:t>].</w:t>
      </w:r>
    </w:p>
    <w:p w14:paraId="7C002CAC" w14:textId="4215B8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</w:t>
      </w:r>
      <w:r w:rsidRPr="005D30C6">
        <w:rPr>
          <w:rFonts w:ascii="Doulos SIL" w:hAnsi="Doulos SIL"/>
          <w:i/>
          <w:color w:val="0000FF"/>
        </w:rPr>
        <w:noBreakHyphen/>
        <w:t>hùl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wild dog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lycaon (chien sauvage)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Lycaon pictus</w:t>
      </w:r>
      <w:r>
        <w:t>].</w:t>
      </w:r>
    </w:p>
    <w:p w14:paraId="2DBEC9B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húhúní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tr] sniff (at)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flairer</w:t>
      </w:r>
      <w:r>
        <w:t xml:space="preserve"> [variant  </w:t>
      </w:r>
      <w:r w:rsidRPr="005D30C6">
        <w:rPr>
          <w:rFonts w:ascii="Doulos SIL" w:hAnsi="Doulos SIL"/>
          <w:i/>
          <w:color w:val="0000FF"/>
        </w:rPr>
        <w:t>húnúní</w:t>
      </w:r>
      <w:r>
        <w:t>].</w:t>
      </w:r>
    </w:p>
    <w:p w14:paraId="0B4DDF88" w14:textId="7D396E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hújjê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get up (to leave)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lever (pour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aller)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hujj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usually in verbal cpd  </w:t>
      </w:r>
      <w:r w:rsidRPr="005D30C6">
        <w:rPr>
          <w:rFonts w:ascii="Doulos SIL" w:hAnsi="Doulos SIL"/>
          <w:i/>
          <w:color w:val="0000FF"/>
        </w:rPr>
        <w:t xml:space="preserve">hújjé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dírà]</w:t>
      </w:r>
      <w:r>
        <w:t xml:space="preserve">  get up and leave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lever et partir</w:t>
      </w:r>
      <w:r>
        <w:t>.</w:t>
      </w:r>
    </w:p>
    <w:p w14:paraId="45851AA8" w14:textId="700B981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hù: ká:r</w:t>
      </w:r>
      <w:r w:rsidR="009E184F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9E184F">
        <w:t>+adj</w:t>
      </w:r>
      <w:r>
        <w:t xml:space="preserve">] light-colored blister beetle spp.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cantharide » spp. de couleur claire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hùw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B49EC" w:rsidRPr="000707E5">
        <w:t> 2</w:t>
      </w:r>
      <w:r>
        <w:t>].</w:t>
      </w:r>
    </w:p>
    <w:p w14:paraId="1E5C65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long, deep fracture in rocks (the bottom may form a narrow passageway); deep hole in tree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longue crevasse dans les roches (il peut y avoir un passage étroit en bas); trou profond dans un arbre</w:t>
      </w:r>
      <w:r>
        <w:t xml:space="preserve"> [possibly related to Ka </w:t>
      </w:r>
      <w:r w:rsidRPr="00BB673A">
        <w:rPr>
          <w:rFonts w:ascii="Arial Unicode MS" w:eastAsia="Arial Unicode MS" w:hAnsi="Arial Unicode MS"/>
          <w:i/>
          <w:color w:val="008000"/>
        </w:rPr>
        <w:t>húllú</w:t>
      </w:r>
      <w:r>
        <w:t xml:space="preserve"> </w:t>
      </w:r>
      <w:r>
        <w:rPr>
          <w:rFonts w:ascii="Garamond" w:hAnsi="Garamond"/>
        </w:rPr>
        <w:t>« trou dans un arbre »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9C1754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hùmè</w:t>
      </w:r>
      <w:r>
        <w:t>].</w:t>
      </w:r>
    </w:p>
    <w:p w14:paraId="6DBCDA8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húmbáld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flute-like musical instrument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flûte</w:t>
      </w:r>
      <w:r>
        <w:t>.</w:t>
      </w:r>
    </w:p>
    <w:p w14:paraId="0117DCDD" w14:textId="4A624D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hùmbár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5839E1">
        <w:rPr>
          <w:color w:val="993300"/>
        </w:rPr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hùmbàr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hùmbâr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waterskin (goatskin water bag)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outre (récipient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peau de chèvre)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yò</w:t>
      </w:r>
      <w:r w:rsidRPr="00CB49EC">
        <w:rPr>
          <w:rFonts w:ascii="Doulos SIL" w:hAnsi="Doulos SIL"/>
          <w:i/>
          <w:color w:val="0000FF"/>
        </w:rPr>
        <w:t>só</w:t>
      </w:r>
      <w:r w:rsidRPr="005D30C6">
        <w:rPr>
          <w:rFonts w:ascii="Doulos SIL" w:hAnsi="Doulos SIL"/>
          <w:i/>
          <w:color w:val="0000FF"/>
        </w:rPr>
        <w:t>mb</w:t>
      </w:r>
      <w:r w:rsidR="00CB49EC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BB673A">
        <w:t xml:space="preserve">, </w:t>
      </w:r>
      <w:r w:rsidRPr="005D30C6">
        <w:rPr>
          <w:rFonts w:ascii="Doulos SIL" w:hAnsi="Doulos SIL"/>
          <w:i/>
          <w:color w:val="0000FF"/>
        </w:rPr>
        <w:t>sàkúw-à: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húmbúrù]</w:t>
      </w:r>
      <w:r>
        <w:t>.</w:t>
      </w:r>
    </w:p>
    <w:p w14:paraId="0B80B4C6" w14:textId="7540D6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húmbúl</w:t>
      </w:r>
      <w:r w:rsidRPr="005D30C6">
        <w:rPr>
          <w:rFonts w:ascii="Doulos SIL" w:hAnsi="Doulos SIL"/>
          <w:i/>
          <w:color w:val="0000FF"/>
        </w:rPr>
        <w:noBreakHyphen/>
      </w:r>
      <w:r w:rsidR="00CB49E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ꜜló:r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CB49EC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bush with narcotic properties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buisson narcotique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Datura</w:t>
      </w:r>
      <w:r>
        <w:t xml:space="preserve"> spp. including </w:t>
      </w:r>
      <w:r>
        <w:rPr>
          <w:rFonts w:ascii="Garamond" w:hAnsi="Garamond"/>
          <w:i/>
        </w:rPr>
        <w:t>D. stramonium</w:t>
      </w:r>
      <w:r>
        <w:t>, Solanaceae].</w:t>
      </w:r>
    </w:p>
    <w:p w14:paraId="63A3C308" w14:textId="7E4829E3" w:rsidR="004E4BA0" w:rsidRPr="000B4B55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hùmbùrì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Hombori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Hombori</w:t>
      </w:r>
      <w:r>
        <w:t xml:space="preserve"> - cpds: </w:t>
      </w:r>
      <w:r w:rsidRPr="005D30C6">
        <w:rPr>
          <w:rFonts w:ascii="Doulos SIL" w:hAnsi="Doulos SIL"/>
          <w:i/>
          <w:color w:val="0000FF"/>
        </w:rPr>
        <w:t>hùmbùrì tóndî</w:t>
      </w:r>
      <w:r w:rsidRPr="000B4B55">
        <w:rPr>
          <w:color w:val="993300"/>
        </w:rPr>
        <w:t xml:space="preserve"> </w:t>
      </w:r>
      <w:r>
        <w:t xml:space="preserve"> Mount Hombori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Mont Hombori</w:t>
      </w:r>
      <w:r>
        <w:t xml:space="preserve"> ; </w:t>
      </w:r>
      <w:r w:rsidRPr="005D30C6">
        <w:rPr>
          <w:rFonts w:ascii="Doulos SIL" w:hAnsi="Doulos SIL"/>
          <w:i/>
          <w:color w:val="0000FF"/>
        </w:rPr>
        <w:t>hùmbùrì tóndî gànf-ô</w:t>
      </w:r>
      <w:r w:rsidRPr="000B4B55">
        <w:rPr>
          <w:color w:val="993300"/>
        </w:rPr>
        <w:t xml:space="preserve"> </w:t>
      </w:r>
      <w:r>
        <w:t xml:space="preserve"> Mount Hombori</w:t>
      </w:r>
      <w:r w:rsidR="007B254E">
        <w:t>’</w:t>
      </w:r>
      <w:r>
        <w:t xml:space="preserve">s door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porte du Mont Hombori</w:t>
      </w:r>
      <w:r>
        <w:t xml:space="preserve"> [a section on the side of the mountain, visible from Kelmi or Tunduro villages]; </w:t>
      </w:r>
      <w:r w:rsidRPr="005D30C6">
        <w:rPr>
          <w:rFonts w:ascii="Doulos SIL" w:hAnsi="Doulos SIL"/>
          <w:i/>
          <w:color w:val="0000FF"/>
        </w:rPr>
        <w:t>hùmbùrì tóndî gànf-ì:zê</w:t>
      </w:r>
      <w:r w:rsidRPr="000B4B55">
        <w:rPr>
          <w:color w:val="993300"/>
        </w:rPr>
        <w:t xml:space="preserve"> </w:t>
      </w:r>
      <w:r>
        <w:t xml:space="preserve"> key to Mount Hombori</w:t>
      </w:r>
      <w:r w:rsidR="007B254E">
        <w:t>’</w:t>
      </w:r>
      <w:r>
        <w:t xml:space="preserve">s door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clé de la porte du Mont Hombori</w:t>
      </w:r>
      <w:r>
        <w:t xml:space="preserve"> [a small, sharply pointed peak next to Mount Hombori, near Kelmi village]; (by extension) two pointed black leather objects in the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coiffure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deux objets pointus en cuir qui font partie de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rPr>
          <w:rFonts w:ascii="Garamond" w:hAnsi="Garamond"/>
        </w:rPr>
        <w:t>.</w:t>
      </w:r>
    </w:p>
    <w:p w14:paraId="1C7DEA9B" w14:textId="538F82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large wooden mortar (for pounding grain)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mortier en bois (pour piler les céréales)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hìŋg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pestle</w:t>
      </w:r>
      <w:r w:rsidR="007B254E">
        <w:t>’</w:t>
      </w:r>
      <w:r>
        <w:t xml:space="preserve">, verb </w:t>
      </w:r>
      <w:r w:rsidRPr="005D30C6">
        <w:rPr>
          <w:rFonts w:ascii="Doulos SIL" w:hAnsi="Doulos SIL"/>
          <w:i/>
          <w:color w:val="0000FF"/>
        </w:rPr>
        <w:t>dúrú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sùkkár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oft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259DEC44" w14:textId="10A278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Guinea worm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 de Guinée</w:t>
      </w:r>
      <w:r>
        <w:t xml:space="preserve"> [disease largely eradicated in the 1990</w:t>
      </w:r>
      <w:r w:rsidR="007B254E">
        <w:t>’</w:t>
      </w:r>
      <w:r>
        <w:t xml:space="preserve">s] [DN95 “hunbur” </w:t>
      </w:r>
      <w:r>
        <w:rPr>
          <w:rFonts w:ascii="Garamond" w:hAnsi="Garamond"/>
        </w:rPr>
        <w:t>« éléphantiasis »</w:t>
      </w:r>
      <w:r>
        <w:t xml:space="preserve">; Ka </w:t>
      </w:r>
      <w:r>
        <w:rPr>
          <w:rFonts w:ascii="Garamond" w:hAnsi="Garamond"/>
        </w:rPr>
        <w:t>« filaire (ver de Guinée) »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 xml:space="preserve">ò fáttá </w:t>
      </w:r>
      <w:r w:rsidR="000D2083" w:rsidRPr="005D30C6">
        <w:rPr>
          <w:rFonts w:ascii="Doulos SIL" w:hAnsi="Doulos SIL"/>
          <w:i/>
          <w:color w:val="0000FF"/>
        </w:rPr>
        <w:t>[àꜛ gà]</w:t>
      </w:r>
      <w:r>
        <w:t xml:space="preserve">  he has gotten Guinea worm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le ver de Guinée</w:t>
      </w:r>
      <w:r>
        <w:t>.</w:t>
      </w:r>
    </w:p>
    <w:p w14:paraId="367DA9C5" w14:textId="34D189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hùmè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hùm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hùm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] navel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nombril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hùm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hùm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].</w:t>
      </w:r>
    </w:p>
    <w:p w14:paraId="0DE6C5D5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hùm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7A7B4D">
        <w:t xml:space="preserve">, </w:t>
      </w:r>
      <w:r w:rsidRPr="005D30C6">
        <w:rPr>
          <w:rFonts w:ascii="Doulos SIL" w:hAnsi="Doulos SIL"/>
          <w:i/>
          <w:color w:val="0000FF"/>
        </w:rPr>
        <w:t>hùm-ô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hùmè</w:t>
      </w:r>
      <w:r>
        <w:t>].</w:t>
      </w:r>
    </w:p>
    <w:p w14:paraId="694038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húmúnné:r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liana with small edible melon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liane à petit melon comestible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Momordica balsamina</w:t>
      </w:r>
      <w:r>
        <w:t>, Cucurbitaceae].</w:t>
      </w:r>
    </w:p>
    <w:p w14:paraId="5FD76673" w14:textId="76C457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hùn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(rarely) </w:t>
      </w:r>
      <w:r w:rsidRPr="005D30C6">
        <w:rPr>
          <w:rFonts w:ascii="Doulos SIL" w:hAnsi="Doulos SIL"/>
          <w:i/>
          <w:color w:val="0000FF"/>
        </w:rPr>
        <w:t>hùŋ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come from, leave (a place)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quitter, venir de (lieu)r</w:t>
      </w:r>
      <w:r>
        <w:t xml:space="preserve"> [often indirectly expresses </w:t>
      </w:r>
      <w:r w:rsidR="007B254E">
        <w:t>‘</w:t>
      </w:r>
      <w:r>
        <w:t>from</w:t>
      </w:r>
      <w:r w:rsidR="007B254E">
        <w:t>’</w:t>
      </w:r>
      <w:r>
        <w:t xml:space="preserve"> in the absence of an ablative postp; VblN </w:t>
      </w: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kòyrà fó ꜜgá=ŋ̀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hûn] wó ꜜkây</w:t>
      </w:r>
      <w:r w:rsidRPr="00AF5E46">
        <w:t xml:space="preserve"> ? </w:t>
      </w:r>
      <w:r>
        <w:t xml:space="preserve"> which village do you come from?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 quel village viens-tu?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(activity) be finished; (e.g. decision, agreement) be cancelled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(action) finir, venir au bout; (décision, accord, etc.) ê. anulé</w:t>
      </w:r>
      <w:r>
        <w:t>.</w:t>
      </w:r>
    </w:p>
    <w:p w14:paraId="6582457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alive, live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vivre, ê. vivant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hún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Partpl </w:t>
      </w: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ɲáy!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B07B9D" w14:textId="4809D0D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alive, living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vivant</w:t>
      </w:r>
      <w:r>
        <w:t xml:space="preserve"> [Partpl &lt; </w:t>
      </w:r>
      <w:r w:rsidRPr="005D30C6">
        <w:rPr>
          <w:rFonts w:ascii="Doulos SIL" w:hAnsi="Doulos SIL"/>
          <w:i/>
          <w:color w:val="0000FF"/>
        </w:rPr>
        <w:t>húná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hùn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2C3CD0">
        <w:t xml:space="preserve"> a</w:t>
      </w:r>
      <w:r>
        <w:t xml:space="preserve"> living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personne vivants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hún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2C3CD0">
        <w:t xml:space="preserve"> a</w:t>
      </w:r>
      <w:r>
        <w:t xml:space="preserve"> living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femme vivante</w:t>
      </w:r>
      <w:r>
        <w:t>.</w:t>
      </w:r>
    </w:p>
    <w:p w14:paraId="7A83208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húnánzám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breathe; relax, take a rest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respirer; se reposer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húnzám</w:t>
      </w:r>
      <w:r>
        <w:t>]</w:t>
      </w:r>
    </w:p>
    <w:p w14:paraId="1382F95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húnánzám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húnánzám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22A4377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húnánzám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húnánzám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breathing; rest, relaxation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respiration; repos</w:t>
      </w:r>
      <w:r>
        <w:t>.</w:t>
      </w:r>
    </w:p>
    <w:p w14:paraId="10F117FE" w14:textId="24AEC863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hùndê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hùnd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soul, vital spirit, life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âme, esprit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fǔndì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húndì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hùnd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hùnd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hùnd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0C32287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animate, keep alive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animer, faire ou laisser vivre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húná</w:t>
      </w:r>
      <w:r>
        <w:t>].</w:t>
      </w:r>
    </w:p>
    <w:p w14:paraId="7B482C9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hùŋgùm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hùŋgùm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))  </w:t>
      </w:r>
      <w:r>
        <w:rPr>
          <w:rFonts w:ascii="Wingdings" w:hAnsi="Wingdings"/>
          <w:sz w:val="18"/>
        </w:rPr>
        <w:t></w:t>
      </w:r>
      <w:r>
        <w:t xml:space="preserve"> [n] cold (illness)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rhume</w:t>
      </w:r>
      <w:r>
        <w:t>.</w:t>
      </w:r>
    </w:p>
    <w:p w14:paraId="1AE4376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put a cover around, wrap up (in hide)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couvrir, emballer (en peau)</w:t>
      </w:r>
      <w:r>
        <w:t>.</w:t>
      </w:r>
    </w:p>
    <w:p w14:paraId="402E8FC9" w14:textId="25ABF5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livelihood, nourishment, staple food, food supplies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vivres, nourriture (quotidienne), provisions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húná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wó ꜜdâ té</w:t>
      </w:r>
      <w:r w:rsidR="00B2410D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B241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àꜛ hùn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B2410D">
        <w:rPr>
          <w:rFonts w:ascii="Doulos SIL" w:hAnsi="Doulos SIL"/>
          <w:i/>
          <w:color w:val="0000FF"/>
        </w:rPr>
        <w:t>]</w:t>
      </w:r>
      <w:r>
        <w:t xml:space="preserve">  that</w:t>
      </w:r>
      <w:r w:rsidR="007B254E">
        <w:t>’</w:t>
      </w:r>
      <w:r>
        <w:t xml:space="preserve">s precisely what he lives 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de ça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vit</w:t>
      </w:r>
      <w:r>
        <w:t>.</w:t>
      </w:r>
    </w:p>
    <w:p w14:paraId="554EE7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húnúní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sniff 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flairer</w:t>
      </w:r>
      <w:r>
        <w:t xml:space="preserve"> [variant </w:t>
      </w:r>
      <w:r w:rsidRPr="005D30C6">
        <w:rPr>
          <w:rFonts w:ascii="Doulos SIL" w:hAnsi="Doulos SIL"/>
          <w:i/>
          <w:color w:val="0000FF"/>
        </w:rPr>
        <w:t>húhúní</w:t>
      </w:r>
      <w:r>
        <w:t xml:space="preserve"> ; cf. </w:t>
      </w:r>
      <w:r w:rsidRPr="005D30C6">
        <w:rPr>
          <w:rFonts w:ascii="Doulos SIL" w:hAnsi="Doulos SIL"/>
          <w:i/>
          <w:color w:val="0000FF"/>
        </w:rPr>
        <w:t>hèw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F0BD07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húnzám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húnánzám</w:t>
      </w:r>
      <w:r>
        <w:t>].</w:t>
      </w:r>
    </w:p>
    <w:p w14:paraId="1349ED4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húnzám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relaxation, rest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repos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húnzám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húnánzám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6209A88" w14:textId="1D3A20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húrâ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enter (e.g. house, profession); get involved (in activity)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entrer (dans une maison, un métier, etc.);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engager (dans une activité) 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húrá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húrá </w:t>
      </w:r>
      <w:r w:rsidR="000D2083" w:rsidRPr="005D30C6">
        <w:rPr>
          <w:rFonts w:ascii="Doulos SIL" w:hAnsi="Doulos SIL"/>
          <w:i/>
          <w:color w:val="0000FF"/>
        </w:rPr>
        <w:t>[à gà]</w:t>
      </w:r>
      <w:r>
        <w:t xml:space="preserve">  get involved in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engager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húrá ꜜhû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húrá </w:t>
      </w:r>
      <w:r w:rsidR="00B241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 hû</w:t>
      </w:r>
      <w:r w:rsidR="00B2410D">
        <w:rPr>
          <w:rFonts w:ascii="Doulos SIL" w:hAnsi="Doulos SIL"/>
          <w:i/>
          <w:color w:val="0000FF"/>
        </w:rPr>
        <w:t>]</w:t>
      </w:r>
      <w:r>
        <w:t xml:space="preserve">  (bride) enter (husband</w:t>
      </w:r>
      <w:r w:rsidR="007B254E">
        <w:t>’</w:t>
      </w:r>
      <w:r>
        <w:t xml:space="preserve">s) house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(mariée) entrer dans la maison (du marié)</w:t>
      </w:r>
      <w:r>
        <w:t xml:space="preserve"> [indicates successful consummation of marriage including virginity test].</w:t>
      </w:r>
    </w:p>
    <w:p w14:paraId="7BD50FCC" w14:textId="4C82B64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húrá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going in; entryway (e.g. gate)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entrer; entrée (passage)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húrâ</w:t>
      </w:r>
      <w:r>
        <w:t>].</w:t>
      </w:r>
    </w:p>
    <w:p w14:paraId="37CBEE6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(e.g. wood splinter) graze or cut lightly (skin)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(écharde etc.) couper légèrement (la peau)</w:t>
      </w:r>
      <w:r>
        <w:t>.</w:t>
      </w:r>
    </w:p>
    <w:p w14:paraId="25850763" w14:textId="750571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hùrgù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(roof) leak, be leaky, let rain 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(toit) laisser entrer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>
        <w:t>.</w:t>
      </w:r>
    </w:p>
    <w:p w14:paraId="7B791603" w14:textId="5BDA6B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hùrw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</w:t>
      </w:r>
      <w:r w:rsidR="00B2410D">
        <w:t>scrambling shrub</w:t>
      </w:r>
      <w:r>
        <w:t xml:space="preserve">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B2410D">
        <w:rPr>
          <w:rFonts w:ascii="Garamond" w:hAnsi="Garamond"/>
        </w:rPr>
        <w:t>arbuste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Salvadora persica</w:t>
      </w:r>
      <w:r>
        <w:t xml:space="preserve">, Salvadoreaceae] [Za </w:t>
      </w:r>
      <w:r w:rsidRPr="00BB673A">
        <w:rPr>
          <w:rFonts w:ascii="Arial Unicode MS" w:eastAsia="Arial Unicode MS" w:hAnsi="Arial Unicode MS"/>
          <w:i/>
          <w:color w:val="008000"/>
        </w:rPr>
        <w:t>fíràw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húrów</w:t>
      </w:r>
      <w:r>
        <w:t>].</w:t>
      </w:r>
    </w:p>
    <w:p w14:paraId="6F4E6201" w14:textId="6106BBC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(sb) unkempt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débraillé, délabré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húsú</w:t>
      </w:r>
      <w:r>
        <w:t>].</w:t>
      </w:r>
    </w:p>
    <w:p w14:paraId="2D12B660" w14:textId="0BE5195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húsú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(sb) become unkempt (e.g. unshaven, badly dressed)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devenir débraillé, délabré (non rasé, mal habillé, etc.)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hùs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1EB5E0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húyê</w:t>
      </w:r>
      <w:r>
        <w:t> 1].</w:t>
      </w:r>
    </w:p>
    <w:p w14:paraId="7D826A75" w14:textId="42E934C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[DefPl &lt; 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house</w:t>
      </w:r>
      <w:r w:rsidR="007B254E">
        <w:t>’</w:t>
      </w:r>
      <w:r>
        <w:t>]</w:t>
      </w:r>
      <w:r w:rsidRPr="00590ABD">
        <w:t xml:space="preserve"> - </w:t>
      </w:r>
      <w:r>
        <w:t>cpd below.</w:t>
      </w:r>
    </w:p>
    <w:p w14:paraId="0F3B14C0" w14:textId="01C0C6C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kéŋ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[poss+n, lit. </w:t>
      </w:r>
      <w:r w:rsidR="00B2410D">
        <w:t>“</w:t>
      </w:r>
      <w:r>
        <w:t>houses</w:t>
      </w:r>
      <w:r w:rsidR="007B254E">
        <w:t>’</w:t>
      </w:r>
      <w:r w:rsidR="00B2410D">
        <w:t xml:space="preserve"> mouse”</w:t>
      </w:r>
      <w:r>
        <w:t xml:space="preserve">] house mouse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souris des maisons 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Mastomys natalensis</w:t>
      </w:r>
      <w:r>
        <w:t xml:space="preserve"> (and perhaps others)].</w:t>
      </w:r>
    </w:p>
    <w:p w14:paraId="6897C22B" w14:textId="2F87E0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tíkìríy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íkìríy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tíkìríyà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“houses</w:t>
      </w:r>
      <w:r w:rsidR="007B254E">
        <w:t>’</w:t>
      </w:r>
      <w:r>
        <w:t xml:space="preserve"> bird”] bunting sp.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moineau sp.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Emberiza </w:t>
      </w:r>
      <w:r w:rsidRPr="0005672C">
        <w:rPr>
          <w:rFonts w:ascii="Garamond" w:hAnsi="Garamond"/>
          <w:i/>
        </w:rPr>
        <w:t>sahari</w:t>
      </w:r>
      <w:r>
        <w:t xml:space="preserve">, the most common bird in houses in Upper Hombori; not always distinguished from the smaller but otherwise similar </w:t>
      </w:r>
      <w:r>
        <w:rPr>
          <w:rFonts w:ascii="Garamond" w:hAnsi="Garamond"/>
          <w:i/>
        </w:rPr>
        <w:t>E. tahapisi</w:t>
      </w:r>
      <w:r w:rsidR="00B2410D">
        <w:t xml:space="preserve"> </w:t>
      </w:r>
      <w:r w:rsidR="00B241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héb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B2410D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B241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dàŋ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B2410D">
        <w:rPr>
          <w:rFonts w:ascii="Doulos SIL" w:hAnsi="Doulos SIL"/>
          <w:i/>
          <w:color w:val="0000FF"/>
        </w:rPr>
        <w:t>]</w:t>
      </w:r>
      <w:r>
        <w:t>].</w:t>
      </w:r>
    </w:p>
    <w:p w14:paraId="5141AFB3" w14:textId="77777777" w:rsidR="001928D5" w:rsidRDefault="001928D5" w:rsidP="001928D5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“house-snake”] a) long, fast-moving, unstriped colubrid snake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couleuvre longue, rapide, non rayée sp.</w:t>
      </w:r>
      <w:r>
        <w:t xml:space="preserve"> [</w:t>
      </w:r>
      <w:r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Psammophis sibilans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colubrid snake sp. with dark “x” markings on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couleuvre sp. à taches en forme de "x" sur le dos</w:t>
      </w:r>
      <w:r>
        <w:t xml:space="preserve"> [</w:t>
      </w:r>
      <w:r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Bamanophis dorri</w:t>
      </w:r>
      <w:r>
        <w:t>].</w:t>
      </w:r>
    </w:p>
    <w:p w14:paraId="2100E335" w14:textId="786779B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DD3CFC">
        <w:t>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alienable or inal] house, apartment, room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maison, appartement, chambre, pièce</w:t>
      </w:r>
      <w:r>
        <w:t xml:space="preserve"> [in inal form generally adverbial, translatable as </w:t>
      </w:r>
      <w:r w:rsidR="007B254E">
        <w:t>‘</w:t>
      </w:r>
      <w:r>
        <w:t>chez</w:t>
      </w:r>
      <w:r w:rsidR="007B254E">
        <w:t>’</w:t>
      </w:r>
      <w:r>
        <w:t xml:space="preserve">; as cpd initial </w:t>
      </w:r>
      <w:r w:rsidR="00B2410D">
        <w:t>takes the form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</w:t>
      </w:r>
      <w:r w:rsidR="00B2410D">
        <w:t xml:space="preserve">only </w:t>
      </w:r>
      <w:r>
        <w:t xml:space="preserve">in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B241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2410D">
        <w:rPr>
          <w:rFonts w:ascii="Doulos SIL" w:hAnsi="Doulos SIL"/>
          <w:i/>
          <w:color w:val="0000FF"/>
        </w:rPr>
        <w:t>]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hú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hû: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sò:r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gállê</w:t>
      </w:r>
      <w:r>
        <w:t>]</w:t>
      </w:r>
      <w:r w:rsidRPr="002C3CD0">
        <w:t xml:space="preserve"> -</w:t>
      </w:r>
      <w:r w:rsidRPr="00590ABD">
        <w:t xml:space="preserve"> </w:t>
      </w:r>
      <w:r>
        <w:t>poss (alien</w:t>
      </w:r>
      <w:r w:rsidR="00B2410D">
        <w:t>able</w:t>
      </w:r>
      <w:r>
        <w:t xml:space="preserve">): 1Sg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,</w:t>
      </w:r>
      <w:r w:rsidRPr="002C3CD0">
        <w:t xml:space="preserve"> 2</w:t>
      </w:r>
      <w:r>
        <w:t xml:space="preserve">Sg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húw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âŋ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hû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ɲòŋ hû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ꜜhû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tó: </w:t>
      </w:r>
      <w:r w:rsidR="0067455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éy dô</w:t>
      </w:r>
      <w:r w:rsidR="0067455B">
        <w:rPr>
          <w:rFonts w:ascii="Doulos SIL" w:hAnsi="Doulos SIL"/>
          <w:i/>
          <w:color w:val="0000FF"/>
        </w:rPr>
        <w:t>]</w:t>
      </w:r>
      <w:r>
        <w:t xml:space="preserve">  he reached the houses (=the village)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arriva aux maisons (=au village)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 kún</w:t>
      </w:r>
      <w:r w:rsidRPr="005D30C6">
        <w:rPr>
          <w:rFonts w:ascii="Doulos SIL" w:hAnsi="Doulos SIL"/>
          <w:i/>
          <w:color w:val="0000FF"/>
        </w:rPr>
        <w:noBreakHyphen/>
        <w:t>ò gà</w:t>
      </w:r>
      <w:r>
        <w:t xml:space="preserve">  inside the house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intérieur de la maison</w:t>
      </w:r>
      <w:r w:rsidRPr="00590ABD">
        <w:t xml:space="preserve"> - </w:t>
      </w:r>
      <w:r>
        <w:t>cpds: see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9F7F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F7FEB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hú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bà:bè</w:t>
      </w:r>
      <w:r w:rsidRPr="005D30C6">
        <w:rPr>
          <w:rFonts w:ascii="Doulos SIL" w:hAnsi="Doulos SIL"/>
          <w:i/>
          <w:color w:val="0000FF"/>
        </w:rPr>
        <w:noBreakHyphen/>
        <w:t>hû</w:t>
      </w:r>
      <w:r>
        <w:t>.</w:t>
      </w:r>
    </w:p>
    <w:p w14:paraId="3A193E33" w14:textId="34B511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DD3CFC">
        <w:t>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hùw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blister beetle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cantharide » (coléoptère méloïde)</w:t>
      </w:r>
      <w:r>
        <w:t xml:space="preserve"> [secretes an acidic fluid that causes large blisters on skin; various spp. of Coleoptera, Meloidae]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hùw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hùw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7573EB1D" w14:textId="259B69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 míyⁿ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hó:</w:t>
      </w:r>
      <w:r w:rsidRPr="005D30C6">
        <w:rPr>
          <w:rFonts w:ascii="Doulos SIL" w:hAnsi="Doulos SIL"/>
          <w:i/>
          <w:color w:val="0000FF"/>
        </w:rPr>
        <w:noBreakHyphen/>
      </w:r>
      <w:r w:rsidR="009F7FE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F7FEB">
        <w:rPr>
          <w:rFonts w:ascii="Doulos SIL" w:hAnsi="Doulos SIL"/>
          <w:i/>
          <w:color w:val="0000FF"/>
        </w:rPr>
        <w:t>]</w:t>
      </w:r>
      <w:r>
        <w:t>].</w:t>
      </w:r>
    </w:p>
    <w:p w14:paraId="7B0FA76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húy!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shoo! (to a cow)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pschtt! (à une vache)</w:t>
      </w:r>
      <w:r>
        <w:t>.</w:t>
      </w:r>
    </w:p>
    <w:p w14:paraId="2295FB9A" w14:textId="1E2AF5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húyê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húwê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happy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content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huy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6EE20D0C" w14:textId="33D05F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[1Sg possessor form &lt; 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711B77D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[variant DefPl &lt; 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5D1AEA7" w14:textId="398AC9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B254E">
        <w:t>‘</w:t>
      </w:r>
      <w:r>
        <w:t>my home</w:t>
      </w:r>
      <w:r w:rsidR="007B254E">
        <w:t>’</w:t>
      </w:r>
      <w:r>
        <w:t>; 1Sg inal possessor form of &lt; 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</w:t>
      </w:r>
    </w:p>
    <w:p w14:paraId="18260906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I</w:t>
      </w:r>
    </w:p>
    <w:p w14:paraId="0634E22E" w14:textId="4C27EC7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ì</w:t>
      </w:r>
      <w:r w:rsidRPr="002C3CD0">
        <w:t xml:space="preserve"> </w:t>
      </w:r>
      <w:r w:rsidR="002963F3">
        <w:t xml:space="preserve"> </w:t>
      </w:r>
      <w:r w:rsidRPr="002C3CD0">
        <w:t>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[1Sg subject pronominal, perfective] I, 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je, moi, me</w:t>
      </w:r>
      <w:r>
        <w:t xml:space="preserve">  [raises tone of immediately following intransitive verb] [cf. </w:t>
      </w:r>
      <w:r w:rsidRPr="005D30C6">
        <w:rPr>
          <w:rFonts w:ascii="Doulos SIL" w:hAnsi="Doulos SIL"/>
          <w:i/>
          <w:color w:val="0000FF"/>
        </w:rPr>
        <w:t>ʔây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ay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="00E30526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>
        <w:t xml:space="preserve"> </w:t>
      </w:r>
      <w:r w:rsidR="00281CF7">
        <w:t xml:space="preserve"> </w:t>
      </w:r>
      <w:r>
        <w:t xml:space="preserve">I came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suis venu(e)</w:t>
      </w:r>
      <w:r>
        <w:t>.</w:t>
      </w:r>
    </w:p>
    <w:p w14:paraId="35D5BEA0" w14:textId="6EAB2D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î</w:t>
      </w:r>
      <w:r>
        <w:t xml:space="preserve"> </w:t>
      </w:r>
      <w:r w:rsidR="002963F3">
        <w:t xml:space="preserve"> </w:t>
      </w:r>
      <w:r>
        <w:t>1b</w:t>
      </w:r>
      <w:r>
        <w:tab/>
      </w:r>
      <w:r>
        <w:rPr>
          <w:rFonts w:ascii="Wingdings" w:hAnsi="Wingdings"/>
          <w:sz w:val="18"/>
        </w:rPr>
        <w:t></w:t>
      </w:r>
      <w:r>
        <w:t xml:space="preserve"> [1Sg subject, subjunctive] [normal </w:t>
      </w:r>
      <w:r w:rsidR="009578A8">
        <w:t>subjunctive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</w:t>
      </w:r>
      <w:r w:rsidR="00F03246">
        <w:rPr>
          <w:rFonts w:ascii="Doulos SIL" w:hAnsi="Doulos SIL"/>
          <w:i/>
          <w:color w:val="0000FF"/>
        </w:rPr>
        <w:t>̂</w:t>
      </w:r>
      <w:r>
        <w:t xml:space="preserve"> 1a is omitted here except when followed by 3SgO </w:t>
      </w:r>
      <w:r w:rsidRPr="005D30C6">
        <w:rPr>
          <w:rFonts w:ascii="Doulos SIL" w:hAnsi="Doulos SIL"/>
          <w:i/>
          <w:color w:val="0000FF"/>
        </w:rPr>
        <w:t>à: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ya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 kà</w:t>
      </w:r>
      <w:r>
        <w:t xml:space="preserve">  that I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je vienne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í m</w:t>
      </w:r>
      <w:r w:rsidRPr="005D30C6">
        <w:rPr>
          <w:rFonts w:ascii="Doulos SIL" w:hAnsi="Doulos SIL"/>
          <w:i/>
          <w:color w:val="0000FF"/>
        </w:rPr>
        <w:noBreakHyphen/>
        <w:t>à: kárú</w:t>
      </w:r>
      <w:r>
        <w:t xml:space="preserve">  that I hit him (or her)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je le (ou la) frappe</w:t>
      </w:r>
      <w:r>
        <w:t>.</w:t>
      </w:r>
    </w:p>
    <w:p w14:paraId="63FED7A4" w14:textId="675521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578A8">
        <w:t>absolute</w:t>
      </w:r>
      <w:r>
        <w:t xml:space="preserve"> prefix, converting adjectives and numerals </w:t>
      </w:r>
      <w:r w:rsidR="007B254E">
        <w:t>‘</w:t>
      </w:r>
      <w:r>
        <w:t>1-6, 10</w:t>
      </w:r>
      <w:r w:rsidR="007B254E">
        <w:t>’</w:t>
      </w:r>
      <w:r>
        <w:t xml:space="preserve"> into nouns] [cf.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</w:r>
      <w:r>
        <w:t> 2].</w:t>
      </w:r>
    </w:p>
    <w:p w14:paraId="17E36A3D" w14:textId="605E3F8C" w:rsidR="008E760C" w:rsidRPr="008E760C" w:rsidRDefault="008E760C" w:rsidP="008319BA">
      <w:pPr>
        <w:tabs>
          <w:tab w:val="clear" w:pos="992"/>
        </w:tabs>
        <w:spacing w:line="320" w:lineRule="exact"/>
        <w:ind w:left="567" w:hanging="567"/>
      </w:pPr>
      <w:r w:rsidRPr="008732FC">
        <w:rPr>
          <w:rFonts w:ascii="Doulos SIL" w:hAnsi="Doulos SIL"/>
          <w:i/>
          <w:color w:val="0000FF"/>
        </w:rPr>
        <w:t>í</w:t>
      </w:r>
      <w:r w:rsidRPr="008732FC">
        <w:rPr>
          <w:rFonts w:ascii="Doulos SIL" w:hAnsi="Doulos SIL"/>
          <w:i/>
          <w:color w:val="0000FF"/>
        </w:rPr>
        <w:sym w:font="Symbol" w:char="F0AD"/>
      </w:r>
      <w:r w:rsidRPr="008732FC">
        <w:rPr>
          <w:rFonts w:ascii="Doulos SIL" w:hAnsi="Doulos SIL"/>
          <w:i/>
          <w:color w:val="0000FF"/>
        </w:rPr>
        <w:t>=</w:t>
      </w:r>
      <w:r w:rsidRPr="008732FC">
        <w:rPr>
          <w:rFonts w:ascii="Doulos SIL" w:hAnsi="Doulos SIL"/>
          <w:i/>
          <w:color w:val="0000FF"/>
        </w:rPr>
        <w:sym w:font="Symbol" w:char="F0AD"/>
      </w:r>
      <w:r w:rsidRPr="008732FC">
        <w:rPr>
          <w:rFonts w:ascii="Doulos SIL" w:hAnsi="Doulos SIL"/>
          <w:i/>
          <w:color w:val="0000FF"/>
        </w:rPr>
        <w:t>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[variant of </w:t>
      </w:r>
      <w:r w:rsidRPr="000707E5">
        <w:rPr>
          <w:rFonts w:ascii="Doulos SIL" w:hAnsi="Doulos SIL"/>
          <w:i/>
          <w:color w:val="0000FF"/>
        </w:rPr>
        <w:t>í</w:t>
      </w:r>
      <w:r w:rsidRPr="008732FC">
        <w:rPr>
          <w:rFonts w:ascii="Doulos SIL" w:hAnsi="Doulos SIL"/>
          <w:i/>
          <w:color w:val="0000FF"/>
        </w:rPr>
        <w:sym w:font="Symbol" w:char="F0AD"/>
      </w:r>
      <w:r w:rsidRPr="008732FC">
        <w:rPr>
          <w:rFonts w:ascii="Doulos SIL" w:hAnsi="Doulos SIL"/>
          <w:i/>
          <w:color w:val="0000FF"/>
        </w:rPr>
        <w:t>=</w:t>
      </w:r>
      <w:r w:rsidRPr="008732FC">
        <w:rPr>
          <w:rFonts w:ascii="Doulos SIL" w:hAnsi="Doulos SIL"/>
          <w:i/>
          <w:color w:val="0000FF"/>
        </w:rPr>
        <w:sym w:font="Symbol" w:char="F0AD"/>
      </w:r>
      <w:r w:rsidRPr="008732FC">
        <w:rPr>
          <w:rFonts w:ascii="Doulos SIL" w:hAnsi="Doulos SIL"/>
          <w:i/>
          <w:color w:val="0000FF"/>
        </w:rPr>
        <w:t>ŵ</w:t>
      </w:r>
      <w:r>
        <w:t>, 1Sg subject plus imperfective, phonetic [</w:t>
      </w:r>
      <w:r w:rsidRPr="008E760C">
        <w:rPr>
          <w:rFonts w:ascii="Doulos SIL" w:hAnsi="Doulos SIL"/>
          <w:color w:val="008000"/>
        </w:rPr>
        <w:t>î:</w:t>
      </w:r>
      <w:r>
        <w:t>]</w:t>
      </w:r>
      <w:r w:rsidR="007408B9">
        <w:t>,</w:t>
      </w:r>
      <w:r>
        <w:t xml:space="preserve"> or [</w:t>
      </w:r>
      <w:r w:rsidRPr="008E760C">
        <w:rPr>
          <w:color w:val="008000"/>
        </w:rPr>
        <w:t>í:</w:t>
      </w:r>
      <w:r>
        <w:t>] plus downstep].</w:t>
      </w:r>
    </w:p>
    <w:p w14:paraId="42A38E69" w14:textId="68F224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ʔíbâ:y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ʔíbá:y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7408B9">
        <w:t xml:space="preserve"> [n] (</w:t>
      </w:r>
      <w:r w:rsidR="000830D3">
        <w:t xml:space="preserve">sb’s </w:t>
      </w:r>
      <w:r w:rsidR="007408B9">
        <w:t xml:space="preserve">object of) </w:t>
      </w:r>
      <w:r>
        <w:t xml:space="preserve">desire, what one wants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408B9">
        <w:rPr>
          <w:rFonts w:ascii="Garamond" w:hAnsi="Garamond"/>
        </w:rPr>
        <w:t>(objet de) d</w:t>
      </w:r>
      <w:r>
        <w:rPr>
          <w:rFonts w:ascii="Garamond" w:hAnsi="Garamond"/>
        </w:rPr>
        <w:t xml:space="preserve">ésir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), </w:t>
      </w:r>
      <w:r w:rsidR="00281CF7">
        <w:rPr>
          <w:rFonts w:ascii="Garamond" w:hAnsi="Garamond"/>
        </w:rPr>
        <w:t>ce qu’on veut</w:t>
      </w:r>
      <w:r>
        <w:t xml:space="preserve"> [obscurely related to </w:t>
      </w:r>
      <w:r w:rsidRPr="005D30C6">
        <w:rPr>
          <w:rFonts w:ascii="Doulos SIL" w:hAnsi="Doulos SIL"/>
          <w:i/>
          <w:color w:val="0000FF"/>
        </w:rPr>
        <w:t>bà</w:t>
      </w:r>
      <w:r>
        <w:t xml:space="preserve"> </w:t>
      </w:r>
      <w:r w:rsidR="007B254E">
        <w:t>‘</w:t>
      </w:r>
      <w:r>
        <w:t>want</w:t>
      </w:r>
      <w:r w:rsidR="007B254E">
        <w:t>’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ʔíbá:y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ʔíbâ:y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ʔíbá:y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ɲòŋ ʔíbâ:y</w:t>
      </w:r>
      <w:r>
        <w:t xml:space="preserve">] </w:t>
      </w:r>
      <w:r w:rsidRPr="00590ABD">
        <w:t xml:space="preserve">- </w:t>
      </w:r>
      <w:r>
        <w:t xml:space="preserve">ex: </w:t>
      </w:r>
      <w:r w:rsidR="007E7224">
        <w:rPr>
          <w:rFonts w:ascii="Doulos SIL" w:hAnsi="Doulos SIL"/>
          <w:i/>
          <w:color w:val="0000FF"/>
        </w:rPr>
        <w:t>à</w:t>
      </w:r>
      <w:r w:rsidR="00E30526" w:rsidRPr="00E30526">
        <w:rPr>
          <w:rFonts w:ascii="Doulos SIL" w:hAnsi="Doulos SIL"/>
          <w:i/>
          <w:color w:val="0000FF"/>
        </w:rPr>
        <w:t>ꜛ</w:t>
      </w:r>
      <w:r w:rsidR="007E7224">
        <w:rPr>
          <w:rFonts w:ascii="Doulos SIL" w:hAnsi="Doulos SIL"/>
          <w:i/>
          <w:color w:val="0000FF"/>
        </w:rPr>
        <w:t xml:space="preserve"> gò</w:t>
      </w:r>
      <w:r w:rsidRPr="005D30C6">
        <w:rPr>
          <w:rFonts w:ascii="Doulos SIL" w:hAnsi="Doulos SIL"/>
          <w:i/>
          <w:color w:val="0000FF"/>
        </w:rPr>
        <w:t xml:space="preserve">: </w:t>
      </w:r>
      <w:r w:rsidR="007E7224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ʔáŋgá ꜜ</w:t>
      </w:r>
      <w:r w:rsidR="000D2083" w:rsidRPr="005D30C6">
        <w:rPr>
          <w:rFonts w:ascii="Doulos SIL" w:hAnsi="Doulos SIL"/>
          <w:i/>
          <w:color w:val="0000FF"/>
        </w:rPr>
        <w:t>ʔíbâ:y</w:t>
      </w:r>
      <w:r w:rsidR="007E7224">
        <w:rPr>
          <w:rFonts w:ascii="Doulos SIL" w:hAnsi="Doulos SIL"/>
          <w:i/>
          <w:color w:val="0000FF"/>
        </w:rPr>
        <w:t>]</w:t>
      </w:r>
      <w:r w:rsidR="000D2083" w:rsidRPr="005D30C6">
        <w:rPr>
          <w:rFonts w:ascii="Doulos SIL" w:hAnsi="Doulos SIL"/>
          <w:i/>
          <w:color w:val="0000FF"/>
        </w:rPr>
        <w:t xml:space="preserve"> gà]</w:t>
      </w:r>
      <w:r>
        <w:t xml:space="preserve">  she is at her desire (=does what she wants)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elle est dans son désir (=fait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veut)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[ʔíbá:y gà:]</w:t>
      </w:r>
      <w:r w:rsidR="000D2083" w:rsidRPr="005D30C6">
        <w:rPr>
          <w:rFonts w:ascii="Doulos SIL" w:hAnsi="Doulos SIL"/>
          <w:i/>
          <w:color w:val="0000FF"/>
        </w:rPr>
        <w:t xml:space="preserve"> gá</w:t>
      </w:r>
      <w:r w:rsidRPr="005D30C6">
        <w:rPr>
          <w:rFonts w:ascii="Doulos SIL" w:hAnsi="Doulos SIL"/>
          <w:i/>
          <w:color w:val="0000FF"/>
        </w:rPr>
        <w:t xml:space="preserve"> ɲòŋ bárâ</w:t>
      </w:r>
      <w:r>
        <w:t xml:space="preserve">  they are doing what they like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font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veulent</w:t>
      </w:r>
      <w:r>
        <w:t>.</w:t>
      </w:r>
    </w:p>
    <w:p w14:paraId="179B3833" w14:textId="0A2210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ʔìbérê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ʔìbér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enemy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ennemi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ìbár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ìbérì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yíbɛ́rɛ̀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ʔìbér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ʔìbér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>ʔìbéré bè:rì</w:t>
      </w:r>
      <w:r>
        <w:t xml:space="preserve">  big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sym w:font="Symbol" w:char="F0BC"/>
      </w:r>
      <w:r>
        <w:t>.</w:t>
      </w:r>
    </w:p>
    <w:p w14:paraId="38C7BF24" w14:textId="5B5D6595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ʔíddû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t>ʔíddúw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[num] six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six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ʔíddúw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ʔíddúw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1FC8DE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ʔìddùw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[ordinal] sixth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sixième</w:t>
      </w:r>
      <w:r>
        <w:t>.</w:t>
      </w:r>
    </w:p>
    <w:p w14:paraId="30DD089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ʔíddúw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ʔíddû</w:t>
      </w:r>
      <w:r>
        <w:t>].</w:t>
      </w:r>
    </w:p>
    <w:p w14:paraId="2A9EBC95" w14:textId="65A3BEFF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í:dèy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so,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donc, </w:t>
      </w:r>
      <w:r>
        <w:rPr>
          <w:rFonts w:ascii="Garamond" w:hAnsi="Garamond"/>
        </w:rPr>
        <w:sym w:font="Symbol" w:char="F0BC"/>
      </w:r>
      <w:r w:rsidR="003A57D6">
        <w:t xml:space="preserve"> [uncommon; perhaps related to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dèy</w:t>
      </w:r>
      <w:r>
        <w:t xml:space="preserve"> 1c].</w:t>
      </w:r>
    </w:p>
    <w:p w14:paraId="26B5570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ʔílê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(water) spring forth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(eau) jaillir</w:t>
      </w:r>
      <w:r>
        <w:t xml:space="preserve"> [&lt;Ful].</w:t>
      </w:r>
    </w:p>
    <w:p w14:paraId="15D96D09" w14:textId="1304FF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ʔìnšá:ʔàllá:hù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ʔìnšáʔàllá:hù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ʔìnšíʔállà: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if God wills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si Dieu le veut</w:t>
      </w:r>
      <w:r>
        <w:t xml:space="preserve"> [&lt;Ar].</w:t>
      </w:r>
    </w:p>
    <w:p w14:paraId="5138A78B" w14:textId="2BF5B9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ʔís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ʔísâ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fleuve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ʔís</w:t>
      </w:r>
      <w:r w:rsidRPr="005D30C6">
        <w:rPr>
          <w:rFonts w:ascii="Doulos SIL" w:hAnsi="Doulos SIL"/>
          <w:i/>
          <w:color w:val="0000FF"/>
        </w:rPr>
        <w:noBreakHyphen/>
        <w:t>è: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ʔís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="00E30526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</w:t>
      </w:r>
      <w:r>
        <w:t xml:space="preserve">  in (on, at) the river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dans le (sur le, au) fleuve</w:t>
      </w:r>
      <w:r>
        <w:t>.</w:t>
      </w:r>
    </w:p>
    <w:p w14:paraId="05805EF5" w14:textId="2C466E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ʔís</w:t>
      </w:r>
      <w:r w:rsidRPr="005D30C6">
        <w:rPr>
          <w:rFonts w:ascii="Doulos SIL" w:hAnsi="Doulos SIL"/>
          <w:i/>
          <w:color w:val="0000FF"/>
        </w:rPr>
        <w:noBreakHyphen/>
        <w:t>à: hám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98194F">
        <w:t xml:space="preserve">  (NF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 hâm</w:t>
      </w:r>
      <w:r w:rsidRPr="0098194F">
        <w:t xml:space="preserve">, </w:t>
      </w:r>
      <w:r>
        <w:t xml:space="preserve">3PossSg 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BC"/>
      </w:r>
      <w:r w:rsidR="00BB673A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“river</w:t>
      </w:r>
      <w:r w:rsidR="007B254E">
        <w:t>’</w:t>
      </w:r>
      <w:r>
        <w:t xml:space="preserve">s meat”] fish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poisson</w:t>
      </w:r>
      <w:r>
        <w:t>.</w:t>
      </w:r>
    </w:p>
    <w:p w14:paraId="28C7A037" w14:textId="549399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ʔìstwâ:r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history (school subject); story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histoire</w:t>
      </w:r>
      <w:r w:rsidR="003A57D6">
        <w:rPr>
          <w:rFonts w:ascii="Garamond" w:hAnsi="Garamond"/>
        </w:rPr>
        <w:t>; conte</w:t>
      </w:r>
      <w:r>
        <w:t xml:space="preserve"> [&lt;Fr].</w:t>
      </w:r>
    </w:p>
    <w:p w14:paraId="0D5A3533" w14:textId="3F1464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íyà</w:t>
      </w:r>
      <w:r w:rsidRPr="0098194F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-íy-òw</w:t>
      </w:r>
      <w:r w:rsidRPr="0098194F">
        <w:t xml:space="preserve">, </w:t>
      </w:r>
      <w:r>
        <w:t xml:space="preserve">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[Diminutive suffix]</w:t>
      </w:r>
    </w:p>
    <w:p w14:paraId="58B7A97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[ordinal] seventh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septième</w:t>
      </w:r>
      <w:r>
        <w:t>.</w:t>
      </w:r>
    </w:p>
    <w:p w14:paraId="18EDF09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ʔí:yê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t>ʔí:y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[num] seven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sept</w:t>
      </w:r>
      <w:r>
        <w:t xml:space="preserve"> [no change in Absol form]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ʔí:y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 ʔí:yê</w:t>
      </w:r>
      <w:r>
        <w:t xml:space="preserve">  seven women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sept femmes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bór ꜜʔí:yê</w:t>
      </w:r>
      <w:r>
        <w:t xml:space="preserve">  seven people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sept personnes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ʔí:yê</w:t>
      </w:r>
      <w:r>
        <w:t>.</w:t>
      </w:r>
    </w:p>
    <w:p w14:paraId="7B336B9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[num] [see </w:t>
      </w:r>
      <w:r w:rsidRPr="005D30C6">
        <w:rPr>
          <w:rFonts w:ascii="Doulos SIL" w:hAnsi="Doulos SIL"/>
          <w:i/>
          <w:color w:val="0000FF"/>
        </w:rPr>
        <w:t>ʔí:yê</w:t>
      </w:r>
      <w:r>
        <w:t>].</w:t>
      </w:r>
    </w:p>
    <w:p w14:paraId="7EB3ED3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-íy-òw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[Diminutive suffix, see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>].</w:t>
      </w:r>
    </w:p>
    <w:p w14:paraId="57A0B4B1" w14:textId="7043E282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ʔìzê</w:t>
      </w:r>
      <w:r>
        <w:t xml:space="preserve">  (FinSg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especially as cpd final; 3PossSg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3F71DB">
        <w:t>n inal</w:t>
      </w:r>
      <w:r>
        <w:t xml:space="preserve"> for 3rd person] child (offspring)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(parenté)</w:t>
      </w:r>
      <w:r>
        <w:t xml:space="preserve"> [for non-kinship sense </w:t>
      </w:r>
      <w:r w:rsidR="007B254E">
        <w:t>‘</w:t>
      </w:r>
      <w:r>
        <w:t>child</w:t>
      </w:r>
      <w:r w:rsidR="007B254E">
        <w:t>’</w:t>
      </w:r>
      <w:r>
        <w:t xml:space="preserve"> see </w:t>
      </w:r>
      <w:r w:rsidRPr="005D30C6">
        <w:rPr>
          <w:rFonts w:ascii="Doulos SIL" w:hAnsi="Doulos SIL"/>
          <w:i/>
          <w:color w:val="0000FF"/>
        </w:rPr>
        <w:t>kòtíyà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kô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ʔísè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ízè</w:t>
      </w:r>
      <w:r>
        <w:t>, etc.]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2Sg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 w:rsidRPr="005D30C6">
        <w:rPr>
          <w:rFonts w:ascii="Doulos SIL" w:hAnsi="Doulos SIL"/>
          <w:i/>
          <w:color w:val="0000FF"/>
        </w:rPr>
        <w:noBreakHyphen/>
        <w:t>nôŋ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>
        <w:t xml:space="preserve">  (uncommon), 3FullSg </w:t>
      </w:r>
      <w:r w:rsidRPr="005D30C6">
        <w:rPr>
          <w:rFonts w:ascii="Doulos SIL" w:hAnsi="Doulos SIL"/>
          <w:i/>
          <w:color w:val="0000FF"/>
        </w:rPr>
        <w:t>ʔáŋgá ꜜʔíz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 w:rsidRPr="00590ABD">
        <w:t xml:space="preserve"> - </w:t>
      </w:r>
      <w:r>
        <w:t xml:space="preserve">poss (inalienable): 3Sg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ó:</w:t>
      </w:r>
      <w:r>
        <w:t xml:space="preserve"> (common)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ʔìzê kûl</w:t>
      </w:r>
      <w:r>
        <w:t xml:space="preserve">  every child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chaque enfant</w:t>
      </w:r>
      <w:r w:rsidRPr="00590ABD">
        <w:t xml:space="preserve"> - </w:t>
      </w:r>
      <w:r>
        <w:t>as cpd initial: see entries below below</w:t>
      </w:r>
      <w:r w:rsidRPr="00590ABD">
        <w:t xml:space="preserve"> - </w:t>
      </w:r>
      <w:r>
        <w:t xml:space="preserve">phrase as loose cpd final: </w:t>
      </w:r>
      <w:r w:rsidR="00E30526">
        <w:rPr>
          <w:rFonts w:ascii="Doulos SIL" w:hAnsi="Doulos SIL"/>
          <w:i/>
          <w:color w:val="0000FF"/>
        </w:rPr>
        <w:t xml:space="preserve">yà:w [jîr hínzá] </w:t>
      </w:r>
      <w:r w:rsidRPr="005D30C6">
        <w:rPr>
          <w:rFonts w:ascii="Doulos SIL" w:hAnsi="Doulos SIL"/>
          <w:i/>
          <w:color w:val="0000FF"/>
        </w:rPr>
        <w:t>ʔìzê</w:t>
      </w:r>
      <w:r w:rsidRPr="002C3CD0">
        <w:t xml:space="preserve"> a</w:t>
      </w:r>
      <w:r>
        <w:t xml:space="preserve"> three-year-old bull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taureau de trois ans</w:t>
      </w:r>
      <w:r w:rsidRPr="00590ABD">
        <w:t xml:space="preserve"> - </w:t>
      </w:r>
      <w:r>
        <w:t>as tight cpd final (</w:t>
      </w:r>
      <w:r w:rsidRPr="005D30C6">
        <w:rPr>
          <w:rFonts w:ascii="Doulos SIL" w:hAnsi="Doulos SIL"/>
          <w:i/>
          <w:color w:val="0000FF"/>
        </w:rPr>
        <w:noBreakHyphen/>
        <w:t>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NF </w:t>
      </w:r>
      <w:r w:rsidRPr="005D30C6">
        <w:rPr>
          <w:rFonts w:ascii="Doulos SIL" w:hAnsi="Doulos SIL"/>
          <w:i/>
          <w:color w:val="0000FF"/>
        </w:rPr>
        <w:noBreakHyphen/>
      </w:r>
      <w:r w:rsidR="009822D8"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t>zê</w:t>
      </w:r>
      <w:r>
        <w:t xml:space="preserve">) : see e.g. </w:t>
      </w:r>
      <w:r w:rsidRPr="005D30C6">
        <w:rPr>
          <w:rFonts w:ascii="Doulos SIL" w:hAnsi="Doulos SIL"/>
          <w:i/>
          <w:color w:val="0000FF"/>
        </w:rPr>
        <w:t>ʔàndàm</w:t>
      </w:r>
      <w:r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hàw</w:t>
      </w:r>
      <w:r w:rsidR="003A57D6"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="003A57D6" w:rsidRPr="005D30C6">
        <w:rPr>
          <w:rFonts w:ascii="Doulos SIL" w:hAnsi="Doulos SIL"/>
          <w:i/>
          <w:color w:val="0000FF"/>
        </w:rPr>
        <w:t>í:z</w:t>
      </w:r>
      <w:r w:rsidR="003A57D6"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gànf</w:t>
      </w:r>
      <w:r w:rsidR="003A57D6"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="003A57D6" w:rsidRPr="005D30C6">
        <w:rPr>
          <w:rFonts w:ascii="Doulos SIL" w:hAnsi="Doulos SIL"/>
          <w:i/>
          <w:color w:val="0000FF"/>
        </w:rPr>
        <w:t>í:z</w:t>
      </w:r>
      <w:r w:rsidR="003A57D6"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>
        <w:t xml:space="preserve">, </w:t>
      </w:r>
      <w:r w:rsidR="003A57D6">
        <w:rPr>
          <w:rFonts w:ascii="Doulos SIL" w:hAnsi="Doulos SIL"/>
          <w:i/>
          <w:color w:val="0000FF"/>
        </w:rPr>
        <w:t>hè</w:t>
      </w:r>
      <w:r w:rsidRPr="005D30C6">
        <w:rPr>
          <w:rFonts w:ascii="Doulos SIL" w:hAnsi="Doulos SIL"/>
          <w:i/>
          <w:color w:val="0000FF"/>
        </w:rPr>
        <w:t>b</w:t>
      </w:r>
      <w:r w:rsidR="003A57D6"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="003A57D6" w:rsidRPr="005D30C6">
        <w:rPr>
          <w:rFonts w:ascii="Doulos SIL" w:hAnsi="Doulos SIL"/>
          <w:i/>
          <w:color w:val="0000FF"/>
        </w:rPr>
        <w:t>í:z</w:t>
      </w:r>
      <w:r w:rsidR="003A57D6"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>
        <w:t>.</w:t>
      </w:r>
    </w:p>
    <w:p w14:paraId="4B40D66C" w14:textId="0C86135D" w:rsidR="004E4BA0" w:rsidRPr="00BB673A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ʔìzé</w:t>
      </w:r>
      <w:r w:rsidRPr="005D30C6">
        <w:rPr>
          <w:rFonts w:ascii="Doulos SIL" w:hAnsi="Doulos SIL"/>
          <w:i/>
          <w:color w:val="0000FF"/>
        </w:rPr>
        <w:noBreakHyphen/>
        <w:t>hàr</w:t>
      </w:r>
      <w:r w:rsidRPr="007C7949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noBreakHyphen/>
        <w:t>hà:r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-hár-ò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 or n+adj] 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fils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ʔízé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ʔízé</w:t>
      </w:r>
      <w:r w:rsidRPr="005D30C6">
        <w:rPr>
          <w:rFonts w:ascii="Doulos SIL" w:hAnsi="Doulos SIL"/>
          <w:i/>
          <w:color w:val="0000FF"/>
        </w:rPr>
        <w:noBreakHyphen/>
        <w:t>hà:r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116ECB33" w14:textId="651B5A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ʔìzé</w:t>
      </w:r>
      <w:r w:rsidRPr="005D30C6">
        <w:rPr>
          <w:rFonts w:ascii="Doulos SIL" w:hAnsi="Doulos SIL"/>
          <w:i/>
          <w:color w:val="0000FF"/>
        </w:rPr>
        <w:noBreakHyphen/>
        <w:t>wòy</w:t>
      </w:r>
      <w:r w:rsidRPr="007C7949">
        <w:t xml:space="preserve"> </w:t>
      </w:r>
      <w:r>
        <w:t xml:space="preserve">(3PossSg </w:t>
      </w:r>
      <w:r w:rsidRPr="005D30C6">
        <w:rPr>
          <w:rFonts w:ascii="Doulos SIL" w:hAnsi="Doulos SIL"/>
          <w:i/>
          <w:color w:val="0000FF"/>
        </w:rPr>
        <w:t>-wòy-ô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ꜜwóy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 or n+adj] daughter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fille (parenté)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ʔìzé</w:t>
      </w:r>
      <w:r w:rsidRPr="005D30C6">
        <w:rPr>
          <w:rFonts w:ascii="Doulos SIL" w:hAnsi="Doulos SIL"/>
          <w:i/>
          <w:color w:val="0000FF"/>
        </w:rPr>
        <w:noBreakHyphen/>
      </w:r>
      <w:r w:rsidR="00281C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ꜜwóy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281CF7">
        <w:rPr>
          <w:rFonts w:ascii="Doulos SIL" w:hAnsi="Doulos SIL"/>
          <w:i/>
          <w:color w:val="0000FF"/>
        </w:rPr>
        <w:t>]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ʔìzé</w:t>
      </w:r>
      <w:r w:rsidRPr="005D30C6">
        <w:rPr>
          <w:rFonts w:ascii="Doulos SIL" w:hAnsi="Doulos SIL"/>
          <w:i/>
          <w:color w:val="0000FF"/>
        </w:rPr>
        <w:noBreakHyphen/>
      </w:r>
      <w:r w:rsidR="00281C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wòy-ê</w:t>
      </w:r>
      <w:r w:rsidR="00281CF7">
        <w:rPr>
          <w:rFonts w:ascii="Doulos SIL" w:hAnsi="Doulos SIL"/>
          <w:i/>
          <w:color w:val="0000FF"/>
        </w:rPr>
        <w:t>]</w:t>
      </w:r>
      <w:r>
        <w:t>.</w:t>
      </w:r>
    </w:p>
    <w:p w14:paraId="62760E76" w14:textId="1CABB7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BB673A">
        <w:t xml:space="preserve">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="008B74C4" w:rsidRPr="005D30C6">
        <w:rPr>
          <w:rFonts w:ascii="Doulos SIL" w:hAnsi="Doulos SIL"/>
          <w:i/>
          <w:color w:val="0000FF"/>
        </w:rPr>
        <w:t xml:space="preserve"> ʔíz</w:t>
      </w:r>
      <w:r w:rsidR="008B74C4"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ʔìzê</w:t>
      </w:r>
      <w:r>
        <w:t>].</w:t>
      </w:r>
    </w:p>
    <w:p w14:paraId="6615A1C7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J</w:t>
      </w:r>
    </w:p>
    <w:p w14:paraId="66EC321F" w14:textId="0873EE3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já:bê</w:t>
      </w:r>
      <w:r w:rsidRPr="002C3CD0">
        <w:t xml:space="preserve"> 1</w:t>
      </w:r>
      <w:r>
        <w:t>a  [&lt;Ar √</w:t>
      </w:r>
      <w:r w:rsidRPr="00BB673A">
        <w:rPr>
          <w:rFonts w:ascii="Arial Unicode MS" w:eastAsia="Arial Unicode MS" w:hAnsi="Arial Unicode MS"/>
          <w:color w:val="008000"/>
        </w:rPr>
        <w:t>jwb</w:t>
      </w:r>
      <w:r>
        <w:t xml:space="preserve"> via Ful √</w:t>
      </w:r>
      <w:r w:rsidRPr="00BB673A">
        <w:rPr>
          <w:rFonts w:ascii="Arial Unicode MS" w:eastAsia="Arial Unicode MS" w:hAnsi="Arial Unicode MS"/>
          <w:color w:val="008000"/>
        </w:rPr>
        <w:t>jaab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[intr] respond, give an answer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répondre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já:bé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já:bé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cf. noun </w:t>
      </w:r>
      <w:r w:rsidR="0016628C">
        <w:rPr>
          <w:rFonts w:ascii="Doulos SIL" w:hAnsi="Doulos SIL"/>
          <w:i/>
          <w:color w:val="0000FF"/>
        </w:rPr>
        <w:t>já</w:t>
      </w:r>
      <w:r w:rsidRPr="005D30C6">
        <w:rPr>
          <w:rFonts w:ascii="Doulos SIL" w:hAnsi="Doulos SIL"/>
          <w:i/>
          <w:color w:val="0000FF"/>
        </w:rPr>
        <w:t>:bê</w:t>
      </w:r>
      <w:r>
        <w:t> 1b].</w:t>
      </w:r>
    </w:p>
    <w:p w14:paraId="0E4BBF82" w14:textId="159A2707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já:bê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reply, answer, response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réponse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 ꜜjá:bê</w:t>
      </w:r>
      <w:r>
        <w:t xml:space="preserve">  he isn</w:t>
      </w:r>
      <w:r w:rsidR="007B254E">
        <w:t>’</w:t>
      </w:r>
      <w:r>
        <w:t xml:space="preserve">t getting an answer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ne trouve pas de réponse</w:t>
      </w:r>
      <w:r>
        <w:t>.</w:t>
      </w:r>
    </w:p>
    <w:p w14:paraId="0AFE9574" w14:textId="5A8D6B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jàbí:bî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jàbí:b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pineapple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ananas</w:t>
      </w:r>
      <w:r>
        <w:t xml:space="preserve"> [also Ful &amp; Bam, cf. perhaps Ar </w:t>
      </w:r>
      <w:r w:rsidRPr="00AE2AFF">
        <w:rPr>
          <w:rFonts w:ascii="Arial Unicode MS" w:eastAsia="Arial Unicode MS" w:hAnsi="Arial Unicode MS" w:cs="Arial Unicode MS"/>
          <w:i/>
          <w:color w:val="008000"/>
        </w:rPr>
        <w:t>zabiib</w:t>
      </w:r>
      <w:r w:rsidRPr="00AE2AFF">
        <w:rPr>
          <w:rFonts w:ascii="Arial Unicode MS" w:eastAsia="Arial Unicode MS" w:hAnsi="Arial Unicode MS" w:cs="Arial Unicode MS"/>
          <w:i/>
          <w:color w:val="008000"/>
        </w:rPr>
        <w:noBreakHyphen/>
      </w:r>
      <w:r>
        <w:t xml:space="preserve"> </w:t>
      </w:r>
      <w:r w:rsidR="007B254E">
        <w:t>‘</w:t>
      </w:r>
      <w:r>
        <w:t>grapes</w:t>
      </w:r>
      <w:r w:rsidR="007B254E">
        <w:t>’</w:t>
      </w:r>
      <w:r>
        <w:t>].</w:t>
      </w:r>
    </w:p>
    <w:p w14:paraId="63B8319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</w:t>
      </w:r>
      <w:r w:rsidRPr="009A514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excessive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trop</w:t>
      </w:r>
      <w:r>
        <w:t xml:space="preserve"> [&lt;Ful].</w:t>
      </w:r>
    </w:p>
    <w:p w14:paraId="2C5385BD" w14:textId="339FD9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já:gû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wares, merchandise</w:t>
      </w:r>
      <w:r w:rsidR="00AE2AFF"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marchandises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já:gû</w:t>
      </w:r>
      <w:r>
        <w:t>].</w:t>
      </w:r>
    </w:p>
    <w:p w14:paraId="1B3E5E4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já:gû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engage in commerce, do business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du commerce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já:g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;</w:t>
      </w:r>
      <w:r>
        <w:rPr>
          <w:sz w:val="28"/>
        </w:rPr>
        <w:t xml:space="preserve"> </w:t>
      </w:r>
      <w:r>
        <w:t>&lt;Ful √</w:t>
      </w:r>
      <w:r w:rsidRPr="00BB673A">
        <w:rPr>
          <w:rFonts w:ascii="Arial Unicode MS" w:eastAsia="Arial Unicode MS" w:hAnsi="Arial Unicode MS"/>
          <w:color w:val="008000"/>
        </w:rPr>
        <w:t>jaag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42B2BF1A" w14:textId="4E4C03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jàhánnámâ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jàhánnám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enfer</w:t>
      </w:r>
      <w:r>
        <w:t xml:space="preserve"> [&lt;Ar, also in Ful etc.; Za </w:t>
      </w:r>
      <w:r w:rsidRPr="00BB673A">
        <w:rPr>
          <w:rFonts w:ascii="Arial Unicode MS" w:eastAsia="Arial Unicode MS" w:hAnsi="Arial Unicode MS"/>
          <w:i/>
          <w:color w:val="008000"/>
        </w:rPr>
        <w:t>jáhánnàmà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jàhánnámà</w:t>
      </w:r>
      <w:r>
        <w:t>].</w:t>
      </w:r>
    </w:p>
    <w:p w14:paraId="5E5A19F7" w14:textId="5F9BF0A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jà:hílî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jà:híl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pagan (esp. before Islam)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païen (surtout 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Islam)</w:t>
      </w:r>
      <w:r>
        <w:t xml:space="preserve"> [&lt;Ar]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bá: jà:hílí sù yá:</w:t>
      </w:r>
      <w:r w:rsidRPr="005D30C6">
        <w:rPr>
          <w:rFonts w:ascii="Doulos SIL" w:hAnsi="Doulos SIL"/>
          <w:i/>
          <w:color w:val="0000FF"/>
        </w:rPr>
        <w:noBreakHyphen/>
        <w:t>kíné té:</w:t>
      </w:r>
      <w:r>
        <w:t xml:space="preserve">  even a pagan doesn</w:t>
      </w:r>
      <w:r w:rsidR="007B254E">
        <w:t>’</w:t>
      </w:r>
      <w:r>
        <w:t xml:space="preserve">t do that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même un païen ne fait pas </w:t>
      </w:r>
      <w:r w:rsidR="009A5147">
        <w:rPr>
          <w:rFonts w:ascii="Garamond" w:hAnsi="Garamond"/>
        </w:rPr>
        <w:t>ainsi</w:t>
      </w:r>
      <w:r>
        <w:t>.</w:t>
      </w:r>
    </w:p>
    <w:p w14:paraId="41A30A8C" w14:textId="4F1CBE3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return home at dusk or in the late afternoon (like a shepherd)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retourner chez </w:t>
      </w:r>
      <w:r w:rsidR="005E6AA6">
        <w:rPr>
          <w:rFonts w:ascii="Garamond" w:hAnsi="Garamond"/>
        </w:rPr>
        <w:t>soi</w:t>
      </w:r>
      <w:r>
        <w:rPr>
          <w:rFonts w:ascii="Garamond" w:hAnsi="Garamond"/>
        </w:rPr>
        <w:t xml:space="preserve"> au crépuscule ou tard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après-midi (comme un </w:t>
      </w:r>
      <w:r w:rsidR="007F67EA">
        <w:rPr>
          <w:rFonts w:ascii="Garamond" w:hAnsi="Garamond"/>
        </w:rPr>
        <w:t>berger</w:t>
      </w:r>
      <w:r>
        <w:rPr>
          <w:rFonts w:ascii="Garamond" w:hAnsi="Garamond"/>
        </w:rPr>
        <w:t>)</w:t>
      </w:r>
      <w:r>
        <w:t xml:space="preserve"> [also in KS, Za, TSK, etc., but cf. &lt;Ful √</w:t>
      </w:r>
      <w:r w:rsidRPr="00BB673A">
        <w:rPr>
          <w:rFonts w:ascii="Arial Unicode MS" w:eastAsia="Arial Unicode MS" w:hAnsi="Arial Unicode MS"/>
          <w:color w:val="008000"/>
        </w:rPr>
        <w:t>jaaɲ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wòymèy</w:t>
      </w:r>
      <w:r>
        <w:t> 2].</w:t>
      </w:r>
    </w:p>
    <w:p w14:paraId="26D8735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[see </w:t>
      </w:r>
      <w:r w:rsidRPr="005D30C6">
        <w:rPr>
          <w:rFonts w:ascii="Doulos SIL" w:hAnsi="Doulos SIL"/>
          <w:i/>
          <w:color w:val="0000FF"/>
        </w:rPr>
        <w:t>jékâ</w:t>
      </w:r>
      <w:r>
        <w:t>].</w:t>
      </w:r>
    </w:p>
    <w:p w14:paraId="58CD288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jákkâ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jákk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984956" w14:textId="593719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jákk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jákkâ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jákkâ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badly behaved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qui se comporte mal</w:t>
      </w:r>
      <w:r>
        <w:t xml:space="preserve"> [&lt;Ful].</w:t>
      </w:r>
    </w:p>
    <w:p w14:paraId="5A424BF8" w14:textId="48B1FB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jàllà:bíy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bíyà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djellaba (man</w:t>
      </w:r>
      <w:r w:rsidR="007B254E">
        <w:t>’</w:t>
      </w:r>
      <w:r>
        <w:t xml:space="preserve">s robe)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djellaba</w:t>
      </w:r>
      <w:r>
        <w:t xml:space="preserve"> [&lt;Ar].</w:t>
      </w:r>
    </w:p>
    <w:p w14:paraId="3C69603B" w14:textId="390643C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jállál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jéllál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jállâl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 w:rsidR="009A5147">
        <w:t xml:space="preserve"> [n] Fulbe</w:t>
      </w:r>
      <w:r>
        <w:t xml:space="preserve"> metal fighting spear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lance peul en métal pour la lutte</w:t>
      </w:r>
      <w:r>
        <w:t xml:space="preserve"> [&lt;Ful </w:t>
      </w:r>
      <w:r w:rsidRPr="009A5147">
        <w:rPr>
          <w:rFonts w:ascii="Arial Unicode MS" w:eastAsia="Arial Unicode MS" w:hAnsi="Arial Unicode MS" w:cs="Arial Unicode MS"/>
          <w:i/>
          <w:color w:val="008000"/>
        </w:rPr>
        <w:t>jallal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yà:g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19D89EE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jállêl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ɟéllêl</w:t>
      </w:r>
      <w:r>
        <w:t>].</w:t>
      </w:r>
    </w:p>
    <w:p w14:paraId="03C148C8" w14:textId="0DC14C52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jálmê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wander, stray, get lost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errer, </w:t>
      </w:r>
      <w:r w:rsidR="005E6AA6">
        <w:rPr>
          <w:rFonts w:ascii="Garamond" w:hAnsi="Garamond"/>
        </w:rPr>
        <w:t xml:space="preserve">s’égarer, </w:t>
      </w:r>
      <w:r>
        <w:rPr>
          <w:rFonts w:ascii="Garamond" w:hAnsi="Garamond"/>
        </w:rPr>
        <w:t>se perdre</w:t>
      </w:r>
      <w:r>
        <w:t>.</w:t>
      </w:r>
    </w:p>
    <w:p w14:paraId="2911C18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jámâ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crowd, mass of people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foule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jmʕ</w:t>
      </w:r>
      <w:r>
        <w:t>, also in Ful].</w:t>
      </w:r>
    </w:p>
    <w:p w14:paraId="293B0E19" w14:textId="0F29C8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jàmàkóŋk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girl who behaves strangely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fille qui se comporte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étrange</w:t>
      </w:r>
      <w:r>
        <w:t>.</w:t>
      </w:r>
    </w:p>
    <w:p w14:paraId="5998A0A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jàmàlú:t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stockily built young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jeune femme costaude</w:t>
      </w:r>
      <w:r>
        <w:t>.</w:t>
      </w:r>
    </w:p>
    <w:p w14:paraId="4F593DFA" w14:textId="058E03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já:mdê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já:wndê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harvest time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saison de récolte</w:t>
      </w:r>
      <w:r>
        <w:t xml:space="preserve"> [&lt;Ful</w:t>
      </w:r>
      <w:r w:rsidRPr="003E4524">
        <w:rPr>
          <w:color w:val="008000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ɟaawnde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ɟamnde</w:t>
      </w:r>
      <w:r>
        <w:t>, root √</w:t>
      </w:r>
      <w:r w:rsidRPr="00BB673A">
        <w:rPr>
          <w:rFonts w:ascii="Arial Unicode MS" w:eastAsia="Arial Unicode MS" w:hAnsi="Arial Unicode MS"/>
          <w:color w:val="008000"/>
        </w:rPr>
        <w:t>ɟaaw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[cf. verb </w:t>
      </w:r>
      <w:r w:rsidRPr="005D30C6">
        <w:rPr>
          <w:rFonts w:ascii="Doulos SIL" w:hAnsi="Doulos SIL"/>
          <w:i/>
          <w:color w:val="0000FF"/>
        </w:rPr>
        <w:t>hèjè</w:t>
      </w:r>
      <w:r>
        <w:t>].</w:t>
      </w:r>
    </w:p>
    <w:p w14:paraId="2DAB88F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jámmû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perform the twilight and evening prayers back to back (e.g. when the weather is threatening)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les prières du crépuscule et du soir à la suite (par ex., lorsque le temps menace)</w:t>
      </w:r>
      <w:r>
        <w:t>.</w:t>
      </w:r>
    </w:p>
    <w:p w14:paraId="28B17FB0" w14:textId="5CE3E6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jáŋgórô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in pain, suffer from illness or wound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souffrir une douleur corporelle, avoir une blessure ou maladie qui fait mal</w:t>
      </w:r>
      <w:r>
        <w:t xml:space="preserve"> [cf.</w:t>
      </w:r>
      <w:r w:rsidR="005E6AA6">
        <w:t xml:space="preserve"> </w:t>
      </w:r>
      <w:r w:rsidRPr="005D30C6">
        <w:rPr>
          <w:rFonts w:ascii="Doulos SIL" w:hAnsi="Doulos SIL"/>
          <w:i/>
          <w:color w:val="0000FF"/>
        </w:rPr>
        <w:t>séllê</w:t>
      </w:r>
      <w:r>
        <w:t>].</w:t>
      </w:r>
    </w:p>
    <w:p w14:paraId="3C7C3943" w14:textId="097BC3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jáŋgór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illness, physical pain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maladie, douleur corporelle</w:t>
      </w:r>
      <w:r w:rsidR="009A5147">
        <w:t xml:space="preserve"> [usual term is </w:t>
      </w:r>
      <w:r w:rsidR="009A5147" w:rsidRPr="005D30C6">
        <w:rPr>
          <w:rFonts w:ascii="Doulos SIL" w:hAnsi="Doulos SIL"/>
          <w:i/>
          <w:color w:val="0000FF"/>
        </w:rPr>
        <w:t>dór</w:t>
      </w:r>
      <w:r w:rsidR="009A5147" w:rsidRPr="005D30C6">
        <w:rPr>
          <w:rFonts w:ascii="Doulos SIL" w:hAnsi="Doulos SIL"/>
          <w:i/>
          <w:color w:val="0000FF"/>
        </w:rPr>
        <w:noBreakHyphen/>
        <w:t>ó</w:t>
      </w:r>
      <w:r w:rsidR="009A5147" w:rsidRPr="002C3CD0">
        <w:t xml:space="preserve"> 1</w:t>
      </w:r>
      <w:r w:rsidR="009A5147">
        <w:t>]</w:t>
      </w:r>
      <w:r>
        <w:t>.</w:t>
      </w:r>
    </w:p>
    <w:p w14:paraId="04AD8D45" w14:textId="5676175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jánsê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give lavishly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avec munificence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lavish (gifts or rewards, e.g. on griots)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avec munificence (des cadeaux o</w:t>
      </w:r>
      <w:r w:rsidR="009A5147">
        <w:rPr>
          <w:rFonts w:ascii="Garamond" w:hAnsi="Garamond"/>
        </w:rPr>
        <w:t>u récompenses, par ex. aux</w:t>
      </w:r>
      <w:r>
        <w:rPr>
          <w:rFonts w:ascii="Garamond" w:hAnsi="Garamond"/>
        </w:rPr>
        <w:t xml:space="preserve"> griots)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jans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á↑=ŋ́ nò:r</w:t>
      </w:r>
      <w:r w:rsidRPr="005D30C6">
        <w:rPr>
          <w:rFonts w:ascii="Doulos SIL" w:hAnsi="Doulos SIL"/>
          <w:i/>
          <w:color w:val="0000FF"/>
        </w:rPr>
        <w:noBreakHyphen/>
        <w:t xml:space="preserve">ò jánsé </w:t>
      </w:r>
      <w:r w:rsidR="009A5147">
        <w:rPr>
          <w:rFonts w:ascii="Doulos SIL" w:hAnsi="Doulos SIL"/>
          <w:i/>
          <w:color w:val="0000FF"/>
        </w:rPr>
        <w:t>[ꜜmá:b</w:t>
      </w:r>
      <w:r w:rsidR="009A5147">
        <w:rPr>
          <w:rFonts w:ascii="Doulos SIL" w:hAnsi="Doulos SIL"/>
          <w:i/>
          <w:color w:val="0000FF"/>
        </w:rPr>
        <w:noBreakHyphen/>
        <w:t>è</w:t>
      </w:r>
      <w:r w:rsidRPr="005D30C6">
        <w:rPr>
          <w:rFonts w:ascii="Doulos SIL" w:hAnsi="Doulos SIL"/>
          <w:i/>
          <w:color w:val="0000FF"/>
        </w:rPr>
        <w:t>y</w:t>
      </w:r>
      <w:r w:rsidR="007040F9">
        <w:rPr>
          <w:rFonts w:ascii="Doulos SIL" w:hAnsi="Doulos SIL"/>
          <w:i/>
          <w:color w:val="0000FF"/>
        </w:rPr>
        <w:t xml:space="preserve"> </w:t>
      </w:r>
      <w:r w:rsidR="007040F9" w:rsidRPr="005D30C6">
        <w:rPr>
          <w:rFonts w:ascii="Doulos SIL" w:hAnsi="Doulos SIL"/>
          <w:i/>
          <w:color w:val="0000FF"/>
        </w:rPr>
        <w:sym w:font="Symbol" w:char="F0AD"/>
      </w:r>
      <w:r w:rsidR="007040F9" w:rsidRPr="005D30C6">
        <w:rPr>
          <w:rFonts w:ascii="Doulos SIL" w:hAnsi="Doulos SIL"/>
          <w:i/>
          <w:color w:val="0000FF"/>
        </w:rPr>
        <w:t>gâ</w:t>
      </w:r>
      <w:r w:rsidR="007040F9">
        <w:rPr>
          <w:rFonts w:ascii="Doulos SIL" w:hAnsi="Doulos SIL"/>
          <w:i/>
          <w:color w:val="0000FF"/>
        </w:rPr>
        <w:t>]</w:t>
      </w:r>
      <w:r>
        <w:t xml:space="preserve">  he lavished money on the griots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comblé les griots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argent</w:t>
      </w:r>
      <w:r>
        <w:t>.</w:t>
      </w:r>
    </w:p>
    <w:p w14:paraId="11113FF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jáppé:r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[variant of </w:t>
      </w:r>
      <w:r w:rsidRPr="005D30C6">
        <w:rPr>
          <w:rFonts w:ascii="Doulos SIL" w:hAnsi="Doulos SIL"/>
          <w:i/>
          <w:color w:val="0000FF"/>
        </w:rPr>
        <w:t>jápp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DCF0360" w14:textId="4ABF4F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jápp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padding (on donkey</w:t>
      </w:r>
      <w:r w:rsidR="007B254E">
        <w:t>’</w:t>
      </w:r>
      <w:r>
        <w:t>s back</w:t>
      </w:r>
      <w:r w:rsidR="005E6AA6">
        <w:t xml:space="preserve"> under the saddle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ouate, rembourrage, bourre (au dos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</w:t>
      </w:r>
      <w:r w:rsidR="005E6AA6">
        <w:rPr>
          <w:rFonts w:ascii="Garamond" w:hAnsi="Garamond"/>
        </w:rPr>
        <w:t xml:space="preserve"> sous la selle</w:t>
      </w:r>
      <w:r>
        <w:rPr>
          <w:rFonts w:ascii="Garamond" w:hAnsi="Garamond"/>
        </w:rPr>
        <w:t>)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jáppé:r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both &lt;Ful √</w:t>
      </w:r>
      <w:r w:rsidRPr="00BB673A">
        <w:rPr>
          <w:rFonts w:ascii="Arial Unicode MS" w:eastAsia="Arial Unicode MS" w:hAnsi="Arial Unicode MS"/>
          <w:color w:val="008000"/>
        </w:rPr>
        <w:t>japp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69C15942" w14:textId="0DAC5E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sing praises (of God, the Prophet, or a saint)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chanter les louanges (de Dieu, du Prophète,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saint)</w:t>
      </w:r>
      <w:r>
        <w:t>.</w:t>
      </w:r>
    </w:p>
    <w:p w14:paraId="398A1B9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</w:t>
      </w:r>
      <w:r w:rsidRPr="005D30C6">
        <w:rPr>
          <w:rFonts w:ascii="Doulos SIL" w:hAnsi="Doulos SIL"/>
          <w:i/>
          <w:color w:val="0000FF"/>
        </w:rPr>
        <w:t>já:sê</w:t>
      </w:r>
      <w:r>
        <w:t>].</w:t>
      </w:r>
    </w:p>
    <w:p w14:paraId="0250FE78" w14:textId="70ECA6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ja:s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shiftless, worthless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paresseux, sans valeur, vaurien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já:sê</w:t>
      </w:r>
      <w:r>
        <w:t>].</w:t>
      </w:r>
    </w:p>
    <w:p w14:paraId="783F052D" w14:textId="11B7977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já:sê</w:t>
      </w:r>
      <w:r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jaas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be lazy, worthless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paresseux, indolent, sans valeur, vaurien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ja</w:t>
      </w:r>
      <w:r w:rsidR="005E6AA6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[VO] be worth less than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valoir moins que</w:t>
      </w:r>
      <w:r>
        <w:t xml:space="preserve"> [3SgO form </w:t>
      </w:r>
      <w:r w:rsidRPr="005D30C6">
        <w:rPr>
          <w:rFonts w:ascii="Doulos SIL" w:hAnsi="Doulos SIL"/>
          <w:i/>
          <w:color w:val="0000FF"/>
        </w:rPr>
        <w:t>já:s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</w:t>
      </w:r>
      <w:r w:rsidRPr="00590ABD">
        <w:t xml:space="preserve">- </w:t>
      </w:r>
      <w:r>
        <w:t xml:space="preserve">ex: </w:t>
      </w:r>
      <w:r w:rsidR="00337DCE">
        <w:rPr>
          <w:rFonts w:ascii="Doulos SIL" w:hAnsi="Doulos SIL"/>
          <w:i/>
          <w:color w:val="0000FF"/>
        </w:rPr>
        <w:t>[k</w:t>
      </w:r>
      <w:r w:rsidRPr="005D30C6">
        <w:rPr>
          <w:rFonts w:ascii="Doulos SIL" w:hAnsi="Doulos SIL"/>
          <w:i/>
          <w:color w:val="0000FF"/>
        </w:rPr>
        <w:t>òy</w:t>
      </w:r>
      <w:r w:rsidRPr="005D30C6">
        <w:rPr>
          <w:rFonts w:ascii="Doulos SIL" w:hAnsi="Doulos SIL"/>
          <w:i/>
          <w:color w:val="0000FF"/>
        </w:rPr>
        <w:noBreakHyphen/>
        <w:t>ò kíl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37DC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kàl á↑=ḿ ꜜjá:sê </w:t>
      </w:r>
      <w:r w:rsidR="00337D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kíl</w:t>
      </w:r>
      <w:r w:rsidRPr="005D30C6">
        <w:rPr>
          <w:rFonts w:ascii="Doulos SIL" w:hAnsi="Doulos SIL"/>
          <w:i/>
          <w:color w:val="0000FF"/>
        </w:rPr>
        <w:noBreakHyphen/>
        <w:t>éy kûl</w:t>
      </w:r>
      <w:r w:rsidR="00337DCE">
        <w:rPr>
          <w:rFonts w:ascii="Doulos SIL" w:hAnsi="Doulos SIL"/>
          <w:i/>
          <w:color w:val="0000FF"/>
        </w:rPr>
        <w:t>]</w:t>
      </w:r>
      <w:r>
        <w:t xml:space="preserve">  the fellow</w:t>
      </w:r>
      <w:r w:rsidR="007B254E">
        <w:t>’</w:t>
      </w:r>
      <w:r>
        <w:t xml:space="preserve">s clan will be worth less than any (other) race </w:t>
      </w:r>
      <w:r w:rsidRPr="0033636C">
        <w:rPr>
          <w:rFonts w:ascii="Wingdings" w:hAnsi="Wingdings"/>
        </w:rPr>
        <w:t></w:t>
      </w:r>
      <w:r>
        <w:t xml:space="preserve"> </w:t>
      </w:r>
      <w:r w:rsidR="005E6AA6">
        <w:rPr>
          <w:rFonts w:ascii="Garamond" w:hAnsi="Garamond"/>
        </w:rPr>
        <w:t>la race du mec aura la moindre</w:t>
      </w:r>
      <w:r>
        <w:rPr>
          <w:rFonts w:ascii="Garamond" w:hAnsi="Garamond"/>
        </w:rPr>
        <w:t xml:space="preserve"> valeur de toutes (les races)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hà: ká ꜜjá:sê à</w:t>
      </w:r>
      <w:r w:rsidRPr="005D30C6">
        <w:rPr>
          <w:rFonts w:ascii="Doulos SIL" w:hAnsi="Doulos SIL"/>
          <w:i/>
          <w:color w:val="0000FF"/>
        </w:rPr>
        <w:noBreakHyphen/>
        <w:t>kûl</w:t>
      </w:r>
      <w:r>
        <w:t xml:space="preserve"> </w:t>
      </w:r>
      <w:r w:rsidR="005E6AA6">
        <w:t xml:space="preserve"> </w:t>
      </w:r>
      <w:r>
        <w:t xml:space="preserve">the worst of all, the worst 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pire de tout, la pire chose;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mí:ŋ ꜜgâ já:s</w:t>
      </w:r>
      <w:r w:rsidRPr="005D30C6">
        <w:rPr>
          <w:rFonts w:ascii="Doulos SIL" w:hAnsi="Doulos SIL"/>
          <w:i/>
          <w:color w:val="0000FF"/>
        </w:rPr>
        <w:noBreakHyphen/>
        <w:t>à mô</w:t>
      </w:r>
      <w:r w:rsidRPr="00AF5E46">
        <w:t xml:space="preserve"> ? </w:t>
      </w:r>
      <w:r>
        <w:t xml:space="preserve"> what</w:t>
      </w:r>
      <w:r w:rsidR="007B254E">
        <w:t>’</w:t>
      </w:r>
      <w:r w:rsidR="00BF7D85">
        <w:t>s</w:t>
      </w:r>
      <w:r>
        <w:t xml:space="preserve"> worth less than him (her, it)?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qui vaut moins que lui (qu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elle)?</w:t>
      </w:r>
      <w:r>
        <w:t xml:space="preserve"> [rhetorical question, i.e., </w:t>
      </w:r>
      <w:r w:rsidR="00BF7D85">
        <w:t>he/she/it</w:t>
      </w:r>
      <w:r>
        <w:t xml:space="preserve"> is worthless].</w:t>
      </w:r>
    </w:p>
    <w:p w14:paraId="24B6896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count; consider, take into account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calculer; prendre en considération</w:t>
      </w:r>
      <w:r>
        <w:t xml:space="preserve"> [&lt;Ful].</w:t>
      </w:r>
    </w:p>
    <w:p w14:paraId="09C24781" w14:textId="0F6DA2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já:tígî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ǹjá:tígî</w:t>
      </w:r>
      <w:r>
        <w:rPr>
          <w:b/>
        </w:rPr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já:tíg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host, landlord, man in whose home one stays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logeur</w:t>
      </w:r>
      <w:r w:rsidR="00C066D2">
        <w:rPr>
          <w:rFonts w:ascii="Garamond" w:hAnsi="Garamond"/>
        </w:rPr>
        <w:t xml:space="preserve">, propriétaire de la maison ou </w:t>
      </w:r>
      <w:r>
        <w:rPr>
          <w:rFonts w:ascii="Garamond" w:hAnsi="Garamond"/>
        </w:rPr>
        <w:t>on loge</w:t>
      </w:r>
      <w:r>
        <w:t xml:space="preserve"> [prob. &lt;Bam </w:t>
      </w:r>
      <w:r w:rsidRPr="00BB673A">
        <w:rPr>
          <w:rFonts w:ascii="Arial Unicode MS" w:eastAsia="Arial Unicode MS" w:hAnsi="Arial Unicode MS"/>
          <w:i/>
          <w:color w:val="008000"/>
        </w:rPr>
        <w:t>jatigi</w:t>
      </w:r>
      <w:r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njaatigi</w:t>
      </w:r>
      <w:r>
        <w:t>].</w:t>
      </w:r>
    </w:p>
    <w:p w14:paraId="7D3DE8D7" w14:textId="4BFA92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já:tîŋ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já:tîn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já:tî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C066D2">
        <w:t xml:space="preserve">precisely (him), </w:t>
      </w:r>
      <w:r>
        <w:t xml:space="preserve">(him-)self, (it-)self, the very 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(lui- ou elle</w:t>
      </w:r>
      <w:r>
        <w:rPr>
          <w:rFonts w:ascii="Garamond" w:hAnsi="Garamond"/>
        </w:rPr>
        <w:noBreakHyphen/>
        <w:t>) même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jaati</w:t>
      </w:r>
      <w:r>
        <w:t xml:space="preserve">, perhaps ultimately &lt;Ar </w:t>
      </w:r>
      <w:r w:rsidRPr="00BB673A">
        <w:rPr>
          <w:rFonts w:ascii="Arial Unicode MS" w:eastAsia="Arial Unicode MS" w:hAnsi="Arial Unicode MS"/>
          <w:i/>
          <w:color w:val="008000"/>
        </w:rPr>
        <w:t>ða:t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ʔáŋgá ꜜjá:tín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 w:rsidRPr="002C3CD0">
        <w:t xml:space="preserve"> </w:t>
      </w:r>
      <w:r w:rsidR="00C066D2">
        <w:t xml:space="preserve"> </w:t>
      </w:r>
      <w:r w:rsidRPr="002C3CD0">
        <w:t>it</w:t>
      </w:r>
      <w:r>
        <w:t xml:space="preserve">self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lui-même</w:t>
      </w:r>
      <w:r>
        <w:t>.</w:t>
      </w:r>
    </w:p>
    <w:p w14:paraId="4B1A7D2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játtórdê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rude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insolent</w:t>
      </w:r>
      <w:r>
        <w:t xml:space="preserve"> [&lt;Ful; cf. </w:t>
      </w:r>
      <w:r w:rsidRPr="005D30C6">
        <w:rPr>
          <w:rFonts w:ascii="Doulos SIL" w:hAnsi="Doulos SIL"/>
          <w:i/>
          <w:color w:val="0000FF"/>
        </w:rPr>
        <w:t>játtórô</w:t>
      </w:r>
      <w:r>
        <w:t>].</w:t>
      </w:r>
    </w:p>
    <w:p w14:paraId="52406DE0" w14:textId="57CBD0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játtórô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rude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impolie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játtórdê</w:t>
      </w:r>
      <w:r>
        <w:t xml:space="preserve">] [&lt;Ful </w:t>
      </w:r>
      <w:r w:rsidRPr="00C066D2">
        <w:rPr>
          <w:rFonts w:ascii="Arial Unicode MS" w:eastAsia="Arial Unicode MS" w:hAnsi="Arial Unicode MS"/>
          <w:i/>
          <w:color w:val="008000"/>
        </w:rPr>
        <w:t>jattaro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C066D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066D2">
        <w:rPr>
          <w:rFonts w:ascii="Doulos SIL" w:hAnsi="Doulos SIL"/>
          <w:i/>
          <w:color w:val="0000FF"/>
        </w:rPr>
        <w:t>]</w:t>
      </w:r>
      <w:r>
        <w:t>].</w:t>
      </w:r>
    </w:p>
    <w:p w14:paraId="0CC41E5E" w14:textId="137C038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jáwdî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jáwd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jáwd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[&lt;Ful </w:t>
      </w:r>
      <w:r w:rsidRPr="005D30C6">
        <w:rPr>
          <w:rFonts w:ascii="Doulos SIL" w:hAnsi="Doulos SIL"/>
          <w:i/>
          <w:color w:val="0000FF"/>
        </w:rPr>
        <w:t>jawdi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animal (livestock)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animal (bétail)</w:t>
      </w:r>
      <w:r w:rsidRPr="00590ABD">
        <w:t xml:space="preserve"> - </w:t>
      </w:r>
      <w:r>
        <w:t xml:space="preserve">wealth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biens, richesse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ʔálmán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phrase: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jáwdî</w:t>
      </w:r>
      <w:r>
        <w:t xml:space="preserve">  have wealth, be rich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avoir de la richesse, ê. riche</w:t>
      </w:r>
      <w:r w:rsidRPr="00590ABD">
        <w:t xml:space="preserve"> - </w:t>
      </w:r>
      <w:r>
        <w:t>cpd below.</w:t>
      </w:r>
    </w:p>
    <w:p w14:paraId="5ACDB684" w14:textId="341B3C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jàwdì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 w:rsidR="00C27208" w:rsidRPr="00C27208">
        <w:t xml:space="preserve">  ~</w:t>
      </w:r>
      <w:r w:rsidR="0009344D" w:rsidRPr="0009344D">
        <w:t xml:space="preserve">  </w:t>
      </w:r>
      <w:r w:rsidR="00CD58F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jàwd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CD58F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cattle owner, wealthy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propriétaire de bétail, richard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tà:jír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0DFD2E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já:wndê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já:mdê</w:t>
      </w:r>
      <w:r>
        <w:t>].</w:t>
      </w:r>
    </w:p>
    <w:p w14:paraId="45AA9F7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foothold (on a slope)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prise de pied (sur une pente)</w:t>
      </w:r>
      <w:r>
        <w:t>.</w:t>
      </w:r>
    </w:p>
    <w:p w14:paraId="3DB37C61" w14:textId="2B106D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threaten (sb, e.g. by brandishing a stick)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menacer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par ex. </w:t>
      </w:r>
      <w:r w:rsidR="00CD58FB">
        <w:rPr>
          <w:rFonts w:ascii="Garamond" w:hAnsi="Garamond"/>
        </w:rPr>
        <w:t>en brandissant</w:t>
      </w:r>
      <w:r>
        <w:rPr>
          <w:rFonts w:ascii="Garamond" w:hAnsi="Garamond"/>
        </w:rPr>
        <w:t xml:space="preserve"> un gourdin)</w:t>
      </w:r>
      <w:r>
        <w:t>.</w:t>
      </w:r>
    </w:p>
    <w:p w14:paraId="29B7764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jé:jê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load (donkey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charger (âne etc.)</w:t>
      </w:r>
      <w:r>
        <w:t>.</w:t>
      </w:r>
    </w:p>
    <w:p w14:paraId="7E411785" w14:textId="0925E8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jèjèbù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do (sth) halfway, fake (sth), pretend to do </w:t>
      </w:r>
      <w:r w:rsidR="00CD58FB">
        <w:t>(sth), go through the motions of</w:t>
      </w:r>
      <w:r>
        <w:t xml:space="preserve"> doing; close (door, partway)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à demi, feindre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faire semblant de faire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fermer (porte, à demi)</w:t>
      </w:r>
      <w:r>
        <w:t>.</w:t>
      </w:r>
    </w:p>
    <w:p w14:paraId="22303D15" w14:textId="769D86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jékâ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jákâ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</w:t>
      </w:r>
      <w:r w:rsidR="00CD58FB">
        <w:t>lo, it</w:t>
      </w:r>
      <w:r>
        <w:t xml:space="preserve"> happened that </w:t>
      </w:r>
      <w:r>
        <w:sym w:font="Symbol" w:char="F0BC"/>
      </w:r>
      <w:r>
        <w:t xml:space="preserve">; meanwhile, 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CD58FB">
        <w:rPr>
          <w:rFonts w:ascii="Garamond" w:hAnsi="Garamond"/>
        </w:rPr>
        <w:t>voilà</w:t>
      </w:r>
      <w:r w:rsidR="005E6AA6">
        <w:rPr>
          <w:rFonts w:ascii="Garamond" w:hAnsi="Garamond"/>
        </w:rPr>
        <w:t xml:space="preserve"> que …</w:t>
      </w:r>
      <w:r w:rsidR="00CD58FB">
        <w:rPr>
          <w:rFonts w:ascii="Garamond" w:hAnsi="Garamond"/>
        </w:rPr>
        <w:t>, i</w:t>
      </w:r>
      <w:r>
        <w:rPr>
          <w:rFonts w:ascii="Garamond" w:hAnsi="Garamond"/>
        </w:rPr>
        <w:t xml:space="preserve">l se trouvait que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; entretemps, </w:t>
      </w:r>
      <w:r>
        <w:rPr>
          <w:rFonts w:ascii="Garamond" w:hAnsi="Garamond"/>
        </w:rPr>
        <w:sym w:font="Symbol" w:char="F0BC"/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jaka</w:t>
      </w:r>
      <w:r>
        <w:t xml:space="preserve"> </w:t>
      </w:r>
      <w:r w:rsidR="007B254E">
        <w:t>‘</w:t>
      </w:r>
      <w:r>
        <w:t>but, then, already</w:t>
      </w:r>
      <w:r w:rsidR="007B254E">
        <w:t>’</w:t>
      </w:r>
      <w:r>
        <w:t xml:space="preserve">; TSK </w:t>
      </w:r>
      <w:r w:rsidRPr="00BB673A">
        <w:rPr>
          <w:rFonts w:ascii="Arial Unicode MS" w:eastAsia="Arial Unicode MS" w:hAnsi="Arial Unicode MS"/>
          <w:i/>
          <w:color w:val="008000"/>
        </w:rPr>
        <w:t>jákà</w:t>
      </w:r>
      <w:r>
        <w:t>].</w:t>
      </w:r>
    </w:p>
    <w:p w14:paraId="2FA41A88" w14:textId="693A8A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jèlbèy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(irregularly shaped boulder) not lie flat on the the ground (i.e. allowing some crawl space underneath)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pierre e</w:t>
      </w:r>
      <w:r w:rsidR="00CD58FB">
        <w:rPr>
          <w:rFonts w:ascii="Garamond" w:hAnsi="Garamond"/>
        </w:rPr>
        <w:t>n forme irrégulière) ne pas ê.</w:t>
      </w:r>
      <w:r w:rsidR="005E6AA6">
        <w:rPr>
          <w:rFonts w:ascii="Garamond" w:hAnsi="Garamond"/>
        </w:rPr>
        <w:t xml:space="preserve"> plate contre</w:t>
      </w:r>
      <w:r>
        <w:rPr>
          <w:rFonts w:ascii="Garamond" w:hAnsi="Garamond"/>
        </w:rPr>
        <w:t xml:space="preserve"> la terre (laissant un peu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espace là-dessous)</w:t>
      </w:r>
      <w:r>
        <w:t xml:space="preserve"> [less common than Adj </w:t>
      </w:r>
      <w:r w:rsidRPr="005D30C6">
        <w:rPr>
          <w:rFonts w:ascii="Doulos SIL" w:hAnsi="Doulos SIL"/>
          <w:i/>
          <w:color w:val="0000FF"/>
        </w:rPr>
        <w:t>jèlb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59AAD52" w14:textId="036811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not flush with the ground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 plat sur la terre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ú jèlb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boulder that </w:t>
      </w:r>
      <w:r w:rsidR="00E85548">
        <w:t>does not lie</w:t>
      </w:r>
      <w:r>
        <w:t xml:space="preserve"> flat on the ground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pierre qui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plate sur la terre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jèlbèy</w:t>
      </w:r>
      <w:r>
        <w:t>].</w:t>
      </w:r>
    </w:p>
    <w:p w14:paraId="59F7FB6E" w14:textId="459F6AB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raise or lift (sth) up a little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hausser ou lever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un peu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(sth) be lifted a little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levé un peu</w:t>
      </w:r>
      <w:r>
        <w:t>.</w:t>
      </w:r>
    </w:p>
    <w:p w14:paraId="1975803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jèllà:bíy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jàllà:bíy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4BC52608" w14:textId="224EC6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jéllé:g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),  </w:t>
      </w:r>
      <w:r>
        <w:rPr>
          <w:rFonts w:ascii="Wingdings" w:hAnsi="Wingdings"/>
          <w:sz w:val="18"/>
        </w:rPr>
        <w:t></w:t>
      </w:r>
      <w:r>
        <w:t xml:space="preserve"> [n] doum palm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doumier (palmier)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Hyphaene thebaica</w:t>
      </w:r>
      <w:r>
        <w:t xml:space="preserve">, Arecaceae;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] [Ful </w:t>
      </w:r>
      <w:r w:rsidRPr="00BB673A">
        <w:rPr>
          <w:rFonts w:ascii="Arial Unicode MS" w:eastAsia="Arial Unicode MS" w:hAnsi="Arial Unicode MS"/>
          <w:i/>
          <w:color w:val="008000"/>
        </w:rPr>
        <w:t>ngelleewi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jéllé:g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6550EF80" w14:textId="0B8720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jéllêl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ɟéllêl</w:t>
      </w:r>
      <w:r>
        <w:t xml:space="preserve"> (</w:t>
      </w:r>
      <w:r w:rsidRPr="005D30C6">
        <w:rPr>
          <w:rFonts w:ascii="Doulos SIL" w:hAnsi="Doulos SIL"/>
          <w:i/>
          <w:color w:val="0000FF"/>
        </w:rPr>
        <w:t>ɟ</w:t>
      </w:r>
      <w:r w:rsidR="007E031C">
        <w:t xml:space="preserve"> is</w:t>
      </w:r>
      <w:r w:rsidRPr="00BB673A">
        <w:t xml:space="preserve"> </w:t>
      </w:r>
      <w:r>
        <w:t>preglottalized)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jállêl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(horse) rear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(cheval) cabrer</w:t>
      </w:r>
      <w:r>
        <w:t xml:space="preserve"> [&lt;Ful]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béhêl</w:t>
      </w:r>
      <w:r>
        <w:t>].</w:t>
      </w:r>
    </w:p>
    <w:p w14:paraId="6D00DF3C" w14:textId="23C3C50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jémbé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exhausted (after walking)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épuisé, très fatigué (après avoir marché)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insufficient, come up short, have a shortfall (in counting money)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défaut, manquer, avoir un montant insuffisant (en faisant les comptes)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hàwr</w:t>
      </w:r>
      <w:r w:rsidRPr="005D30C6">
        <w:rPr>
          <w:rFonts w:ascii="Doulos SIL" w:hAnsi="Doulos SIL"/>
          <w:i/>
          <w:color w:val="0000FF"/>
        </w:rPr>
        <w:noBreakHyphen/>
        <w:t>ò jémbé</w:t>
      </w:r>
      <w:r>
        <w:t xml:space="preserve">  the meal was insufficient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repas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suffi</w:t>
      </w:r>
      <w:r>
        <w:t>.</w:t>
      </w:r>
    </w:p>
    <w:p w14:paraId="5580E38D" w14:textId="5F635E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[tr, caus] (sth) be absent or missing for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manquer à, faire défaut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4CA681A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jéméné:j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whiskers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poils (de barbe)</w:t>
      </w:r>
      <w:r>
        <w:t xml:space="preserve"> [&lt;Ful </w:t>
      </w:r>
      <w:r w:rsidRPr="00CD58FB">
        <w:rPr>
          <w:rFonts w:ascii="Arial Unicode MS" w:eastAsia="Arial Unicode MS" w:hAnsi="Arial Unicode MS" w:cs="Arial Unicode MS"/>
          <w:i/>
          <w:color w:val="008000"/>
        </w:rPr>
        <w:t>gemene</w:t>
      </w:r>
      <w:r>
        <w:t>].</w:t>
      </w:r>
    </w:p>
    <w:p w14:paraId="2AC88696" w14:textId="221E778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jên</w:t>
      </w:r>
      <w:r>
        <w:t xml:space="preserve">  [VblN </w:t>
      </w:r>
      <w:r w:rsidRPr="005D30C6">
        <w:rPr>
          <w:rFonts w:ascii="Doulos SIL" w:hAnsi="Doulos SIL"/>
          <w:i/>
          <w:color w:val="0000FF"/>
        </w:rPr>
        <w:t>jén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jén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jéŋ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noBreakHyphen/>
        <w:t>jèɲ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[intr] be tired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fatigué</w:t>
      </w:r>
      <w:r>
        <w:t xml:space="preserve"> [partial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zàràbî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D77ED8">
        <w:t>servb</w:t>
      </w:r>
      <w:r>
        <w:t xml:space="preserve">] fail, neglect (to do), not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manquer de (faire), ne pas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jéŋ kù bá:y</w:t>
      </w:r>
      <w:r w:rsidRPr="005D30C6">
        <w:rPr>
          <w:rFonts w:ascii="Doulos SIL" w:hAnsi="Doulos SIL"/>
          <w:i/>
          <w:color w:val="0000FF"/>
        </w:rPr>
        <w:noBreakHyphen/>
        <w:t>à: nó: [àꜛ sè]</w:t>
      </w:r>
      <w:r>
        <w:t xml:space="preserve">  he failed to give him anything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manque de lui rien donner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bòr gú ꜜjêŋ kù hámbúrú</w:t>
      </w:r>
      <w:r>
        <w:t xml:space="preserve">  someone has no fear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quelqu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peur</w:t>
      </w:r>
      <w:r>
        <w:t>.</w:t>
      </w:r>
    </w:p>
    <w:p w14:paraId="69DFF4B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jèŋ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].</w:t>
      </w:r>
    </w:p>
    <w:p w14:paraId="4FBB201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[tr, Caus &lt; </w:t>
      </w:r>
      <w:r w:rsidRPr="005D30C6">
        <w:rPr>
          <w:rFonts w:ascii="Doulos SIL" w:hAnsi="Doulos SIL"/>
          <w:i/>
          <w:color w:val="0000FF"/>
        </w:rPr>
        <w:t>jêŋ</w:t>
      </w:r>
      <w:r>
        <w:t xml:space="preserve">] [tr] tire out, exhaust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fatiguer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prevent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empêcher</w:t>
      </w:r>
      <w:r>
        <w:t>.</w:t>
      </w:r>
    </w:p>
    <w:p w14:paraId="58CADA8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jénjê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(evening meal) arrive late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(repas du soir) arriver en retard</w:t>
      </w:r>
      <w:r>
        <w:t>.</w:t>
      </w:r>
    </w:p>
    <w:p w14:paraId="792DAA5B" w14:textId="0155FA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jénjér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jénjêr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millet head-miner (harmful caterpillar that bores through millet grain spikes)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chenille nuisible qui fore dans les épis de mil</w:t>
      </w:r>
      <w:r>
        <w:t>.</w:t>
      </w:r>
    </w:p>
    <w:p w14:paraId="67ED4BEF" w14:textId="77777777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jèŋ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>].</w:t>
      </w:r>
    </w:p>
    <w:p w14:paraId="1586F8CD" w14:textId="1D5C605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poverty, lack (of things)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pauvreté, pénurie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[nominal cpd final] lack (of sth), difficulty, problem (of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manque, problème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[related to verb </w:t>
      </w:r>
      <w:r w:rsidRPr="005D30C6">
        <w:rPr>
          <w:rFonts w:ascii="Doulos SIL" w:hAnsi="Doulos SIL"/>
          <w:i/>
          <w:color w:val="0000FF"/>
        </w:rPr>
        <w:t>jêŋ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jéꜜ</w:t>
      </w:r>
      <w:r w:rsidR="00E8554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ɲêy</w:t>
      </w:r>
      <w:r>
        <w:t>.</w:t>
      </w:r>
    </w:p>
    <w:p w14:paraId="7603964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02AA13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jêr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51B1E4F4" w14:textId="0F33656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jèrè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tr] carry (on shoulder or head)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(à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épaule ou à la tête)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</w:r>
      <w:r w:rsidR="00CD58FB">
        <w:rPr>
          <w:rFonts w:ascii="Doulos SIL" w:hAnsi="Doulos SIL"/>
          <w:i/>
          <w:color w:val="0000FF"/>
        </w:rPr>
        <w:t>[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58FB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CD58F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58FB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accept responsibility for (sth), take (e.g. a child) under one</w:t>
      </w:r>
      <w:r w:rsidR="007B254E">
        <w:t>’</w:t>
      </w:r>
      <w:r>
        <w:t>s wing, sup</w:t>
      </w:r>
      <w:r w:rsidR="00E85548">
        <w:t>port, provide for (a dependent)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la charge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prendre la charge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un enfant par ex.)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ʔáŋgá bò [ẁ [sòŋáy ꜜdáwl</w:t>
      </w:r>
      <w:r w:rsidRPr="005D30C6">
        <w:rPr>
          <w:rFonts w:ascii="Doulos SIL" w:hAnsi="Doulos SIL"/>
          <w:i/>
          <w:color w:val="0000FF"/>
        </w:rPr>
        <w:noBreakHyphen/>
        <w:t xml:space="preserve">à:]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jérè]</w:t>
      </w:r>
      <w:r>
        <w:t xml:space="preserve">  he carries the authority of the Songhay.</w:t>
      </w:r>
    </w:p>
    <w:p w14:paraId="30A948E6" w14:textId="44B4F6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 </w:t>
      </w:r>
      <w:r w:rsidR="007B254E">
        <w:t>‘</w:t>
      </w:r>
      <w:r>
        <w:t>part</w:t>
      </w:r>
      <w:r w:rsidR="007B254E">
        <w:t>’</w:t>
      </w:r>
      <w:r>
        <w:t>]</w:t>
      </w:r>
    </w:p>
    <w:p w14:paraId="695E6B61" w14:textId="289BDA7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 &lt; 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gazelle</w:t>
      </w:r>
      <w:r w:rsidR="007B254E">
        <w:t>’</w:t>
      </w:r>
      <w:r>
        <w:t>].</w:t>
      </w:r>
    </w:p>
    <w:p w14:paraId="664A618C" w14:textId="3BFC20E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under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 </w:t>
      </w:r>
      <w:r w:rsidR="007B254E">
        <w:t>‘</w:t>
      </w:r>
      <w:r>
        <w:t>part</w:t>
      </w:r>
      <w:r w:rsidR="007B254E">
        <w:t>’</w:t>
      </w:r>
      <w:r>
        <w:t>].</w:t>
      </w:r>
    </w:p>
    <w:p w14:paraId="4E8D149F" w14:textId="75EAA519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gèr</w:t>
      </w:r>
      <w:r w:rsidRPr="005D30C6">
        <w:rPr>
          <w:rFonts w:ascii="Doulos SIL" w:hAnsi="Doulos SIL"/>
          <w:i/>
          <w:color w:val="0000FF"/>
        </w:rPr>
        <w:noBreakHyphen/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D58FB">
        <w:t xml:space="preserve">cpd </w:t>
      </w:r>
      <w:r>
        <w:t>tr] put (rag) on head (as a cushion for wares</w:t>
      </w:r>
      <w:r w:rsidR="00E85548">
        <w:t xml:space="preserve"> carried on head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 (un chiffon) sur la tête (en tant que coussin pour porter les marchandises</w:t>
      </w:r>
      <w:r w:rsidR="00E85548">
        <w:rPr>
          <w:rFonts w:ascii="Garamond" w:hAnsi="Garamond"/>
        </w:rPr>
        <w:t xml:space="preserve"> sur la tête</w:t>
      </w:r>
      <w:r>
        <w:rPr>
          <w:rFonts w:ascii="Garamond" w:hAnsi="Garamond"/>
        </w:rPr>
        <w:t>)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</w:r>
      <w:r w:rsidR="00CD58FB">
        <w:rPr>
          <w:rFonts w:ascii="Doulos SIL" w:hAnsi="Doulos SIL"/>
          <w:i/>
          <w:color w:val="0000FF"/>
        </w:rPr>
        <w:t>[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58FB">
        <w:rPr>
          <w:rFonts w:ascii="Doulos SIL" w:hAnsi="Doulos SIL"/>
          <w:i/>
          <w:color w:val="0000FF"/>
        </w:rPr>
        <w:t>]</w:t>
      </w:r>
      <w:r>
        <w:t>].</w:t>
      </w:r>
    </w:p>
    <w:p w14:paraId="155CECA9" w14:textId="49BDF845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jèr-</w:t>
      </w:r>
      <w:r w:rsidR="00CD58FB">
        <w:rPr>
          <w:rFonts w:ascii="Doulos SIL" w:hAnsi="Doulos SIL"/>
          <w:i/>
          <w:color w:val="0000FF"/>
        </w:rPr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CD58FB">
        <w:rPr>
          <w:rFonts w:ascii="Doulos SIL" w:hAnsi="Doulos SIL"/>
          <w:i/>
          <w:color w:val="0000FF"/>
        </w:rPr>
        <w:t>]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d-íyâ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D58FB">
        <w:t xml:space="preserve">cpd </w:t>
      </w:r>
      <w:r>
        <w:t xml:space="preserve">n] francolin (partridge)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francolin (perdrix)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Francolinus coqui</w:t>
      </w:r>
      <w:r>
        <w:t xml:space="preserve"> and perhaps others] [probably a frozen </w:t>
      </w:r>
      <w:r w:rsidR="008C73A7">
        <w:rPr>
          <w:smallCaps/>
        </w:rPr>
        <w:t>dimin</w:t>
      </w:r>
      <w:r>
        <w:t>].</w:t>
      </w:r>
    </w:p>
    <w:p w14:paraId="28EFBB28" w14:textId="1AD34F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</w:r>
      <w:r w:rsidR="00CD58FB">
        <w:rPr>
          <w:rFonts w:ascii="Doulos SIL" w:hAnsi="Doulos SIL"/>
          <w:i/>
          <w:color w:val="0000FF"/>
        </w:rPr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58F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D58FB">
        <w:t xml:space="preserve">cpd </w:t>
      </w:r>
      <w:r>
        <w:t xml:space="preserve">n] head cushion (for carrying loads)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coussin de tête (pour porter des fardeaux</w:t>
      </w:r>
      <w:r>
        <w:t xml:space="preserve">) [frozen cpd involving verb </w:t>
      </w:r>
      <w:r w:rsidRPr="005D30C6">
        <w:rPr>
          <w:rFonts w:ascii="Doulos SIL" w:hAnsi="Doulos SIL"/>
          <w:i/>
          <w:color w:val="0000FF"/>
        </w:rPr>
        <w:t>jèrè</w:t>
      </w:r>
      <w:r w:rsidRPr="002C3CD0">
        <w:t xml:space="preserve"> a</w:t>
      </w:r>
      <w:r>
        <w:t xml:space="preserve">nd noun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cf. verb 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èndì</w:t>
      </w:r>
      <w:r w:rsidR="00E85548">
        <w:t> </w:t>
      </w:r>
      <w:r>
        <w:t>].</w:t>
      </w:r>
    </w:p>
    <w:p w14:paraId="0FEBA40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jèrì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prop (sth)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supporter (un objet)</w:t>
      </w:r>
      <w:r>
        <w:t>.</w:t>
      </w:r>
    </w:p>
    <w:p w14:paraId="5DFF9639" w14:textId="6A2E36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="00E85548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t>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1 </w:t>
      </w:r>
      <w:r w:rsidR="007B254E">
        <w:t>‘</w:t>
      </w:r>
      <w:r>
        <w:t>gazelle</w:t>
      </w:r>
      <w:r w:rsidR="007B254E">
        <w:t>’</w:t>
      </w:r>
      <w:r>
        <w:t>].</w:t>
      </w:r>
    </w:p>
    <w:p w14:paraId="3132FD12" w14:textId="7C9F49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jèrmáŋ</w:t>
      </w:r>
      <w:r w:rsidRPr="005D30C6">
        <w:rPr>
          <w:rFonts w:ascii="Doulos SIL" w:hAnsi="Doulos SIL"/>
          <w:i/>
          <w:color w:val="0000FF"/>
        </w:rPr>
        <w:noBreakHyphen/>
      </w:r>
      <w:r w:rsidR="00CD58F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D58F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D58FB">
        <w:t xml:space="preserve">cpd </w:t>
      </w:r>
      <w:r>
        <w:t xml:space="preserve">n] bulge on a misshapen watermelon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protrusion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pastèque déformée</w:t>
      </w:r>
      <w:r>
        <w:t>.</w:t>
      </w:r>
    </w:p>
    <w:p w14:paraId="0C2378C1" w14:textId="571283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jèr</w:t>
      </w:r>
      <w:r w:rsidRPr="005D30C6">
        <w:rPr>
          <w:rFonts w:ascii="Doulos SIL" w:hAnsi="Doulos SIL"/>
          <w:i/>
          <w:color w:val="0000FF"/>
        </w:rPr>
        <w:noBreakHyphen/>
        <w:t>mì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charge, chargement</w:t>
      </w:r>
      <w:r>
        <w:t xml:space="preserve"> [archaic nominal form, related to verb </w:t>
      </w:r>
      <w:r w:rsidRPr="005D30C6">
        <w:rPr>
          <w:rFonts w:ascii="Doulos SIL" w:hAnsi="Doulos SIL"/>
          <w:i/>
          <w:color w:val="0000FF"/>
        </w:rPr>
        <w:t>jèrè</w:t>
      </w:r>
      <w:r>
        <w:t>].</w:t>
      </w:r>
    </w:p>
    <w:p w14:paraId="47DC3617" w14:textId="676981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jêr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jérî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gazelle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biche sp.</w:t>
      </w:r>
      <w:r>
        <w:t xml:space="preserve"> [</w:t>
      </w:r>
      <w:r w:rsidRPr="00FE62AD">
        <w:rPr>
          <w:smallCaps/>
        </w:rPr>
        <w:t>id</w:t>
      </w:r>
      <w:r>
        <w:t xml:space="preserve">: primarily </w:t>
      </w:r>
      <w:r>
        <w:rPr>
          <w:rFonts w:ascii="Garamond" w:hAnsi="Garamond"/>
          <w:i/>
        </w:rPr>
        <w:t>Gazella rufifrons</w:t>
      </w:r>
      <w:r>
        <w:t xml:space="preserve">, the only </w:t>
      </w:r>
      <w:r w:rsidR="00897C1E">
        <w:t xml:space="preserve">remaining </w:t>
      </w:r>
      <w:r w:rsidR="00CD58FB">
        <w:t xml:space="preserve">gazelle </w:t>
      </w:r>
      <w:r>
        <w:t xml:space="preserve">in the zone, </w:t>
      </w:r>
      <w:r w:rsidR="00E85548">
        <w:t>more generally any</w:t>
      </w:r>
      <w:r w:rsidR="00CD58FB">
        <w:t xml:space="preserve"> </w:t>
      </w:r>
      <w:r w:rsidR="00E85548">
        <w:t>gazelles or small buck</w:t>
      </w:r>
      <w:r w:rsidR="00897C1E">
        <w:t xml:space="preserve">; see </w:t>
      </w:r>
      <w:r w:rsidR="00897C1E" w:rsidRPr="00897C1E">
        <w:rPr>
          <w:rFonts w:ascii="Doulos SIL" w:hAnsi="Doulos SIL"/>
          <w:i/>
          <w:color w:val="0000FF"/>
        </w:rPr>
        <w:t>sò:</w:t>
      </w:r>
      <w:r>
        <w:t>].</w:t>
      </w:r>
    </w:p>
    <w:p w14:paraId="6613F01D" w14:textId="7254E15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jêr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jérê</w:t>
      </w:r>
      <w:r>
        <w:t xml:space="preserve"> 2, DefSg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half, part, portion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moitié, partie</w:t>
      </w:r>
      <w:r>
        <w:t xml:space="preserve"> [often in parallel set-</w:t>
      </w:r>
      <w:r w:rsidR="00CD58FB">
        <w:t>partitioning</w:t>
      </w:r>
      <w:r>
        <w:t xml:space="preserve"> phrases; cf. </w:t>
      </w:r>
      <w:r w:rsidRPr="005D30C6">
        <w:rPr>
          <w:rFonts w:ascii="Doulos SIL" w:hAnsi="Doulos SIL"/>
          <w:i/>
          <w:color w:val="0000FF"/>
        </w:rPr>
        <w:t>férê</w:t>
      </w:r>
      <w:r w:rsidR="00B54A89" w:rsidRPr="005D30C6">
        <w:rPr>
          <w:rFonts w:ascii="Doulos SIL" w:hAnsi="Doulos SIL"/>
          <w:i/>
          <w:color w:val="0000FF"/>
        </w:rPr>
        <w:t> 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rPr>
          <w:i/>
        </w:rPr>
        <w:sym w:font="Symbol" w:char="F0BC"/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rPr>
          <w:i/>
        </w:rPr>
        <w:sym w:font="Symbol" w:char="F0BC"/>
      </w:r>
      <w:r>
        <w:t xml:space="preserve"> some </w:t>
      </w:r>
      <w:r>
        <w:sym w:font="Symbol" w:char="F0BC"/>
      </w:r>
      <w:r>
        <w:t>, others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uns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les autres </w:t>
      </w:r>
      <w:r>
        <w:rPr>
          <w:rFonts w:ascii="Garamond" w:hAnsi="Garamond"/>
        </w:rPr>
        <w:sym w:font="Symbol" w:char="F0BC"/>
      </w:r>
      <w:r w:rsidR="00BE0C5B">
        <w:t xml:space="preserve"> [cf. paired parallel sentences with </w:t>
      </w:r>
      <w:r w:rsidR="00BE0C5B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BE0C5B" w:rsidRPr="005D30C6">
        <w:rPr>
          <w:rFonts w:ascii="Doulos SIL" w:hAnsi="Doulos SIL"/>
          <w:i/>
          <w:color w:val="0000FF"/>
        </w:rPr>
        <w:t>ó:</w:t>
      </w:r>
      <w:r w:rsidR="00BE0C5B" w:rsidRPr="002C3CD0">
        <w:t xml:space="preserve"> 1</w:t>
      </w:r>
      <w:r w:rsidR="00BE0C5B">
        <w:t xml:space="preserve"> ‘one’]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á↑=ŋ́ ꜜjér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há:jì</w:t>
      </w:r>
      <w:r>
        <w:rPr>
          <w:color w:val="993300"/>
        </w:rPr>
        <w:t xml:space="preserve">, </w:t>
      </w:r>
      <w:r w:rsidRPr="005D30C6">
        <w:rPr>
          <w:rFonts w:ascii="Doulos SIL" w:hAnsi="Doulos SIL"/>
          <w:i/>
          <w:color w:val="0000FF"/>
        </w:rPr>
        <w:t>á↑=ŋ́ ꜜjér</w:t>
      </w:r>
      <w:r w:rsidRPr="005D30C6">
        <w:rPr>
          <w:rFonts w:ascii="Doulos SIL" w:hAnsi="Doulos SIL"/>
          <w:i/>
          <w:color w:val="0000FF"/>
        </w:rPr>
        <w:noBreakHyphen/>
        <w:t>ó tón</w:t>
      </w:r>
      <w:r>
        <w:t xml:space="preserve">  he fried some, he roasted some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frit une partie, il a grillé une partie</w:t>
      </w:r>
      <w:r w:rsidR="00ED52EB">
        <w:rPr>
          <w:rFonts w:ascii="Garamond" w:hAnsi="Garamond"/>
        </w:rPr>
        <w:t xml:space="preserve"> (=le reste)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[hà: jér</w:t>
      </w:r>
      <w:r w:rsidRPr="005D30C6">
        <w:rPr>
          <w:rFonts w:ascii="Doulos SIL" w:hAnsi="Doulos SIL"/>
          <w:i/>
          <w:color w:val="0000FF"/>
        </w:rPr>
        <w:noBreakHyphen/>
        <w:t>éy] 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hímà [kú↑=ŋ́ ꜜfúrú]</w:t>
      </w:r>
      <w:r>
        <w:t xml:space="preserve">  (there are) certain ones (that) people</w:t>
      </w:r>
      <w:r w:rsidR="00ED52EB">
        <w:t xml:space="preserve"> </w:t>
      </w:r>
      <w:r>
        <w:t xml:space="preserve">should not abandon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y en a certains (que) les gens ne devraient pas abandonner</w:t>
      </w:r>
      <w:r>
        <w:t>.</w:t>
      </w:r>
    </w:p>
    <w:p w14:paraId="25EF679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thread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 (à tisser)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jársé</w:t>
      </w:r>
      <w:r>
        <w:t>, etc.].</w:t>
      </w:r>
    </w:p>
    <w:p w14:paraId="6C67057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474A9E98" w14:textId="63082E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gér</w:t>
      </w:r>
      <w:r w:rsidRPr="005D30C6">
        <w:rPr>
          <w:rFonts w:ascii="Doulos SIL" w:hAnsi="Doulos SIL"/>
          <w:i/>
          <w:color w:val="0000FF"/>
        </w:rPr>
        <w:noBreakHyphen/>
        <w:t>ú ꜜká:rêy</w:t>
      </w:r>
      <w:r w:rsidRPr="0033636C">
        <w:t xml:space="preserve">  (</w:t>
      </w:r>
      <w:r>
        <w:t xml:space="preserve">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ꜛká:r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[n+adj, lit. “gazelle white”] korrigum (antelope close to topi)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damalisque (antilope)</w:t>
      </w:r>
      <w:r>
        <w:t xml:space="preserve">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Damaliscus lunatus korrigum</w:t>
      </w:r>
      <w:r>
        <w:t xml:space="preserve">] [initial is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14B315BF" w14:textId="32E2ECC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jèsè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jès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jès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jès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CD58FB">
        <w:t xml:space="preserve"> inal</w:t>
      </w:r>
      <w:r>
        <w:t xml:space="preserve">] shoulder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épaule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gɛ̀sɛ̀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jàsè</w:t>
      </w:r>
      <w:r w:rsidRPr="002C3CD0">
        <w:rPr>
          <w:color w:val="008000"/>
        </w:rPr>
        <w:t>,</w:t>
      </w:r>
      <w:r>
        <w:t xml:space="preserve"> Ka </w:t>
      </w:r>
      <w:r w:rsidRPr="00BB673A">
        <w:rPr>
          <w:rFonts w:ascii="Arial Unicode MS" w:eastAsia="Arial Unicode MS" w:hAnsi="Arial Unicode MS"/>
          <w:i/>
          <w:color w:val="008000"/>
        </w:rPr>
        <w:t>jèsè</w:t>
      </w:r>
      <w:r>
        <w:t>]</w:t>
      </w:r>
      <w:r w:rsidRPr="00590ABD">
        <w:t xml:space="preserve"> - </w:t>
      </w:r>
      <w:r>
        <w:t>poss</w:t>
      </w:r>
      <w:r w:rsidR="00CD58FB">
        <w:t xml:space="preserve"> (inal)</w:t>
      </w:r>
      <w:r>
        <w:t xml:space="preserve">: 1Sg </w:t>
      </w:r>
      <w:r w:rsidRPr="005D30C6">
        <w:rPr>
          <w:rFonts w:ascii="Doulos SIL" w:hAnsi="Doulos SIL"/>
          <w:i/>
          <w:color w:val="0000FF"/>
        </w:rPr>
        <w:t>jès</w:t>
      </w:r>
      <w:r w:rsidRPr="00AE45CF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èy</w:t>
      </w:r>
      <w:r w:rsidRPr="00AE45CF">
        <w:t>,</w:t>
      </w:r>
      <w:r>
        <w:t xml:space="preserve"> 3Sg </w:t>
      </w:r>
      <w:r w:rsidRPr="005D30C6">
        <w:rPr>
          <w:rFonts w:ascii="Doulos SIL" w:hAnsi="Doulos SIL"/>
          <w:i/>
          <w:color w:val="0000FF"/>
        </w:rPr>
        <w:t>jès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jès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355602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jèsè</w:t>
      </w:r>
      <w:r>
        <w:t>].</w:t>
      </w:r>
    </w:p>
    <w:p w14:paraId="3FB53D39" w14:textId="41475D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B03803">
        <w:t xml:space="preserve"> [n] roselle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F2FF4">
        <w:rPr>
          <w:rFonts w:ascii="Garamond" w:hAnsi="Garamond"/>
        </w:rPr>
        <w:t>dah, oseille de Guinée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761DDA">
        <w:t xml:space="preserve">cultivated </w:t>
      </w:r>
      <w:r>
        <w:rPr>
          <w:rFonts w:ascii="Garamond" w:hAnsi="Garamond"/>
          <w:i/>
        </w:rPr>
        <w:t>Hibiscus sabdariffa</w:t>
      </w:r>
      <w:r>
        <w:t>, esp. green variety</w:t>
      </w:r>
      <w:r w:rsidR="00DF2FF4">
        <w:t xml:space="preserve">, seeds </w:t>
      </w:r>
      <w:r w:rsidR="00A837E0">
        <w:t>fermented to make macari spice, greens also used in cooking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wàrw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má:r-ò</w:t>
      </w:r>
      <w:r>
        <w:t>]</w:t>
      </w:r>
      <w:r w:rsidRPr="00590ABD">
        <w:t xml:space="preserve"> - </w:t>
      </w:r>
      <w:r>
        <w:t>cpd: see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jésùm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6A53FB">
        <w:t>.</w:t>
      </w:r>
    </w:p>
    <w:p w14:paraId="26FA7EA3" w14:textId="79686C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jètè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gètè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take one</w:t>
      </w:r>
      <w:r w:rsidR="007B254E">
        <w:t>’</w:t>
      </w:r>
      <w:r>
        <w:t xml:space="preserve">s time, be slow (to do things)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son temps, ê. retardataire (lent à faire les choses)</w:t>
      </w:r>
      <w:r>
        <w:t>.</w:t>
      </w:r>
    </w:p>
    <w:p w14:paraId="72D8FF44" w14:textId="7FAC4D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jèw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jòw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thirsty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soif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jòw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jòw</w:t>
      </w:r>
      <w:r w:rsidR="0099295D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r</w:t>
      </w:r>
      <w:r w:rsidR="0099295D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33636C">
        <w:t>, cf</w:t>
      </w:r>
      <w:r>
        <w:t xml:space="preserve">. L-toned noun </w:t>
      </w:r>
      <w:r w:rsidRPr="005D30C6">
        <w:rPr>
          <w:rFonts w:ascii="Doulos SIL" w:hAnsi="Doulos SIL"/>
          <w:i/>
          <w:color w:val="0000FF"/>
        </w:rPr>
        <w:t>jèw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[L-toned Za </w:t>
      </w:r>
      <w:r w:rsidRPr="00BB673A">
        <w:rPr>
          <w:rFonts w:ascii="Arial Unicode MS" w:eastAsia="Arial Unicode MS" w:hAnsi="Arial Unicode MS"/>
          <w:i/>
          <w:color w:val="008000"/>
        </w:rPr>
        <w:t>jàw</w:t>
      </w:r>
      <w:r>
        <w:t xml:space="preserve"> and Ka </w:t>
      </w:r>
      <w:r w:rsidRPr="00BB673A">
        <w:rPr>
          <w:rFonts w:ascii="Arial Unicode MS" w:eastAsia="Arial Unicode MS" w:hAnsi="Arial Unicode MS"/>
          <w:i/>
          <w:color w:val="008000"/>
        </w:rPr>
        <w:t>jèw</w:t>
      </w:r>
      <w:r>
        <w:t xml:space="preserve">, </w:t>
      </w:r>
      <w:r w:rsidR="00FF6758">
        <w:t>&lt;HL&gt;-tone</w:t>
      </w:r>
      <w:r>
        <w:t xml:space="preserve">d TSK </w:t>
      </w:r>
      <w:r w:rsidRPr="00BB673A">
        <w:rPr>
          <w:rFonts w:ascii="Arial Unicode MS" w:eastAsia="Arial Unicode MS" w:hAnsi="Arial Unicode MS"/>
          <w:i/>
          <w:color w:val="008000"/>
        </w:rPr>
        <w:t>gêw</w:t>
      </w:r>
      <w:r>
        <w:t>].</w:t>
      </w:r>
    </w:p>
    <w:p w14:paraId="09C5BB8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jèw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1B90723" w14:textId="411ACB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jèw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jòw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thirst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soif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jèw</w:t>
      </w:r>
      <w:r>
        <w:t> 1a].</w:t>
      </w:r>
    </w:p>
    <w:p w14:paraId="3253874F" w14:textId="41F14B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jé:wó:r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gé:wó:r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new bride, new wife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nouvelle épouse</w:t>
      </w:r>
      <w:r>
        <w:t xml:space="preserve"> [Ful </w:t>
      </w:r>
      <w:r w:rsidRPr="00BB673A">
        <w:rPr>
          <w:rFonts w:ascii="Arial Unicode MS" w:eastAsia="Arial Unicode MS" w:hAnsi="Arial Unicode MS"/>
          <w:i/>
          <w:color w:val="008000"/>
        </w:rPr>
        <w:t>jeewo</w:t>
      </w:r>
      <w:r>
        <w:t>]</w:t>
      </w:r>
      <w:r w:rsidRPr="00590ABD">
        <w:t xml:space="preserve"> - </w:t>
      </w:r>
      <w:r w:rsidR="001411F3">
        <w:t>phrase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gé:wó:r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5D30C6">
        <w:rPr>
          <w:rFonts w:ascii="Doulos SIL" w:hAnsi="Doulos SIL"/>
          <w:i/>
          <w:color w:val="0000FF"/>
        </w:rPr>
        <w:noBreakHyphen/>
        <w:t>ndíy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99295D">
        <w:t xml:space="preserve"> </w:t>
      </w:r>
      <w:r>
        <w:t xml:space="preserve"> our wife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notre épouse</w:t>
      </w:r>
      <w:r>
        <w:t xml:space="preserve"> [convention for referring to the wife of a male relative or friend].</w:t>
      </w:r>
    </w:p>
    <w:p w14:paraId="497AA104" w14:textId="2BCACF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jèwrû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gèwrû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jòwrû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belch, burp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éructer, rôter</w:t>
      </w:r>
      <w:r>
        <w:t xml:space="preserve"> [Sg </w:t>
      </w:r>
      <w:r w:rsidR="00995DF2">
        <w:t>Imprt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jòwrû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="0099295D">
        <w:t>,</w:t>
      </w:r>
      <w:r>
        <w:t xml:space="preserve"> VblN </w:t>
      </w:r>
      <w:r w:rsidRPr="005D30C6">
        <w:rPr>
          <w:rFonts w:ascii="Doulos SIL" w:hAnsi="Doulos SIL"/>
          <w:i/>
          <w:color w:val="0000FF"/>
        </w:rPr>
        <w:t>jòwrú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járábù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jérbù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gèwrù</w:t>
      </w:r>
      <w:r>
        <w:t>].</w:t>
      </w:r>
    </w:p>
    <w:p w14:paraId="007FF398" w14:textId="02F30F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do for a long time, be long-lasting, take a long time, endure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durer, faire pendant longtemps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yò jéy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=ńdù dí: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yò jéy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</w:t>
      </w:r>
      <w:r>
        <w:t xml:space="preserve">  long time, no see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ça fait longtemps (qu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ne se voit pas)</w:t>
      </w:r>
      <w:r>
        <w:t xml:space="preserve"> [common </w:t>
      </w:r>
      <w:r w:rsidR="001411F3">
        <w:t xml:space="preserve">in </w:t>
      </w:r>
      <w:r>
        <w:t>greeting</w:t>
      </w:r>
      <w:r w:rsidR="001411F3">
        <w:t>s</w:t>
      </w:r>
      <w:r>
        <w:t>].</w:t>
      </w:r>
    </w:p>
    <w:p w14:paraId="47B0B93A" w14:textId="535083CA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ǹjêy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[3Pl Full pronoun; also used logophorically or reflexively in positions otherwise calling for a 3Pl clitic </w:t>
      </w:r>
      <w:r w:rsidR="001411F3" w:rsidRPr="001411F3">
        <w:rPr>
          <w:rFonts w:ascii="Doulos SIL" w:hAnsi="Doulos SIL"/>
          <w:i/>
          <w:color w:val="0000FF"/>
        </w:rPr>
        <w:t>ɲòŋ</w:t>
      </w:r>
      <w:r w:rsidR="0009344D" w:rsidRPr="0009344D">
        <w:t xml:space="preserve">  ~  </w:t>
      </w:r>
      <w:r w:rsidR="001411F3" w:rsidRPr="001411F3">
        <w:rPr>
          <w:rFonts w:ascii="Doulos SIL" w:hAnsi="Doulos SIL"/>
          <w:i/>
          <w:color w:val="0000FF"/>
        </w:rPr>
        <w:t>ɲóŋ</w:t>
      </w:r>
      <w:r w:rsidR="001411F3">
        <w:t xml:space="preserve"> </w:t>
      </w:r>
      <w:r>
        <w:t>(subject, object, propositional complement, possessor)].</w:t>
      </w:r>
    </w:p>
    <w:p w14:paraId="61BEC9F3" w14:textId="14969F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géyn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géynâ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ratel (honey badger)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ratel (mammifère)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Mellivora capensis</w:t>
      </w:r>
      <w:r>
        <w:t>].</w:t>
      </w:r>
    </w:p>
    <w:p w14:paraId="6F565973" w14:textId="4B99EB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jéyn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géyn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  <w:lang w:val="ru-RU"/>
        </w:rPr>
        <w:t>ú</w:t>
      </w:r>
      <w:r w:rsidR="0009344D" w:rsidRPr="0009344D">
        <w:rPr>
          <w:lang w:val="ru-RU"/>
        </w:rPr>
        <w:t xml:space="preserve">  ~  </w:t>
      </w:r>
      <w:r w:rsidRPr="005D30C6">
        <w:rPr>
          <w:rFonts w:ascii="Doulos SIL" w:hAnsi="Doulos SIL"/>
          <w:i/>
          <w:color w:val="0000FF"/>
          <w:lang w:val="ru-RU"/>
        </w:rPr>
        <w:t>jé</w:t>
      </w:r>
      <w:r w:rsidRPr="005D30C6">
        <w:rPr>
          <w:rFonts w:ascii="Doulos SIL" w:hAnsi="Doulos SIL"/>
          <w:i/>
          <w:color w:val="0000FF"/>
        </w:rPr>
        <w:t>yní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grain spike (head) of millet (resembles corn cob)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épi (de mil)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je:ni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gé:ní</w:t>
      </w:r>
      <w:r>
        <w:t xml:space="preserve">, Za &amp; Ka </w:t>
      </w:r>
      <w:r w:rsidRPr="00BB673A">
        <w:rPr>
          <w:rFonts w:ascii="Arial Unicode MS" w:eastAsia="Arial Unicode MS" w:hAnsi="Arial Unicode MS"/>
          <w:i/>
          <w:color w:val="008000"/>
        </w:rPr>
        <w:t>jé:ní</w:t>
      </w:r>
      <w:r>
        <w:t>].</w:t>
      </w:r>
    </w:p>
    <w:p w14:paraId="5EB2796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FE74797" w14:textId="4DC4C2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jì:bà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omasum (third stomach of grazing animals, with many folds)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feuillet, omasum (troisième estomac des ruminants)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fútt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6B26563" w14:textId="093F44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jíbê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stir up (people, against each other); bring (sth) to turmoil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inciter (les gens,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contre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autre); troubler, agiter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[intr] be stirred up, be in turmoil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troublé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 xml:space="preserve">ò jíbé </w:t>
      </w:r>
      <w:r w:rsidR="000D2083" w:rsidRPr="005D30C6">
        <w:rPr>
          <w:rFonts w:ascii="Doulos SIL" w:hAnsi="Doulos SIL"/>
          <w:i/>
          <w:color w:val="0000FF"/>
        </w:rPr>
        <w:t>[àꜛ gà]</w:t>
      </w:r>
      <w:r>
        <w:t xml:space="preserve">  his mind has become mixed up (crazy)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 tête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agitée (=il est devenu fou)</w:t>
      </w:r>
      <w:r>
        <w:t>.</w:t>
      </w:r>
    </w:p>
    <w:p w14:paraId="64E878C7" w14:textId="209925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jíbî</w:t>
      </w:r>
      <w:r>
        <w:t xml:space="preserve">  [less common than </w:t>
      </w:r>
      <w:r w:rsidRPr="005D30C6">
        <w:rPr>
          <w:rFonts w:ascii="Doulos SIL" w:hAnsi="Doulos SIL"/>
          <w:i/>
          <w:color w:val="0000FF"/>
        </w:rPr>
        <w:t>jíbê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[tr] confuse, put in disorder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confondre, mettre dans le désordre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(sb) be confused; (things) be mixed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confus; (choses) ê. mélangées (dans le désordre)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 xml:space="preserve">èy jíbí </w:t>
      </w:r>
      <w:r w:rsidR="000D2083"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0D2083" w:rsidRPr="005D30C6">
        <w:rPr>
          <w:rFonts w:ascii="Doulos SIL" w:hAnsi="Doulos SIL"/>
          <w:i/>
          <w:color w:val="0000FF"/>
        </w:rPr>
        <w:t>èr gà]</w:t>
      </w:r>
      <w:r>
        <w:t xml:space="preserve"> the things are mixed up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choses sont mélangées (confondues)</w:t>
      </w:r>
      <w:r>
        <w:t>.</w:t>
      </w:r>
    </w:p>
    <w:p w14:paraId="456E6720" w14:textId="5B764A70" w:rsidR="004E4BA0" w:rsidRDefault="00423F23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j</w:t>
      </w:r>
      <w:r w:rsidR="00261FBE" w:rsidRPr="005D30C6">
        <w:rPr>
          <w:rFonts w:ascii="Doulos SIL" w:hAnsi="Doulos SIL"/>
          <w:i/>
          <w:color w:val="0000FF"/>
        </w:rPr>
        <w:t>í: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99295D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99295D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gí:</w:t>
      </w:r>
      <w:r w:rsidRPr="005D30C6">
        <w:rPr>
          <w:rFonts w:ascii="Doulos SIL" w:hAnsi="Doulos SIL"/>
          <w:i/>
          <w:color w:val="0000FF"/>
        </w:rPr>
        <w:noBreakHyphen/>
      </w:r>
      <w:r w:rsidR="0099295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9295D">
        <w:rPr>
          <w:rFonts w:ascii="Doulos SIL" w:hAnsi="Doulos SIL"/>
          <w:i/>
          <w:color w:val="0000FF"/>
        </w:rPr>
        <w:t>]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bú:rê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>n] ball of (cow</w:t>
      </w:r>
      <w:r w:rsidR="007B254E">
        <w:t>’</w:t>
      </w:r>
      <w:r w:rsidR="00261FBE">
        <w:t xml:space="preserve">s) butter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boulette de beurre (de vache)</w:t>
      </w:r>
      <w:r w:rsidR="00261FBE">
        <w:t xml:space="preserve"> [</w:t>
      </w:r>
      <w:r w:rsidR="00261FBE" w:rsidRPr="005D30C6">
        <w:rPr>
          <w:rFonts w:ascii="Doulos SIL" w:hAnsi="Doulos SIL"/>
          <w:i/>
          <w:color w:val="0000FF"/>
        </w:rPr>
        <w:t>jíy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, </w:t>
      </w:r>
      <w:r w:rsidR="00261FBE" w:rsidRPr="005D30C6">
        <w:rPr>
          <w:rFonts w:ascii="Doulos SIL" w:hAnsi="Doulos SIL"/>
          <w:i/>
          <w:color w:val="0000FF"/>
        </w:rPr>
        <w:t>bú:rê</w:t>
      </w:r>
      <w:r w:rsidR="006E547B">
        <w:t> </w:t>
      </w:r>
      <w:r w:rsidR="00261FBE">
        <w:t>].</w:t>
      </w:r>
    </w:p>
    <w:p w14:paraId="377701A1" w14:textId="35C37D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jídî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gídî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threaten, frighten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menacer, effrayer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put (sb) to a test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mettre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épreuve</w:t>
      </w:r>
      <w:r>
        <w:t xml:space="preserve"> [e.g. pretend to offer him sth and see whether he will take it].</w:t>
      </w:r>
    </w:p>
    <w:p w14:paraId="6B865082" w14:textId="2DB10F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gíf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="00A609F3" w:rsidRPr="005D30C6">
        <w:rPr>
          <w:rFonts w:ascii="Doulos SIL" w:hAnsi="Doulos SIL"/>
          <w:i/>
          <w:color w:val="0000FF"/>
        </w:rPr>
        <w:t>jífâ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carrion, unslaughtered dead animal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charogne</w:t>
      </w:r>
      <w:r>
        <w:t xml:space="preserve">, </w:t>
      </w:r>
      <w:r>
        <w:rPr>
          <w:rFonts w:ascii="Garamond" w:hAnsi="Garamond"/>
        </w:rPr>
        <w:t>animal mort non égorgé</w:t>
      </w:r>
      <w:r>
        <w:t xml:space="preserve"> [</w:t>
      </w:r>
      <w:r w:rsidR="0099295D">
        <w:t xml:space="preserve">cannot be eaten by Muslims; </w:t>
      </w:r>
      <w:r>
        <w:t>&lt;Ar √</w:t>
      </w:r>
      <w:r w:rsidRPr="00BB673A">
        <w:rPr>
          <w:rFonts w:ascii="Arial Unicode MS" w:eastAsia="Arial Unicode MS" w:hAnsi="Arial Unicode MS"/>
          <w:color w:val="008000"/>
        </w:rPr>
        <w:t>jyf</w:t>
      </w:r>
      <w:r>
        <w:t>, cf. Ful √</w:t>
      </w:r>
      <w:r w:rsidRPr="00BB673A">
        <w:rPr>
          <w:rFonts w:ascii="Arial Unicode MS" w:eastAsia="Arial Unicode MS" w:hAnsi="Arial Unicode MS"/>
          <w:color w:val="008000"/>
        </w:rPr>
        <w:t>jiib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dead body, (human) corpse</w:t>
      </w:r>
      <w:r w:rsidR="007B254E">
        <w:t>’</w:t>
      </w:r>
      <w:r>
        <w:t>].</w:t>
      </w:r>
    </w:p>
    <w:p w14:paraId="1ACB6EF5" w14:textId="61C51B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jí:gál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jí:gâl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ganglion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ganglion</w:t>
      </w:r>
      <w:r>
        <w:t>.</w:t>
      </w:r>
    </w:p>
    <w:p w14:paraId="096C7DDB" w14:textId="1B5BC66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jígírí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gígírí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shiver, tremble, shake, throb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trembler</w:t>
      </w:r>
      <w:r>
        <w:t xml:space="preserve">, </w:t>
      </w:r>
      <w:r>
        <w:rPr>
          <w:rFonts w:ascii="Garamond" w:hAnsi="Garamond"/>
        </w:rPr>
        <w:t>frissonner</w:t>
      </w:r>
      <w:r>
        <w:t>.</w:t>
      </w:r>
    </w:p>
    <w:p w14:paraId="2224EDA9" w14:textId="189E8822" w:rsidR="004E4BA0" w:rsidRPr="0033636C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jíkkê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gíkkê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jíkkû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jíkk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espoir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jikk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á↑=ŋ́ [à jíkk</w:t>
      </w:r>
      <w:r w:rsidRPr="005D30C6">
        <w:rPr>
          <w:rFonts w:ascii="Doulos SIL" w:hAnsi="Doulos SIL"/>
          <w:i/>
          <w:color w:val="0000FF"/>
        </w:rPr>
        <w:noBreakHyphen/>
        <w:t>ò] dèkè bùɲ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he placed his hopes (of getting sth) on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il a mis son espoir (de gagner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sur moi</w:t>
      </w:r>
      <w:r>
        <w:t xml:space="preserve"> ; </w:t>
      </w:r>
      <w:r w:rsidRPr="005D30C6">
        <w:rPr>
          <w:rFonts w:ascii="Doulos SIL" w:hAnsi="Doulos SIL"/>
          <w:i/>
          <w:color w:val="0000FF"/>
        </w:rPr>
        <w:t xml:space="preserve">ŋ́=ŋ́ </w:t>
      </w:r>
      <w:r w:rsidR="00A53481" w:rsidRPr="005D30C6">
        <w:rPr>
          <w:rFonts w:ascii="Doulos SIL" w:hAnsi="Doulos SIL"/>
          <w:i/>
          <w:color w:val="0000FF"/>
        </w:rPr>
        <w:t>ꜜ</w:t>
      </w:r>
      <w:r w:rsidR="00A53481">
        <w:t xml:space="preserve"> </w:t>
      </w:r>
      <w:r w:rsidRPr="005D30C6">
        <w:rPr>
          <w:rFonts w:ascii="Doulos SIL" w:hAnsi="Doulos SIL"/>
          <w:i/>
          <w:color w:val="0000FF"/>
        </w:rPr>
        <w:t>jíkk-è dúmbú</w:t>
      </w:r>
      <w:r>
        <w:t xml:space="preserve">  you made me lose hope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 fait perdre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espoir</w:t>
      </w:r>
      <w:r w:rsidR="00602655">
        <w:t xml:space="preserve"> [lit. “you cut my hope”</w:t>
      </w:r>
      <w:r>
        <w:t>].</w:t>
      </w:r>
    </w:p>
    <w:p w14:paraId="7DBE419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jíkkû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jíkkê</w:t>
      </w:r>
      <w:r>
        <w:t>]</w:t>
      </w:r>
    </w:p>
    <w:p w14:paraId="06E7057E" w14:textId="3B7CE8B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gílâl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jílâl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gílál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8D664F">
        <w:t xml:space="preserve"> [n] anthropomorphic</w:t>
      </w:r>
      <w:r>
        <w:t xml:space="preserve"> puppet used as a scarecrow (keeping birds from millet)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épouvantail en forme de marionette (</w:t>
      </w:r>
      <w:r w:rsidR="004B3539">
        <w:rPr>
          <w:rFonts w:ascii="Garamond" w:hAnsi="Garamond"/>
        </w:rPr>
        <w:t>sert à</w:t>
      </w:r>
      <w:r>
        <w:rPr>
          <w:rFonts w:ascii="Garamond" w:hAnsi="Garamond"/>
        </w:rPr>
        <w:t xml:space="preserve"> chasser les oiseaux du mil)</w:t>
      </w:r>
      <w:r>
        <w:t xml:space="preserve"> [cf. perhaps Ful </w:t>
      </w:r>
      <w:r w:rsidRPr="004B3539">
        <w:rPr>
          <w:rFonts w:ascii="Arial Unicode MS" w:eastAsia="Arial Unicode MS" w:hAnsi="Arial Unicode MS" w:cs="Arial Unicode MS"/>
          <w:i/>
          <w:color w:val="008000"/>
        </w:rPr>
        <w:t>giilel</w:t>
      </w:r>
      <w:r>
        <w:t xml:space="preserve"> </w:t>
      </w:r>
      <w:r w:rsidR="007B254E">
        <w:t>‘</w:t>
      </w:r>
      <w:r>
        <w:t>bobbin of a loom</w:t>
      </w:r>
      <w:r w:rsidR="007B254E">
        <w:t>’</w:t>
      </w:r>
      <w:r>
        <w:t>, root √</w:t>
      </w:r>
      <w:r w:rsidRPr="00BB673A">
        <w:rPr>
          <w:rFonts w:ascii="Arial Unicode MS" w:eastAsia="Arial Unicode MS" w:hAnsi="Arial Unicode MS"/>
          <w:color w:val="008000"/>
        </w:rPr>
        <w:t>yiil</w:t>
      </w:r>
      <w:r w:rsidRPr="00BB673A">
        <w:rPr>
          <w:rFonts w:ascii="Arial Unicode MS" w:eastAsia="Arial Unicode MS" w:hAnsi="Arial Unicode MS"/>
          <w:color w:val="008000"/>
        </w:rPr>
        <w:softHyphen/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gílál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gílál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7CA58C3" w14:textId="4B1697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gílê: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4B3539">
        <w:t>a fruit (spice or medicinal)</w:t>
      </w:r>
      <w:r w:rsidR="004B3539" w:rsidRPr="008C0179">
        <w:t xml:space="preserve"> </w:t>
      </w:r>
      <w:r w:rsidR="004B3539">
        <w:rPr>
          <w:rFonts w:ascii="Wingdings" w:hAnsi="Wingdings"/>
          <w:sz w:val="18"/>
        </w:rPr>
        <w:t></w:t>
      </w:r>
      <w:r w:rsidR="004B3539" w:rsidRPr="008C0179">
        <w:t xml:space="preserve"> </w:t>
      </w:r>
      <w:r w:rsidR="004B3539">
        <w:rPr>
          <w:rFonts w:ascii="Garamond" w:hAnsi="Garamond"/>
        </w:rPr>
        <w:t>un fruit (épice ou médicament)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fruit of tree, </w:t>
      </w:r>
      <w:r w:rsidRPr="003E4524">
        <w:rPr>
          <w:rFonts w:ascii="Garamond" w:hAnsi="Garamond"/>
          <w:i/>
        </w:rPr>
        <w:t>Xylopia aethiopica</w:t>
      </w:r>
      <w:r w:rsidR="004B3539">
        <w:t xml:space="preserve">, tree grows in coastal areas but dried fruit </w:t>
      </w:r>
      <w:r w:rsidR="00A515AB">
        <w:t xml:space="preserve">is </w:t>
      </w:r>
      <w:r w:rsidR="004B3539">
        <w:t>sold locally in markets</w:t>
      </w:r>
      <w:r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wà:kónd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gílé: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gílé: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  <w:r>
        <w:rPr>
          <w:rFonts w:ascii="Garamond" w:hAnsi="Garamond"/>
        </w:rPr>
        <w:t xml:space="preserve"> </w:t>
      </w:r>
    </w:p>
    <w:p w14:paraId="58BC0E33" w14:textId="5619B1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</w:t>
      </w:r>
      <w:r w:rsidRPr="007001E1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jíŋ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 with further infinitival complement] precede (sb) to (do)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précéder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[bór ꜜbíb</w:t>
      </w:r>
      <w:r w:rsidRPr="005D30C6">
        <w:rPr>
          <w:rFonts w:ascii="Doulos SIL" w:hAnsi="Doulos SIL"/>
          <w:i/>
          <w:color w:val="0000FF"/>
        </w:rPr>
        <w:noBreakHyphen/>
        <w:t>éy dì] gá=ŋ́ [ʔànnàsá:r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kây] jín [kù zígí] kòy</w:t>
      </w:r>
      <w:r w:rsidRPr="002C3CD0">
        <w:t xml:space="preserve">  it</w:t>
      </w:r>
      <w:r>
        <w:t xml:space="preserve"> was blacks who preceded the whites in climbing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les noirs qui ont précédé les blancs à grimper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jìnè</w:t>
      </w:r>
      <w:r w:rsidR="002510C8">
        <w:t xml:space="preserve"> and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jínáŋ</w:t>
      </w:r>
      <w:r>
        <w:t xml:space="preserve"> ; </w:t>
      </w:r>
      <w:r>
        <w:rPr>
          <w:smallCaps/>
        </w:rPr>
        <w:t>rdp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jín</w:t>
      </w:r>
      <w:r w:rsidRPr="005D30C6">
        <w:rPr>
          <w:rFonts w:ascii="Doulos SIL" w:hAnsi="Doulos SIL"/>
          <w:i/>
          <w:color w:val="0000FF"/>
        </w:rPr>
        <w:noBreakHyphen/>
        <w:t>jín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D77ED8">
        <w:t>servb</w:t>
      </w:r>
      <w:r>
        <w:t xml:space="preserve">] be the first (to do)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le premier à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ʔáy ꜜgâ jín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 ꜜdórí</w:t>
      </w:r>
      <w:r w:rsidRPr="005D30C6">
        <w:rPr>
          <w:rFonts w:ascii="Doulos SIL" w:hAnsi="Doulos SIL"/>
          <w:i/>
          <w:color w:val="0000FF"/>
        </w:rPr>
        <w:noBreakHyphen/>
        <w:t>yá: ꜜwô]</w:t>
      </w:r>
      <w:r w:rsidRPr="002C3CD0">
        <w:t xml:space="preserve">  </w:t>
      </w:r>
      <w:r w:rsidRPr="00AC1D66">
        <w:rPr>
          <w:u w:val="single"/>
        </w:rPr>
        <w:t>I</w:t>
      </w:r>
      <w:r>
        <w:t xml:space="preserve"> </w:t>
      </w:r>
      <w:r>
        <w:rPr>
          <w:i/>
        </w:rPr>
        <w:t>[focus]</w:t>
      </w:r>
      <w:r>
        <w:t xml:space="preserve"> am the first to come 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AC1D66">
        <w:rPr>
          <w:rFonts w:ascii="Garamond" w:hAnsi="Garamond"/>
          <w:u w:val="single"/>
        </w:rPr>
        <w:t>moi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qui suis le premier à arriver ici</w:t>
      </w:r>
      <w:r>
        <w:t xml:space="preserve"> ; </w:t>
      </w:r>
      <w:r w:rsidRPr="005D30C6">
        <w:rPr>
          <w:rFonts w:ascii="Doulos SIL" w:hAnsi="Doulos SIL"/>
          <w:i/>
          <w:color w:val="0000FF"/>
        </w:rPr>
        <w:t>w</w:t>
      </w:r>
      <w:r w:rsidRPr="005D30C6">
        <w:rPr>
          <w:rFonts w:ascii="Doulos SIL" w:hAnsi="Doulos SIL"/>
          <w:i/>
          <w:color w:val="0000FF"/>
        </w:rPr>
        <w:noBreakHyphen/>
        <w:t>éy ꜜkâ jín [kù zígí] dì</w:t>
      </w:r>
      <w:r>
        <w:t xml:space="preserve">  those who were the first to climb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ceux qui ont été les premiers à grimper</w:t>
      </w:r>
      <w:r>
        <w:t>.</w:t>
      </w:r>
    </w:p>
    <w:p w14:paraId="4179A0C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</w:t>
      </w:r>
      <w:r w:rsidRPr="007001E1">
        <w:t xml:space="preserve"> </w:t>
      </w:r>
      <w:r>
        <w:t xml:space="preserve">2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jínéy</w:t>
      </w:r>
      <w:r>
        <w:t xml:space="preserve"> 1].</w:t>
      </w:r>
    </w:p>
    <w:p w14:paraId="721AD659" w14:textId="497902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jínáŋ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[particle] previously, already; (not) yet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déjà; (pas) encore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jín</w:t>
      </w:r>
      <w:r w:rsidR="002510C8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jìnè</w:t>
      </w:r>
      <w:r w:rsidR="002510C8">
        <w:t xml:space="preserve"> 1b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[adv] ahead, forward, in front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 devant</w:t>
      </w:r>
      <w:r>
        <w:t xml:space="preserve">, </w:t>
      </w:r>
      <w:r>
        <w:rPr>
          <w:rFonts w:ascii="Garamond" w:hAnsi="Garamond"/>
        </w:rPr>
        <w:t>en avant, en tête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kóy jínáŋ</w:t>
      </w:r>
      <w:r>
        <w:t xml:space="preserve"> </w:t>
      </w:r>
      <w:r w:rsidR="002510C8">
        <w:t xml:space="preserve"> </w:t>
      </w:r>
      <w:r>
        <w:t xml:space="preserve">go forward, proceed, advance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progresser</w:t>
      </w:r>
      <w:r>
        <w:t xml:space="preserve">, </w:t>
      </w:r>
      <w:r>
        <w:rPr>
          <w:rFonts w:ascii="Garamond" w:hAnsi="Garamond"/>
        </w:rPr>
        <w:t>avancer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gíná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jínǎ</w:t>
      </w:r>
      <w:r>
        <w:t>].</w:t>
      </w:r>
    </w:p>
    <w:p w14:paraId="0A9E1A8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</w:t>
      </w:r>
      <w:r w:rsidRPr="005D30C6">
        <w:rPr>
          <w:rFonts w:ascii="Doulos SIL" w:hAnsi="Doulos SIL"/>
          <w:i/>
          <w:color w:val="0000FF"/>
        </w:rPr>
        <w:t>jìnè</w:t>
      </w:r>
      <w:r>
        <w:t xml:space="preserve"> 1a or 1b plus 2Sg suffix].</w:t>
      </w:r>
    </w:p>
    <w:p w14:paraId="6E6C932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gìndà:r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656C890" w14:textId="2ADAF89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gìndà:r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jìnà:r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Pr="003E4524">
        <w:rPr>
          <w:rFonts w:ascii="Doulos SIL" w:hAnsi="Doulos SIL"/>
          <w:b/>
          <w:color w:val="993300"/>
        </w:rPr>
        <w:t>̀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billygoat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bouc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jind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a:ru</w:t>
      </w:r>
      <w:r>
        <w:t xml:space="preserve">  from </w:t>
      </w:r>
      <w:r w:rsidRPr="00BB673A">
        <w:rPr>
          <w:rFonts w:ascii="Arial Unicode MS" w:eastAsia="Arial Unicode MS" w:hAnsi="Arial Unicode MS"/>
          <w:i/>
          <w:color w:val="008000"/>
        </w:rPr>
        <w:t>jindi</w:t>
      </w:r>
      <w:r w:rsidR="006E547B">
        <w:t xml:space="preserve"> plus</w:t>
      </w:r>
      <w: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aru</w:t>
      </w:r>
      <w:r>
        <w:t xml:space="preserve"> </w:t>
      </w:r>
      <w:r w:rsidR="007B254E">
        <w:t>‘</w:t>
      </w:r>
      <w:r>
        <w:t>man</w:t>
      </w:r>
      <w:r w:rsidR="007B254E">
        <w:t>’</w:t>
      </w:r>
      <w:r>
        <w:t>].</w:t>
      </w:r>
    </w:p>
    <w:p w14:paraId="5A592489" w14:textId="0BBD00E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jìndô</w:t>
      </w:r>
      <w:r w:rsidRPr="00590ABD">
        <w:t xml:space="preserve"> - </w:t>
      </w:r>
      <w:r>
        <w:t xml:space="preserve">voice, sound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voix</w:t>
      </w:r>
      <w:r>
        <w:t xml:space="preserve">, </w:t>
      </w:r>
      <w:r>
        <w:rPr>
          <w:rFonts w:ascii="Garamond" w:hAnsi="Garamond"/>
        </w:rPr>
        <w:t xml:space="preserve">bruit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[ǹjêy kúl] jìndè fó:</w:t>
      </w:r>
      <w:r w:rsidRPr="005D30C6">
        <w:rPr>
          <w:rFonts w:ascii="Doulos SIL" w:hAnsi="Doulos SIL"/>
          <w:i/>
          <w:color w:val="0000FF"/>
        </w:rPr>
        <w:noBreakHyphen/>
        <w:t>ɲóŋ nóŋ mê</w:t>
      </w:r>
      <w:r>
        <w:t xml:space="preserve">  they are all one voice (=think the same way)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sont tous une voix (=pensent de la même façon)</w:t>
      </w:r>
      <w:r>
        <w:t xml:space="preserve">;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jíndè</w:t>
      </w:r>
      <w:r>
        <w:t xml:space="preserve">  the sound of his footsteps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bruit de ses pas</w:t>
      </w:r>
      <w:r w:rsidRPr="00590ABD">
        <w:t xml:space="preserve"> - </w:t>
      </w:r>
      <w:r w:rsidR="00820129">
        <w:t>see cpds beginning</w:t>
      </w:r>
      <w:r>
        <w:t xml:space="preserve"> </w:t>
      </w:r>
      <w:r w:rsidR="00820129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t>i</w:t>
      </w:r>
      <w:r w:rsidR="00820129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ndì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or  </w:t>
      </w:r>
      <w:r w:rsidR="00820129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t>ìnd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, also </w:t>
      </w:r>
      <w:r w:rsidR="008201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82012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8201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20129">
        <w:rPr>
          <w:rFonts w:ascii="Doulos SIL" w:hAnsi="Doulos SIL"/>
          <w:i/>
          <w:color w:val="0000FF"/>
        </w:rPr>
        <w:t>]</w:t>
      </w:r>
      <w:r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</w:r>
      <w:r w:rsidR="0082012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20129">
        <w:rPr>
          <w:rFonts w:ascii="Doulos SIL" w:hAnsi="Doulos SIL"/>
          <w:i/>
          <w:color w:val="0000FF"/>
        </w:rPr>
        <w:t>]</w:t>
      </w:r>
      <w:r>
        <w:t>.</w:t>
      </w:r>
    </w:p>
    <w:p w14:paraId="28DB8F03" w14:textId="77B767F6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déréy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mental retardation, incomprehension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fait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arriéré, incompréhensif</w:t>
      </w:r>
      <w:r w:rsidR="006E547B">
        <w:t xml:space="preserve"> [cf. phrase </w:t>
      </w:r>
      <w:r w:rsidR="006E547B" w:rsidRPr="005D30C6">
        <w:rPr>
          <w:rFonts w:ascii="Doulos SIL" w:hAnsi="Doulos SIL"/>
          <w:i/>
          <w:color w:val="0000FF"/>
        </w:rPr>
        <w:t>jìn</w:t>
      </w:r>
      <w:r w:rsidR="006E547B" w:rsidRPr="005D30C6">
        <w:rPr>
          <w:rFonts w:ascii="Doulos SIL" w:hAnsi="Doulos SIL"/>
          <w:i/>
          <w:color w:val="0000FF"/>
        </w:rPr>
        <w:noBreakHyphen/>
        <w:t>ò déré</w:t>
      </w:r>
      <w:r w:rsidR="006E547B">
        <w:t xml:space="preserve"> under </w:t>
      </w:r>
      <w:r w:rsidR="006E547B" w:rsidRPr="005D30C6">
        <w:rPr>
          <w:rFonts w:ascii="Doulos SIL" w:hAnsi="Doulos SIL"/>
          <w:i/>
          <w:color w:val="0000FF"/>
        </w:rPr>
        <w:t>jìnè</w:t>
      </w:r>
      <w:r w:rsidR="006E547B">
        <w:t> 1a]</w:t>
      </w:r>
      <w:r>
        <w:t>.</w:t>
      </w:r>
    </w:p>
    <w:p w14:paraId="0A0A2782" w14:textId="038730F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[dèr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gìn</w:t>
      </w:r>
      <w:r w:rsidRPr="005D30C6">
        <w:rPr>
          <w:rFonts w:ascii="Doulos SIL" w:hAnsi="Doulos SIL"/>
          <w:i/>
          <w:color w:val="0000FF"/>
        </w:rPr>
        <w:noBreakHyphen/>
        <w:t>dèr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dèr-òw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F7C6B">
        <w:t xml:space="preserve">cpd </w:t>
      </w:r>
      <w:r>
        <w:t xml:space="preserve">n] uncomprehending, mentally slow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arriérée, (un) incompréhensif</w:t>
      </w:r>
      <w:r>
        <w:t xml:space="preserve"> [cf. phrase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ò déré</w:t>
      </w:r>
      <w:r>
        <w:t xml:space="preserve"> under </w:t>
      </w:r>
      <w:r w:rsidRPr="005D30C6">
        <w:rPr>
          <w:rFonts w:ascii="Doulos SIL" w:hAnsi="Doulos SIL"/>
          <w:i/>
          <w:color w:val="0000FF"/>
        </w:rPr>
        <w:t>jìnè</w:t>
      </w:r>
      <w:r>
        <w:t> 1a].</w:t>
      </w:r>
    </w:p>
    <w:p w14:paraId="429A494B" w14:textId="76D350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jìndì</w:t>
      </w:r>
      <w:r w:rsidRPr="005D30C6">
        <w:rPr>
          <w:rFonts w:ascii="Doulos SIL" w:hAnsi="Doulos SIL"/>
          <w:i/>
          <w:color w:val="0000FF"/>
        </w:rPr>
        <w:noBreakHyphen/>
      </w:r>
      <w:r w:rsidR="00EF7C6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F7C6B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EF7C6B">
        <w:rPr>
          <w:rFonts w:ascii="Doulos SIL" w:hAnsi="Doulos SIL"/>
          <w:i/>
          <w:color w:val="0000FF"/>
        </w:rPr>
        <w:t>[g</w:t>
      </w:r>
      <w:r w:rsidRPr="005D30C6">
        <w:rPr>
          <w:rFonts w:ascii="Doulos SIL" w:hAnsi="Doulos SIL"/>
          <w:i/>
          <w:color w:val="0000FF"/>
        </w:rPr>
        <w:t>ìnd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F7C6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EF7C6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F7C6B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jìndè</w:t>
      </w:r>
      <w:r w:rsidRPr="005D30C6">
        <w:rPr>
          <w:rFonts w:ascii="Doulos SIL" w:hAnsi="Doulos SIL"/>
          <w:i/>
          <w:color w:val="0000FF"/>
        </w:rPr>
        <w:noBreakHyphen/>
      </w:r>
      <w:r w:rsidR="00EF7C6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F7C6B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bìrì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543B2">
        <w:t xml:space="preserve">cpd </w:t>
      </w:r>
      <w:r>
        <w:t xml:space="preserve">n] breastbone; (cervical) spine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sternum; colonne vertébrale (cervicale)</w:t>
      </w:r>
      <w:r>
        <w:t xml:space="preserve"> [</w:t>
      </w:r>
      <w:r w:rsidR="006E547B">
        <w:t>&lt; </w:t>
      </w:r>
      <w:r w:rsidRPr="005D30C6">
        <w:rPr>
          <w:rFonts w:ascii="Doulos SIL" w:hAnsi="Doulos SIL"/>
          <w:i/>
          <w:color w:val="0000FF"/>
        </w:rPr>
        <w:t>jìnd</w:t>
      </w:r>
      <w:r w:rsidR="006E547B">
        <w:rPr>
          <w:rFonts w:ascii="Doulos SIL" w:hAnsi="Doulos SIL"/>
          <w:i/>
          <w:color w:val="0000FF"/>
        </w:rPr>
        <w:t>è</w:t>
      </w:r>
      <w:r>
        <w:t>].</w:t>
      </w:r>
    </w:p>
    <w:p w14:paraId="33FA9C63" w14:textId="720F19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jìndì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1021F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gìndì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51021F">
        <w:t xml:space="preserve">cpd </w:t>
      </w:r>
      <w:r>
        <w:t xml:space="preserve">n] necklace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collier</w:t>
      </w:r>
      <w:r w:rsidR="006E547B">
        <w:t xml:space="preserve"> [&lt; </w:t>
      </w:r>
      <w:r w:rsidR="006E547B" w:rsidRPr="005D30C6">
        <w:rPr>
          <w:rFonts w:ascii="Doulos SIL" w:hAnsi="Doulos SIL"/>
          <w:i/>
          <w:color w:val="0000FF"/>
        </w:rPr>
        <w:t>jìnd</w:t>
      </w:r>
      <w:r w:rsidR="006E547B">
        <w:rPr>
          <w:rFonts w:ascii="Doulos SIL" w:hAnsi="Doulos SIL"/>
          <w:i/>
          <w:color w:val="0000FF"/>
        </w:rPr>
        <w:t>è</w:t>
      </w:r>
      <w:r w:rsidR="006E547B">
        <w:t>]</w:t>
      </w:r>
      <w:r>
        <w:t>.</w:t>
      </w:r>
    </w:p>
    <w:p w14:paraId="304E4926" w14:textId="631151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jìndì</w:t>
      </w:r>
      <w:r w:rsidRPr="005D30C6">
        <w:rPr>
          <w:rFonts w:ascii="Doulos SIL" w:hAnsi="Doulos SIL"/>
          <w:i/>
          <w:color w:val="0000FF"/>
        </w:rPr>
        <w:noBreakHyphen/>
        <w:t>[kír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gìndì</w:t>
      </w:r>
      <w:r w:rsidRPr="005D30C6">
        <w:rPr>
          <w:rFonts w:ascii="Doulos SIL" w:hAnsi="Doulos SIL"/>
          <w:i/>
          <w:color w:val="0000FF"/>
        </w:rPr>
        <w:noBreakHyphen/>
        <w:t>[kír</w:t>
      </w:r>
      <w:r w:rsidRPr="005D30C6">
        <w:rPr>
          <w:rFonts w:ascii="Doulos SIL" w:hAnsi="Doulos SIL"/>
          <w:i/>
          <w:color w:val="0000FF"/>
        </w:rPr>
        <w:noBreakHyphen/>
        <w:t>yá]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[gìnd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[kír</w:t>
      </w:r>
      <w:r w:rsidRPr="005D30C6">
        <w:rPr>
          <w:rFonts w:ascii="Doulos SIL" w:hAnsi="Doulos SIL"/>
          <w:i/>
          <w:color w:val="0000FF"/>
        </w:rPr>
        <w:noBreakHyphen/>
        <w:t>yá]</w:t>
      </w:r>
      <w:r w:rsidR="0097766D">
        <w:t xml:space="preserve"> just below]</w:t>
      </w:r>
      <w:r>
        <w:t>.</w:t>
      </w:r>
    </w:p>
    <w:p w14:paraId="4658FFB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jìndè</w:t>
      </w:r>
      <w:r>
        <w:t>].</w:t>
      </w:r>
    </w:p>
    <w:p w14:paraId="0107101F" w14:textId="77777777" w:rsidR="007543B2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[form of </w:t>
      </w:r>
      <w:r w:rsidRPr="005D30C6">
        <w:rPr>
          <w:rFonts w:ascii="Doulos SIL" w:hAnsi="Doulos SIL"/>
          <w:i/>
          <w:color w:val="0000FF"/>
        </w:rPr>
        <w:t>jìndè</w:t>
      </w:r>
      <w:r>
        <w:t xml:space="preserve"> in some cpds, see below].</w:t>
      </w:r>
    </w:p>
    <w:p w14:paraId="1CFDF423" w14:textId="2E2722CF" w:rsidR="004E4BA0" w:rsidRPr="007543B2" w:rsidRDefault="007543B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gìnd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rPr>
          <w:b/>
        </w:rPr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6E547B">
        <w:t xml:space="preserve">cpd </w:t>
      </w:r>
      <w:r w:rsidR="00261FBE">
        <w:t xml:space="preserve">n] [see </w:t>
      </w:r>
      <w:r w:rsidR="00261FBE" w:rsidRPr="005D30C6">
        <w:rPr>
          <w:rFonts w:ascii="Doulos SIL" w:hAnsi="Doulos SIL"/>
          <w:i/>
          <w:color w:val="0000FF"/>
        </w:rPr>
        <w:t>jìndì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bìr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>].</w:t>
      </w:r>
    </w:p>
    <w:p w14:paraId="558BA8FF" w14:textId="1ED2075F" w:rsidR="004E4BA0" w:rsidRDefault="0097766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gìnd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kír</w:t>
      </w: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yá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gìndì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kír</w:t>
      </w: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yá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jìndì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kír</w:t>
      </w:r>
      <w:r w:rsidR="00261FBE" w:rsidRPr="005D30C6">
        <w:rPr>
          <w:rFonts w:ascii="Doulos SIL" w:hAnsi="Doulos SIL"/>
          <w:i/>
          <w:color w:val="0000FF"/>
        </w:rPr>
        <w:noBreakHyphen/>
        <w:t>íyá</w:t>
      </w:r>
      <w:r>
        <w:rPr>
          <w:rFonts w:ascii="Doulos SIL" w:hAnsi="Doulos SIL"/>
          <w:i/>
          <w:color w:val="0000FF"/>
        </w:rPr>
        <w:t>]</w:t>
      </w:r>
      <w:r w:rsidR="002C618E">
        <w:t xml:space="preserve">  [“</w:t>
      </w:r>
      <w:r w:rsidR="00261FBE">
        <w:t>neck-red-</w:t>
      </w:r>
      <w:r w:rsidR="00261FBE">
        <w:rPr>
          <w:smallCaps/>
        </w:rPr>
        <w:t>dimin</w:t>
      </w:r>
      <w:r w:rsidR="002C618E">
        <w:t>”</w:t>
      </w:r>
      <w:r w:rsidR="00261FBE">
        <w:t xml:space="preserve">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« cou-rouge-</w:t>
      </w:r>
      <w:r w:rsidR="00261FBE">
        <w:rPr>
          <w:rFonts w:ascii="Garamond" w:hAnsi="Garamond"/>
          <w:smallCaps/>
        </w:rPr>
        <w:t>dimin </w:t>
      </w:r>
      <w:r w:rsidR="00261FBE">
        <w:rPr>
          <w:rFonts w:ascii="Garamond" w:hAnsi="Garamond"/>
        </w:rPr>
        <w:t>»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6E547B">
        <w:t> </w:t>
      </w:r>
      <w:r w:rsidR="00261FBE">
        <w:t>[</w:t>
      </w:r>
      <w:r w:rsidR="006E547B">
        <w:t>cpd</w:t>
      </w:r>
      <w:r w:rsidR="00261FBE">
        <w:t xml:space="preserve">n] cut-throat weaver (bird)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cou-coupé (oiseau)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rPr>
          <w:smallCaps/>
        </w:rPr>
        <w:t>:</w:t>
      </w:r>
      <w:r w:rsidR="00261FBE">
        <w:t xml:space="preserve"> </w:t>
      </w:r>
      <w:r w:rsidR="00261FBE">
        <w:rPr>
          <w:rFonts w:ascii="Garamond" w:hAnsi="Garamond"/>
          <w:i/>
        </w:rPr>
        <w:t>Amadina fasciata</w:t>
      </w:r>
      <w:r w:rsidR="00261FBE">
        <w:t xml:space="preserve">, </w:t>
      </w:r>
      <w:r>
        <w:t>male has red throat]  [contains</w:t>
      </w:r>
      <w:r w:rsidR="00261FBE">
        <w:t xml:space="preserve"> </w:t>
      </w:r>
      <w:r w:rsidR="00261FBE" w:rsidRPr="005D30C6">
        <w:rPr>
          <w:rFonts w:ascii="Doulos SIL" w:hAnsi="Doulos SIL"/>
          <w:i/>
          <w:color w:val="0000FF"/>
        </w:rPr>
        <w:t>jìndè</w:t>
      </w:r>
      <w:r w:rsidR="00261FBE" w:rsidRPr="002C3CD0">
        <w:t xml:space="preserve"> </w:t>
      </w:r>
      <w:r>
        <w:t xml:space="preserve">‘neck’ </w:t>
      </w:r>
      <w:r w:rsidR="00261FBE" w:rsidRPr="002C3CD0">
        <w:t>a</w:t>
      </w:r>
      <w:r w:rsidR="00261FBE">
        <w:t xml:space="preserve">nd </w:t>
      </w:r>
      <w:r w:rsidR="008C73A7">
        <w:rPr>
          <w:smallCaps/>
        </w:rPr>
        <w:t>dimin</w:t>
      </w:r>
      <w:r w:rsidR="00261FBE">
        <w:t xml:space="preserve"> &lt; 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írêy</w:t>
      </w:r>
      <w:r w:rsidR="00261FBE">
        <w:t xml:space="preserve"> 1 </w:t>
      </w:r>
      <w:r w:rsidR="007B254E">
        <w:t>‘</w:t>
      </w:r>
      <w:r w:rsidR="00261FBE">
        <w:t>red</w:t>
      </w:r>
      <w:r w:rsidR="007B254E">
        <w:t>’</w:t>
      </w:r>
      <w:r w:rsidR="00261FBE">
        <w:t>].</w:t>
      </w:r>
    </w:p>
    <w:p w14:paraId="69DF2702" w14:textId="4513CA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jìnè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jìn-ô</w:t>
      </w:r>
      <w:r>
        <w:t xml:space="preserve">)   </w:t>
      </w:r>
      <w:r>
        <w:rPr>
          <w:rFonts w:ascii="Wingdings" w:hAnsi="Wingdings"/>
          <w:sz w:val="18"/>
        </w:rPr>
        <w:t></w:t>
      </w:r>
      <w:r>
        <w:t xml:space="preserve"> [n] forehead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front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jín</w:t>
      </w:r>
      <w:r w:rsidR="00ED1A3A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jínáŋ</w:t>
      </w:r>
      <w:r w:rsidR="00ED1A3A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jìnè</w:t>
      </w:r>
      <w:r>
        <w:t xml:space="preserve"> 1b; cf. </w:t>
      </w:r>
      <w:r w:rsidRPr="005D30C6">
        <w:rPr>
          <w:rFonts w:ascii="Doulos SIL" w:hAnsi="Doulos SIL"/>
          <w:i/>
          <w:color w:val="0000FF"/>
        </w:rPr>
        <w:t>tèɲè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àŋ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jìn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ò déré</w:t>
      </w:r>
      <w:r>
        <w:t xml:space="preserve">  he is dumb (=makes bad decisions), uncomprehending </w:t>
      </w:r>
      <w:r w:rsidRPr="0033636C">
        <w:rPr>
          <w:rFonts w:ascii="Wingdings" w:hAnsi="Wingdings"/>
        </w:rPr>
        <w:t></w:t>
      </w:r>
      <w:r>
        <w:t></w:t>
      </w:r>
      <w:r>
        <w:rPr>
          <w:rFonts w:ascii="Garamond" w:hAnsi="Garamond"/>
        </w:rPr>
        <w:t>il est ignorant (=prend de mauvaises décisions), incompréhensif</w:t>
      </w:r>
      <w:r>
        <w:t xml:space="preserve"> [cf. nou</w:t>
      </w:r>
      <w:r w:rsidRPr="006A53FB">
        <w:t xml:space="preserve">ns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[dér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rPr>
          <w:i/>
          <w:color w:val="993300"/>
        </w:rPr>
        <w:t xml:space="preserve">,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</w:r>
      <w:r w:rsidR="00D8676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86766">
        <w:rPr>
          <w:rFonts w:ascii="Doulos SIL" w:hAnsi="Doulos SIL"/>
          <w:i/>
          <w:color w:val="0000FF"/>
        </w:rPr>
        <w:t>]</w:t>
      </w:r>
      <w:r>
        <w:t>].</w:t>
      </w:r>
    </w:p>
    <w:p w14:paraId="30E878E7" w14:textId="5583D1B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jìnè</w:t>
      </w:r>
      <w:r>
        <w:t xml:space="preserve"> 1b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gìnè</w:t>
      </w:r>
      <w:r>
        <w:t xml:space="preserve">  [related to </w:t>
      </w:r>
      <w:r w:rsidR="00ED1A3A" w:rsidRPr="005D30C6">
        <w:rPr>
          <w:rFonts w:ascii="Doulos SIL" w:hAnsi="Doulos SIL"/>
          <w:i/>
          <w:color w:val="0000FF"/>
        </w:rPr>
        <w:t>jín</w:t>
      </w:r>
      <w:r w:rsidR="00ED1A3A">
        <w:t xml:space="preserve"> 1, </w:t>
      </w:r>
      <w:r w:rsidR="00ED1A3A" w:rsidRPr="005D30C6">
        <w:rPr>
          <w:rFonts w:ascii="Doulos SIL" w:hAnsi="Doulos SIL"/>
          <w:i/>
          <w:color w:val="0000FF"/>
        </w:rPr>
        <w:t>jínáŋ</w:t>
      </w:r>
      <w:r w:rsidR="00ED1A3A">
        <w:t xml:space="preserve"> 1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[postp] before, in front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devant</w:t>
      </w:r>
      <w:r>
        <w:t xml:space="preserve">, </w:t>
      </w:r>
      <w:r>
        <w:rPr>
          <w:rFonts w:ascii="Garamond" w:hAnsi="Garamond"/>
        </w:rPr>
        <w:t>avant</w:t>
      </w:r>
      <w:r w:rsidRPr="00590ABD">
        <w:t xml:space="preserve"> - </w:t>
      </w:r>
      <w:r>
        <w:t xml:space="preserve">with pron: 1Sg </w:t>
      </w: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jìnè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jínè</w:t>
      </w:r>
      <w:r>
        <w:t>.</w:t>
      </w:r>
    </w:p>
    <w:p w14:paraId="61731573" w14:textId="42391C5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jínéy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gínéy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jín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jín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plate, bowl (for eating)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assiette</w:t>
      </w:r>
      <w:r>
        <w:t xml:space="preserve">, </w:t>
      </w:r>
      <w:r>
        <w:rPr>
          <w:rFonts w:ascii="Garamond" w:hAnsi="Garamond"/>
        </w:rPr>
        <w:t>tasse (</w:t>
      </w:r>
      <w:r w:rsidR="00D86766">
        <w:rPr>
          <w:rFonts w:ascii="Garamond" w:hAnsi="Garamond"/>
        </w:rPr>
        <w:t>à</w:t>
      </w:r>
      <w:r>
        <w:rPr>
          <w:rFonts w:ascii="Garamond" w:hAnsi="Garamond"/>
        </w:rPr>
        <w:t xml:space="preserve"> manger)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[n, in plural] tool(s), gear, loose possessions, baggage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matériel</w:t>
      </w:r>
      <w:r>
        <w:t xml:space="preserve">, </w:t>
      </w:r>
      <w:r>
        <w:rPr>
          <w:rFonts w:ascii="Garamond" w:hAnsi="Garamond"/>
        </w:rPr>
        <w:t>appareil(s)</w:t>
      </w:r>
      <w:r>
        <w:t xml:space="preserve">, </w:t>
      </w:r>
      <w:r>
        <w:rPr>
          <w:rFonts w:ascii="Garamond" w:hAnsi="Garamond"/>
        </w:rPr>
        <w:t>bagages</w:t>
      </w:r>
      <w:r w:rsidRPr="00590ABD">
        <w:t xml:space="preserve"> - </w:t>
      </w:r>
      <w:r>
        <w:t xml:space="preserve">poss: 3Sg </w:t>
      </w:r>
      <w:r w:rsidRPr="005D30C6">
        <w:rPr>
          <w:rFonts w:ascii="Doulos SIL" w:hAnsi="Doulos SIL"/>
          <w:i/>
          <w:color w:val="0000FF"/>
        </w:rPr>
        <w:t>à jín-èy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c) [euphemistic extension of (b), in plural] private parts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les parties (génitales)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jínéy</w:t>
      </w:r>
      <w:r>
        <w:t>.</w:t>
      </w:r>
    </w:p>
    <w:p w14:paraId="170ACD5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&lt; </w:t>
      </w:r>
      <w:r w:rsidRPr="005D30C6">
        <w:rPr>
          <w:rFonts w:ascii="Doulos SIL" w:hAnsi="Doulos SIL"/>
          <w:i/>
          <w:color w:val="0000FF"/>
        </w:rPr>
        <w:t>jínéy</w:t>
      </w:r>
      <w:r>
        <w:t> 1].</w:t>
      </w:r>
    </w:p>
    <w:p w14:paraId="147395E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&lt; </w:t>
      </w:r>
      <w:r w:rsidRPr="005D30C6">
        <w:rPr>
          <w:rFonts w:ascii="Doulos SIL" w:hAnsi="Doulos SIL"/>
          <w:i/>
          <w:color w:val="0000FF"/>
        </w:rPr>
        <w:t>jìnè</w:t>
      </w:r>
      <w:r>
        <w:t> 2].</w:t>
      </w:r>
    </w:p>
    <w:p w14:paraId="3149E9CD" w14:textId="4E3777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jíŋgám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33636C">
        <w:rPr>
          <w:color w:val="993300"/>
        </w:rPr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jíŋgâm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mussel; shell (of shellfish)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moule; coque (de moule)</w:t>
      </w:r>
      <w:r>
        <w:t xml:space="preserve"> [used for scouring pots; Za </w:t>
      </w:r>
      <w:r w:rsidRPr="00BB673A">
        <w:rPr>
          <w:rFonts w:ascii="Arial Unicode MS" w:eastAsia="Arial Unicode MS" w:hAnsi="Arial Unicode MS"/>
          <w:i/>
          <w:color w:val="008000"/>
        </w:rPr>
        <w:t>jìngám</w:t>
      </w:r>
      <w:r>
        <w:t>]</w:t>
      </w:r>
      <w:r w:rsidRPr="00590ABD">
        <w:t xml:space="preserve"> - </w:t>
      </w:r>
      <w:r>
        <w:t xml:space="preserve">snail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escargot</w:t>
      </w:r>
      <w:r>
        <w:t>.</w:t>
      </w:r>
    </w:p>
    <w:p w14:paraId="7B9B2A1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[tr] circumcise (boy)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circoncire (garçon)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jíŋgárú</w:t>
      </w:r>
      <w:r>
        <w:t> 1a, since after circumcision a boy is permitted to pray with the men].</w:t>
      </w:r>
    </w:p>
    <w:p w14:paraId="0AABE080" w14:textId="3BB7C5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prayer; religious holy day (esp. </w:t>
      </w:r>
      <w:r w:rsidR="00D86766">
        <w:t>Feast of the Ram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prière; fête religieuse (surtout le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tabaski</w:t>
      </w:r>
      <w:r w:rsidR="00A85A27">
        <w:rPr>
          <w:rFonts w:ascii="Garamond" w:hAnsi="Garamond"/>
        </w:rPr>
        <w:t> »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jíŋgárú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ó hán-ê</w:t>
      </w:r>
      <w:r w:rsidR="00C40CE2">
        <w:t xml:space="preserve">  on the day of the holy </w:t>
      </w:r>
      <w:r>
        <w:t xml:space="preserve">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jour de la fête</w:t>
      </w:r>
      <w:r>
        <w:t>.</w:t>
      </w:r>
    </w:p>
    <w:p w14:paraId="7ED03E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jíŋgárú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pray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prier (à Dieu)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; cf. nouns </w:t>
      </w: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5EA6C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D4669FF" w14:textId="700BE4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gíŋgín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[ordinal] first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premier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jíŋgín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hú ꜜjíŋgín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(house) [related to </w:t>
      </w:r>
      <w:r w:rsidRPr="005D30C6">
        <w:rPr>
          <w:rFonts w:ascii="Doulos SIL" w:hAnsi="Doulos SIL"/>
          <w:i/>
          <w:color w:val="0000FF"/>
        </w:rPr>
        <w:t>jín</w:t>
      </w:r>
      <w:r w:rsidR="00860788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jìnè</w:t>
      </w:r>
      <w:r w:rsidR="00860788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jínaⁿ</w:t>
      </w:r>
      <w:r>
        <w:t>]</w:t>
      </w:r>
      <w:r w:rsidRPr="00590ABD">
        <w:t xml:space="preserve"> - </w:t>
      </w:r>
      <w:r>
        <w:t>phrases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jíngín</w:t>
      </w:r>
      <w:r w:rsidRPr="005D30C6">
        <w:rPr>
          <w:rFonts w:ascii="Doulos SIL" w:hAnsi="Doulos SIL"/>
          <w:i/>
          <w:color w:val="0000FF"/>
        </w:rPr>
        <w:noBreakHyphen/>
        <w:t>ò dì</w:t>
      </w:r>
      <w:r>
        <w:t xml:space="preserve">  previous times, long ago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antan</w:t>
      </w:r>
      <w:r>
        <w:t xml:space="preserve">, </w:t>
      </w:r>
      <w:r>
        <w:rPr>
          <w:rFonts w:ascii="Garamond" w:hAnsi="Garamond"/>
        </w:rPr>
        <w:t>temps passés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zá: jíŋgín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since the first time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depuis la première fois</w:t>
      </w:r>
      <w:r>
        <w:t>.</w:t>
      </w:r>
    </w:p>
    <w:p w14:paraId="715D4AA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jíŋgírí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shape into balls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rendre en boules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>].</w:t>
      </w:r>
    </w:p>
    <w:p w14:paraId="2306D665" w14:textId="5953067F" w:rsidR="004E4BA0" w:rsidRPr="00F46BF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rPr>
          <w:b/>
        </w:rPr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jìŋgìrì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</w:t>
      </w:r>
      <w:r w:rsidR="00167830">
        <w:t xml:space="preserve"> ball, mass shaped into a ball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167830">
        <w:rPr>
          <w:rFonts w:ascii="Garamond" w:hAnsi="Garamond"/>
        </w:rPr>
        <w:t xml:space="preserve">boule, </w:t>
      </w:r>
      <w:r>
        <w:rPr>
          <w:rFonts w:ascii="Garamond" w:hAnsi="Garamond"/>
        </w:rPr>
        <w:t xml:space="preserve">substance </w:t>
      </w:r>
      <w:r w:rsidR="00D975A6">
        <w:rPr>
          <w:rFonts w:ascii="Garamond" w:hAnsi="Garamond"/>
        </w:rPr>
        <w:t>façonnée</w:t>
      </w:r>
      <w:r w:rsidR="00860788">
        <w:rPr>
          <w:rFonts w:ascii="Garamond" w:hAnsi="Garamond"/>
        </w:rPr>
        <w:t xml:space="preserve"> en</w:t>
      </w:r>
      <w:r>
        <w:rPr>
          <w:rFonts w:ascii="Garamond" w:hAnsi="Garamond"/>
        </w:rPr>
        <w:t xml:space="preserve"> boule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jíŋgírí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gùŋgún-ò</w:t>
      </w:r>
      <w:r>
        <w:t xml:space="preserve">] - cpd: see </w:t>
      </w:r>
      <w:r w:rsidRPr="005D30C6">
        <w:rPr>
          <w:rFonts w:ascii="Doulos SIL" w:hAnsi="Doulos SIL"/>
          <w:i/>
          <w:color w:val="0000FF"/>
        </w:rPr>
        <w:t>wùrì</w:t>
      </w:r>
      <w:r w:rsidRPr="005D30C6">
        <w:rPr>
          <w:rFonts w:ascii="Doulos SIL" w:hAnsi="Doulos SIL"/>
          <w:i/>
          <w:color w:val="0000FF"/>
        </w:rPr>
        <w:noBreakHyphen/>
      </w:r>
      <w:r w:rsidR="0086078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jìŋgìr-íyà</w:t>
      </w:r>
      <w:r w:rsidR="00860788">
        <w:rPr>
          <w:rFonts w:ascii="Doulos SIL" w:hAnsi="Doulos SIL"/>
          <w:i/>
          <w:color w:val="0000FF"/>
        </w:rPr>
        <w:t>]</w:t>
      </w:r>
      <w:r>
        <w:t>].</w:t>
      </w:r>
    </w:p>
    <w:p w14:paraId="585BAACB" w14:textId="5D265A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jìŋgìrì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mosque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mosquée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jíŋgárú</w:t>
      </w:r>
      <w:r>
        <w:t xml:space="preserve"> 1a;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ʔàlá:d</w:t>
      </w:r>
      <w:r w:rsidRPr="005D30C6">
        <w:rPr>
          <w:rFonts w:ascii="Doulos SIL" w:hAnsi="Doulos SIL"/>
          <w:i/>
          <w:color w:val="0000FF"/>
        </w:rPr>
        <w:noBreakHyphen/>
        <w:t>à: húw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FB4203C" w14:textId="79B865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jínéy</w:t>
      </w:r>
      <w:r>
        <w:t xml:space="preserve"> 1 </w:t>
      </w:r>
      <w:r w:rsidR="007B254E">
        <w:t>‘</w:t>
      </w:r>
      <w:r>
        <w:t>plate; gear</w:t>
      </w:r>
      <w:r w:rsidR="007B254E">
        <w:t>’</w:t>
      </w:r>
      <w:r>
        <w:t>].</w:t>
      </w:r>
    </w:p>
    <w:p w14:paraId="4C458C9E" w14:textId="35E0D0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jìnè</w:t>
      </w:r>
      <w:r>
        <w:t xml:space="preserve"> 1a </w:t>
      </w:r>
      <w:r w:rsidR="007B254E">
        <w:t>‘</w:t>
      </w:r>
      <w:r>
        <w:t>forehead</w:t>
      </w:r>
      <w:r w:rsidR="007B254E">
        <w:t>’</w:t>
      </w:r>
      <w:r>
        <w:t>].</w:t>
      </w:r>
    </w:p>
    <w:p w14:paraId="233055AD" w14:textId="55EB87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BC0E35">
        <w:t xml:space="preserve"> </w:t>
      </w:r>
      <w:r w:rsidRPr="005D30C6">
        <w:rPr>
          <w:rFonts w:ascii="Doulos SIL" w:hAnsi="Doulos SIL"/>
          <w:i/>
          <w:color w:val="0000FF"/>
        </w:rPr>
        <w:t>jín</w:t>
      </w:r>
      <w:r w:rsidRPr="00E91E24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[ordinal] first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premier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jín-gín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hú ꜜgín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the first house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première maison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hú ꜜgín híŋká</w:t>
      </w:r>
      <w:r>
        <w:t xml:space="preserve">  the first two houses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deux premières maisons</w:t>
      </w:r>
      <w:r>
        <w:t>.</w:t>
      </w:r>
    </w:p>
    <w:p w14:paraId="1053A43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jîr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73D0A28E" w14:textId="6681BF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jírám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gírám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remove grains from a cooked millet </w:t>
      </w:r>
      <w:r w:rsidR="003875D1">
        <w:t>grain spike</w:t>
      </w:r>
      <w:r>
        <w:t xml:space="preserve"> </w:t>
      </w:r>
      <w:r w:rsidR="003875D1">
        <w:t>with the fingers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égrener</w:t>
      </w:r>
      <w:r>
        <w:t xml:space="preserve">, </w:t>
      </w:r>
      <w:r>
        <w:rPr>
          <w:rFonts w:ascii="Garamond" w:hAnsi="Garamond"/>
        </w:rPr>
        <w:t>détacher les grains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 épi de mil cuit avec </w:t>
      </w:r>
      <w:r w:rsidR="003875D1">
        <w:rPr>
          <w:rFonts w:ascii="Garamond" w:hAnsi="Garamond"/>
        </w:rPr>
        <w:t>les doigts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jìrm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F5254">
        <w:t>]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jírám</w:t>
      </w:r>
      <w:r>
        <w:t>].</w:t>
      </w:r>
    </w:p>
    <w:p w14:paraId="25F91F18" w14:textId="384404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jìrbî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gìrbî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sleep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dormir</w:t>
      </w:r>
      <w:r>
        <w:t xml:space="preserve"> [Sg 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jìrbî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jìrbì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gìríbì</w:t>
      </w:r>
      <w:r w:rsidR="00E13509">
        <w:t>] [cpd: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dàfà</w:t>
      </w:r>
      <w:r w:rsidR="00E13509">
        <w:t xml:space="preserve"> ; cf. </w:t>
      </w:r>
      <w:r w:rsidR="00E13509" w:rsidRPr="005D30C6">
        <w:rPr>
          <w:rFonts w:ascii="Doulos SIL" w:hAnsi="Doulos SIL"/>
          <w:i/>
          <w:color w:val="0000FF"/>
        </w:rPr>
        <w:t>kání</w:t>
      </w:r>
      <w:r w:rsidR="00E13509"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jìrbí ꜜnón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>
        <w:t xml:space="preserve">  he/she slept there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dormi là</w:t>
      </w:r>
      <w:r>
        <w:t>.</w:t>
      </w:r>
    </w:p>
    <w:p w14:paraId="612A98C9" w14:textId="57F3C0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jìrbì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gìrbì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 [n, with quantifier] day (24-hour period)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jour (période de 24 heures)</w:t>
      </w:r>
      <w:r>
        <w:t xml:space="preserve"> [with quantifier; compare </w:t>
      </w:r>
      <w:r w:rsidRPr="005D30C6">
        <w:rPr>
          <w:rFonts w:ascii="Doulos SIL" w:hAnsi="Doulos SIL"/>
          <w:i/>
          <w:color w:val="0000FF"/>
        </w:rPr>
        <w:t>hán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gìrbì fó:</w:t>
      </w:r>
      <w:r>
        <w:t xml:space="preserve">  one day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jour</w:t>
      </w:r>
      <w:r>
        <w:t>.</w:t>
      </w:r>
    </w:p>
    <w:p w14:paraId="3A343248" w14:textId="1D4B65D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dáfá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gìrbì</w:t>
      </w:r>
      <w:r w:rsidRPr="005D30C6">
        <w:rPr>
          <w:rFonts w:ascii="Doulos SIL" w:hAnsi="Doulos SIL"/>
          <w:i/>
          <w:color w:val="0000FF"/>
        </w:rPr>
        <w:noBreakHyphen/>
        <w:t>dáfá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8E0061">
        <w:t xml:space="preserve">cpd </w:t>
      </w:r>
      <w:r>
        <w:t xml:space="preserve">n] golden nightjar (bird)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engoulevent doré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Caprimulgus eximius</w:t>
      </w:r>
      <w:r>
        <w:t xml:space="preserve">] [with </w:t>
      </w:r>
      <w:r w:rsidRPr="005D30C6">
        <w:rPr>
          <w:rFonts w:ascii="Doulos SIL" w:hAnsi="Doulos SIL"/>
          <w:i/>
          <w:color w:val="0000FF"/>
        </w:rPr>
        <w:t>jìrbî</w:t>
      </w:r>
      <w:r>
        <w:t xml:space="preserve"> 1 </w:t>
      </w:r>
      <w:r w:rsidR="007B254E">
        <w:t>‘</w:t>
      </w:r>
      <w:r>
        <w:t>sleep</w:t>
      </w:r>
      <w:r w:rsidR="007B254E">
        <w:t>’</w:t>
      </w:r>
      <w:r>
        <w:t xml:space="preserve"> because it lies stationery in grass during daytime].</w:t>
      </w:r>
    </w:p>
    <w:p w14:paraId="7F79D722" w14:textId="45518C4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ʔí:yê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í:y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“day-seven”] week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semaine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ʔí:yé ꜜhíŋká</w:t>
      </w:r>
      <w:r>
        <w:t xml:space="preserve">  two weeks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deux semaines</w:t>
      </w:r>
      <w:r>
        <w:t>.</w:t>
      </w:r>
    </w:p>
    <w:p w14:paraId="003F3189" w14:textId="43F6C2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kúŋgâ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D2083">
        <w:t xml:space="preserve">cpd </w:t>
      </w:r>
      <w:r w:rsidR="007F5254">
        <w:t>n</w:t>
      </w:r>
      <w:r>
        <w:t xml:space="preserve">] insomnia, drowsiness due to lack of sleep at night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insomnie, manque de sommeil pendant la nuit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</w:r>
      <w:r w:rsidR="008E006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kúŋg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8E0061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bár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↑gâ]</w:t>
      </w:r>
      <w:r>
        <w:t xml:space="preserve">  he/she is unable to sleep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il/elle a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insomnie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mò:</w:t>
      </w:r>
      <w:r>
        <w:t xml:space="preserve"> 1 </w:t>
      </w:r>
      <w:r w:rsidR="007B254E">
        <w:t>‘</w:t>
      </w:r>
      <w:r>
        <w:t>eye</w:t>
      </w:r>
      <w:r w:rsidR="007B254E">
        <w:t>’</w:t>
      </w:r>
      <w:r>
        <w:t>].</w:t>
      </w:r>
    </w:p>
    <w:p w14:paraId="135C03C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gìrèy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jìròw</w:t>
      </w:r>
      <w:r>
        <w:t>].</w:t>
      </w:r>
    </w:p>
    <w:p w14:paraId="4C08B252" w14:textId="0EAB6DB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jírî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gírî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04ADC645" w14:textId="04DB33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jì:rì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gì:rù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weed around (millet plant)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sarcler autour de (plantes de mil)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ŋ́ [hèyn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jì:rì</w:t>
      </w:r>
      <w:r>
        <w:t xml:space="preserve">  that you may weed around that millet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tu sarcles autour de ce mil</w:t>
      </w:r>
      <w:r>
        <w:t>.</w:t>
      </w:r>
    </w:p>
    <w:p w14:paraId="199BFFE3" w14:textId="10BD13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gìríŋ</w:t>
      </w:r>
      <w:r w:rsidRPr="005D30C6">
        <w:rPr>
          <w:rFonts w:ascii="Doulos SIL" w:hAnsi="Doulos SIL"/>
          <w:i/>
          <w:color w:val="0000FF"/>
        </w:rPr>
        <w:noBreakHyphen/>
        <w:t>ꜜkéns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0D2083">
        <w:t xml:space="preserve">cpd </w:t>
      </w:r>
      <w:r>
        <w:t xml:space="preserve">n] [see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ìríŋ</w:t>
      </w:r>
      <w:r w:rsidRPr="005D30C6">
        <w:rPr>
          <w:rFonts w:ascii="Doulos SIL" w:hAnsi="Doulos SIL"/>
          <w:i/>
          <w:color w:val="0000FF"/>
        </w:rPr>
        <w:noBreakHyphen/>
        <w:t>ꜜkéns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0B4717F" w14:textId="2A122AB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gìrm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newly ripened (and still soft) millet grains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grains de mil (un peu mûrs mais encore mous)</w:t>
      </w:r>
      <w:r>
        <w:t xml:space="preserve"> [roasted on the cob over a fire and eaten, cf. verb </w:t>
      </w:r>
      <w:r w:rsidRPr="005D30C6">
        <w:rPr>
          <w:rFonts w:ascii="Doulos SIL" w:hAnsi="Doulos SIL"/>
          <w:i/>
          <w:color w:val="0000FF"/>
        </w:rPr>
        <w:t>jírám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jìrmây</w:t>
      </w:r>
      <w:r>
        <w:t>].</w:t>
      </w:r>
    </w:p>
    <w:p w14:paraId="7572DA4B" w14:textId="7BE2A9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jîr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jírî</w:t>
      </w:r>
      <w:r>
        <w:t xml:space="preserve"> [note falling tone])  </w:t>
      </w:r>
      <w:r>
        <w:rPr>
          <w:rFonts w:ascii="Wingdings" w:hAnsi="Wingdings"/>
          <w:sz w:val="18"/>
        </w:rPr>
        <w:t></w:t>
      </w:r>
      <w:r>
        <w:t xml:space="preserve"> [n] year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année</w:t>
      </w:r>
      <w:r>
        <w:t xml:space="preserve"> [usually with quantifier] -</w:t>
      </w:r>
      <w:r w:rsidR="008E0061">
        <w:t xml:space="preserve">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jírí zèmbér ꜜtá: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 w:rsidR="008E0061">
        <w:t xml:space="preserve"> </w:t>
      </w:r>
      <w:r>
        <w:t xml:space="preserve"> 4,000 years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4.000 ans</w:t>
      </w:r>
      <w:r>
        <w:t>.</w:t>
      </w:r>
    </w:p>
    <w:p w14:paraId="522D622F" w14:textId="0B37ED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E91E24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û</w:t>
      </w:r>
      <w:r w:rsidRPr="00E91E24">
        <w:t>, D</w:t>
      </w:r>
      <w:r>
        <w:t xml:space="preserve">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blemish, boil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furoncle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gìròw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gír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321C977E" w14:textId="1C1F1A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gìròw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gìrèy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Pl Pl </w:t>
      </w:r>
      <w:r w:rsidRPr="005D30C6">
        <w:rPr>
          <w:rFonts w:ascii="Doulos SIL" w:hAnsi="Doulos SIL"/>
          <w:i/>
          <w:color w:val="0000FF"/>
        </w:rPr>
        <w:t>gìrèy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gìr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leper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lépreux</w:t>
      </w:r>
      <w:r>
        <w:t xml:space="preserve">  [perhaps related to </w:t>
      </w: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gìr</w:t>
      </w:r>
      <w:r w:rsidRPr="005D30C6">
        <w:rPr>
          <w:rFonts w:ascii="Doulos SIL" w:hAnsi="Doulos SIL"/>
          <w:i/>
          <w:color w:val="0000FF"/>
        </w:rPr>
        <w:noBreakHyphen/>
        <w:t>é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gìr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DEC7E44" w14:textId="3FE6FB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jìrsì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gìrsì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 by surprise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surprendre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jírsì</w:t>
      </w:r>
      <w:r>
        <w:t>].</w:t>
      </w:r>
    </w:p>
    <w:p w14:paraId="44B4A0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gír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608748AD" w14:textId="6E1508C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gì:rû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jì:rû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taste somewhat bad, taste a little “off”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le goût un peu amer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gírírí</w:t>
      </w:r>
      <w:r>
        <w:t>].</w:t>
      </w:r>
    </w:p>
    <w:p w14:paraId="40FC02C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gì:rù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jì:rì</w:t>
      </w:r>
      <w:r>
        <w:t>].</w:t>
      </w:r>
    </w:p>
    <w:p w14:paraId="1F0304F4" w14:textId="13028B9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put down, deposited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déposé</w:t>
      </w:r>
      <w:r>
        <w:t xml:space="preserve"> [</w:t>
      </w:r>
      <w:r w:rsidR="00EF00AF">
        <w:t>PotPass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jìsì</w:t>
      </w:r>
      <w:r>
        <w:t> 1].</w:t>
      </w:r>
    </w:p>
    <w:p w14:paraId="51E1BFC2" w14:textId="77B6ED2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jìsì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gìsì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put down, deposit; establish; cause to sit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déposer; établir; faire asseoir</w:t>
      </w:r>
      <w:r>
        <w:t xml:space="preserve"> [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jís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j̀is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C865B6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jìsì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96C7347" w14:textId="5B15A6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jìsì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grain residue after winnowing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résidu (des céréales) aprés le vannage</w:t>
      </w:r>
      <w:r>
        <w:t xml:space="preserve"> [perhaps nominalized from </w:t>
      </w:r>
      <w:r w:rsidRPr="005D30C6">
        <w:rPr>
          <w:rFonts w:ascii="Doulos SIL" w:hAnsi="Doulos SIL"/>
          <w:i/>
          <w:color w:val="0000FF"/>
        </w:rPr>
        <w:t>jìsì</w:t>
      </w:r>
      <w:r>
        <w:t> 1].</w:t>
      </w:r>
    </w:p>
    <w:p w14:paraId="408F38DE" w14:textId="7597912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jítí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gítí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hard, solid, firm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dur</w:t>
      </w:r>
      <w:r>
        <w:t xml:space="preserve">, </w:t>
      </w:r>
      <w:r>
        <w:rPr>
          <w:rFonts w:ascii="Garamond" w:hAnsi="Garamond"/>
        </w:rPr>
        <w:t>solide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jìt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gúk</w:t>
      </w:r>
      <w:r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gítí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hám</w:t>
      </w:r>
      <w:r w:rsidRPr="005D30C6">
        <w:rPr>
          <w:rFonts w:ascii="Doulos SIL" w:hAnsi="Doulos SIL"/>
          <w:i/>
          <w:color w:val="0000FF"/>
        </w:rPr>
        <w:noBreakHyphen/>
        <w:t>ó dì jítí à sê</w:t>
      </w:r>
      <w:r>
        <w:t xml:space="preserve">  the meat was (too) tough for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viande était (trop) dure pour lui</w:t>
      </w:r>
      <w:r>
        <w:t>.</w:t>
      </w:r>
    </w:p>
    <w:p w14:paraId="518580D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jítí</w:t>
      </w:r>
      <w:r w:rsidRPr="00E91E24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(e.g. animal) be startled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(animal etc.) ê. effrayé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gítì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jítì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frighten, startle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effrayer</w:t>
      </w:r>
      <w:r>
        <w:t xml:space="preserve"> [transitive use less common].</w:t>
      </w:r>
    </w:p>
    <w:p w14:paraId="09AC193D" w14:textId="3E8918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jitòw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hard, solid, firm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dur</w:t>
      </w:r>
      <w:r>
        <w:t xml:space="preserve">, </w:t>
      </w:r>
      <w:r>
        <w:rPr>
          <w:rFonts w:ascii="Garamond" w:hAnsi="Garamond"/>
        </w:rPr>
        <w:t>solide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jít-ò</w:t>
      </w:r>
      <w:r>
        <w:t>] [&lt; </w:t>
      </w:r>
      <w:r w:rsidRPr="005D30C6">
        <w:rPr>
          <w:rFonts w:ascii="Doulos SIL" w:hAnsi="Doulos SIL"/>
          <w:i/>
          <w:color w:val="0000FF"/>
        </w:rPr>
        <w:t>jítí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ú jìt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solid rock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pierre dure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hardened mud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boue durcie</w:t>
      </w:r>
      <w:r>
        <w:t>.</w:t>
      </w:r>
    </w:p>
    <w:p w14:paraId="2A50F2EE" w14:textId="52E4DD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gíy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jí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>
        <w:t xml:space="preserve">(contracted) </w:t>
      </w:r>
      <w:r w:rsidRPr="005D30C6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noBreakHyphen/>
        <w:t>ó:</w:t>
      </w:r>
      <w:r w:rsidR="003E5F9F">
        <w:t xml:space="preserve">)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cooking oil; butter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huile (de cuisine); beurre</w:t>
      </w:r>
      <w:r>
        <w:t>.</w:t>
      </w:r>
    </w:p>
    <w:p w14:paraId="7E84700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noBreakHyphen/>
        <w:t>ó: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9CA6EAC" w14:textId="5752085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jógâ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Fulbe dance and accompanying tomtom rhythm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danse des peuls et le rythme de tam-tam qui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associe</w:t>
      </w:r>
      <w:r>
        <w:t xml:space="preserve"> [also often performed by Songhay].</w:t>
      </w:r>
    </w:p>
    <w:p w14:paraId="260483E5" w14:textId="69413E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jó:kê</w:t>
      </w:r>
      <w:r>
        <w:t xml:space="preserve">  [uncommon, &lt;Ful √</w:t>
      </w:r>
      <w:r w:rsidRPr="00BB673A">
        <w:rPr>
          <w:rFonts w:ascii="Arial Unicode MS" w:eastAsia="Arial Unicode MS" w:hAnsi="Arial Unicode MS"/>
          <w:color w:val="008000"/>
        </w:rPr>
        <w:t>jook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[tr] get (sb) in trouble (by accusation or malicious gossip), incriminate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causer malheur à (</w:t>
      </w:r>
      <w:r w:rsidR="00B82168">
        <w:rPr>
          <w:rFonts w:ascii="Garamond" w:hAnsi="Garamond"/>
        </w:rPr>
        <w:t>qqn</w:t>
      </w:r>
      <w:r>
        <w:t xml:space="preserve">, </w:t>
      </w:r>
      <w:r>
        <w:rPr>
          <w:rFonts w:ascii="Garamond" w:hAnsi="Garamond"/>
        </w:rPr>
        <w:t>en le dénonçant)</w:t>
      </w:r>
      <w:r>
        <w:t xml:space="preserve">, </w:t>
      </w:r>
      <w:r>
        <w:rPr>
          <w:rFonts w:ascii="Garamond" w:hAnsi="Garamond"/>
        </w:rPr>
        <w:t>incriminer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in serious trouble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foutu, se trouver en crise</w:t>
      </w:r>
      <w:r>
        <w:t>.</w:t>
      </w:r>
    </w:p>
    <w:p w14:paraId="16449FA4" w14:textId="08B1DE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jómbá</w:t>
      </w:r>
      <w:r w:rsidRPr="005D30C6">
        <w:rPr>
          <w:rFonts w:ascii="Doulos SIL" w:hAnsi="Doulos SIL"/>
          <w:i/>
          <w:color w:val="0000FF"/>
        </w:rPr>
        <w:noBreakHyphen/>
        <w:t>tùwèy</w:t>
      </w:r>
      <w:r w:rsidRPr="005D30C6">
        <w:rPr>
          <w:rFonts w:ascii="Doulos SIL" w:hAnsi="Doulos SIL"/>
          <w:i/>
          <w:color w:val="0000FF"/>
        </w:rPr>
        <w:noBreakHyphen/>
        <w:t>túwéy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woman</w:t>
      </w:r>
      <w:r w:rsidR="007B254E">
        <w:t>’</w:t>
      </w:r>
      <w:r>
        <w:t xml:space="preserve">s hairdo with parts curving down over </w:t>
      </w:r>
      <w:r w:rsidR="00613C95">
        <w:t xml:space="preserve">the </w:t>
      </w:r>
      <w:r>
        <w:t xml:space="preserve">ears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une coiffure féminine aux lignes de division courbées descendant </w:t>
      </w:r>
      <w:r w:rsidR="00613C95">
        <w:rPr>
          <w:rFonts w:ascii="Garamond" w:hAnsi="Garamond"/>
        </w:rPr>
        <w:t>sur les</w:t>
      </w:r>
      <w:r>
        <w:rPr>
          <w:rFonts w:ascii="Garamond" w:hAnsi="Garamond"/>
        </w:rPr>
        <w:t xml:space="preserve"> oreilles</w:t>
      </w:r>
      <w:r>
        <w:t>.</w:t>
      </w:r>
    </w:p>
    <w:p w14:paraId="61AD19F0" w14:textId="05B4A3A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jómbô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woman</w:t>
      </w:r>
      <w:r w:rsidR="007B254E">
        <w:t>’</w:t>
      </w:r>
      <w:r>
        <w:t xml:space="preserve">s hairdo with braids bound together on top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aux tresses liées ensemble en haut</w:t>
      </w:r>
      <w:r>
        <w:t>.</w:t>
      </w:r>
    </w:p>
    <w:p w14:paraId="48C8F157" w14:textId="243B212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jóŋgándê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combination of 50 francs CFA each worth of tea and sugar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ensemble de 50 francs CFA de thé et 50 francs de sucre</w:t>
      </w:r>
      <w:r>
        <w:t xml:space="preserve"> [&lt;Ful]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yárándê</w:t>
      </w:r>
      <w:r>
        <w:t>].</w:t>
      </w:r>
    </w:p>
    <w:p w14:paraId="5FDF78A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jó:tê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a glutton, enjoy eating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gourmand</w:t>
      </w:r>
      <w:r>
        <w:t xml:space="preserve">, </w:t>
      </w:r>
      <w:r>
        <w:rPr>
          <w:rFonts w:ascii="Garamond" w:hAnsi="Garamond"/>
        </w:rPr>
        <w:t>glouton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joot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1B25C8D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jèw</w:t>
      </w:r>
      <w:r>
        <w:t>].</w:t>
      </w:r>
    </w:p>
    <w:p w14:paraId="1397805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jòw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>
        <w:t xml:space="preserve">1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jèw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623F422" w14:textId="352755C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 (NF </w:t>
      </w:r>
      <w:r w:rsidRPr="005D30C6">
        <w:rPr>
          <w:rFonts w:ascii="Doulos SIL" w:hAnsi="Doulos SIL"/>
          <w:i/>
          <w:color w:val="0000FF"/>
        </w:rPr>
        <w:t>jôw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any of five ball-shaped red jewels worn together near the top of a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coiffure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un des cinq bijoux globulaires rouges </w:t>
      </w:r>
      <w:r w:rsidR="003E5F9F">
        <w:rPr>
          <w:rFonts w:ascii="Garamond" w:hAnsi="Garamond"/>
        </w:rPr>
        <w:t>mis</w:t>
      </w:r>
      <w:r>
        <w:rPr>
          <w:rFonts w:ascii="Garamond" w:hAnsi="Garamond"/>
        </w:rPr>
        <w:t xml:space="preserve"> ensemble vers le sommet de la coiffure </w:t>
      </w:r>
      <w:r w:rsidR="003E5F9F">
        <w:rPr>
          <w:rFonts w:ascii="Doulos SIL" w:hAnsi="Doulos SIL"/>
          <w:i/>
          <w:color w:val="0000FF"/>
        </w:rPr>
        <w:t>yòl</w:t>
      </w:r>
      <w:r w:rsidR="003E5F9F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ò</w:t>
      </w:r>
      <w:r>
        <w:t>.</w:t>
      </w:r>
    </w:p>
    <w:p w14:paraId="1C59845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jòwrû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jèwrû</w:t>
      </w:r>
      <w:r>
        <w:t>].</w:t>
      </w:r>
    </w:p>
    <w:p w14:paraId="31378641" w14:textId="738B11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júnâ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test, put to the test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mettre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épreuve</w:t>
      </w:r>
      <w:r>
        <w:t xml:space="preserve"> [rare word].</w:t>
      </w:r>
    </w:p>
    <w:p w14:paraId="3A26345F" w14:textId="311BDA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júnnúbásêl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do a somersault or cartwheel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acrobatie</w:t>
      </w:r>
      <w:r>
        <w:t>.</w:t>
      </w:r>
    </w:p>
    <w:p w14:paraId="66B3E24C" w14:textId="00BAAB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jú:rê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(people) gather together at a specified location; (animals) drink together (at well, river,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(gens) se regrouper (dans un endroit indiqué); (</w:t>
      </w:r>
      <w:r w:rsidR="0029262E">
        <w:rPr>
          <w:rFonts w:ascii="Garamond" w:hAnsi="Garamond"/>
        </w:rPr>
        <w:t>animaux</w:t>
      </w:r>
      <w:r>
        <w:rPr>
          <w:rFonts w:ascii="Garamond" w:hAnsi="Garamond"/>
        </w:rPr>
        <w:t>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abreuver ensemble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juur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sprinkle water</w:t>
      </w:r>
      <w:r w:rsidR="007B254E">
        <w:rPr>
          <w:rFonts w:ascii="Garamond" w:hAnsi="Garamond"/>
        </w:rPr>
        <w:t>’</w:t>
      </w:r>
      <w:r>
        <w:t>].</w:t>
      </w:r>
    </w:p>
    <w:p w14:paraId="1DFD69E2" w14:textId="77777777" w:rsidR="004E4BA0" w:rsidRPr="005D30C6" w:rsidRDefault="00261FBE" w:rsidP="008319BA">
      <w:pPr>
        <w:pStyle w:val="letter"/>
        <w:tabs>
          <w:tab w:val="clear" w:pos="992"/>
        </w:tabs>
        <w:spacing w:line="320" w:lineRule="exact"/>
        <w:rPr>
          <w:color w:val="0000FF"/>
        </w:rPr>
      </w:pPr>
      <w:r>
        <w:t>K</w:t>
      </w:r>
    </w:p>
    <w:p w14:paraId="1DD3C8A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[Relative pronoun; variant of </w:t>
      </w:r>
      <w:r w:rsidRPr="005D30C6">
        <w:rPr>
          <w:rFonts w:ascii="Doulos SIL" w:hAnsi="Doulos SIL"/>
          <w:i/>
          <w:color w:val="0000FF"/>
        </w:rPr>
        <w:t>ga</w:t>
      </w:r>
      <w:r>
        <w:t xml:space="preserve"> used in a few fixed phrases]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hà: kâ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that which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 que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ce qui </w:t>
      </w:r>
      <w:r>
        <w:rPr>
          <w:rFonts w:ascii="Garamond" w:hAnsi="Garamond"/>
        </w:rPr>
        <w:sym w:font="Symbol" w:char="F0BC"/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hàŋ kâ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rPr>
          <w:color w:val="993300"/>
        </w:rPr>
        <w:t xml:space="preserve"> </w:t>
      </w:r>
      <w:r>
        <w:t xml:space="preserve"> (the day) when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moment (jour) où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wó ꜜkâ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that one who (which)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celui qui (que)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mè kâ</w:t>
      </w:r>
      <w:r>
        <w:sym w:font="Symbol" w:char="F0BC"/>
      </w:r>
      <w:r>
        <w:t xml:space="preserve">  when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quand </w:t>
      </w:r>
      <w:r>
        <w:rPr>
          <w:rFonts w:ascii="Garamond" w:hAnsi="Garamond"/>
        </w:rPr>
        <w:sym w:font="Symbol" w:char="F0BC"/>
      </w:r>
    </w:p>
    <w:p w14:paraId="60C4DE45" w14:textId="5ED643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come, arrive (here)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venir, arriver (ici)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4 or </w:t>
      </w:r>
      <w:r w:rsidRPr="005D30C6">
        <w:rPr>
          <w:rFonts w:ascii="Doulos SIL" w:hAnsi="Doulos SIL"/>
          <w:i/>
          <w:color w:val="0000FF"/>
        </w:rPr>
        <w:t>kà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Comitative VO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, </w:t>
      </w:r>
      <w:r w:rsidR="001A4120">
        <w:t>suppletive</w:t>
      </w:r>
      <w:r>
        <w:t xml:space="preserve"> </w:t>
      </w:r>
      <w:r w:rsidR="00995DF2">
        <w:t>Sg 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tê</w:t>
      </w:r>
      <w:r>
        <w:t> 1</w:t>
      </w:r>
      <w:r w:rsidR="00995DF2">
        <w:t xml:space="preserve">, but regular Pl Imprt </w:t>
      </w:r>
      <w:r w:rsidR="00995DF2" w:rsidRPr="00995DF2">
        <w:rPr>
          <w:rFonts w:ascii="Doulos SIL" w:hAnsi="Doulos SIL"/>
          <w:i/>
          <w:color w:val="0000FF"/>
        </w:rPr>
        <w:t>wò kà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yèkà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mè ká à ká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>
        <w:t xml:space="preserve">  when he/she came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lorsque il/elle est venu(e)</w:t>
      </w:r>
      <w:r>
        <w:t>.</w:t>
      </w:r>
    </w:p>
    <w:p w14:paraId="7B8FDAB9" w14:textId="4BC02B86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55DA7">
        <w:t xml:space="preserve">form of </w:t>
      </w:r>
      <w:r w:rsidR="00455DA7" w:rsidRPr="005D30C6">
        <w:rPr>
          <w:rFonts w:ascii="Doulos SIL" w:hAnsi="Doulos SIL"/>
          <w:i/>
          <w:color w:val="0000FF"/>
        </w:rPr>
        <w:t>kàl</w:t>
      </w:r>
      <w:r w:rsidR="00455DA7">
        <w:t xml:space="preserve"> 2 before enclitic subjunctive pronominal: </w:t>
      </w:r>
      <w:r>
        <w:t xml:space="preserve">1Sg </w:t>
      </w:r>
      <w:r w:rsidRPr="005D30C6">
        <w:rPr>
          <w:rFonts w:ascii="Doulos SIL" w:hAnsi="Doulos SIL"/>
          <w:i/>
          <w:color w:val="0000FF"/>
        </w:rPr>
        <w:t>ká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=ŷ</w:t>
      </w:r>
      <w:r>
        <w:t xml:space="preserve"> and 2Sg </w:t>
      </w:r>
      <w:r w:rsidRPr="005D30C6">
        <w:rPr>
          <w:rFonts w:ascii="Doulos SIL" w:hAnsi="Doulos SIL"/>
          <w:i/>
          <w:color w:val="0000FF"/>
        </w:rPr>
        <w:t>ká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=ŋ̂</w:t>
      </w:r>
      <w:r w:rsidR="00455DA7">
        <w:t> </w:t>
      </w:r>
      <w:r>
        <w:t>].</w:t>
      </w:r>
    </w:p>
    <w:p w14:paraId="58C6ED5B" w14:textId="6FD4FA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remove, take off or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enlever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5, VblN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serve (food, plates)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servir (nourriture, assiettes)</w:t>
      </w:r>
      <w:r w:rsidRPr="004121A1"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[intr] serve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servir</w:t>
      </w:r>
      <w:r>
        <w:t xml:space="preserve"> [with understood object like </w:t>
      </w:r>
      <w:r w:rsidR="007B254E">
        <w:t>‘</w:t>
      </w:r>
      <w:r>
        <w:t>food</w:t>
      </w:r>
      <w:r w:rsidR="007B254E">
        <w:t>’</w:t>
      </w:r>
      <w:r>
        <w:t xml:space="preserve"> or </w:t>
      </w:r>
      <w:r w:rsidR="007B254E">
        <w:t>‘</w:t>
      </w:r>
      <w:r>
        <w:t>plates</w:t>
      </w:r>
      <w:r w:rsidR="007B254E">
        <w:t>’</w:t>
      </w:r>
      <w:r>
        <w:t>].</w:t>
      </w:r>
    </w:p>
    <w:p w14:paraId="628CA987" w14:textId="5396A0A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[lengthened form of </w:t>
      </w:r>
      <w:r w:rsidRPr="005D30C6">
        <w:rPr>
          <w:rFonts w:ascii="Doulos SIL" w:hAnsi="Doulos SIL"/>
          <w:i/>
          <w:color w:val="0000FF"/>
        </w:rPr>
        <w:t>kà</w:t>
      </w:r>
      <w:r>
        <w:t xml:space="preserve"> 2 </w:t>
      </w:r>
      <w:r w:rsidR="001A4120">
        <w:t xml:space="preserve">‘come’ </w:t>
      </w:r>
      <w:r>
        <w:t xml:space="preserve">before Comitative 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and VblN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9508858" w14:textId="48C3F0B6" w:rsidR="004E4BA0" w:rsidRDefault="00261FBE" w:rsidP="008319BA">
      <w:pPr>
        <w:tabs>
          <w:tab w:val="clear" w:pos="992"/>
          <w:tab w:val="left" w:pos="693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but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mais</w:t>
      </w:r>
      <w:r w:rsidR="00BE1007">
        <w:t xml:space="preserve"> [regional, cf. </w:t>
      </w:r>
      <w:r>
        <w:t xml:space="preserve">Ful </w:t>
      </w:r>
      <w:r w:rsidRPr="00BB673A">
        <w:rPr>
          <w:rFonts w:ascii="Arial Unicode MS" w:eastAsia="Arial Unicode MS" w:hAnsi="Arial Unicode MS"/>
          <w:i/>
          <w:color w:val="008000"/>
        </w:rPr>
        <w:t>ka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kaa</w:t>
      </w:r>
      <w:r w:rsidR="00BE1007">
        <w:t xml:space="preserve">, </w:t>
      </w:r>
      <w:r>
        <w:t xml:space="preserve">Bam </w:t>
      </w:r>
      <w:r w:rsidRPr="00BB673A">
        <w:rPr>
          <w:rFonts w:ascii="Arial Unicode MS" w:eastAsia="Arial Unicode MS" w:hAnsi="Arial Unicode MS"/>
          <w:i/>
          <w:color w:val="008000"/>
        </w:rPr>
        <w:t>nka</w:t>
      </w:r>
      <w:r>
        <w:t xml:space="preserve">] [also extended as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>].</w:t>
      </w:r>
    </w:p>
    <w:p w14:paraId="318B6BD1" w14:textId="3AEF77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kàbbàrû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place one</w:t>
      </w:r>
      <w:r w:rsidR="007B254E">
        <w:t>’</w:t>
      </w:r>
      <w:r>
        <w:t>s hand on one</w:t>
      </w:r>
      <w:r w:rsidR="007B254E">
        <w:t>’</w:t>
      </w:r>
      <w:r>
        <w:t xml:space="preserve">s knee (in prayer)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poser la main sur le genou (en priant)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kbr</w:t>
      </w:r>
      <w:r>
        <w:t>].</w:t>
      </w:r>
    </w:p>
    <w:p w14:paraId="4CB3EE37" w14:textId="257EC5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kà:bè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beard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barbe</w:t>
      </w:r>
      <w:r>
        <w:t xml:space="preserve"> - poss (inal): 1Sg </w:t>
      </w: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kà:b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2DC6A426" w14:textId="460E9CC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kábéy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take (sb) along with 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prendre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avec soi</w:t>
      </w:r>
      <w:r>
        <w:t>.</w:t>
      </w:r>
    </w:p>
    <w:p w14:paraId="38941C6C" w14:textId="23EC5CE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kábéy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 plus optional locational] stop by (for a visit) en route to </w:t>
      </w:r>
      <w:r w:rsidR="008217FC">
        <w:t>sw</w:t>
      </w:r>
      <w:r>
        <w:t xml:space="preserve">, make a side-trip to visit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passer (rendre visite) en route, faire une escale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 ꜜkábéy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 that I may stop and visit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je te rende visite</w:t>
      </w:r>
      <w:r>
        <w:t>.</w:t>
      </w:r>
    </w:p>
    <w:p w14:paraId="2513342D" w14:textId="4198C3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kábî</w:t>
      </w:r>
      <w:r w:rsidRPr="002C3CD0">
        <w:t xml:space="preserve"> 1</w:t>
      </w:r>
      <w:r>
        <w:t xml:space="preserve">a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have (st) as totem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comme totem</w:t>
      </w:r>
      <w:r>
        <w:t>.</w:t>
      </w:r>
    </w:p>
    <w:p w14:paraId="6CC56D2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kábî</w:t>
      </w:r>
      <w:r w:rsidRPr="002C3CD0">
        <w:t xml:space="preserve"> 1</w:t>
      </w:r>
      <w:r>
        <w:t xml:space="preserve">b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kábíy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6CF8491A" w14:textId="54C314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kábî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kábî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kábíyà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yâ</w:t>
      </w:r>
      <w:r>
        <w:t xml:space="preserve">, Df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</w:t>
      </w:r>
      <w:r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totem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totem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kábíy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0C195A9E" w14:textId="6FB45A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tall tree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>arbre sp.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Mitragyna inermis</w:t>
      </w:r>
      <w:r>
        <w:t>, Rubiaceae].</w:t>
      </w:r>
    </w:p>
    <w:p w14:paraId="43B60FBA" w14:textId="0FA206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kà:bè</w:t>
      </w:r>
      <w:r>
        <w:t xml:space="preserve"> </w:t>
      </w:r>
      <w:r w:rsidR="007B254E">
        <w:t>‘</w:t>
      </w:r>
      <w:r>
        <w:t>beard</w:t>
      </w:r>
      <w:r w:rsidR="007B254E">
        <w:t>’</w:t>
      </w:r>
      <w:r>
        <w:t>].</w:t>
      </w:r>
    </w:p>
    <w:p w14:paraId="3A86327B" w14:textId="0DB1F7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type of millet cream (beverage), very bitter, consumed in a post-harvest spirit-possession rite in an animalistic fashion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sorte de crème de mil tres amère, consommée par les possédés à la manière des bêtes dans un rite qui suit la récolte</w:t>
      </w:r>
      <w:r>
        <w:t xml:space="preserve"> [the brew contains </w:t>
      </w:r>
      <w:r w:rsidR="00084E50">
        <w:t>chili</w:t>
      </w:r>
      <w:r>
        <w:t xml:space="preserve"> peppers and other spices, along with chicken faeces].</w:t>
      </w:r>
    </w:p>
    <w:p w14:paraId="494B5F57" w14:textId="79F5D8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add up, count, enumerate (things); calculate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compter (des objets); calculer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do a count or calculation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un compte ou un calcul</w:t>
      </w:r>
      <w:r>
        <w:t>.</w:t>
      </w:r>
    </w:p>
    <w:p w14:paraId="6B957175" w14:textId="0790A2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ká:bú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] appropriate, lay claim to (sth belonging to a friend or relative)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approprier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qui appartient à un ami ou à un parent)</w:t>
      </w:r>
      <w:r>
        <w:t xml:space="preserve"> [for example, in games among friends].</w:t>
      </w:r>
    </w:p>
    <w:p w14:paraId="5F2E82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 (NF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(a) count, calculation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calcul, (dé-)compte.</w:t>
      </w:r>
    </w:p>
    <w:p w14:paraId="1640F463" w14:textId="1CF02AE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kàddá:s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kàrdá:s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kàddá:sâ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paper, piece of paper, document, ticket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papier, feuille de papier, document, ticket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qrṭs</w:t>
      </w:r>
      <w:r>
        <w:t>].</w:t>
      </w:r>
    </w:p>
    <w:p w14:paraId="54EC3981" w14:textId="256F43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Dogon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dogon</w:t>
      </w:r>
      <w:r>
        <w:t xml:space="preserve"> [&lt;Ful, </w:t>
      </w:r>
      <w:r w:rsidR="008C1A9C">
        <w:t>more common</w:t>
      </w:r>
      <w:r>
        <w:t xml:space="preserve"> syn</w:t>
      </w:r>
      <w:r w:rsidR="008C1A9C">
        <w:t>onym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0566E4E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kà:gè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kà:jè</w:t>
      </w:r>
      <w:r>
        <w:t>].</w:t>
      </w:r>
    </w:p>
    <w:p w14:paraId="57683F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[3Sg possessor form of </w:t>
      </w:r>
      <w:r w:rsidRPr="005D30C6">
        <w:rPr>
          <w:rFonts w:ascii="Doulos SIL" w:hAnsi="Doulos SIL"/>
          <w:i/>
          <w:color w:val="0000FF"/>
        </w:rPr>
        <w:t>kà:gè</w:t>
      </w:r>
      <w:r>
        <w:t>].</w:t>
      </w:r>
    </w:p>
    <w:p w14:paraId="556BD774" w14:textId="1E419294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[kà:g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5D30C6">
        <w:rPr>
          <w:rFonts w:ascii="Doulos SIL" w:hAnsi="Doulos SIL"/>
          <w:i/>
          <w:color w:val="0000FF"/>
        </w:rPr>
        <w:noBreakHyphen/>
        <w:t>né:ré</w:t>
      </w:r>
      <w:r w:rsidRPr="005D30C6">
        <w:rPr>
          <w:rFonts w:ascii="Doulos SIL" w:hAnsi="Doulos SIL"/>
          <w:i/>
          <w:color w:val="0000FF"/>
        </w:rPr>
        <w:noBreakHyphen/>
        <w:t>[ẁ</w:t>
      </w:r>
      <w:r w:rsidRPr="005D30C6">
        <w:rPr>
          <w:rFonts w:ascii="Doulos SIL" w:hAnsi="Doulos SIL"/>
          <w:i/>
          <w:color w:val="0000FF"/>
        </w:rPr>
        <w:noBreakHyphen/>
        <w:t>déy</w:t>
      </w:r>
      <w:r w:rsidRPr="005D30C6">
        <w:rPr>
          <w:rFonts w:ascii="Doulos SIL" w:hAnsi="Doulos SIL"/>
          <w:i/>
          <w:color w:val="0000FF"/>
        </w:rPr>
        <w:noBreakHyphen/>
        <w:t>[ʔànzùf</w:t>
      </w:r>
      <w:r w:rsidRPr="005D30C6">
        <w:rPr>
          <w:rFonts w:ascii="Doulos SIL" w:hAnsi="Doulos SIL"/>
          <w:i/>
          <w:color w:val="0000FF"/>
        </w:rPr>
        <w:noBreakHyphen/>
        <w:t>ò]]</w:t>
      </w:r>
      <w:r w:rsidR="00FE07B3">
        <w:t xml:space="preserve">  [“</w:t>
      </w:r>
      <w:r>
        <w:t>grandparent-se</w:t>
      </w:r>
      <w:r w:rsidR="00FE07B3">
        <w:t>ll-to-buy-tail”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</w:t>
      </w:r>
      <w:r w:rsidR="001A4120">
        <w:rPr>
          <w:rFonts w:ascii="Garamond" w:hAnsi="Garamond"/>
        </w:rPr>
        <w:t>[</w:t>
      </w:r>
      <w:r>
        <w:rPr>
          <w:rFonts w:ascii="Garamond" w:hAnsi="Garamond"/>
        </w:rPr>
        <w:t>grand</w:t>
      </w:r>
      <w:r w:rsidR="001A4120">
        <w:rPr>
          <w:rFonts w:ascii="Garamond" w:hAnsi="Garamond"/>
        </w:rPr>
        <w:t>-</w:t>
      </w:r>
      <w:r>
        <w:rPr>
          <w:rFonts w:ascii="Garamond" w:hAnsi="Garamond"/>
        </w:rPr>
        <w:t>parent</w:t>
      </w:r>
      <w:r w:rsidR="001A4120">
        <w:rPr>
          <w:rFonts w:ascii="Garamond" w:hAnsi="Garamond"/>
        </w:rPr>
        <w:t>]</w:t>
      </w:r>
      <w:r>
        <w:rPr>
          <w:rFonts w:ascii="Garamond" w:hAnsi="Garamond"/>
        </w:rPr>
        <w:t>-vendre-pour-acheter-queue »]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120">
        <w:t xml:space="preserve">phrasal cpd </w:t>
      </w:r>
      <w:r>
        <w:t xml:space="preserve">n] bird sp. with extremely long tail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oiseau sp. à très longue queue</w:t>
      </w:r>
      <w:r>
        <w:t xml:space="preserve"> [e.g. male whydah in breeding plu</w:t>
      </w:r>
      <w:r w:rsidR="001A4120">
        <w:t>m</w:t>
      </w:r>
      <w:r>
        <w:t>age].</w:t>
      </w:r>
    </w:p>
    <w:p w14:paraId="2535515D" w14:textId="0245B2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kà:jè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kà:gè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kà:g-ù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grandmother, grandfather </w:t>
      </w:r>
      <w:r>
        <w:rPr>
          <w:rFonts w:ascii="Wingdings" w:hAnsi="Wingdings"/>
          <w:sz w:val="18"/>
        </w:rPr>
        <w:t></w:t>
      </w:r>
      <w:r>
        <w:t xml:space="preserve"> g</w:t>
      </w:r>
      <w:r>
        <w:rPr>
          <w:rFonts w:ascii="Garamond" w:hAnsi="Garamond"/>
        </w:rPr>
        <w:t>rand-mère, grand-père</w:t>
      </w:r>
      <w:r>
        <w:t xml:space="preserve"> - poss (inal): 1Sg </w:t>
      </w:r>
      <w:r w:rsidRPr="005D30C6">
        <w:rPr>
          <w:rFonts w:ascii="Doulos SIL" w:hAnsi="Doulos SIL"/>
          <w:i/>
          <w:color w:val="0000FF"/>
        </w:rPr>
        <w:t>kà:g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kà:j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kà:g</w:t>
      </w:r>
      <w:r w:rsidRPr="005D30C6">
        <w:rPr>
          <w:rFonts w:ascii="Doulos SIL" w:hAnsi="Doulos SIL"/>
          <w:i/>
          <w:color w:val="0000FF"/>
        </w:rPr>
        <w:noBreakHyphen/>
        <w:t>àŋ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kà:g-ù</w:t>
      </w:r>
      <w:r>
        <w:t>].</w:t>
      </w:r>
    </w:p>
    <w:p w14:paraId="097F168F" w14:textId="6826B9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kà:jì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scratch (skin)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gratter (la peau)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gà:sù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[intr] scratch one</w:t>
      </w:r>
      <w:r w:rsidR="007B254E">
        <w:t>’</w:t>
      </w:r>
      <w:r>
        <w:t xml:space="preserve">s skin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gratter la peau</w:t>
      </w:r>
      <w:r w:rsidRPr="00590ABD">
        <w:t xml:space="preserve"> - </w:t>
      </w:r>
      <w:r>
        <w:t xml:space="preserve">cpd: see </w:t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hàr</w:t>
      </w:r>
      <w:r w:rsidR="001A4120" w:rsidRPr="005D30C6">
        <w:rPr>
          <w:rFonts w:ascii="Doulos SIL" w:hAnsi="Doulos SIL"/>
          <w:i/>
          <w:color w:val="0000FF"/>
        </w:rPr>
        <w:noBreakHyphen/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mà:m</w:t>
      </w:r>
      <w:r w:rsidR="001A4120" w:rsidRPr="005D30C6">
        <w:rPr>
          <w:rFonts w:ascii="Doulos SIL" w:hAnsi="Doulos SIL"/>
          <w:i/>
          <w:color w:val="0000FF"/>
        </w:rPr>
        <w:noBreakHyphen/>
        <w:t>ù</w:t>
      </w:r>
      <w:r w:rsidR="001A4120">
        <w:rPr>
          <w:rFonts w:ascii="Doulos SIL" w:hAnsi="Doulos SIL"/>
          <w:i/>
          <w:color w:val="0000FF"/>
        </w:rPr>
        <w:t>]]</w:t>
      </w:r>
      <w:r w:rsidR="001A4120" w:rsidRPr="005D30C6">
        <w:rPr>
          <w:rFonts w:ascii="Doulos SIL" w:hAnsi="Doulos SIL"/>
          <w:i/>
          <w:color w:val="0000FF"/>
        </w:rPr>
        <w:noBreakHyphen/>
      </w:r>
      <w:r w:rsidR="001A4120">
        <w:rPr>
          <w:rFonts w:ascii="Doulos SIL" w:hAnsi="Doulos SIL"/>
          <w:i/>
          <w:color w:val="0000FF"/>
        </w:rPr>
        <w:t>[</w:t>
      </w:r>
      <w:r w:rsidR="001A4120" w:rsidRPr="005D30C6">
        <w:rPr>
          <w:rFonts w:ascii="Doulos SIL" w:hAnsi="Doulos SIL"/>
          <w:i/>
          <w:color w:val="0000FF"/>
        </w:rPr>
        <w:t>kà:j</w:t>
      </w:r>
      <w:r w:rsidR="001A4120" w:rsidRPr="005D30C6">
        <w:rPr>
          <w:rFonts w:ascii="Doulos SIL" w:hAnsi="Doulos SIL"/>
          <w:i/>
          <w:color w:val="0000FF"/>
        </w:rPr>
        <w:noBreakHyphen/>
        <w:t>íyà</w:t>
      </w:r>
      <w:r w:rsidR="001A4120">
        <w:rPr>
          <w:rFonts w:ascii="Doulos SIL" w:hAnsi="Doulos SIL"/>
          <w:i/>
          <w:color w:val="0000FF"/>
        </w:rPr>
        <w:t>]</w:t>
      </w:r>
      <w:r>
        <w:t>.</w:t>
      </w:r>
    </w:p>
    <w:p w14:paraId="6B912125" w14:textId="77777777" w:rsidR="004E4BA0" w:rsidRPr="00F73AD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kàkáb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wooden shoe formerly worn by the Chief of Hombori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chaussure en bois portée jadis par le Chef de Hombori</w:t>
      </w:r>
      <w:r>
        <w:t>.</w:t>
      </w:r>
    </w:p>
    <w:p w14:paraId="39B1874C" w14:textId="4DA4F1FD" w:rsidR="004E4BA0" w:rsidRPr="00F73AD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globular gold jewel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bijou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 en forme de globe</w:t>
      </w:r>
      <w:r>
        <w:t xml:space="preserve"> [two of them are combined with one </w:t>
      </w:r>
      <w:r w:rsidRPr="005D30C6">
        <w:rPr>
          <w:rFonts w:ascii="Doulos SIL" w:hAnsi="Doulos SIL"/>
          <w:i/>
          <w:color w:val="0000FF"/>
        </w:rPr>
        <w:t>kúlólá:t-ò</w:t>
      </w:r>
      <w:r>
        <w:t xml:space="preserve"> on each of the side braids in the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coiffure].</w:t>
      </w:r>
    </w:p>
    <w:p w14:paraId="6AA03604" w14:textId="106B2AF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door panel, door (as object; also used as litter to carry someone)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(battant de) porte (utilisée aussi comme litière pour porter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1F451544" w14:textId="2BF185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káków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argue with (sb), debate, stand up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contredire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káków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84D9511" w14:textId="0FD36E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kàl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only, exclusively; except, other than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seulement; sauf,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exception de</w:t>
      </w:r>
      <w:r>
        <w:t xml:space="preserve"> [see separate entry for </w:t>
      </w:r>
      <w:r w:rsidRPr="005D30C6">
        <w:rPr>
          <w:rFonts w:ascii="Doulos SIL" w:hAnsi="Doulos SIL"/>
          <w:i/>
          <w:color w:val="0000FF"/>
        </w:rPr>
        <w:t>kàlà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[bàŋg</w:t>
      </w:r>
      <w:r w:rsidRPr="005D30C6">
        <w:rPr>
          <w:rFonts w:ascii="Doulos SIL" w:hAnsi="Doulos SIL"/>
          <w:i/>
          <w:color w:val="0000FF"/>
        </w:rPr>
        <w:noBreakHyphen/>
        <w:t>ù kúl] ꜜsí:=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né [kàl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fóndìkàrì]</w:t>
      </w:r>
      <w:r>
        <w:t xml:space="preserve">  there was no well here except Fondikari (=F was the only well)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avait pas de puits ici sauf Fondikari (=F était le seul puits)</w:t>
      </w:r>
      <w:r>
        <w:t xml:space="preserve">; greeting phrase: </w:t>
      </w:r>
      <w:r w:rsidRPr="005D30C6">
        <w:rPr>
          <w:rFonts w:ascii="Doulos SIL" w:hAnsi="Doulos SIL"/>
          <w:i/>
          <w:color w:val="0000FF"/>
        </w:rPr>
        <w:t xml:space="preserve">kàl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ì</w:t>
      </w:r>
      <w:r>
        <w:t xml:space="preserve">  nothing but peace!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rien que la paix!</w:t>
      </w:r>
      <w:r w:rsidR="00C26522">
        <w:t xml:space="preserve"> [reply to greetings with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mótê</w:t>
      </w:r>
      <w:r>
        <w:t xml:space="preserve"> </w:t>
      </w:r>
      <w:r w:rsidR="007B254E">
        <w:t>‘</w:t>
      </w:r>
      <w:r>
        <w:t>how?</w:t>
      </w:r>
      <w:r w:rsidR="007B254E">
        <w:t>’</w:t>
      </w:r>
      <w:r>
        <w:t>].</w:t>
      </w:r>
    </w:p>
    <w:p w14:paraId="135C6BF8" w14:textId="4B6B60A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kàl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 followed by subjunctive] it is necessary that </w:t>
      </w:r>
      <w:r>
        <w:sym w:font="Symbol" w:char="F0BC"/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il faut que 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kàl á↑=ḿ kà</w:t>
      </w:r>
      <w:r>
        <w:t xml:space="preserve">  she must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faut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vienne</w:t>
      </w:r>
      <w:r>
        <w:t>.</w:t>
      </w:r>
    </w:p>
    <w:p w14:paraId="5BA6C4C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kàl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7D9307D" w14:textId="12C5323F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kàlà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except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sauf,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exception de</w:t>
      </w:r>
      <w:r>
        <w:t xml:space="preserve"> [variant of </w:t>
      </w:r>
      <w:r w:rsidRPr="005D30C6">
        <w:rPr>
          <w:rFonts w:ascii="Doulos SIL" w:hAnsi="Doulos SIL"/>
          <w:i/>
          <w:color w:val="0000FF"/>
        </w:rPr>
        <w:t>kàl</w:t>
      </w:r>
      <w:r>
        <w:t xml:space="preserve"> 1 used after </w:t>
      </w:r>
      <w:r w:rsidRPr="005D30C6">
        <w:rPr>
          <w:rFonts w:ascii="Doulos SIL" w:hAnsi="Doulos SIL"/>
          <w:i/>
          <w:color w:val="0000FF"/>
        </w:rPr>
        <w:t>màn tì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màn tì kàlà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(it is) none other than </w:t>
      </w:r>
      <w:r>
        <w:sym w:font="Symbol" w:char="F0BC"/>
      </w:r>
      <w:r>
        <w:t>, none except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est) rien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 que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personne que </w:t>
      </w:r>
      <w:r>
        <w:rPr>
          <w:rFonts w:ascii="Garamond" w:hAnsi="Garamond"/>
        </w:rPr>
        <w:sym w:font="Symbol" w:char="F0BC"/>
      </w:r>
      <w:r>
        <w:t xml:space="preserve"> [ornate style for </w:t>
      </w:r>
      <w:r w:rsidR="007B254E">
        <w:t>‘</w:t>
      </w:r>
      <w:r>
        <w:t>it is </w:t>
      </w:r>
      <w:r>
        <w:sym w:font="Symbol" w:char="F0BC"/>
      </w:r>
      <w:r w:rsidR="007B254E">
        <w:t>‘</w:t>
      </w:r>
      <w:r>
        <w:t>].</w:t>
      </w:r>
    </w:p>
    <w:p w14:paraId="5225E57B" w14:textId="32C1F8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kálálá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express disagreement, engage in a disputation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exprimer son désaccord,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engager dans un débat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kálálá ńdù ʔây</w:t>
      </w:r>
      <w:r>
        <w:t xml:space="preserve">  he debated with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engagé dans un débat</w:t>
      </w:r>
      <w:r>
        <w:t>.</w:t>
      </w:r>
    </w:p>
    <w:p w14:paraId="12E170C2" w14:textId="50A6400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kàl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-íy-òw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</w:t>
      </w:r>
      <w:r w:rsidR="008C73A7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DAF8A7B" w14:textId="3D2FFF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kállî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clear throat and spit out yelllowish </w:t>
      </w:r>
      <w:r w:rsidR="00FD0156">
        <w:t>sputum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racler la gorge et expulser un crachat jaunâtre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kàll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kàlàlí</w:t>
      </w:r>
      <w:r>
        <w:t>].</w:t>
      </w:r>
    </w:p>
    <w:p w14:paraId="02607FE2" w14:textId="4718D96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kàll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yellow </w:t>
      </w:r>
      <w:r w:rsidR="00FD0156">
        <w:t>sputum</w:t>
      </w:r>
      <w:r>
        <w:t xml:space="preserve"> in throat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salive jaunâtre dans la gorge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kállî</w:t>
      </w:r>
      <w:r>
        <w:t>].</w:t>
      </w:r>
    </w:p>
    <w:p w14:paraId="4B16A37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kálmê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accuse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dénoncer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kalm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, perhaps ultimately Fr </w:t>
      </w:r>
      <w:r w:rsidRPr="003E4524">
        <w:rPr>
          <w:rFonts w:ascii="Garamond" w:hAnsi="Garamond"/>
          <w:i/>
        </w:rPr>
        <w:t>calomnier</w:t>
      </w:r>
      <w:r>
        <w:t xml:space="preserve"> or </w:t>
      </w:r>
      <w:r w:rsidRPr="003E4524">
        <w:rPr>
          <w:rFonts w:ascii="Garamond" w:hAnsi="Garamond"/>
          <w:i/>
        </w:rPr>
        <w:t>réclamer</w:t>
      </w:r>
      <w:r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kalma</w:t>
      </w:r>
      <w:r>
        <w:t>].</w:t>
      </w:r>
    </w:p>
    <w:p w14:paraId="3E8B00ED" w14:textId="53C7ED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animal pen, enclosure, enclosed garden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parc (pour les </w:t>
      </w:r>
      <w:r w:rsidR="0029262E">
        <w:rPr>
          <w:rFonts w:ascii="Garamond" w:hAnsi="Garamond"/>
        </w:rPr>
        <w:t>animaux</w:t>
      </w:r>
      <w:r>
        <w:rPr>
          <w:rFonts w:ascii="Garamond" w:hAnsi="Garamond"/>
        </w:rPr>
        <w:t>), clôture, jardin</w:t>
      </w:r>
      <w:r>
        <w:t xml:space="preserve"> [</w:t>
      </w:r>
      <w:r w:rsidR="008C73A7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kàl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75AF6101" w14:textId="6B5584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kálwâ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state of ritual seclusion (esp. for a holy 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état saint en solitaire (surtout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marabout)</w:t>
      </w:r>
      <w:r w:rsidRPr="002C3CD0">
        <w:t xml:space="preserve"> -</w:t>
      </w:r>
      <w:r w:rsidRPr="00590ABD">
        <w:t xml:space="preserve">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húrá ꜜkálwâ</w:t>
      </w:r>
      <w:r>
        <w:t xml:space="preserve">  enter into ritual state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entrer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état saint</w:t>
      </w:r>
      <w:r>
        <w:t>.</w:t>
      </w:r>
    </w:p>
    <w:p w14:paraId="64296C8E" w14:textId="33AED5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initial] [reduced &lt; </w:t>
      </w:r>
      <w:r w:rsidRPr="005D30C6">
        <w:rPr>
          <w:rFonts w:ascii="Doulos SIL" w:hAnsi="Doulos SIL"/>
          <w:i/>
          <w:color w:val="0000FF"/>
        </w:rPr>
        <w:t>kàmbè</w:t>
      </w:r>
      <w:r>
        <w:t xml:space="preserve"> </w:t>
      </w:r>
      <w:r w:rsidR="007B254E">
        <w:t>‘</w:t>
      </w:r>
      <w:r>
        <w:t>hand</w:t>
      </w:r>
      <w:r w:rsidR="007B254E">
        <w:t>’</w:t>
      </w:r>
      <w:r>
        <w:t xml:space="preserve"> (or cpd initial form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), optional in </w:t>
      </w: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>
        <w:t xml:space="preserve">, possibly part of </w:t>
      </w:r>
      <w:r w:rsidRPr="005D30C6">
        <w:rPr>
          <w:rFonts w:ascii="Doulos SIL" w:hAnsi="Doulos SIL"/>
          <w:i/>
          <w:color w:val="0000FF"/>
        </w:rPr>
        <w:t>kám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43673E8" w14:textId="266C8CD8" w:rsidR="004E4BA0" w:rsidRPr="004F0B1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kámâ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 after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</w:t>
      </w:r>
      <w:r w:rsidR="007B254E">
        <w:t>‘</w:t>
      </w:r>
      <w:r>
        <w:t>person</w:t>
      </w:r>
      <w:r w:rsidR="007B254E">
        <w:t>’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fó:</w:t>
      </w:r>
      <w:r>
        <w:t xml:space="preserve"> </w:t>
      </w:r>
      <w:r w:rsidR="007B254E">
        <w:t>‘</w:t>
      </w:r>
      <w:r>
        <w:t>one</w:t>
      </w:r>
      <w:r w:rsidR="007B254E">
        <w:t>’</w:t>
      </w:r>
      <w:r>
        <w:t xml:space="preserve">] each, any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chacun,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qui,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quoi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>kámâ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bàr</w:t>
      </w:r>
      <w:r w:rsidRPr="005D30C6">
        <w:rPr>
          <w:rFonts w:ascii="Doulos SIL" w:hAnsi="Doulos SIL"/>
          <w:i/>
          <w:color w:val="0000FF"/>
        </w:rPr>
        <w:noBreakHyphen/>
        <w:t>kámâ</w:t>
      </w:r>
      <w:r w:rsidRPr="002C3CD0">
        <w:t xml:space="preserve"> a</w:t>
      </w:r>
      <w:r>
        <w:t xml:space="preserve">nyone, everyone, each, both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qui, tous, tous les deux, chacun</w:t>
      </w:r>
      <w:r>
        <w:t xml:space="preserve"> [dative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  <w:t>kámá ꜜsê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kámá kà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gúnà]</w:t>
      </w:r>
      <w:r>
        <w:t xml:space="preserve">  everyone came and looked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tout le monde est venu regarder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màn tù bòr</w:t>
      </w:r>
      <w:r w:rsidRPr="005D30C6">
        <w:rPr>
          <w:rFonts w:ascii="Doulos SIL" w:hAnsi="Doulos SIL"/>
          <w:i/>
          <w:color w:val="0000FF"/>
        </w:rPr>
        <w:noBreakHyphen/>
        <w:t>kámá ꜜnê</w:t>
      </w:r>
      <w:r>
        <w:t xml:space="preserve">  there isn</w:t>
      </w:r>
      <w:r w:rsidR="007B254E">
        <w:t>’</w:t>
      </w:r>
      <w:r>
        <w:t>t anyone who says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 personne qui dise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 </w:t>
      </w:r>
      <w:r w:rsidRPr="00590ABD">
        <w:t xml:space="preserve">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ʔì-fó:-kámâ</w:t>
      </w:r>
      <w:r>
        <w:t xml:space="preserve"> each one, every one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chacun(e)</w:t>
      </w:r>
      <w:r>
        <w:t>.</w:t>
      </w:r>
    </w:p>
    <w:p w14:paraId="58094978" w14:textId="1EDECA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 [but see also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1b]), 3PossSg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hand, arm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main, bras</w:t>
      </w:r>
      <w:r>
        <w:t xml:space="preserve"> - poss (inal): 1Sg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kàmb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]</w:t>
      </w:r>
      <w:r w:rsidRPr="00590ABD">
        <w:t xml:space="preserve"> - </w:t>
      </w:r>
      <w:r>
        <w:t xml:space="preserve">frequent cpd initial, see </w:t>
      </w:r>
      <w:r w:rsidRPr="005D30C6">
        <w:rPr>
          <w:rFonts w:ascii="Doulos SIL" w:hAnsi="Doulos SIL"/>
          <w:i/>
          <w:color w:val="0000FF"/>
        </w:rPr>
        <w:t>kàmbè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(and reduced variant </w:t>
      </w:r>
      <w:r w:rsidRPr="005D30C6">
        <w:rPr>
          <w:rFonts w:ascii="Doulos SIL" w:hAnsi="Doulos SIL"/>
          <w:i/>
          <w:color w:val="0000FF"/>
        </w:rPr>
        <w:t>kam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in </w:t>
      </w: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kàm-[kít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); infrequent cpd final (see </w:t>
      </w:r>
      <w:r w:rsidRPr="005D30C6">
        <w:rPr>
          <w:rFonts w:ascii="Doulos SIL" w:hAnsi="Doulos SIL"/>
          <w:i/>
          <w:color w:val="0000FF"/>
        </w:rPr>
        <w:t>[kòyr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[kámb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>)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á↑=ŋ́ kàmb</w:t>
      </w:r>
      <w:r w:rsidRPr="005D30C6">
        <w:rPr>
          <w:rFonts w:ascii="Doulos SIL" w:hAnsi="Doulos SIL"/>
          <w:i/>
          <w:color w:val="0000FF"/>
        </w:rPr>
        <w:noBreakHyphen/>
        <w:t>èy zá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[zémꜜbér ꜜfó:]</w:t>
      </w:r>
      <w:r>
        <w:t xml:space="preserve">  he helped me out to the tune of 1000 (riyals)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 aidé </w:t>
      </w:r>
      <w:r w:rsidR="00FD0156">
        <w:rPr>
          <w:rFonts w:ascii="Garamond" w:hAnsi="Garamond"/>
        </w:rPr>
        <w:t>en raison</w:t>
      </w:r>
      <w:r>
        <w:rPr>
          <w:rFonts w:ascii="Garamond" w:hAnsi="Garamond"/>
        </w:rPr>
        <w:t xml:space="preserve"> de 1000 (riyals) [cf. </w:t>
      </w:r>
      <w:r w:rsidR="00FD0156" w:rsidRPr="005D30C6">
        <w:rPr>
          <w:rFonts w:ascii="Doulos SIL" w:hAnsi="Doulos SIL"/>
          <w:i/>
          <w:color w:val="0000FF"/>
        </w:rPr>
        <w:t>[kàmb</w:t>
      </w:r>
      <w:r w:rsidR="00FD0156" w:rsidRPr="005D30C6">
        <w:rPr>
          <w:rFonts w:ascii="Doulos SIL" w:hAnsi="Doulos SIL"/>
          <w:i/>
          <w:color w:val="0000FF"/>
        </w:rPr>
        <w:noBreakHyphen/>
        <w:t>ù]</w:t>
      </w:r>
      <w:r w:rsidR="00FD0156" w:rsidRPr="005D30C6">
        <w:rPr>
          <w:rFonts w:ascii="Doulos SIL" w:hAnsi="Doulos SIL"/>
          <w:i/>
          <w:color w:val="0000FF"/>
        </w:rPr>
        <w:noBreakHyphen/>
        <w:t>[zá:</w:t>
      </w:r>
      <w:r w:rsidR="00FD0156" w:rsidRPr="005D30C6">
        <w:rPr>
          <w:rFonts w:ascii="Doulos SIL" w:hAnsi="Doulos SIL"/>
          <w:i/>
          <w:color w:val="0000FF"/>
        </w:rPr>
        <w:noBreakHyphen/>
        <w:t>r</w:t>
      </w:r>
      <w:r w:rsidR="00FD0156"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(sb</w:t>
      </w:r>
      <w:r w:rsidR="007B254E">
        <w:t>’</w:t>
      </w:r>
      <w:r>
        <w:t xml:space="preserve">s) custody, control, authority (over a subordinate or prisoner)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autorité, domination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sur un subordonné ou un prisonnier)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>à húrá [kàmbè gà]</w:t>
      </w:r>
      <w:r w:rsidRPr="00B74CF6">
        <w:t xml:space="preserve">  he got into trouble with the authorities (=was incarcerated, was hauled in front of the police, etc.)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il est tombé dans des ennuis avec les autorités (=fut emprisonné, fut convoqué par la justice, etc.); </w:t>
      </w:r>
      <w:r w:rsidRPr="005D30C6">
        <w:rPr>
          <w:rFonts w:ascii="Doulos SIL" w:hAnsi="Doulos SIL"/>
          <w:i/>
          <w:color w:val="0000FF"/>
        </w:rPr>
        <w:t>gòy-</w:t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tè:-k-é</w:t>
      </w:r>
      <w:r w:rsidR="00FD015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ꜜfáttá [kàmb-èy gà]</w:t>
      </w:r>
      <w:r w:rsidRPr="00B74CF6">
        <w:t xml:space="preserve">  my (former) apprentice has left my control (=is working on his own)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mon (ex-)apprenti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libéré de mon autorité</w:t>
      </w:r>
      <w:r>
        <w:t>.</w:t>
      </w:r>
    </w:p>
    <w:p w14:paraId="775477A7" w14:textId="0B168A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kàmbè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mê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“hand-mouth”] forearm</w:t>
      </w:r>
      <w:r w:rsidR="00A46A98">
        <w:t xml:space="preserve"> span</w:t>
      </w:r>
      <w:r>
        <w:t xml:space="preserve"> (hand to elbow, as </w:t>
      </w:r>
      <w:r w:rsidR="00A46A98">
        <w:t xml:space="preserve">a </w:t>
      </w:r>
      <w:r>
        <w:t xml:space="preserve">measure)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avant-bras (en tant que mesure, de la main au coude)</w:t>
      </w:r>
      <w:r>
        <w:t>.</w:t>
      </w:r>
    </w:p>
    <w:p w14:paraId="7E7F338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kàmbè</w:t>
      </w:r>
      <w:r>
        <w:t>].</w:t>
      </w:r>
    </w:p>
    <w:p w14:paraId="70E9D262" w14:textId="1E9C02A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[nominal cpd initial] [see </w:t>
      </w:r>
      <w:r w:rsidRPr="005D30C6">
        <w:rPr>
          <w:rFonts w:ascii="Doulos SIL" w:hAnsi="Doulos SIL"/>
          <w:i/>
          <w:color w:val="0000FF"/>
        </w:rPr>
        <w:t>kàmbè</w:t>
      </w:r>
      <w:r>
        <w:t xml:space="preserve"> </w:t>
      </w:r>
      <w:r w:rsidR="007B254E">
        <w:t>‘</w:t>
      </w:r>
      <w:r>
        <w:t>hand</w:t>
      </w:r>
      <w:r w:rsidR="007B254E">
        <w:t>’</w:t>
      </w:r>
      <w:r>
        <w:t>].</w:t>
      </w:r>
    </w:p>
    <w:p w14:paraId="5538E6EC" w14:textId="58560B45" w:rsidR="004E4BA0" w:rsidRPr="00C01CD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98194F">
        <w:t xml:space="preserve"> 1b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variant indefinite form of </w:t>
      </w:r>
      <w:r w:rsidRPr="005D30C6">
        <w:rPr>
          <w:rFonts w:ascii="Doulos SIL" w:hAnsi="Doulos SIL"/>
          <w:i/>
          <w:color w:val="0000FF"/>
        </w:rPr>
        <w:t>kàmbè</w:t>
      </w:r>
      <w:r>
        <w:t xml:space="preserve"> used as fixed direct object in the idioms below]</w:t>
      </w:r>
      <w:r w:rsidRPr="00590ABD">
        <w:t xml:space="preserve"> - </w:t>
      </w:r>
      <w:r>
        <w:t>idioms</w:t>
      </w:r>
      <w:r w:rsidRPr="002C3CD0">
        <w:t xml:space="preserve">: </w:t>
      </w:r>
      <w:r w:rsidRPr="00415862">
        <w:rPr>
          <w:rFonts w:ascii="Doulos SIL" w:hAnsi="Doulos SIL"/>
          <w:i/>
          <w:color w:val="0000FF"/>
        </w:rPr>
        <w:t xml:space="preserve">(X) </w:t>
      </w:r>
      <w:r w:rsidRPr="005D30C6">
        <w:rPr>
          <w:rFonts w:ascii="Doulos SIL" w:hAnsi="Doulos SIL"/>
          <w:i/>
          <w:color w:val="0000FF"/>
        </w:rPr>
        <w:t>ŋ́</w:t>
      </w:r>
      <w:r w:rsidRPr="00C01CD4">
        <w:rPr>
          <w:i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415862">
        <w:rPr>
          <w:rFonts w:ascii="Doulos SIL" w:hAnsi="Doulos SIL"/>
          <w:i/>
          <w:color w:val="0000FF"/>
        </w:rPr>
        <w:t xml:space="preserve"> </w:t>
      </w:r>
      <w:r w:rsidRPr="00415862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 w:rsidRPr="00415862">
        <w:rPr>
          <w:rFonts w:ascii="Doulos SIL" w:hAnsi="Doulos SIL"/>
          <w:i/>
          <w:color w:val="0000FF"/>
        </w:rPr>
        <w:t xml:space="preserve"> [Y </w:t>
      </w:r>
      <w:r w:rsidRPr="005D30C6">
        <w:rPr>
          <w:rFonts w:ascii="Doulos SIL" w:hAnsi="Doulos SIL"/>
          <w:i/>
          <w:color w:val="0000FF"/>
        </w:rPr>
        <w:t>gà</w:t>
      </w:r>
      <w:r w:rsidRPr="00C01CD4">
        <w:rPr>
          <w:i/>
          <w:color w:val="993300"/>
        </w:rPr>
        <w:t>]</w:t>
      </w:r>
      <w:r>
        <w:t xml:space="preserve">  (X) cast an evil spell against 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(X) jeter un mauvais sort contre Y;  </w:t>
      </w:r>
      <w:r w:rsidRPr="00415862">
        <w:rPr>
          <w:rFonts w:ascii="Doulos SIL" w:hAnsi="Doulos SIL"/>
          <w:i/>
          <w:color w:val="0000FF"/>
        </w:rPr>
        <w:t xml:space="preserve">(X) </w:t>
      </w:r>
      <w:r w:rsidRPr="005D30C6">
        <w:rPr>
          <w:rFonts w:ascii="Doulos SIL" w:hAnsi="Doulos SIL"/>
          <w:i/>
          <w:color w:val="0000FF"/>
        </w:rPr>
        <w:t>ŋ́</w:t>
      </w:r>
      <w:r w:rsidRPr="00415862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415862">
        <w:rPr>
          <w:rFonts w:ascii="Doulos SIL" w:hAnsi="Doulos SIL"/>
          <w:i/>
          <w:color w:val="0000FF"/>
        </w:rPr>
        <w:t xml:space="preserve"> </w:t>
      </w:r>
      <w:r w:rsidRPr="00415862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 w:rsidRPr="00415862">
        <w:rPr>
          <w:rFonts w:ascii="Doulos SIL" w:hAnsi="Doulos SIL"/>
          <w:i/>
          <w:color w:val="0000FF"/>
        </w:rPr>
        <w:t xml:space="preserve"> [Y </w:t>
      </w:r>
      <w:r w:rsidRPr="005D30C6">
        <w:rPr>
          <w:rFonts w:ascii="Doulos SIL" w:hAnsi="Doulos SIL"/>
          <w:i/>
          <w:color w:val="0000FF"/>
        </w:rPr>
        <w:t>sê</w:t>
      </w:r>
      <w:r w:rsidR="00415862">
        <w:rPr>
          <w:rFonts w:ascii="Doulos SIL" w:hAnsi="Doulos SIL"/>
          <w:i/>
          <w:color w:val="0000FF"/>
        </w:rPr>
        <w:t xml:space="preserve">] </w:t>
      </w:r>
      <w:r w:rsidR="00415862">
        <w:rPr>
          <w:i/>
          <w:color w:val="993300"/>
        </w:rPr>
        <w:t xml:space="preserve"> </w:t>
      </w:r>
      <w:r>
        <w:t xml:space="preserve">(X) give a hand to (=help out) 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(X) donner un coup de main à (=aider) Y</w:t>
      </w:r>
      <w:r>
        <w:t>.</w:t>
      </w:r>
    </w:p>
    <w:p w14:paraId="02FFC62D" w14:textId="1692FEB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D0156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fingernail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ongle (de la main)</w:t>
      </w:r>
      <w:r>
        <w:t>.</w:t>
      </w:r>
    </w:p>
    <w:p w14:paraId="2962690B" w14:textId="1CE643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bándé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51021F">
        <w:t xml:space="preserve"> [cpd n, lit. “hand-back”</w:t>
      </w:r>
      <w:r>
        <w:t>] a woman</w:t>
      </w:r>
      <w:r w:rsidR="007B254E">
        <w:t>’</w:t>
      </w:r>
      <w:r>
        <w:t xml:space="preserve">s hairdo with braids in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avec des tresses par derrière</w:t>
      </w:r>
      <w:r>
        <w:t>.</w:t>
      </w:r>
    </w:p>
    <w:p w14:paraId="3F64836B" w14:textId="77777777" w:rsidR="004E4BA0" w:rsidRPr="00BB673A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A13310">
        <w:rPr>
          <w:rFonts w:ascii="Doulos SIL" w:hAnsi="Doulos SIL"/>
          <w:i/>
          <w:color w:val="0000FF"/>
        </w:rPr>
        <w:t xml:space="preserve"> </w:t>
      </w:r>
      <w:r w:rsidRPr="00A13310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dâm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1b].</w:t>
      </w:r>
    </w:p>
    <w:p w14:paraId="0E12881A" w14:textId="4E376E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[fùmb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D0156">
        <w:t xml:space="preserve">bahuvrihi </w:t>
      </w:r>
      <w:r>
        <w:t xml:space="preserve">cpd n, lit. “rotten-hand(ed)”] habitual thief, kleptomaniac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kleptomane, voleur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habitude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[kùk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zèy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="00FD0156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FD015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="00FD0156">
        <w:rPr>
          <w:rFonts w:ascii="Doulos SIL" w:hAnsi="Doulos SIL"/>
          <w:i/>
          <w:color w:val="0000FF"/>
        </w:rPr>
        <w:t>]</w:t>
      </w:r>
      <w:r>
        <w:t>.</w:t>
      </w:r>
    </w:p>
    <w:p w14:paraId="77FBF3F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gòbòrì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left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main gauche</w:t>
      </w:r>
      <w:r>
        <w:t>.</w:t>
      </w:r>
    </w:p>
    <w:p w14:paraId="17CAE5C8" w14:textId="3FEFAD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hì:r-ò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51021F">
        <w:t xml:space="preserve"> [cpd n, lit. “hand-bead”</w:t>
      </w:r>
      <w:r>
        <w:t xml:space="preserve">] (non-metal) bracelet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FD0156">
        <w:rPr>
          <w:rFonts w:ascii="Garamond" w:hAnsi="Garamond"/>
        </w:rPr>
        <w:t>bracelet (non-métal</w:t>
      </w:r>
      <w:r>
        <w:rPr>
          <w:rFonts w:ascii="Garamond" w:hAnsi="Garamond"/>
        </w:rPr>
        <w:t xml:space="preserve">lique) </w:t>
      </w:r>
      <w:r>
        <w:t xml:space="preserve">[cf. </w:t>
      </w:r>
      <w:r w:rsidRPr="005D30C6">
        <w:rPr>
          <w:rFonts w:ascii="Doulos SIL" w:hAnsi="Doulos SIL"/>
          <w:i/>
          <w:color w:val="0000FF"/>
        </w:rPr>
        <w:t>zàɲ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DDDF329" w14:textId="707ACB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jíná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51021F">
        <w:t xml:space="preserve"> [cpd n, lit. “hand-front”</w:t>
      </w:r>
      <w:r>
        <w:t>] a woman</w:t>
      </w:r>
      <w:r w:rsidR="007B254E">
        <w:t>’</w:t>
      </w:r>
      <w:r>
        <w:t xml:space="preserve">s hairdo with braids in front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avec des tresses par devant</w:t>
      </w:r>
      <w:r>
        <w:t>.</w:t>
      </w:r>
    </w:p>
    <w:p w14:paraId="26C64D01" w14:textId="353F5A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jìnd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51021F">
        <w:t xml:space="preserve"> [cpd n, lit. “hand-neck”</w:t>
      </w:r>
      <w:r>
        <w:t xml:space="preserve">] wrist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poignet</w:t>
      </w:r>
      <w:r>
        <w:t>.</w:t>
      </w:r>
    </w:p>
    <w:p w14:paraId="2084E26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[kòb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“hand-child”] finger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doigt</w:t>
      </w:r>
      <w:r>
        <w:t>.</w:t>
      </w:r>
    </w:p>
    <w:p w14:paraId="24EF38E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[kòrb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ring (on finger)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anneau (de main)</w:t>
      </w:r>
      <w:r>
        <w:t>.</w:t>
      </w:r>
    </w:p>
    <w:p w14:paraId="0865DBF2" w14:textId="41C02C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[kùk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“rotten-hand(ed)”] habitual thief, kleptomaniac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kleptomane, voleur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habitude</w:t>
      </w:r>
      <w:r>
        <w:t xml:space="preserve"> [bahuvrihi cpd]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[fùmb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zèy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6B37BFA" w14:textId="70E529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[kúŋ-kún</w:t>
      </w:r>
      <w:r w:rsidR="0051021F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ò]</w:t>
      </w:r>
      <w:r w:rsidRPr="00E91E24">
        <w:rPr>
          <w:color w:val="993300"/>
        </w:rPr>
        <w:t xml:space="preserve"> </w:t>
      </w:r>
      <w:r w:rsidRPr="00E91E24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kúŋ-kûn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fist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poing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kúŋ-kún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EA7EDF9" w14:textId="7409DB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right hand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main droite</w:t>
      </w:r>
      <w:r>
        <w:t>.</w:t>
      </w:r>
    </w:p>
    <w:p w14:paraId="3B616697" w14:textId="2F3678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(fore-)arm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(avant-)bras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22A96F85" w14:textId="1CBDF85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tóndî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stone bracelet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bracelet de pierre</w:t>
      </w:r>
      <w:r>
        <w:t xml:space="preserve"> [circular, hewn from a single piece of rock, a Hombori specialty for sale to travelers].</w:t>
      </w:r>
    </w:p>
    <w:p w14:paraId="592811C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[tò:t-íy</w:t>
      </w:r>
      <w:r w:rsidRPr="005D30C6">
        <w:rPr>
          <w:rFonts w:ascii="Doulos SIL" w:hAnsi="Doulos SIL"/>
          <w:i/>
          <w:color w:val="0000FF"/>
        </w:rPr>
        <w:noBreakHyphen/>
        <w:t>à:]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 xml:space="preserve"> t-íyâ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elbow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coude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tò:t-íy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713F4F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zâ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tr] give assistance to, make a contribution to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rendre aide à, cotiser pour aider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[zá: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 ; contains </w:t>
      </w:r>
      <w:r w:rsidRPr="005D30C6">
        <w:rPr>
          <w:rFonts w:ascii="Doulos SIL" w:hAnsi="Doulos SIL"/>
          <w:i/>
          <w:color w:val="0000FF"/>
        </w:rPr>
        <w:t>zà</w:t>
      </w:r>
      <w:r>
        <w:t>].</w:t>
      </w:r>
    </w:p>
    <w:p w14:paraId="24D4B2F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[zá: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E91E24">
        <w:t xml:space="preserve"> [note tone]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assistance, help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aide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zâ</w:t>
      </w:r>
      <w:r>
        <w:t>].</w:t>
      </w:r>
    </w:p>
    <w:p w14:paraId="0EE1DA0A" w14:textId="7EC31F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D015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D015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D0156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wing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aile</w:t>
      </w:r>
      <w:r>
        <w:t xml:space="preserve"> [</w:t>
      </w:r>
      <w:r w:rsidR="00FD0156">
        <w:t xml:space="preserve">truncated </w:t>
      </w:r>
      <w:r>
        <w:t xml:space="preserve">initial related to </w:t>
      </w:r>
      <w:r w:rsidRPr="005D30C6">
        <w:rPr>
          <w:rFonts w:ascii="Doulos SIL" w:hAnsi="Doulos SIL"/>
          <w:i/>
          <w:color w:val="0000FF"/>
        </w:rPr>
        <w:t>kàmbè</w:t>
      </w:r>
      <w:r>
        <w:t>].</w:t>
      </w:r>
    </w:p>
    <w:p w14:paraId="0976693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ŋá:rê</w:t>
      </w:r>
      <w:r>
        <w:t>].</w:t>
      </w:r>
    </w:p>
    <w:p w14:paraId="1EAFCDBC" w14:textId="6C1078E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kámsél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kánsél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kámsêl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woman</w:t>
      </w:r>
      <w:r w:rsidR="007B254E">
        <w:t>’</w:t>
      </w:r>
      <w:r>
        <w:t xml:space="preserve">s garment (blouse or skirt)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vêtement féminin</w:t>
      </w:r>
      <w:r>
        <w:t xml:space="preserve"> [also in Ful etc.] [&lt;Fr </w:t>
      </w:r>
      <w:r>
        <w:rPr>
          <w:rFonts w:ascii="Garamond" w:hAnsi="Garamond"/>
          <w:i/>
        </w:rPr>
        <w:t>camisole</w:t>
      </w:r>
      <w:r>
        <w:t>].</w:t>
      </w:r>
    </w:p>
    <w:p w14:paraId="59745BD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kàmsì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roll up (e.g. bottom of pants)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plier (bas du pantalon, etc.)</w:t>
      </w:r>
      <w:r>
        <w:t>.</w:t>
      </w:r>
    </w:p>
    <w:p w14:paraId="5FF4504C" w14:textId="0CCCF66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[cpd initial for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(water)melon</w:t>
      </w:r>
      <w:r w:rsidR="007B254E">
        <w:t>’</w:t>
      </w:r>
      <w:r>
        <w:t>).</w:t>
      </w:r>
    </w:p>
    <w:p w14:paraId="3AB963DA" w14:textId="2318AC7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fall, tumble, collapse; go bankrupt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tomber,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effondrer; </w:t>
      </w:r>
      <w:r w:rsidR="00FD0156">
        <w:rPr>
          <w:rFonts w:ascii="Garamond" w:hAnsi="Garamond"/>
        </w:rPr>
        <w:t>faire</w:t>
      </w:r>
      <w:r>
        <w:rPr>
          <w:rFonts w:ascii="Garamond" w:hAnsi="Garamond"/>
        </w:rPr>
        <w:t xml:space="preserve"> faillite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káwⁿ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káɲ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nominal cpd: see </w:t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ŋòyn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FD015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FD015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D0156">
        <w:rPr>
          <w:rFonts w:ascii="Doulos SIL" w:hAnsi="Doulos SIL"/>
          <w:i/>
          <w:color w:val="0000FF"/>
        </w:rPr>
        <w:t>]</w:t>
      </w:r>
      <w:r w:rsidR="00FD0156">
        <w:t xml:space="preserve"> </w:t>
      </w:r>
      <w:r>
        <w:t>(and variants).</w:t>
      </w:r>
    </w:p>
    <w:p w14:paraId="75387FC7" w14:textId="0A21FF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kâ:n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sweet, nice, good; (heart) be happy; be pleasing (to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</w:t>
      </w:r>
      <w:r w:rsidR="00026A89">
        <w:rPr>
          <w:rFonts w:ascii="Garamond" w:hAnsi="Garamond"/>
        </w:rPr>
        <w:t xml:space="preserve">délicieux, sucré, </w:t>
      </w:r>
      <w:r>
        <w:rPr>
          <w:rFonts w:ascii="Garamond" w:hAnsi="Garamond"/>
        </w:rPr>
        <w:t xml:space="preserve">doux, bon; (cœur) ê. content; plaire (à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[homophonous to </w:t>
      </w:r>
      <w:r w:rsidRPr="005D30C6">
        <w:rPr>
          <w:rFonts w:ascii="Doulos SIL" w:hAnsi="Doulos SIL"/>
          <w:i/>
          <w:color w:val="0000FF"/>
        </w:rPr>
        <w:t>kâ:n</w:t>
      </w:r>
      <w:r>
        <w:t xml:space="preserve"> 2; Adj </w:t>
      </w: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1, Fact </w:t>
      </w: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1, Intens </w:t>
      </w:r>
      <w:r w:rsidRPr="005D30C6">
        <w:rPr>
          <w:rFonts w:ascii="Doulos SIL" w:hAnsi="Doulos SIL"/>
          <w:i/>
          <w:color w:val="0000FF"/>
        </w:rPr>
        <w:t>nám!</w:t>
      </w:r>
      <w:r>
        <w:t xml:space="preserve"> 2, cf. </w:t>
      </w:r>
      <w:r w:rsidRPr="005D30C6">
        <w:rPr>
          <w:rFonts w:ascii="Doulos SIL" w:hAnsi="Doulos SIL"/>
          <w:i/>
          <w:color w:val="0000FF"/>
        </w:rPr>
        <w:t>lúm!</w:t>
      </w:r>
      <w:r>
        <w:t xml:space="preserve">] - ex: </w:t>
      </w:r>
      <w:r w:rsidRPr="005D30C6">
        <w:rPr>
          <w:rFonts w:ascii="Doulos SIL" w:hAnsi="Doulos SIL"/>
          <w:i/>
          <w:color w:val="0000FF"/>
        </w:rPr>
        <w:t>à ẁ ká:n ꜜs-êy</w:t>
      </w:r>
      <w:r>
        <w:t xml:space="preserve"> </w:t>
      </w:r>
      <w:r w:rsidR="001F4935">
        <w:t xml:space="preserve"> </w:t>
      </w:r>
      <w:r>
        <w:t xml:space="preserve">it pleases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me plaît</w:t>
      </w:r>
      <w:r>
        <w:t>.</w:t>
      </w:r>
    </w:p>
    <w:p w14:paraId="138AF07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kâ:n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(blade) be sharp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(lame) ê. tranchante</w:t>
      </w:r>
      <w:r>
        <w:t xml:space="preserve"> [homophonous to </w:t>
      </w:r>
      <w:r w:rsidRPr="005D30C6">
        <w:rPr>
          <w:rFonts w:ascii="Doulos SIL" w:hAnsi="Doulos SIL"/>
          <w:i/>
          <w:color w:val="0000FF"/>
        </w:rPr>
        <w:t>kâ:n</w:t>
      </w:r>
      <w:r>
        <w:t xml:space="preserve"> 1; cf. </w:t>
      </w:r>
      <w:r w:rsidRPr="005D30C6">
        <w:rPr>
          <w:rFonts w:ascii="Doulos SIL" w:hAnsi="Doulos SIL"/>
          <w:i/>
          <w:color w:val="0000FF"/>
        </w:rPr>
        <w:t>sèmbèlèy</w:t>
      </w:r>
      <w:r>
        <w:t xml:space="preserve">] [adj </w:t>
      </w: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2, Fact </w:t>
      </w: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 2].</w:t>
      </w:r>
    </w:p>
    <w:p w14:paraId="54384379" w14:textId="3ECAABC8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káná: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sweet sorghum stalks (for fodder)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tiges douces de sorgho (pour les animaux)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a cultivar of </w:t>
      </w:r>
      <w:r>
        <w:rPr>
          <w:rFonts w:ascii="Garamond" w:hAnsi="Garamond"/>
          <w:i/>
        </w:rPr>
        <w:t>Sorghum bicolor</w:t>
      </w:r>
      <w:r>
        <w:t>, Poaceae</w:t>
      </w:r>
      <w:r w:rsidR="00FD0156">
        <w:t>, not true sugar cane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káná: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0D8159EB" w14:textId="441D6A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kándâ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slender mongoose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mangouste rouge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tà-bírgò-bírg-ò</w:t>
      </w:r>
      <w:r>
        <w:t>] [</w:t>
      </w:r>
      <w:r w:rsidRPr="00FE62AD">
        <w:rPr>
          <w:smallCaps/>
        </w:rPr>
        <w:t>id</w:t>
      </w:r>
      <w:r>
        <w:t xml:space="preserve">: </w:t>
      </w:r>
      <w:r w:rsidRPr="006A2EB6">
        <w:rPr>
          <w:rFonts w:ascii="Garamond" w:hAnsi="Garamond"/>
          <w:i/>
        </w:rPr>
        <w:t>Galerella sanguinea</w:t>
      </w:r>
      <w:r>
        <w:t>].</w:t>
      </w:r>
    </w:p>
    <w:p w14:paraId="366341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nd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[ 3SgO form of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>].</w:t>
      </w:r>
    </w:p>
    <w:p w14:paraId="18D476A9" w14:textId="667A1EE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ká:ndì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[greeting] good morning!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bonjour!</w:t>
      </w:r>
      <w:r>
        <w:t xml:space="preserve"> [syntactically a suppletive imperative]</w:t>
      </w:r>
      <w:r w:rsidRPr="00590ABD">
        <w:t xml:space="preserve"> - </w:t>
      </w:r>
      <w:r>
        <w:t xml:space="preserve">Pl </w:t>
      </w:r>
      <w:r w:rsidR="00995DF2">
        <w:t>Imprt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wò ká:ndì</w:t>
      </w:r>
      <w:r>
        <w:t>.</w:t>
      </w:r>
    </w:p>
    <w:p w14:paraId="29D8FCD9" w14:textId="6B43CDB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bring, come with; bring up, raise (a topic)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amener, venir avec; amorcer (une matière, dans un discours)</w:t>
      </w:r>
      <w:r>
        <w:t xml:space="preserve"> [irregular combination of </w:t>
      </w:r>
      <w:r w:rsidRPr="005D30C6">
        <w:rPr>
          <w:rFonts w:ascii="Doulos SIL" w:hAnsi="Doulos SIL"/>
          <w:i/>
          <w:color w:val="0000FF"/>
        </w:rPr>
        <w:t>kà</w:t>
      </w:r>
      <w:r>
        <w:t xml:space="preserve"> </w:t>
      </w:r>
      <w:r w:rsidR="007B254E">
        <w:t>‘</w:t>
      </w:r>
      <w:r>
        <w:t>come</w:t>
      </w:r>
      <w:r w:rsidR="007B254E">
        <w:t>’</w:t>
      </w:r>
      <w:r>
        <w:t xml:space="preserve"> plus </w:t>
      </w:r>
      <w:r w:rsidRPr="005D30C6">
        <w:rPr>
          <w:rFonts w:ascii="Doulos SIL" w:hAnsi="Doulos SIL"/>
          <w:i/>
          <w:color w:val="0000FF"/>
        </w:rPr>
        <w:t>ńdù</w:t>
      </w:r>
      <w:r>
        <w:t xml:space="preserve"> </w:t>
      </w:r>
      <w:r w:rsidR="007B254E">
        <w:t>‘</w:t>
      </w:r>
      <w:r>
        <w:t>with</w:t>
      </w:r>
      <w:r w:rsidR="007B254E">
        <w:t>’</w:t>
      </w:r>
      <w:r>
        <w:t xml:space="preserve">; 3SgO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ǹd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, </w:t>
      </w:r>
      <w:r w:rsidR="00995DF2">
        <w:t>Imprt</w:t>
      </w:r>
      <w:r>
        <w:t xml:space="preserve"> with 3SgO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nd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 without 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 suffix] [&lt; </w:t>
      </w:r>
      <w:r w:rsidRPr="005D30C6">
        <w:rPr>
          <w:rFonts w:ascii="Doulos SIL" w:hAnsi="Doulos SIL"/>
          <w:i/>
          <w:color w:val="0000FF"/>
        </w:rPr>
        <w:t>kà</w:t>
      </w:r>
      <w:r>
        <w:t> 2].</w:t>
      </w:r>
    </w:p>
    <w:p w14:paraId="0468E74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kánêl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horse-riding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aller à dos de cheval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kóy kánêl</w:t>
      </w:r>
      <w:r>
        <w:t xml:space="preserve">  go horseback riding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aller à dos de cheval</w:t>
      </w:r>
      <w:r>
        <w:t>.</w:t>
      </w:r>
    </w:p>
    <w:p w14:paraId="477E3FFA" w14:textId="58365B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kànêy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FD0156">
        <w:t xml:space="preserve"> [intr] (horse) trot </w:t>
      </w:r>
      <w:r>
        <w:t xml:space="preserve">(slowly)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(cheval) aller au trot (lentement)</w:t>
      </w:r>
      <w:r>
        <w:t>.</w:t>
      </w:r>
    </w:p>
    <w:p w14:paraId="7781963D" w14:textId="29F33882" w:rsidR="00842E07" w:rsidRPr="00842E07" w:rsidRDefault="00842E0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- in cpd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éy]</w:t>
      </w:r>
      <w:r>
        <w:t xml:space="preserve">, cf. </w:t>
      </w:r>
    </w:p>
    <w:p w14:paraId="51692CD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lay down, set down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déposer, faire coucher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kání</w:t>
      </w:r>
      <w:r>
        <w:t>].</w:t>
      </w:r>
    </w:p>
    <w:p w14:paraId="4AEA17D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sweeten; make better, improve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sucrer, adoucir; améliorer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kâ:n</w:t>
      </w:r>
      <w:r>
        <w:t> 1].</w:t>
      </w:r>
    </w:p>
    <w:p w14:paraId="11A13D8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hone, sharpen (blade)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affiler (lame)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kâ:n</w:t>
      </w:r>
      <w:r>
        <w:t> 2].</w:t>
      </w:r>
    </w:p>
    <w:p w14:paraId="71C1C37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nail, fix in place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clouer, fixer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káŋgú</w:t>
      </w:r>
      <w:r>
        <w:t> 2a].</w:t>
      </w:r>
    </w:p>
    <w:p w14:paraId="3173EC18" w14:textId="1AD8923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millet</w:t>
      </w:r>
      <w:r w:rsidR="003875D1">
        <w:t xml:space="preserve"> grain spikes</w:t>
      </w:r>
      <w:r>
        <w:t xml:space="preserve">) be stacked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(épis de mil, etc.)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entasser</w:t>
      </w:r>
      <w:r>
        <w:t xml:space="preserve"> [ResPass &lt; </w:t>
      </w:r>
      <w:r w:rsidRPr="005D30C6">
        <w:rPr>
          <w:rFonts w:ascii="Doulos SIL" w:hAnsi="Doulos SIL"/>
          <w:i/>
          <w:color w:val="0000FF"/>
        </w:rPr>
        <w:t>káŋgú</w:t>
      </w:r>
      <w:r>
        <w:t> 2b].</w:t>
      </w:r>
    </w:p>
    <w:p w14:paraId="47351BF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make (e.g. camel) kneel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mettre (chameau etc.) à genoux</w:t>
      </w:r>
      <w:r>
        <w:t>.</w:t>
      </w:r>
    </w:p>
    <w:p w14:paraId="5B7F15B1" w14:textId="6EF2695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káŋgárí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kneel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agenouiller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káŋgár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] [related to </w:t>
      </w:r>
      <w:r w:rsidRPr="005D30C6">
        <w:rPr>
          <w:rFonts w:ascii="Doulos SIL" w:hAnsi="Doulos SIL"/>
          <w:i/>
          <w:color w:val="0000FF"/>
        </w:rPr>
        <w:t>kaŋg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>].</w:t>
      </w:r>
    </w:p>
    <w:p w14:paraId="357019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kàŋgà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8862A1C" w14:textId="2332B6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kàŋgàrì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magical charm, blessing; traditional propitiatory sacrifice made on the foundation of a village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bénédiction, verset; sacrifice traditionnel effectué à la fondation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nouveau village</w:t>
      </w:r>
      <w:r>
        <w:t xml:space="preserve"> [VblN of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1 (&lt; </w:t>
      </w:r>
      <w:r w:rsidRPr="005D30C6">
        <w:rPr>
          <w:rFonts w:ascii="Doulos SIL" w:hAnsi="Doulos SIL"/>
          <w:i/>
          <w:color w:val="0000FF"/>
        </w:rPr>
        <w:t>káŋgú</w:t>
      </w:r>
      <w:r>
        <w:t xml:space="preserve"> 2)].</w:t>
      </w:r>
    </w:p>
    <w:p w14:paraId="28EA4299" w14:textId="6166CA1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(and  3PossSg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kànjè</w:t>
      </w:r>
      <w:r>
        <w:t xml:space="preserve"> </w:t>
      </w:r>
      <w:r w:rsidR="007B254E">
        <w:t>‘</w:t>
      </w:r>
      <w:r>
        <w:t>knee</w:t>
      </w:r>
      <w:r w:rsidR="007B254E">
        <w:t>’</w:t>
      </w:r>
      <w:r>
        <w:t>].</w:t>
      </w:r>
    </w:p>
    <w:p w14:paraId="3E099DE8" w14:textId="144C9202" w:rsidR="004E4BA0" w:rsidRDefault="00B05566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[[</w:t>
      </w:r>
      <w:r w:rsidR="00261FBE" w:rsidRPr="005D30C6">
        <w:rPr>
          <w:rFonts w:ascii="Doulos SIL" w:hAnsi="Doulos SIL"/>
          <w:i/>
          <w:color w:val="0000FF"/>
        </w:rPr>
        <w:t>kàŋg</w:t>
      </w: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ò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bón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027C8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ꜜtúyy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C027C8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kneecap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rotule</w:t>
      </w:r>
      <w:r w:rsidR="00261FBE">
        <w:t xml:space="preserve"> [ending is </w:t>
      </w:r>
      <w:r w:rsidR="008C73A7">
        <w:rPr>
          <w:smallCaps/>
        </w:rPr>
        <w:t>dimin</w:t>
      </w:r>
      <w:r w:rsidR="00261FBE">
        <w:t xml:space="preserve"> &lt; </w:t>
      </w:r>
      <w:r w:rsidR="00261FBE" w:rsidRPr="005D30C6">
        <w:rPr>
          <w:rFonts w:ascii="Doulos SIL" w:hAnsi="Doulos SIL"/>
          <w:i/>
          <w:color w:val="0000FF"/>
        </w:rPr>
        <w:t>tùw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].</w:t>
      </w:r>
    </w:p>
    <w:p w14:paraId="11FB9B3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kàŋjè</w:t>
      </w:r>
      <w:r>
        <w:t>].</w:t>
      </w:r>
    </w:p>
    <w:p w14:paraId="7C7E167E" w14:textId="3280EB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káŋgû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[tr] nail in, embed; fix (e.g. pole) in place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clouer, enfoncer; fixer (un poteau etc.)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kánjì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 káŋgû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mò: káŋgû</w:t>
      </w:r>
      <w:r>
        <w:t xml:space="preserve"> (plus prep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t>bòŋ</w:t>
      </w:r>
      <w:r>
        <w:t>)  fix one</w:t>
      </w:r>
      <w:r w:rsidR="007B254E">
        <w:t>’</w:t>
      </w:r>
      <w:r>
        <w:t xml:space="preserve">s eye (on sth), stare hard (at)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fixer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á↑=ŋ́ mò: káŋgú [[wòy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gâ]</w:t>
      </w:r>
      <w:r>
        <w:t xml:space="preserve">  he stared hard at the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fixé la femme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fixed in place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fixé</w:t>
      </w:r>
      <w:r>
        <w:t>.</w:t>
      </w:r>
    </w:p>
    <w:p w14:paraId="0C31E29A" w14:textId="6B739C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káŋgû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[tr] stack (millet </w:t>
      </w:r>
      <w:r w:rsidR="003875D1">
        <w:t>grain spikes</w:t>
      </w:r>
      <w:r>
        <w:t xml:space="preserve"> in </w:t>
      </w:r>
      <w:r w:rsidR="003875D1">
        <w:t xml:space="preserve">a </w:t>
      </w:r>
      <w:r>
        <w:t xml:space="preserve">granary)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entasser (des épis de mil dans un grenier)</w:t>
      </w:r>
      <w:r>
        <w:t xml:space="preserve"> [ResPass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2] [special case of </w:t>
      </w:r>
      <w:r w:rsidRPr="005D30C6">
        <w:rPr>
          <w:rFonts w:ascii="Doulos SIL" w:hAnsi="Doulos SIL"/>
          <w:i/>
          <w:color w:val="0000FF"/>
        </w:rPr>
        <w:t>káŋgû</w:t>
      </w:r>
      <w:r>
        <w:t xml:space="preserve"> 2</w:t>
      </w:r>
      <w:r w:rsidR="00E13509">
        <w:t>a</w:t>
      </w:r>
      <w:r>
        <w:t>].</w:t>
      </w:r>
    </w:p>
    <w:p w14:paraId="70CEE71D" w14:textId="212876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[hòtt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[kàn-ù</w:t>
      </w:r>
      <w:r w:rsidRPr="005D30C6">
        <w:rPr>
          <w:rFonts w:ascii="Doulos SIL" w:hAnsi="Doulos SIL"/>
          <w:i/>
          <w:color w:val="0000FF"/>
        </w:rPr>
        <w:noBreakHyphen/>
        <w:t>]…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="00E13509">
        <w:t>)  [“</w:t>
      </w:r>
      <w:r>
        <w:t>watermelon-bitter-</w:t>
      </w:r>
      <w:r w:rsidR="008C73A7">
        <w:rPr>
          <w:smallCaps/>
        </w:rPr>
        <w:t>dimin</w:t>
      </w:r>
      <w:r w:rsidR="00E13509">
        <w:rPr>
          <w:smallCaps/>
        </w:rPr>
        <w:t>”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pastèque-amère-</w:t>
      </w:r>
      <w:r>
        <w:rPr>
          <w:rFonts w:ascii="Garamond" w:hAnsi="Garamond"/>
          <w:smallCaps/>
        </w:rPr>
        <w:t>dimin</w:t>
      </w:r>
      <w:r>
        <w:rPr>
          <w:rFonts w:ascii="Garamond" w:hAnsi="Garamond"/>
        </w:rPr>
        <w:t> »</w:t>
      </w:r>
      <w:r>
        <w:t xml:space="preserve">]  </w:t>
      </w:r>
      <w:r>
        <w:rPr>
          <w:rFonts w:ascii="Wingdings" w:hAnsi="Wingdings"/>
          <w:sz w:val="18"/>
        </w:rPr>
        <w:t></w:t>
      </w:r>
      <w:r w:rsidR="00E13509">
        <w:t> </w:t>
      </w:r>
      <w:r>
        <w:t>[</w:t>
      </w:r>
      <w:r w:rsidR="00E13509">
        <w:t xml:space="preserve">cpd </w:t>
      </w:r>
      <w:r>
        <w:t xml:space="preserve">n] inedible wild watermelon, colocynth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pastèque sauvage non comestible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 </w:t>
      </w:r>
      <w:r>
        <w:rPr>
          <w:rFonts w:ascii="Garamond" w:hAnsi="Garamond"/>
          <w:i/>
        </w:rPr>
        <w:t>Citrullus colocynthis</w:t>
      </w:r>
      <w:r>
        <w:t xml:space="preserve">, Cucurbitaceae] [&lt;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C853414" w14:textId="48E373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kání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lie down, be horizontal; go to sleep; spend night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coucher, être ou se mettre au plan horizontal</w:t>
      </w:r>
      <w:r w:rsidR="00E13509">
        <w:t xml:space="preserve"> [cf. </w:t>
      </w:r>
      <w:r w:rsidR="00E13509" w:rsidRPr="005D30C6">
        <w:rPr>
          <w:rFonts w:ascii="Doulos SIL" w:hAnsi="Doulos SIL"/>
          <w:i/>
          <w:color w:val="0000FF"/>
        </w:rPr>
        <w:t>jìrbî</w:t>
      </w:r>
      <w:r w:rsidR="00E13509" w:rsidRPr="002C3CD0">
        <w:t xml:space="preserve"> 1</w:t>
      </w:r>
      <w:r w:rsidR="00E13509">
        <w:t>]</w:t>
      </w:r>
      <w:r>
        <w:t xml:space="preserve"> </w:t>
      </w:r>
      <w:r w:rsidRPr="00590ABD">
        <w:t xml:space="preserve"> - </w:t>
      </w:r>
      <w:r>
        <w:t>verb-verb cpds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 xml:space="preserve">kání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jírbì]</w:t>
      </w:r>
      <w:r>
        <w:t xml:space="preserve">  lie down to sleep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coucher et dormir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kání háw-éy</w:t>
      </w:r>
      <w:r>
        <w:t xml:space="preserve">  sleep on an empty stomach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faire une nuit blanche », dormir sans avoir mangé</w:t>
      </w:r>
      <w:r>
        <w:t xml:space="preserve"> [other cpds under </w:t>
      </w:r>
      <w:r w:rsidRPr="005D30C6">
        <w:rPr>
          <w:rFonts w:ascii="Doulos SIL" w:hAnsi="Doulos SIL"/>
          <w:i/>
          <w:color w:val="0000FF"/>
        </w:rPr>
        <w:t>hánséy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hámpáŋgú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gûm</w:t>
      </w:r>
      <w:r>
        <w:t xml:space="preserve">] [related adjective: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2]  </w:t>
      </w:r>
      <w:r>
        <w:rPr>
          <w:rFonts w:ascii="Wingdings" w:hAnsi="Wingdings"/>
          <w:sz w:val="18"/>
        </w:rPr>
        <w:t></w:t>
      </w:r>
      <w:r>
        <w:t xml:space="preserve"> b) (man) sleep with (woman)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(homme) coucher avec (femme)</w:t>
      </w:r>
      <w:r w:rsidR="00E13509">
        <w:t xml:space="preserve"> [euphemism for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ɲókó</w:t>
      </w:r>
      <w:r>
        <w:t>].</w:t>
      </w:r>
    </w:p>
    <w:p w14:paraId="7C62D0B1" w14:textId="49E44903" w:rsidR="00842E07" w:rsidRDefault="00842E07" w:rsidP="00842E07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ká:n-í</w:t>
      </w:r>
      <w:r>
        <w:t xml:space="preserve">  (DefSg </w:t>
      </w: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[note tones])  </w:t>
      </w:r>
      <w:r>
        <w:rPr>
          <w:rFonts w:ascii="Wingdings" w:hAnsi="Wingdings"/>
          <w:sz w:val="18"/>
        </w:rPr>
        <w:t>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kâ:n</w:t>
      </w:r>
      <w:r>
        <w:t xml:space="preserve"> 1] sweetness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douceur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kà:n</w:t>
      </w:r>
      <w:r w:rsidRPr="002C3CD0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î</w:t>
      </w:r>
      <w:r>
        <w:t xml:space="preserve">, Ka &amp; TSK </w:t>
      </w:r>
      <w:r w:rsidRPr="00BB673A">
        <w:rPr>
          <w:rFonts w:ascii="Arial Unicode MS" w:eastAsia="Arial Unicode MS" w:hAnsi="Arial Unicode MS"/>
          <w:i/>
          <w:color w:val="008000"/>
        </w:rPr>
        <w:t>kà:n</w:t>
      </w:r>
      <w:r w:rsidRPr="002C3CD0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í</w:t>
      </w:r>
      <w:r>
        <w:t>]</w:t>
      </w:r>
      <w:r w:rsidRPr="00590ABD">
        <w:t xml:space="preserve"> - ex: </w:t>
      </w:r>
      <w:r w:rsidRPr="005D30C6">
        <w:rPr>
          <w:rFonts w:ascii="Doulos SIL" w:hAnsi="Doulos SIL"/>
          <w:i/>
          <w:color w:val="0000FF"/>
        </w:rPr>
        <w:t>[kù 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góŋg-ò hám-ò]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ŋá:] màn tù kàlà kàl ká:n-í nôŋ</w:t>
      </w:r>
      <w:r w:rsidRPr="00590ABD">
        <w:t xml:space="preserve">  eating chicken meat is a delight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manger la viande de poulet est une douceur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bìŋ</w:t>
      </w:r>
      <w:r w:rsidRPr="005D30C6">
        <w:rPr>
          <w:rFonts w:ascii="Doulos SIL" w:hAnsi="Doulos SIL"/>
          <w:i/>
          <w:color w:val="0000FF"/>
        </w:rPr>
        <w:noBreakHyphen/>
        <w:t>[ká:n</w:t>
      </w:r>
      <w:r w:rsidRPr="005D30C6">
        <w:rPr>
          <w:rFonts w:ascii="Doulos SIL" w:hAnsi="Doulos SIL"/>
          <w:i/>
          <w:color w:val="0000FF"/>
        </w:rPr>
        <w:noBreakHyphen/>
        <w:t>í]</w:t>
      </w:r>
      <w:r>
        <w:t xml:space="preserve">, cf. </w:t>
      </w:r>
      <w:r>
        <w:rPr>
          <w:rFonts w:ascii="Doulos SIL" w:hAnsi="Doulos SIL"/>
          <w:i/>
          <w:color w:val="0000FF"/>
        </w:rPr>
        <w:t xml:space="preserve">má: </w:t>
      </w:r>
      <w:r w:rsidRPr="005D30C6">
        <w:rPr>
          <w:rFonts w:ascii="Doulos SIL" w:hAnsi="Doulos SIL"/>
          <w:i/>
          <w:color w:val="0000FF"/>
        </w:rPr>
        <w:t>ká:nì</w:t>
      </w:r>
      <w:r>
        <w:t>.</w:t>
      </w:r>
    </w:p>
    <w:p w14:paraId="4DB98FB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ní: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[clause-initial particle] but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mais</w:t>
      </w:r>
      <w:r>
        <w:t xml:space="preserve"> [extension of </w:t>
      </w:r>
      <w:r w:rsidRPr="005D30C6">
        <w:rPr>
          <w:rFonts w:ascii="Doulos SIL" w:hAnsi="Doulos SIL"/>
          <w:i/>
          <w:color w:val="0000FF"/>
        </w:rPr>
        <w:t>ka:</w:t>
      </w:r>
      <w:r>
        <w:t xml:space="preserve"> 3, cf. </w:t>
      </w:r>
      <w:r w:rsidRPr="005D30C6">
        <w:rPr>
          <w:rFonts w:ascii="Doulos SIL" w:hAnsi="Doulos SIL"/>
          <w:i/>
          <w:color w:val="0000FF"/>
        </w:rPr>
        <w:noBreakHyphen/>
        <w:t>ni:</w:t>
      </w:r>
      <w:r>
        <w:t>].</w:t>
      </w:r>
    </w:p>
    <w:p w14:paraId="62CA7349" w14:textId="1C47B28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kà:níb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traditional writing pen (from a plant stem, used by holy men)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plume à écrire traditionnelle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tige de plante, utilisée par les marabouts)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qlm</w:t>
      </w:r>
      <w:r>
        <w:t>].</w:t>
      </w:r>
    </w:p>
    <w:p w14:paraId="73AA16AB" w14:textId="258F444C" w:rsidR="0031230A" w:rsidRDefault="0031230A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8C73A7">
        <w:rPr>
          <w:smallCaps/>
        </w:rPr>
        <w:t>dimin</w:t>
      </w:r>
      <w:r w:rsidR="008C73A7">
        <w:t xml:space="preserve"> 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kàn-ò</w:t>
      </w:r>
      <w:r>
        <w:t xml:space="preserve"> 1 ‘melon’, in cpds]</w:t>
      </w:r>
      <w:r w:rsidR="008C73A7">
        <w:t>.</w:t>
      </w:r>
    </w:p>
    <w:p w14:paraId="7B018005" w14:textId="2A81B459" w:rsidR="00FD0156" w:rsidRDefault="00FD0156" w:rsidP="00FD0156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kànjè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knee; side; (automobile) tire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genou; côté; pneu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kàngè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2C3CD0">
        <w:t xml:space="preserve"> -</w:t>
      </w:r>
      <w:r w:rsidRPr="00590ABD">
        <w:t xml:space="preserve">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kànj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kàŋg</w:t>
      </w:r>
      <w:r w:rsidRPr="005D30C6">
        <w:rPr>
          <w:rFonts w:ascii="Doulos SIL" w:hAnsi="Doulos SIL"/>
          <w:i/>
          <w:color w:val="0000FF"/>
        </w:rPr>
        <w:noBreakHyphen/>
        <w:t>ô </w:t>
      </w:r>
      <w:r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kanje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káŋgárí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tò:tíy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háy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kánjè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mòbíl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tire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pneu</w:t>
      </w:r>
      <w:r>
        <w:t>.</w:t>
      </w:r>
    </w:p>
    <w:p w14:paraId="0BB591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káŋkám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squeeze, press 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serrer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sí:tí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sukum</w:t>
      </w:r>
      <w:r>
        <w:t>].</w:t>
      </w:r>
    </w:p>
    <w:p w14:paraId="4FA4A77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káŋkám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 squeezed; contract; have little room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serré, rétréci; se contracter; ê. coincé</w:t>
      </w:r>
      <w:r>
        <w:t>.</w:t>
      </w:r>
    </w:p>
    <w:p w14:paraId="7AB8AB8F" w14:textId="5D8E0E94" w:rsidR="004E4BA0" w:rsidRDefault="00744F88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kàn ká:</w:t>
      </w:r>
      <w:r w:rsidR="00261FBE" w:rsidRPr="005D30C6">
        <w:rPr>
          <w:rFonts w:ascii="Doulos SIL" w:hAnsi="Doulos SIL"/>
          <w:i/>
          <w:color w:val="0000FF"/>
        </w:rPr>
        <w:t>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</w:t>
      </w:r>
      <w:r>
        <w:t>+adj</w:t>
      </w:r>
      <w:r w:rsidR="00261FBE">
        <w:t xml:space="preserve">] light-colored variety of watermelon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sorte de pastèque à peau blanchâtre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Citrullus lanatus</w:t>
      </w:r>
      <w:r w:rsidR="00261FBE">
        <w:t xml:space="preserve"> (variety), Cucurbitaceae]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[n] light-colored dried seeds from this type of watermelon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pépins blanchâtres de cette sorte de pastèque</w:t>
      </w:r>
      <w:r w:rsidR="00261FBE">
        <w:t xml:space="preserve"> [called </w:t>
      </w:r>
      <w:r w:rsidR="00261FBE" w:rsidRPr="00BB673A">
        <w:rPr>
          <w:rFonts w:ascii="Arial Unicode MS" w:eastAsia="Arial Unicode MS" w:hAnsi="Arial Unicode MS"/>
          <w:i/>
          <w:color w:val="008000"/>
        </w:rPr>
        <w:t>musamusa</w:t>
      </w:r>
      <w:r w:rsidR="00261FBE">
        <w:t xml:space="preserve"> in KCh].</w:t>
      </w:r>
    </w:p>
    <w:p w14:paraId="199A836A" w14:textId="2D2641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 w:rsidR="00F4322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ŋá: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4322C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E07B3">
        <w:t>)  [“watermelon-food”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« pastèque-nourriture »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edible watermelon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pastèque comestible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 (variety), Cucurbitaceae] [distinct from watermelon cultivars grown for seeds, or inedible wild melons; see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7B033BA" w14:textId="71B59F26" w:rsidR="004E4BA0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E379AB">
        <w:t> 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watermelon and wild melons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pastèque et melons sauvages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, all cultivars, and similar-looking Cucurbitaceae] [cf. </w:t>
      </w:r>
      <w:r w:rsidRPr="005D30C6">
        <w:rPr>
          <w:rFonts w:ascii="Doulos SIL" w:hAnsi="Doulos SIL"/>
          <w:i/>
          <w:color w:val="0000FF"/>
        </w:rPr>
        <w:t>bìr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háwdánd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4322C">
        <w:t xml:space="preserve">, </w:t>
      </w:r>
      <w:r w:rsidR="00F4322C" w:rsidRPr="005D30C6">
        <w:rPr>
          <w:rFonts w:ascii="Doulos SIL" w:hAnsi="Doulos SIL"/>
          <w:i/>
          <w:color w:val="0000FF"/>
        </w:rPr>
        <w:t>gùrùmb</w:t>
      </w:r>
      <w:r w:rsidR="00F4322C" w:rsidRPr="005D30C6">
        <w:rPr>
          <w:rFonts w:ascii="Doulos SIL" w:hAnsi="Doulos SIL"/>
          <w:i/>
          <w:color w:val="0000FF"/>
        </w:rPr>
        <w:noBreakHyphen/>
        <w:t>ò</w:t>
      </w:r>
      <w:r w:rsidR="00F4322C">
        <w:t>]</w:t>
      </w:r>
      <w:r w:rsidRPr="00590ABD">
        <w:t xml:space="preserve"> - </w:t>
      </w:r>
      <w:r>
        <w:t xml:space="preserve">cpds: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 w:rsidR="00F4322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ŋá: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4322C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</w:r>
      <w:r w:rsidR="00F4322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hòtt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F4322C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31230A" w:rsidRPr="005D30C6">
        <w:rPr>
          <w:rFonts w:ascii="Doulos SIL" w:hAnsi="Doulos SIL"/>
          <w:i/>
          <w:color w:val="0000FF"/>
        </w:rPr>
        <w:sym w:font="Symbol" w:char="F0AD"/>
      </w:r>
      <w:r w:rsidR="0031230A" w:rsidRPr="005D30C6">
        <w:rPr>
          <w:rFonts w:ascii="Doulos SIL" w:hAnsi="Doulos SIL"/>
          <w:i/>
          <w:color w:val="0000FF"/>
        </w:rPr>
        <w:t>káꜜn</w:t>
      </w:r>
      <w:r w:rsidR="0031230A" w:rsidRPr="005D30C6">
        <w:rPr>
          <w:rFonts w:ascii="Doulos SIL" w:hAnsi="Doulos SIL"/>
          <w:i/>
          <w:color w:val="0000FF"/>
        </w:rPr>
        <w:noBreakHyphen/>
        <w:t>íyà</w:t>
      </w:r>
      <w:r w:rsidR="0031230A">
        <w:t xml:space="preserve">, </w:t>
      </w:r>
      <w:r w:rsidR="0031230A" w:rsidRPr="005D30C6">
        <w:rPr>
          <w:rFonts w:ascii="Doulos SIL" w:hAnsi="Doulos SIL"/>
          <w:i/>
          <w:color w:val="0000FF"/>
        </w:rPr>
        <w:t>ʔálmán</w:t>
      </w:r>
      <w:r w:rsidR="0031230A"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31230A" w:rsidRPr="005D30C6">
        <w:rPr>
          <w:rFonts w:ascii="Doulos SIL" w:hAnsi="Doulos SIL"/>
          <w:i/>
          <w:color w:val="0000FF"/>
        </w:rPr>
        <w:sym w:font="Symbol" w:char="F0AD"/>
      </w:r>
      <w:r w:rsidR="0031230A" w:rsidRPr="005D30C6">
        <w:rPr>
          <w:rFonts w:ascii="Doulos SIL" w:hAnsi="Doulos SIL"/>
          <w:i/>
          <w:color w:val="0000FF"/>
        </w:rPr>
        <w:t>káꜜn</w:t>
      </w:r>
      <w:r w:rsidR="0031230A" w:rsidRPr="005D30C6">
        <w:rPr>
          <w:rFonts w:ascii="Doulos SIL" w:hAnsi="Doulos SIL"/>
          <w:i/>
          <w:color w:val="0000FF"/>
        </w:rPr>
        <w:noBreakHyphen/>
        <w:t>íyà</w:t>
      </w:r>
      <w:r w:rsidR="0031230A">
        <w:t>.</w:t>
      </w:r>
    </w:p>
    <w:p w14:paraId="1DBD4595" w14:textId="77777777" w:rsidR="004E4BA0" w:rsidRPr="00AE4D2D" w:rsidRDefault="00261FBE" w:rsidP="008319BA">
      <w:pPr>
        <w:tabs>
          <w:tab w:val="clear" w:pos="992"/>
        </w:tabs>
        <w:spacing w:before="60"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E379AB">
        <w:t> 2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stagnant, standing (water)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(eau) stagnante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kání</w:t>
      </w:r>
      <w:r>
        <w:t>].</w:t>
      </w:r>
    </w:p>
    <w:p w14:paraId="012324E6" w14:textId="13E36C4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 or 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sweet, nice, good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62E34">
        <w:rPr>
          <w:rFonts w:ascii="Garamond" w:hAnsi="Garamond"/>
        </w:rPr>
        <w:t>délicieux, sucré</w:t>
      </w:r>
      <w:r>
        <w:rPr>
          <w:rFonts w:ascii="Garamond" w:hAnsi="Garamond"/>
        </w:rPr>
        <w:t>, bon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kâ:n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hò:r-ù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sweet (tree-)peas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pois</w:t>
      </w:r>
      <w:r w:rsidR="00A62E34">
        <w:rPr>
          <w:rFonts w:ascii="Garamond" w:hAnsi="Garamond"/>
        </w:rPr>
        <w:t xml:space="preserve"> (d’un arbre)</w:t>
      </w:r>
      <w:r>
        <w:rPr>
          <w:rFonts w:ascii="Garamond" w:hAnsi="Garamond"/>
        </w:rPr>
        <w:t xml:space="preserve"> </w:t>
      </w:r>
      <w:r w:rsidR="00A62E34">
        <w:rPr>
          <w:rFonts w:ascii="Garamond" w:hAnsi="Garamond"/>
        </w:rPr>
        <w:t>délicieux</w:t>
      </w:r>
      <w:r w:rsidRPr="00590ABD">
        <w:t xml:space="preserve"> - </w:t>
      </w:r>
      <w:r>
        <w:t xml:space="preserve">phrase: see </w:t>
      </w:r>
      <w:r w:rsidRPr="005D30C6">
        <w:rPr>
          <w:rFonts w:ascii="Doulos SIL" w:hAnsi="Doulos SIL"/>
          <w:i/>
          <w:color w:val="0000FF"/>
        </w:rPr>
        <w:t>hà: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</w:r>
      <w:r w:rsidR="005E133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42E07">
        <w:rPr>
          <w:rFonts w:ascii="Doulos SIL" w:hAnsi="Doulos SIL"/>
          <w:i/>
          <w:color w:val="0000FF"/>
        </w:rPr>
        <w:t>w]</w:t>
      </w:r>
      <w:r>
        <w:t>.</w:t>
      </w:r>
    </w:p>
    <w:p w14:paraId="72CBA6D8" w14:textId="0F2FC45A" w:rsidR="00842E07" w:rsidRPr="00842E07" w:rsidRDefault="00842E0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[see </w:t>
      </w:r>
      <w:r>
        <w:rPr>
          <w:rFonts w:ascii="Doulos SIL" w:hAnsi="Doulos SIL"/>
          <w:i/>
          <w:color w:val="0000FF"/>
        </w:rPr>
        <w:t>ká:n-í</w:t>
      </w:r>
      <w:r>
        <w:t>]</w:t>
      </w:r>
    </w:p>
    <w:p w14:paraId="2B4E23A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sharp (blade)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(lame) tranchant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kâ:n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ú kà:n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sharp knife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couteau tranchant</w:t>
      </w:r>
      <w:r>
        <w:t>.</w:t>
      </w:r>
    </w:p>
    <w:p w14:paraId="6FBA3B58" w14:textId="423FF54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kànsù</w:t>
      </w:r>
      <w:r w:rsidRPr="005D30C6">
        <w:rPr>
          <w:rFonts w:ascii="Doulos SIL" w:hAnsi="Doulos SIL"/>
          <w:i/>
          <w:color w:val="0000FF"/>
        </w:rPr>
        <w:noBreakHyphen/>
      </w:r>
      <w:r w:rsidR="00044C7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44C76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gùr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B17089">
        <w:t xml:space="preserve">cpd </w:t>
      </w:r>
      <w:r>
        <w:t xml:space="preserve">n] stones placed on a roof or on top of a wall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pierres posées sur le toit ou au sommet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mur</w:t>
      </w:r>
      <w:r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gòŋgón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68386F8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kànù</w:t>
      </w:r>
      <w:r w:rsidRPr="005D30C6">
        <w:rPr>
          <w:rFonts w:ascii="Doulos SIL" w:hAnsi="Doulos SIL"/>
          <w:i/>
          <w:color w:val="0000FF"/>
        </w:rPr>
        <w:noBreakHyphen/>
        <w:t>[hòtt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[hòtt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>].</w:t>
      </w:r>
    </w:p>
    <w:p w14:paraId="0EDDB66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knock down, cause to fall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tomber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kâŋ</w:t>
      </w:r>
      <w:r>
        <w:t>].</w:t>
      </w:r>
    </w:p>
    <w:p w14:paraId="6AAC67B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kárú</w:t>
      </w:r>
      <w:r>
        <w:t>].</w:t>
      </w:r>
    </w:p>
    <w:p w14:paraId="731485F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7564396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kárâ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20FC35F6" w14:textId="08848D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hit, tapped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frappé, tapé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>]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kárú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gúl</w:t>
      </w:r>
      <w:r w:rsidRPr="005D30C6">
        <w:rPr>
          <w:rFonts w:ascii="Doulos SIL" w:hAnsi="Doulos SIL"/>
          <w:i/>
          <w:color w:val="0000FF"/>
        </w:rPr>
        <w:noBreakHyphen/>
        <w:t>ꜜéy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=ńdù lá:t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tomtoms and flutes were struck (=played)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tam-tams et les flûtes ont été tapés (~joués)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do some hitting, (rain) strike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frapper, (pluie) frapper (~tomber)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kárú</w:t>
      </w:r>
      <w:r>
        <w:t>]</w:t>
      </w:r>
      <w:r w:rsidRPr="00590ABD">
        <w:t xml:space="preserve"> - </w:t>
      </w:r>
      <w:r>
        <w:t xml:space="preserve">ex: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ìɲɲà</w:t>
      </w:r>
      <w:r>
        <w:t>.</w:t>
      </w:r>
    </w:p>
    <w:p w14:paraId="06AEE1B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kárâ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wooden bed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lit en bois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karga</w:t>
      </w:r>
      <w:r>
        <w:t xml:space="preserve">,TSK </w:t>
      </w:r>
      <w:r w:rsidRPr="00BB673A">
        <w:rPr>
          <w:rFonts w:ascii="Arial Unicode MS" w:eastAsia="Arial Unicode MS" w:hAnsi="Arial Unicode MS"/>
          <w:i/>
          <w:color w:val="008000"/>
        </w:rPr>
        <w:t>kàrâ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kǎrgà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kárgà</w:t>
      </w:r>
      <w:r>
        <w:t xml:space="preserve"> : regional word perhaps &lt;Ful </w:t>
      </w:r>
      <w:r w:rsidRPr="00BB673A">
        <w:rPr>
          <w:rFonts w:ascii="Arial Unicode MS" w:eastAsia="Arial Unicode MS" w:hAnsi="Arial Unicode MS"/>
          <w:i/>
          <w:color w:val="008000"/>
        </w:rPr>
        <w:t>karga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dá:ríg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E1681B8" w14:textId="0B75276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karàf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(sb) who eats hurriedly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qui mange rapidement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káráfú</w:t>
      </w:r>
      <w:r>
        <w:t>].</w:t>
      </w:r>
    </w:p>
    <w:p w14:paraId="407B784A" w14:textId="732D36C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káráfú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eat hurriedly, wolf one</w:t>
      </w:r>
      <w:r w:rsidR="007B254E">
        <w:t>’</w:t>
      </w:r>
      <w:r>
        <w:t xml:space="preserve">s food down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manger rapidement, bâfrer</w:t>
      </w:r>
      <w:r>
        <w:t xml:space="preserve"> [Partpl </w:t>
      </w:r>
      <w:r w:rsidRPr="005D30C6">
        <w:rPr>
          <w:rFonts w:ascii="Doulos SIL" w:hAnsi="Doulos SIL"/>
          <w:i/>
          <w:color w:val="0000FF"/>
        </w:rPr>
        <w:t>karàf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BC27FE1" w14:textId="4DC6F7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kárás!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kó:sú</w:t>
      </w:r>
      <w:r>
        <w:t xml:space="preserve"> </w:t>
      </w:r>
      <w:r w:rsidR="007B254E">
        <w:t>‘</w:t>
      </w:r>
      <w:r>
        <w:t>drain, empty (well, waterjar)</w:t>
      </w:r>
      <w:r w:rsidR="007B254E">
        <w:t>’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págás!</w:t>
      </w:r>
      <w:r>
        <w:t>].</w:t>
      </w:r>
    </w:p>
    <w:p w14:paraId="4FB0C224" w14:textId="2E4F3BA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káráw!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kó:gú</w:t>
      </w:r>
      <w:r>
        <w:t xml:space="preserve"> </w:t>
      </w:r>
      <w:r w:rsidR="007B254E">
        <w:t>‘</w:t>
      </w:r>
      <w:r>
        <w:t>be dry; harden</w:t>
      </w:r>
      <w:r w:rsidR="007B254E">
        <w:t>’</w:t>
      </w:r>
      <w:r>
        <w:t>].</w:t>
      </w:r>
    </w:p>
    <w:p w14:paraId="4B14AC07" w14:textId="3B658F3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kàrbàrá:r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gourd for storing jewels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calebasse </w:t>
      </w:r>
      <w:r w:rsidR="002A5B7B">
        <w:rPr>
          <w:rFonts w:ascii="Garamond" w:hAnsi="Garamond"/>
        </w:rPr>
        <w:t>qui sert à</w:t>
      </w:r>
      <w:r>
        <w:rPr>
          <w:rFonts w:ascii="Garamond" w:hAnsi="Garamond"/>
        </w:rPr>
        <w:t xml:space="preserve"> garder les bijoux</w:t>
      </w:r>
      <w:r>
        <w:t>.</w:t>
      </w:r>
    </w:p>
    <w:p w14:paraId="7318774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kàrbás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tweezers (for pulling thorns)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pince (pour ôter les épines)</w:t>
      </w:r>
      <w:r>
        <w:t>.</w:t>
      </w:r>
    </w:p>
    <w:p w14:paraId="0CA5173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káddá:s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4778D6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kà:rèy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white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blanc</w:t>
      </w:r>
      <w:r>
        <w:t xml:space="preserve"> [Intens </w:t>
      </w:r>
      <w:r w:rsidRPr="005D30C6">
        <w:rPr>
          <w:rFonts w:ascii="Doulos SIL" w:hAnsi="Doulos SIL"/>
          <w:i/>
          <w:color w:val="0000FF"/>
        </w:rPr>
        <w:t>táy!</w:t>
      </w:r>
      <w:r w:rsidRPr="00BB673A">
        <w:t xml:space="preserve"> or </w:t>
      </w:r>
      <w:r w:rsidRPr="005D30C6">
        <w:rPr>
          <w:rFonts w:ascii="Doulos SIL" w:hAnsi="Doulos SIL"/>
          <w:i/>
          <w:color w:val="0000FF"/>
        </w:rPr>
        <w:t>wák!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kɔ̀:rɛ̌y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kwà:rây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kà:rêy</w:t>
      </w:r>
      <w:r>
        <w:t>].</w:t>
      </w:r>
    </w:p>
    <w:p w14:paraId="6977FFF4" w14:textId="00B6EB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ká:rêy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</w:t>
      </w:r>
      <w:r w:rsidR="007B254E">
        <w:t>‘</w:t>
      </w:r>
      <w:r>
        <w:t>white</w:t>
      </w:r>
      <w:r w:rsidR="007B254E">
        <w:t>’</w:t>
      </w:r>
      <w:r>
        <w:t>]</w:t>
      </w:r>
    </w:p>
    <w:p w14:paraId="3BA3308C" w14:textId="0D9CD9D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kà:rêy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 </w:t>
      </w:r>
      <w:r w:rsidR="007B254E">
        <w:t>‘</w:t>
      </w:r>
      <w:r>
        <w:t>crocodile</w:t>
      </w:r>
      <w:r w:rsidR="007B254E">
        <w:t>’</w:t>
      </w:r>
      <w:r>
        <w:t>].</w:t>
      </w:r>
    </w:p>
    <w:p w14:paraId="7E8A3CD4" w14:textId="099A487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of 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1 </w:t>
      </w:r>
      <w:r w:rsidR="007B254E">
        <w:t>‘</w:t>
      </w:r>
      <w:r>
        <w:t>white</w:t>
      </w:r>
      <w:r w:rsidR="007B254E">
        <w:t>’</w:t>
      </w:r>
      <w:r>
        <w:t>].</w:t>
      </w:r>
    </w:p>
    <w:p w14:paraId="184C8648" w14:textId="2D04CD3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kà:rèy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kà:rèy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î:</w:t>
      </w:r>
      <w:r>
        <w:t xml:space="preserve">  (indefinite form only, Pl </w:t>
      </w:r>
      <w:r w:rsidRPr="005D30C6">
        <w:rPr>
          <w:rFonts w:ascii="Doulos SIL" w:hAnsi="Doulos SIL"/>
          <w:i/>
          <w:color w:val="0000FF"/>
        </w:rPr>
        <w:t>kà:rèy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A5B7B">
        <w:t xml:space="preserve">cpd </w:t>
      </w:r>
      <w:r>
        <w:t xml:space="preserve">n] large alligator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</w:t>
      </w:r>
      <w:r w:rsidR="00611172">
        <w:rPr>
          <w:rFonts w:ascii="Garamond" w:hAnsi="Garamond"/>
        </w:rPr>
        <w:t xml:space="preserve">s </w:t>
      </w:r>
      <w:r>
        <w:rPr>
          <w:rFonts w:ascii="Garamond" w:hAnsi="Garamond"/>
        </w:rPr>
        <w:t>crocodile</w:t>
      </w:r>
      <w:r>
        <w:t xml:space="preserve"> [uncommon, perhaps denotes a legendary crocodile; word likely borrowed from KS] [cf. </w:t>
      </w: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4AC835F9" w14:textId="025B49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hit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frappé</w:t>
      </w:r>
      <w:r>
        <w:t xml:space="preserve"> [</w:t>
      </w:r>
      <w:r w:rsidR="00EF00AF">
        <w:t>PotPass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kárú</w:t>
      </w:r>
      <w:r>
        <w:t>].</w:t>
      </w:r>
    </w:p>
    <w:p w14:paraId="7DCB65AC" w14:textId="5CA7317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whiten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blanchir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kà:rèy</w:t>
      </w:r>
      <w:r>
        <w:t> 1a].</w:t>
      </w:r>
    </w:p>
    <w:p w14:paraId="7F087DFA" w14:textId="1A8867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cause (sb) to mount or sit (on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faire monter ou asseoir (sur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[archaic, used in sexual sense in insults, cf. </w:t>
      </w:r>
      <w:r w:rsidRPr="005D30C6">
        <w:rPr>
          <w:rFonts w:ascii="Doulos SIL" w:hAnsi="Doulos SIL"/>
          <w:i/>
          <w:color w:val="0000FF"/>
        </w:rPr>
        <w:t>báb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 [Caus &lt; </w:t>
      </w:r>
      <w:r w:rsidRPr="005D30C6">
        <w:rPr>
          <w:rFonts w:ascii="Doulos SIL" w:hAnsi="Doulos SIL"/>
          <w:i/>
          <w:color w:val="0000FF"/>
        </w:rPr>
        <w:t>kà:rù</w:t>
      </w:r>
      <w:r>
        <w:t>]</w:t>
      </w:r>
      <w:r w:rsidRPr="00590ABD">
        <w:t xml:space="preserve"> - </w:t>
      </w:r>
      <w:r>
        <w:t xml:space="preserve">ex of insult: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nâŋ ká:r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I</w:t>
      </w:r>
      <w:r>
        <w:t xml:space="preserve"> will make you mount (your mother)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te ferai monter (sur ta mère)</w:t>
      </w:r>
      <w:r>
        <w:t>.</w:t>
      </w:r>
    </w:p>
    <w:p w14:paraId="3BA273D9" w14:textId="513844BC" w:rsidR="00E41741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rope, string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corde</w:t>
      </w:r>
      <w:r w:rsidR="00630C48">
        <w:rPr>
          <w:rFonts w:ascii="Garamond" w:hAnsi="Garamond"/>
        </w:rPr>
        <w:t>, fil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kàrf</w:t>
      </w:r>
      <w:r w:rsidRPr="005D30C6">
        <w:rPr>
          <w:rFonts w:ascii="Doulos SIL" w:hAnsi="Doulos SIL"/>
          <w:i/>
          <w:color w:val="0000FF"/>
        </w:rPr>
        <w:noBreakHyphen/>
        <w:t>ù lém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rolled string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corde roulée</w:t>
      </w:r>
      <w:r>
        <w:t>.</w:t>
      </w:r>
    </w:p>
    <w:p w14:paraId="3F4514D3" w14:textId="51594BF1" w:rsidR="004E4BA0" w:rsidRPr="00E41741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kàrjì</w:t>
      </w:r>
      <w:r>
        <w:t>)</w:t>
      </w:r>
      <w:r w:rsidR="0009344D" w:rsidRPr="0009344D">
        <w:t xml:space="preserve">  ~  </w:t>
      </w:r>
      <w:r w:rsidR="00E41741" w:rsidRPr="005D30C6">
        <w:rPr>
          <w:rFonts w:ascii="Doulos SIL" w:hAnsi="Doulos SIL"/>
          <w:i/>
          <w:color w:val="0000FF"/>
        </w:rPr>
        <w:t>kárg</w:t>
      </w:r>
      <w:r w:rsidR="00E41741" w:rsidRPr="005D30C6">
        <w:rPr>
          <w:rFonts w:ascii="Doulos SIL" w:hAnsi="Doulos SIL"/>
          <w:i/>
          <w:color w:val="0000FF"/>
        </w:rPr>
        <w:noBreakHyphen/>
        <w:t>ó</w:t>
      </w:r>
      <w:r w:rsidR="00E41741">
        <w:t xml:space="preserve">  (NF </w:t>
      </w:r>
      <w:r w:rsidR="00E41741"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="00E41741" w:rsidRPr="005D30C6">
        <w:rPr>
          <w:rFonts w:ascii="Doulos SIL" w:hAnsi="Doulos SIL"/>
          <w:i/>
          <w:color w:val="0000FF"/>
        </w:rPr>
        <w:t>kárjí</w:t>
      </w:r>
      <w:r w:rsidR="00E41741"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thorn (of plant), splinter (in skin)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épine (de plante), écharde (dans la peau)</w:t>
      </w:r>
      <w:r>
        <w:t xml:space="preserve"> [as cpd final: see </w:t>
      </w:r>
      <w:r w:rsidR="00E41741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E41741">
        <w:rPr>
          <w:rFonts w:ascii="Doulos SIL" w:hAnsi="Doulos SIL"/>
          <w:i/>
          <w:color w:val="0000FF"/>
        </w:rPr>
        <w:t>èŋ</w:t>
      </w:r>
      <w:r w:rsidR="00E41741">
        <w:rPr>
          <w:rFonts w:ascii="Doulos SIL" w:hAnsi="Doulos SIL"/>
          <w:i/>
          <w:color w:val="0000FF"/>
        </w:rPr>
        <w:noBreakHyphen/>
        <w:t>ù]-[</w:t>
      </w:r>
      <w:r w:rsidRPr="005D30C6">
        <w:rPr>
          <w:rFonts w:ascii="Doulos SIL" w:hAnsi="Doulos SIL"/>
          <w:i/>
          <w:color w:val="0000FF"/>
        </w:rPr>
        <w:t>kárg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41741">
        <w:rPr>
          <w:rFonts w:ascii="Doulos SIL" w:hAnsi="Doulos SIL"/>
          <w:i/>
          <w:color w:val="0000FF"/>
        </w:rPr>
        <w:t>]</w:t>
      </w:r>
      <w:r w:rsidR="002A5B7B">
        <w:t xml:space="preserve">, </w:t>
      </w:r>
      <w:r w:rsidR="002A5B7B">
        <w:rPr>
          <w:rFonts w:ascii="Doulos SIL" w:hAnsi="Doulos SIL"/>
          <w:i/>
          <w:color w:val="0000FF"/>
        </w:rPr>
        <w:t>[</w:t>
      </w:r>
      <w:r w:rsidR="002A5B7B" w:rsidRPr="005D30C6">
        <w:rPr>
          <w:rFonts w:ascii="Doulos SIL" w:hAnsi="Doulos SIL"/>
          <w:i/>
          <w:color w:val="0000FF"/>
        </w:rPr>
        <w:t>hà:m</w:t>
      </w:r>
      <w:r w:rsidR="002A5B7B" w:rsidRPr="005D30C6">
        <w:rPr>
          <w:rFonts w:ascii="Doulos SIL" w:hAnsi="Doulos SIL"/>
          <w:i/>
          <w:color w:val="0000FF"/>
        </w:rPr>
        <w:noBreakHyphen/>
        <w:t>ù</w:t>
      </w:r>
      <w:r w:rsidR="002A5B7B">
        <w:rPr>
          <w:rFonts w:ascii="Doulos SIL" w:hAnsi="Doulos SIL"/>
          <w:i/>
          <w:color w:val="0000FF"/>
        </w:rPr>
        <w:t>]</w:t>
      </w:r>
      <w:r w:rsidR="002A5B7B" w:rsidRPr="005D30C6">
        <w:rPr>
          <w:rFonts w:ascii="Doulos SIL" w:hAnsi="Doulos SIL"/>
          <w:i/>
          <w:color w:val="0000FF"/>
        </w:rPr>
        <w:noBreakHyphen/>
      </w:r>
      <w:r w:rsidR="002A5B7B">
        <w:rPr>
          <w:rFonts w:ascii="Doulos SIL" w:hAnsi="Doulos SIL"/>
          <w:i/>
          <w:color w:val="0000FF"/>
        </w:rPr>
        <w:t>[</w:t>
      </w:r>
      <w:r w:rsidR="002A5B7B" w:rsidRPr="005D30C6">
        <w:rPr>
          <w:rFonts w:ascii="Doulos SIL" w:hAnsi="Doulos SIL"/>
          <w:i/>
          <w:color w:val="0000FF"/>
        </w:rPr>
        <w:t>kàrg</w:t>
      </w:r>
      <w:r w:rsidR="002A5B7B" w:rsidRPr="005D30C6">
        <w:rPr>
          <w:rFonts w:ascii="Doulos SIL" w:hAnsi="Doulos SIL"/>
          <w:i/>
          <w:color w:val="0000FF"/>
        </w:rPr>
        <w:noBreakHyphen/>
        <w:t>ò</w:t>
      </w:r>
      <w:r w:rsidR="002A5B7B">
        <w:rPr>
          <w:rFonts w:ascii="Doulos SIL" w:hAnsi="Doulos SIL"/>
          <w:i/>
          <w:color w:val="0000FF"/>
        </w:rPr>
        <w:t>]</w:t>
      </w:r>
      <w:r w:rsidR="00E41741">
        <w:t>].</w:t>
      </w:r>
    </w:p>
    <w:p w14:paraId="583CACD5" w14:textId="025D9C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kárhán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kárhân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forceful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énergique</w:t>
      </w:r>
      <w:r>
        <w:t xml:space="preserve"> [also </w:t>
      </w:r>
      <w:r w:rsidR="00744F88">
        <w:rPr>
          <w:rFonts w:ascii="Doulos SIL" w:hAnsi="Doulos SIL"/>
          <w:i/>
          <w:color w:val="0000FF"/>
        </w:rPr>
        <w:t xml:space="preserve">bór </w:t>
      </w:r>
      <w:r w:rsidRPr="005D30C6">
        <w:rPr>
          <w:rFonts w:ascii="Doulos SIL" w:hAnsi="Doulos SIL"/>
          <w:i/>
          <w:color w:val="0000FF"/>
        </w:rPr>
        <w:t>kàrhán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60C05">
        <w:t>]</w:t>
      </w:r>
      <w:r>
        <w:t>.</w:t>
      </w:r>
    </w:p>
    <w:p w14:paraId="2ABF3A7A" w14:textId="77E46BF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ꜜ[háy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ó]</w:t>
      </w:r>
      <w:r w:rsidRPr="0033636C"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ꜜháy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44F88">
        <w:t xml:space="preserve">cpd </w:t>
      </w:r>
      <w:r>
        <w:t xml:space="preserve">n] bus fare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prix du (billet de) car</w:t>
      </w:r>
      <w:r>
        <w:t>.</w:t>
      </w:r>
    </w:p>
    <w:p w14:paraId="05331EA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kàrìy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52BDFB0" w14:textId="165C3975" w:rsidR="004E4BA0" w:rsidRPr="00BB673A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ká:r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final, </w:t>
      </w:r>
      <w:r w:rsidR="008C73A7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 </w:t>
      </w:r>
      <w:r w:rsidR="007B254E">
        <w:t>‘</w:t>
      </w:r>
      <w:r>
        <w:t>white</w:t>
      </w:r>
      <w:r w:rsidR="007B254E">
        <w:t>’</w:t>
      </w:r>
      <w:r w:rsidR="00267BC5">
        <w:t xml:space="preserve">] - </w:t>
      </w:r>
      <w:r>
        <w:t xml:space="preserve">see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fàt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>,</w:t>
      </w:r>
      <w:r w:rsidRPr="005D30C6">
        <w:rPr>
          <w:rFonts w:ascii="Doulos SIL" w:hAnsi="Doulos SIL"/>
          <w:i/>
          <w:color w:val="0000FF"/>
        </w:rPr>
        <w:t xml:space="preserve"> [gàb-ù]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267BC5">
        <w:t xml:space="preserve">, </w:t>
      </w:r>
      <w:r w:rsidR="00267BC5" w:rsidRPr="005D30C6">
        <w:rPr>
          <w:rFonts w:ascii="Doulos SIL" w:hAnsi="Doulos SIL"/>
          <w:i/>
          <w:color w:val="0000FF"/>
        </w:rPr>
        <w:t>[hìŋg</w:t>
      </w:r>
      <w:r w:rsidR="00267BC5" w:rsidRPr="005D30C6">
        <w:rPr>
          <w:rFonts w:ascii="Doulos SIL" w:hAnsi="Doulos SIL"/>
          <w:i/>
          <w:color w:val="0000FF"/>
        </w:rPr>
        <w:noBreakHyphen/>
        <w:t>ù]-[mé</w:t>
      </w:r>
      <w:r w:rsidR="00267BC5" w:rsidRPr="005D30C6">
        <w:rPr>
          <w:rFonts w:ascii="Doulos SIL" w:hAnsi="Doulos SIL"/>
          <w:i/>
          <w:color w:val="0000FF"/>
        </w:rPr>
        <w:noBreakHyphen/>
        <w:t>[ká:r</w:t>
      </w:r>
      <w:r w:rsidR="00267BC5" w:rsidRPr="005D30C6">
        <w:rPr>
          <w:rFonts w:ascii="Doulos SIL" w:hAnsi="Doulos SIL"/>
          <w:i/>
          <w:color w:val="0000FF"/>
        </w:rPr>
        <w:noBreakHyphen/>
        <w:t>íyá]]</w:t>
      </w:r>
      <w:r>
        <w:t>.</w:t>
      </w:r>
    </w:p>
    <w:p w14:paraId="4F310F72" w14:textId="0D23DA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44F88"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grass sp. with awns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 à arêtes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Aristida mutabilis</w:t>
      </w:r>
      <w:r>
        <w:t xml:space="preserve">, Poaceae] [TSK </w:t>
      </w:r>
      <w:r w:rsidRPr="00BB673A">
        <w:rPr>
          <w:rFonts w:ascii="Arial Unicode MS" w:eastAsia="Arial Unicode MS" w:hAnsi="Arial Unicode MS"/>
          <w:i/>
          <w:color w:val="008000"/>
        </w:rPr>
        <w:t>kàrí</w:t>
      </w:r>
      <w:r w:rsidR="00464C52">
        <w:t xml:space="preserve"> ; cf. </w:t>
      </w:r>
      <w:r w:rsidR="00464C52" w:rsidRPr="005D30C6">
        <w:rPr>
          <w:rFonts w:ascii="Doulos SIL" w:hAnsi="Doulos SIL"/>
          <w:i/>
          <w:color w:val="0000FF"/>
        </w:rPr>
        <w:t>kòms</w:t>
      </w:r>
      <w:r w:rsidR="00464C52" w:rsidRPr="005D30C6">
        <w:rPr>
          <w:rFonts w:ascii="Doulos SIL" w:hAnsi="Doulos SIL"/>
          <w:i/>
          <w:color w:val="0000FF"/>
        </w:rPr>
        <w:noBreakHyphen/>
        <w:t>ò súb</w:t>
      </w:r>
      <w:r w:rsidR="00464C52" w:rsidRPr="005D30C6">
        <w:rPr>
          <w:rFonts w:ascii="Doulos SIL" w:hAnsi="Doulos SIL"/>
          <w:i/>
          <w:color w:val="0000FF"/>
        </w:rPr>
        <w:noBreakHyphen/>
        <w:t>ó</w:t>
      </w:r>
      <w:r w:rsidR="00464C52">
        <w:t>]</w:t>
      </w:r>
      <w:r>
        <w:t>.</w:t>
      </w:r>
    </w:p>
    <w:p w14:paraId="282A5E3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kárjá!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shoo! scat!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pschtt ! (au chien)</w:t>
      </w:r>
      <w:r>
        <w:t xml:space="preserve"> [also in Ful].</w:t>
      </w:r>
    </w:p>
    <w:p w14:paraId="7C6CF044" w14:textId="0890D2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[Agentive &lt; </w:t>
      </w:r>
      <w:r w:rsidRPr="005D30C6">
        <w:rPr>
          <w:rFonts w:ascii="Doulos SIL" w:hAnsi="Doulos SIL"/>
          <w:i/>
          <w:color w:val="0000FF"/>
        </w:rPr>
        <w:t>kárú</w:t>
      </w:r>
      <w:r>
        <w:t xml:space="preserve">, with cpd initial denoting the object hit, e.g. a musical instrument, e.g. </w:t>
      </w:r>
      <w:r w:rsidRPr="005D30C6">
        <w:rPr>
          <w:rFonts w:ascii="Doulos SIL" w:hAnsi="Doulos SIL"/>
          <w:i/>
          <w:color w:val="0000FF"/>
        </w:rPr>
        <w:t>[là:t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744F88">
        <w:t xml:space="preserve"> </w:t>
      </w:r>
      <w:r>
        <w:t>for flute].</w:t>
      </w:r>
    </w:p>
    <w:p w14:paraId="7A4A58CF" w14:textId="3C3D55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</w:t>
      </w:r>
      <w:r w:rsidRPr="005D30C6">
        <w:rPr>
          <w:rFonts w:ascii="Doulos SIL" w:hAnsi="Doulos SIL"/>
          <w:i/>
          <w:color w:val="0000FF"/>
        </w:rPr>
        <w:noBreakHyphen/>
        <w:t>mù</w:t>
      </w:r>
      <w:r w:rsidRPr="005D30C6">
        <w:rPr>
          <w:rFonts w:ascii="Doulos SIL" w:hAnsi="Doulos SIL"/>
          <w:i/>
          <w:color w:val="0000FF"/>
        </w:rPr>
        <w:noBreakHyphen/>
      </w:r>
      <w:r w:rsidR="00842E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 w:rsidR="00842E07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842E07">
        <w:t xml:space="preserve">phrasal cpd </w:t>
      </w:r>
      <w:r>
        <w:t xml:space="preserve">n] scrambling shrub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rampant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Capparis </w:t>
      </w:r>
      <w:r w:rsidR="0088217E">
        <w:rPr>
          <w:rFonts w:ascii="Garamond" w:hAnsi="Garamond"/>
          <w:i/>
        </w:rPr>
        <w:t xml:space="preserve">corymbosa (=C. </w:t>
      </w:r>
      <w:r>
        <w:rPr>
          <w:rFonts w:ascii="Garamond" w:hAnsi="Garamond"/>
          <w:i/>
        </w:rPr>
        <w:t>sepiaria</w:t>
      </w:r>
      <w:r w:rsidR="0088217E">
        <w:rPr>
          <w:rFonts w:ascii="Garamond" w:hAnsi="Garamond"/>
          <w:i/>
        </w:rPr>
        <w:t>)</w:t>
      </w:r>
      <w:r>
        <w:t>] [s</w:t>
      </w:r>
      <w:r w:rsidR="00744F88">
        <w:t>ome speakers interpret this as</w:t>
      </w:r>
      <w:r>
        <w:t xml:space="preserve"> </w:t>
      </w:r>
      <w:r w:rsidR="008C73A7">
        <w:rPr>
          <w:smallCaps/>
        </w:rPr>
        <w:t>dimin</w:t>
      </w:r>
      <w:r>
        <w:t xml:space="preserve"> </w:t>
      </w:r>
      <w:r w:rsidR="00744F88">
        <w:t>&lt;</w:t>
      </w:r>
      <w:r>
        <w:t xml:space="preserve"> phrase </w:t>
      </w:r>
      <w:r w:rsidR="007B254E">
        <w:t>‘</w:t>
      </w:r>
      <w:r>
        <w:t>hit (i.e. touch) so you may laugh</w:t>
      </w:r>
      <w:r w:rsidR="007B254E">
        <w:t>’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kárú</w:t>
      </w:r>
      <w:r w:rsidR="00842E07">
        <w:t xml:space="preserve"> and 2Sg subjunctive</w:t>
      </w:r>
      <w:r>
        <w:t xml:space="preserve"> </w:t>
      </w:r>
      <w:r w:rsidR="0088217E" w:rsidRPr="005D30C6">
        <w:rPr>
          <w:rFonts w:ascii="Doulos SIL" w:hAnsi="Doulos SIL"/>
          <w:i/>
          <w:color w:val="0000FF"/>
        </w:rPr>
        <w:t>ḿ</w:t>
      </w:r>
      <w:r w:rsidRPr="005D30C6">
        <w:rPr>
          <w:rFonts w:ascii="Doulos SIL" w:hAnsi="Doulos SIL"/>
          <w:i/>
          <w:color w:val="0000FF"/>
        </w:rPr>
        <w:t xml:space="preserve"> ꜜhá:rú</w:t>
      </w:r>
      <w:r>
        <w:t xml:space="preserve"> </w:t>
      </w:r>
      <w:r w:rsidR="007B254E">
        <w:t>‘</w:t>
      </w:r>
      <w:r>
        <w:t>that you laugh</w:t>
      </w:r>
      <w:r w:rsidR="007B254E">
        <w:rPr>
          <w:rFonts w:ascii="Garamond" w:hAnsi="Garamond"/>
        </w:rPr>
        <w:t>’</w:t>
      </w:r>
      <w:r>
        <w:t xml:space="preserve">; the image suggests being tickled by the small thorns; see also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>
        <w:t>].</w:t>
      </w:r>
    </w:p>
    <w:p w14:paraId="113E0400" w14:textId="5373872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ká:rêy</w:t>
      </w:r>
      <w:r>
        <w:t xml:space="preserve"> 1b, DefSg 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white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blanc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kà:rèy</w:t>
      </w:r>
      <w:r>
        <w:t xml:space="preserve"> 1a; adj cognates Za </w:t>
      </w:r>
      <w:r w:rsidRPr="00BB673A">
        <w:rPr>
          <w:rFonts w:ascii="Arial Unicode MS" w:eastAsia="Arial Unicode MS" w:hAnsi="Arial Unicode MS"/>
          <w:i/>
          <w:color w:val="008000"/>
        </w:rPr>
        <w:t>kwá:rày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kà:ró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kɔ́:rɛ̂y</w:t>
      </w:r>
      <w:r>
        <w:t>] [</w:t>
      </w:r>
      <w:r w:rsidR="008C73A7">
        <w:rPr>
          <w:smallCaps/>
        </w:rPr>
        <w:t>dimin</w:t>
      </w:r>
      <w:r w:rsidRPr="00801AB3"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kà:r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01AB3">
        <w:t>,</w:t>
      </w:r>
      <w:r>
        <w:t xml:space="preserve"> Intens </w:t>
      </w:r>
      <w:r w:rsidRPr="005D30C6">
        <w:rPr>
          <w:rFonts w:ascii="Doulos SIL" w:hAnsi="Doulos SIL"/>
          <w:i/>
          <w:color w:val="0000FF"/>
        </w:rPr>
        <w:t>táy!</w:t>
      </w:r>
      <w:r>
        <w:t>]</w:t>
      </w:r>
      <w:r w:rsidRPr="00590ABD">
        <w:t xml:space="preserve"> - </w:t>
      </w:r>
      <w:r>
        <w:t xml:space="preserve">with adj: </w:t>
      </w:r>
      <w:r w:rsidRPr="005D30C6">
        <w:rPr>
          <w:rFonts w:ascii="Doulos SIL" w:hAnsi="Doulos SIL"/>
          <w:i/>
          <w:color w:val="0000FF"/>
        </w:rPr>
        <w:t>háw ꜜká:r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>
        <w:t xml:space="preserve">white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vache blanche; </w:t>
      </w:r>
      <w:r w:rsidRPr="005D30C6">
        <w:rPr>
          <w:rFonts w:ascii="Doulos SIL" w:hAnsi="Doulos SIL"/>
          <w:i/>
          <w:color w:val="0000FF"/>
        </w:rPr>
        <w:t>wòy ká:rêy</w:t>
      </w:r>
      <w:r>
        <w:t xml:space="preserve">  white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blanche</w:t>
      </w:r>
      <w:r w:rsidRPr="002C3CD0">
        <w:t xml:space="preserve"> -</w:t>
      </w:r>
      <w:r w:rsidRPr="00590ABD">
        <w:t xml:space="preserve"> </w:t>
      </w:r>
      <w:r>
        <w:t xml:space="preserve">collocations: see </w:t>
      </w:r>
      <w:r w:rsidRPr="005D30C6">
        <w:rPr>
          <w:rFonts w:ascii="Doulos SIL" w:hAnsi="Doulos SIL"/>
          <w:i/>
          <w:color w:val="0000FF"/>
        </w:rPr>
        <w:t>ʔánzórf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gúr</w:t>
      </w:r>
      <w:r w:rsidRPr="005D30C6">
        <w:rPr>
          <w:rFonts w:ascii="Doulos SIL" w:hAnsi="Doulos SIL"/>
          <w:i/>
          <w:color w:val="0000FF"/>
        </w:rPr>
        <w:noBreakHyphen/>
        <w:t>ú ká:r</w:t>
      </w:r>
      <w:r w:rsidRPr="0033636C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ó</w:t>
      </w:r>
      <w:r w:rsidRPr="0033636C">
        <w:rPr>
          <w:color w:val="993300"/>
        </w:rPr>
        <w:t xml:space="preserve">, </w:t>
      </w:r>
      <w:r w:rsidR="00744F88">
        <w:rPr>
          <w:rFonts w:ascii="Doulos SIL" w:hAnsi="Doulos SIL"/>
          <w:i/>
          <w:color w:val="0000FF"/>
        </w:rPr>
        <w:t>kàn ká:</w:t>
      </w:r>
      <w:r w:rsidR="00744F88" w:rsidRPr="005D30C6">
        <w:rPr>
          <w:rFonts w:ascii="Doulos SIL" w:hAnsi="Doulos SIL"/>
          <w:i/>
          <w:color w:val="0000FF"/>
        </w:rPr>
        <w:t>r</w:t>
      </w:r>
      <w:r w:rsidR="00744F88" w:rsidRPr="005D30C6">
        <w:rPr>
          <w:rFonts w:ascii="Doulos SIL" w:hAnsi="Doulos SIL"/>
          <w:i/>
          <w:color w:val="0000FF"/>
        </w:rPr>
        <w:noBreakHyphen/>
        <w:t>ó</w:t>
      </w:r>
      <w:r w:rsidRPr="00590ABD">
        <w:t xml:space="preserve"> -</w:t>
      </w:r>
      <w:r w:rsidR="00744F88">
        <w:t xml:space="preserve"> bahuvrihi cpd: </w:t>
      </w:r>
      <w:r w:rsidR="00744F88" w:rsidRPr="005D30C6">
        <w:rPr>
          <w:rFonts w:ascii="Doulos SIL" w:hAnsi="Doulos SIL"/>
          <w:i/>
          <w:color w:val="0000FF"/>
        </w:rPr>
        <w:t>kùr</w:t>
      </w:r>
      <w:r w:rsidR="00744F88" w:rsidRPr="005D30C6">
        <w:rPr>
          <w:rFonts w:ascii="Doulos SIL" w:hAnsi="Doulos SIL"/>
          <w:i/>
          <w:color w:val="0000FF"/>
        </w:rPr>
        <w:noBreakHyphen/>
        <w:t>[ká:r</w:t>
      </w:r>
      <w:r w:rsidR="00744F88" w:rsidRPr="005D30C6">
        <w:rPr>
          <w:rFonts w:ascii="Doulos SIL" w:hAnsi="Doulos SIL"/>
          <w:i/>
          <w:color w:val="0000FF"/>
        </w:rPr>
        <w:noBreakHyphen/>
        <w:t>ó]</w:t>
      </w:r>
      <w:r w:rsidR="00744F88">
        <w:rPr>
          <w:rFonts w:ascii="Doulos SIL" w:hAnsi="Doulos SIL"/>
          <w:i/>
          <w:color w:val="0000FF"/>
        </w:rPr>
        <w:t xml:space="preserve"> -</w:t>
      </w:r>
      <w:r w:rsidRPr="00590ABD">
        <w:t xml:space="preserve"> </w:t>
      </w:r>
      <w:r w:rsidR="008C73A7">
        <w:rPr>
          <w:smallCaps/>
        </w:rPr>
        <w:t>dimin</w:t>
      </w:r>
      <w:r>
        <w:t xml:space="preserve"> cpds with H</w:t>
      </w:r>
      <w:r>
        <w:noBreakHyphen/>
        <w:t xml:space="preserve">toned form of diminutive: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[gàb-ù]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fàt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íyá]</w:t>
      </w:r>
      <w:r w:rsidR="00267BC5">
        <w:t xml:space="preserve">, </w:t>
      </w:r>
      <w:r w:rsidR="00267BC5" w:rsidRPr="005D30C6">
        <w:rPr>
          <w:rFonts w:ascii="Doulos SIL" w:hAnsi="Doulos SIL"/>
          <w:i/>
          <w:color w:val="0000FF"/>
        </w:rPr>
        <w:t>[hìŋg</w:t>
      </w:r>
      <w:r w:rsidR="00267BC5" w:rsidRPr="005D30C6">
        <w:rPr>
          <w:rFonts w:ascii="Doulos SIL" w:hAnsi="Doulos SIL"/>
          <w:i/>
          <w:color w:val="0000FF"/>
        </w:rPr>
        <w:noBreakHyphen/>
        <w:t>ù]-[mé</w:t>
      </w:r>
      <w:r w:rsidR="00267BC5" w:rsidRPr="005D30C6">
        <w:rPr>
          <w:rFonts w:ascii="Doulos SIL" w:hAnsi="Doulos SIL"/>
          <w:i/>
          <w:color w:val="0000FF"/>
        </w:rPr>
        <w:noBreakHyphen/>
        <w:t>[ká:r</w:t>
      </w:r>
      <w:r w:rsidR="00267BC5" w:rsidRPr="005D30C6">
        <w:rPr>
          <w:rFonts w:ascii="Doulos SIL" w:hAnsi="Doulos SIL"/>
          <w:i/>
          <w:color w:val="0000FF"/>
        </w:rPr>
        <w:noBreakHyphen/>
        <w:t>íyá]]</w:t>
      </w:r>
      <w:r>
        <w:t>.</w:t>
      </w:r>
    </w:p>
    <w:p w14:paraId="132C1ECA" w14:textId="731463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kà:rê</w:t>
      </w:r>
      <w:r>
        <w:t xml:space="preserve">y,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crocodile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crocodile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kààrày</w:t>
      </w:r>
      <w:r>
        <w:t>] 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Crocodilus niloticus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kà:rèy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îŋ</w:t>
      </w:r>
      <w:r>
        <w:t>.</w:t>
      </w:r>
    </w:p>
    <w:p w14:paraId="1EA5D3FF" w14:textId="61940ED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kâ:r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(intercity) bus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car</w:t>
      </w:r>
      <w:r>
        <w:t xml:space="preserve"> [&lt;Fr]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ká:r ꜜháy</w:t>
      </w:r>
      <w:r w:rsidRPr="0033636C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ó</w:t>
      </w:r>
      <w:r w:rsidRPr="0033636C">
        <w:t>.</w:t>
      </w:r>
    </w:p>
    <w:p w14:paraId="5AC2A258" w14:textId="46514B4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4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coming, arrival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arrivée (ici)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kà</w:t>
      </w:r>
      <w:r>
        <w:t xml:space="preserve"> 2] - ex: </w:t>
      </w:r>
      <w:r w:rsidR="00FD0A53">
        <w:rPr>
          <w:rFonts w:ascii="Doulos SIL" w:hAnsi="Doulos SIL"/>
          <w:i/>
          <w:color w:val="0000FF"/>
        </w:rPr>
        <w:t>yór</w:t>
      </w:r>
      <w:r w:rsidR="00FD0A53" w:rsidRPr="005D30C6">
        <w:rPr>
          <w:rFonts w:ascii="Doulos SIL" w:hAnsi="Doulos SIL"/>
          <w:i/>
          <w:color w:val="0000FF"/>
        </w:rPr>
        <w:t>ꜜ</w:t>
      </w:r>
      <w:r w:rsidR="00FD0A53">
        <w:rPr>
          <w:rFonts w:ascii="Doulos SIL" w:hAnsi="Doulos SIL"/>
          <w:i/>
          <w:color w:val="0000FF"/>
        </w:rPr>
        <w:t>kóy↑=ŋ́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FD0A53" w:rsidRPr="005D30C6">
        <w:rPr>
          <w:rFonts w:ascii="Doulos SIL" w:hAnsi="Doulos SIL"/>
          <w:i/>
          <w:color w:val="0000FF"/>
        </w:rPr>
        <w:t>ꜜ</w:t>
      </w:r>
      <w:r w:rsidR="00FD0A53">
        <w:rPr>
          <w:rFonts w:ascii="Doulos SIL" w:hAnsi="Doulos SIL"/>
          <w:i/>
          <w:color w:val="0000FF"/>
        </w:rPr>
        <w:t>yê</w:t>
      </w:r>
      <w:r w:rsidRPr="005D30C6">
        <w:rPr>
          <w:rFonts w:ascii="Doulos SIL" w:hAnsi="Doulos SIL"/>
          <w:i/>
          <w:color w:val="0000FF"/>
        </w:rPr>
        <w:t>r còwrù kà:-r-ó-ndòŋ</w:t>
      </w:r>
      <w:r w:rsidR="00333D0F">
        <w:t xml:space="preserve">  may God show us</w:t>
      </w:r>
      <w:r>
        <w:t xml:space="preserve"> your-Pl coming (back)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que Dieu nous montre votre arrivée (de retour ici)</w:t>
      </w:r>
      <w:r>
        <w:t xml:space="preserve"> [</w:t>
      </w:r>
      <w:r w:rsidR="00333D0F">
        <w:t>blessing for a departing traveler</w:t>
      </w:r>
      <w:r>
        <w:t>].</w:t>
      </w:r>
    </w:p>
    <w:p w14:paraId="77DAF97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5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removal, taking away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enlèvement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kà:</w:t>
      </w:r>
      <w:r>
        <w:t> 1].</w:t>
      </w:r>
    </w:p>
    <w:p w14:paraId="26A1087F" w14:textId="36DD1C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</w:t>
      </w:r>
      <w:r w:rsidR="00A262CA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2C3CD0">
        <w:t xml:space="preserve"> 6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powder from burnt bones (used on a spindle while spinning cotton)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poudre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os brûlés (utilisés sur un fuseau lorsqu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file the coton)</w:t>
      </w:r>
      <w:r>
        <w:t>.</w:t>
      </w:r>
    </w:p>
    <w:p w14:paraId="0ACFC7E2" w14:textId="2EDCB2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7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cataract (in eye)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cataracte (dans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œil)</w:t>
      </w:r>
      <w:r>
        <w:t>.</w:t>
      </w:r>
    </w:p>
    <w:p w14:paraId="6033D11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play cards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jouer aux cartes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kárt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EEA1F3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kártí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hawk and spit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racler la gorge et cracher</w:t>
      </w:r>
      <w:r>
        <w:t>.</w:t>
      </w:r>
    </w:p>
    <w:p w14:paraId="36BCB7CE" w14:textId="74AC9A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playing card(s)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carte(s) de jeu</w:t>
      </w:r>
      <w:r>
        <w:t xml:space="preserve"> [&lt;Fr, cf. verb </w:t>
      </w:r>
      <w:r w:rsidRPr="005D30C6">
        <w:rPr>
          <w:rFonts w:ascii="Doulos SIL" w:hAnsi="Doulos SIL"/>
          <w:i/>
          <w:color w:val="0000FF"/>
        </w:rPr>
        <w:t>kártê</w:t>
      </w:r>
      <w:r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màrìyá:s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0E43B79" w14:textId="3C2B599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hit, strike, tap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frapper, battre, taper; jouer de (violon, tam-tam); jouer à (cartes); jouer (le football)</w:t>
      </w:r>
      <w:r w:rsidR="00A262CA">
        <w:t xml:space="preserve"> [</w:t>
      </w:r>
      <w:r w:rsidR="00995DF2">
        <w:t>Imprt</w:t>
      </w:r>
      <w:r w:rsidR="00A262CA">
        <w:t xml:space="preserve"> always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kárù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kárú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[tr] play (violin, drums); play (cards); play (soccer)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jouer de, faire sonner (violon, tam-tam); jouer à (cartes); jouer (le football)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[tr] mold, make (mud-bricks, in a mold)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fabriquer (briques de banco mouillé, dans une moule)</w:t>
      </w:r>
      <w:r>
        <w:t>.</w:t>
      </w:r>
    </w:p>
    <w:p w14:paraId="4ECA3812" w14:textId="279A5E68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kà:rù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mount on, sit 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monter sur,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 sur</w:t>
      </w:r>
      <w:r>
        <w:t xml:space="preserve"> [archaic, now used chiefly in sexual sense in insults, cf. Caus 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</w:t>
      </w:r>
      <w:r w:rsidRPr="00590ABD">
        <w:t xml:space="preserve"> - </w:t>
      </w:r>
      <w:r>
        <w:t xml:space="preserve">ex of insult: </w:t>
      </w:r>
      <w:r w:rsidRPr="005D30C6">
        <w:rPr>
          <w:rFonts w:ascii="Doulos SIL" w:hAnsi="Doulos SIL"/>
          <w:i/>
          <w:color w:val="0000FF"/>
        </w:rPr>
        <w:t>ŋ̀ gú kà:rù</w:t>
      </w:r>
      <w:r>
        <w:t xml:space="preserve">  you mount (on your mother)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tu montes (sur ta mère)</w:t>
      </w:r>
      <w:r>
        <w:t>.</w:t>
      </w:r>
    </w:p>
    <w:p w14:paraId="3ED5DD56" w14:textId="5630799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kàrwá:s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wá:sî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whip, strap (for slapping horse)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cravache, fouet </w:t>
      </w:r>
      <w:r>
        <w:t>[&lt;Fr]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sárú</w:t>
      </w:r>
      <w:r>
        <w:t>].</w:t>
      </w:r>
    </w:p>
    <w:p w14:paraId="2D990688" w14:textId="1D64BD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kàsá:bâ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man</w:t>
      </w:r>
      <w:r w:rsidR="007B254E">
        <w:t>’</w:t>
      </w:r>
      <w:r>
        <w:t xml:space="preserve">s upper-body garment (boubou, shirt, jacket)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chemise, boubou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</w:t>
      </w:r>
      <w:r w:rsidRPr="00590ABD">
        <w:t xml:space="preserve"> - </w:t>
      </w:r>
      <w:r>
        <w:t xml:space="preserve">cpd: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iɲa</w:t>
      </w:r>
      <w:r w:rsidRPr="005D30C6">
        <w:rPr>
          <w:rFonts w:ascii="Doulos SIL" w:hAnsi="Doulos SIL"/>
          <w:i/>
          <w:color w:val="0000FF"/>
        </w:rPr>
        <w:noBreakHyphen/>
        <w:t>kasa:b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>.</w:t>
      </w:r>
    </w:p>
    <w:p w14:paraId="629C6486" w14:textId="7A959599" w:rsidR="004E4BA0" w:rsidRPr="00801AB3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kàsàlíyà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kàsàlíyâ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zorilla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zorille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801AB3">
        <w:rPr>
          <w:rFonts w:ascii="Garamond" w:hAnsi="Garamond"/>
          <w:i/>
        </w:rPr>
        <w:t>Ictonyx striatus</w:t>
      </w:r>
      <w:r w:rsidR="004724A9">
        <w:t>, has a skunk-like emission</w:t>
      </w:r>
      <w:r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hèyl-ù fúmbíyá</w:t>
      </w:r>
      <w:r w:rsidR="004724A9">
        <w:t>].</w:t>
      </w:r>
    </w:p>
    <w:p w14:paraId="24C94FB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kàsàm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mix together (two different things or substances); confuse (things)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mélanger ensemble (deux objets ou substances différentes); confondre (des choses)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kàsàm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BB673A">
        <w:t xml:space="preserve"> or </w:t>
      </w:r>
      <w:r w:rsidRPr="005D30C6">
        <w:rPr>
          <w:rFonts w:ascii="Doulos SIL" w:hAnsi="Doulos SIL"/>
          <w:i/>
          <w:color w:val="0000FF"/>
        </w:rPr>
        <w:t>kàsàm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búrgú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kásàm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[cér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gâ]</w:t>
      </w:r>
      <w:r>
        <w:t xml:space="preserve">  the people mixed it up (=fought)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gens se sont mélangées (=ont bagarré)</w:t>
      </w:r>
      <w:r>
        <w:t>.</w:t>
      </w:r>
    </w:p>
    <w:p w14:paraId="5A03A33A" w14:textId="570D075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kásárâ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agama lizard (esp. red-headed male)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margouillat (surtout le mâle à tête rouge)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 xml:space="preserve">Agama </w:t>
      </w:r>
      <w:r>
        <w:t xml:space="preserve">group </w:t>
      </w:r>
      <w:r>
        <w:rPr>
          <w:rFonts w:ascii="Garamond" w:hAnsi="Garamond"/>
          <w:i/>
        </w:rPr>
        <w:t>agama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kìr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dèn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899C50E" w14:textId="7EF6E57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kàsé:tè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inform (sb) in advance, give notice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aviser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avance, donner un préavis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kàsé:tì</w:t>
      </w:r>
      <w:r>
        <w:t>].</w:t>
      </w:r>
    </w:p>
    <w:p w14:paraId="1E2993E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kásé:t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[tr] cassette tape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cassette</w:t>
      </w:r>
      <w:r>
        <w:t xml:space="preserve"> [&lt;Fr].</w:t>
      </w:r>
    </w:p>
    <w:p w14:paraId="3C1B31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C7525F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[tr] be lovingly nice to, dote on (child)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choyer (enfant)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kà:sù</w:t>
      </w:r>
      <w:r>
        <w:t>].</w:t>
      </w:r>
    </w:p>
    <w:p w14:paraId="7A3C35AA" w14:textId="77777777" w:rsidR="004E4BA0" w:rsidRPr="003E4524" w:rsidRDefault="00261FBE" w:rsidP="008319BA">
      <w:pPr>
        <w:tabs>
          <w:tab w:val="clear" w:pos="992"/>
        </w:tabs>
        <w:spacing w:line="320" w:lineRule="exact"/>
        <w:ind w:left="567" w:hanging="567"/>
        <w:rPr>
          <w:color w:val="993300"/>
        </w:rPr>
      </w:pPr>
      <w:r w:rsidRPr="005D30C6">
        <w:rPr>
          <w:rFonts w:ascii="Doulos SIL" w:hAnsi="Doulos SIL"/>
          <w:i/>
          <w:color w:val="0000FF"/>
        </w:rPr>
        <w:t>ká:sí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spoiled child or animal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 ou animal gâté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kà:sù</w:t>
      </w:r>
      <w:r>
        <w:t>].</w:t>
      </w:r>
    </w:p>
    <w:p w14:paraId="72E3B26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kásìn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[see </w:t>
      </w:r>
      <w:r w:rsidRPr="005D30C6">
        <w:rPr>
          <w:rFonts w:ascii="Doulos SIL" w:hAnsi="Doulos SIL"/>
          <w:i/>
          <w:color w:val="0000FF"/>
        </w:rPr>
        <w:t>kátìn</w:t>
      </w:r>
      <w:r>
        <w:t>].</w:t>
      </w:r>
    </w:p>
    <w:p w14:paraId="24408FD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kàsìg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kàsìgì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horse bridle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bride de cheval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kàsíjì</w:t>
      </w:r>
      <w:r>
        <w:t>].</w:t>
      </w:r>
    </w:p>
    <w:p w14:paraId="5BDBAE6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kásíŋgê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enshroud, put the funeral shroud on (corpse)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ensevelir (cadavre)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(corpse) be enshrouded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(cadavre) ê. enseveli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kásíŋgî</w:t>
      </w:r>
      <w:r>
        <w:t xml:space="preserve"> 2, cf. noun </w:t>
      </w:r>
      <w:r w:rsidRPr="005D30C6">
        <w:rPr>
          <w:rFonts w:ascii="Doulos SIL" w:hAnsi="Doulos SIL"/>
          <w:i/>
          <w:color w:val="0000FF"/>
        </w:rPr>
        <w:t>kàsìŋg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5BFA50E" w14:textId="16E0AD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kásínj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(corpse) be shrouded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(cadavre) ê. enseveli</w:t>
      </w:r>
      <w:r>
        <w:t xml:space="preserve"> [</w:t>
      </w:r>
      <w:r w:rsidR="00EF00AF">
        <w:t>PotPass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kásíŋgî</w:t>
      </w:r>
      <w:r>
        <w:t> 2].</w:t>
      </w:r>
    </w:p>
    <w:p w14:paraId="742BBD8F" w14:textId="31B149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kásíŋgî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faint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évanouir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kasanji</w:t>
      </w:r>
      <w:r>
        <w:t xml:space="preserve">, cf. Za </w:t>
      </w:r>
      <w:r w:rsidRPr="00BB673A">
        <w:rPr>
          <w:rFonts w:ascii="Arial Unicode MS" w:eastAsia="Arial Unicode MS" w:hAnsi="Arial Unicode MS"/>
          <w:i/>
          <w:color w:val="008000"/>
        </w:rPr>
        <w:t>kásàm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kásâm</w:t>
      </w:r>
      <w:r>
        <w:t>].</w:t>
      </w:r>
    </w:p>
    <w:p w14:paraId="4D140EFC" w14:textId="35EF878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kásíŋgî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enshroud (corpse) </w:t>
      </w:r>
      <w:r>
        <w:rPr>
          <w:rFonts w:ascii="Wingdings" w:hAnsi="Wingdings"/>
          <w:sz w:val="18"/>
        </w:rPr>
        <w:t></w:t>
      </w:r>
      <w:r>
        <w:rPr>
          <w:sz w:val="18"/>
        </w:rPr>
        <w:t xml:space="preserve"> </w:t>
      </w:r>
      <w:r>
        <w:rPr>
          <w:rFonts w:ascii="Garamond" w:hAnsi="Garamond"/>
        </w:rPr>
        <w:t>ensevelir (cadavre)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kásíŋgé</w:t>
      </w:r>
      <w:r>
        <w:t xml:space="preserve"> ; cf.noun </w:t>
      </w:r>
      <w:r w:rsidRPr="005D30C6">
        <w:rPr>
          <w:rFonts w:ascii="Doulos SIL" w:hAnsi="Doulos SIL"/>
          <w:i/>
          <w:color w:val="0000FF"/>
        </w:rPr>
        <w:t>kàsìŋg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="00EF00AF">
        <w:t>PotPass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kásínj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].</w:t>
      </w:r>
    </w:p>
    <w:p w14:paraId="158FB317" w14:textId="26EA1A8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kàsìŋgì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shroud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linceul</w:t>
      </w:r>
      <w:r>
        <w:t xml:space="preserve"> [verbs </w:t>
      </w:r>
      <w:r w:rsidRPr="005D30C6">
        <w:rPr>
          <w:rFonts w:ascii="Doulos SIL" w:hAnsi="Doulos SIL"/>
          <w:i/>
          <w:color w:val="0000FF"/>
        </w:rPr>
        <w:t>kásíŋgê</w:t>
      </w:r>
      <w:r>
        <w:t xml:space="preserve">, 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kásíŋgî</w:t>
      </w:r>
      <w:r>
        <w:t xml:space="preserve"> 1b] [KS </w:t>
      </w:r>
      <w:r w:rsidRPr="00BB673A">
        <w:rPr>
          <w:rFonts w:ascii="Arial Unicode MS" w:eastAsia="Arial Unicode MS" w:hAnsi="Arial Unicode MS"/>
          <w:i/>
          <w:color w:val="008000"/>
        </w:rPr>
        <w:t>kasanča</w:t>
      </w:r>
      <w:r>
        <w:t xml:space="preserve">, etc., &lt;Bam </w:t>
      </w:r>
      <w:r w:rsidRPr="00BB673A">
        <w:rPr>
          <w:rFonts w:ascii="Arial Unicode MS" w:eastAsia="Arial Unicode MS" w:hAnsi="Arial Unicode MS"/>
          <w:i/>
          <w:color w:val="008000"/>
        </w:rPr>
        <w:t>kasanke</w:t>
      </w:r>
      <w:r>
        <w:t>].</w:t>
      </w:r>
    </w:p>
    <w:p w14:paraId="44D62F27" w14:textId="55F3AC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kà:sír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cords attached to saddle, tied under horse</w:t>
      </w:r>
      <w:r w:rsidR="007B254E">
        <w:t>’</w:t>
      </w:r>
      <w:r>
        <w:t xml:space="preserve">s tail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cordes qui sortent de la selle, attachées ensemble sous la queue du cheval</w:t>
      </w:r>
      <w:r>
        <w:t>.</w:t>
      </w:r>
    </w:p>
    <w:p w14:paraId="67DBD50A" w14:textId="356A0A93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kàsíy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yâ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spirit, willpower, self-confidence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volonté, esprit, confiance en soi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kàsíy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="00714206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kéyrì</w:t>
      </w:r>
      <w:r>
        <w:t xml:space="preserve">  dispirit, break the spirit of, humiliate (sb)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humilier, rompre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esprit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7788D3B8" w14:textId="5092B8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harsh, rough (surface)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(surface) raide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kású</w:t>
      </w:r>
      <w:r>
        <w:t> 1a]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sáhán kàs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harsh fabric </w:t>
      </w:r>
      <w:r w:rsidRPr="0033636C">
        <w:rPr>
          <w:rFonts w:ascii="Wingdings" w:hAnsi="Wingdings"/>
        </w:rPr>
        <w:t></w:t>
      </w:r>
      <w:r>
        <w:t xml:space="preserve"> </w:t>
      </w:r>
      <w:r w:rsidR="00714206">
        <w:rPr>
          <w:rFonts w:ascii="Garamond" w:hAnsi="Garamond"/>
        </w:rPr>
        <w:t>tissu raid</w:t>
      </w:r>
      <w:r>
        <w:rPr>
          <w:rFonts w:ascii="Garamond" w:hAnsi="Garamond"/>
        </w:rPr>
        <w:t>e</w:t>
      </w:r>
      <w:r>
        <w:t xml:space="preserve"> ; 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èŋ</w:t>
      </w:r>
      <w:r w:rsidRPr="005D30C6">
        <w:rPr>
          <w:rFonts w:ascii="Doulos SIL" w:hAnsi="Doulos SIL"/>
          <w:i/>
          <w:color w:val="0000FF"/>
        </w:rPr>
        <w:noBreakHyphen/>
        <w:t>ù kás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572F3A0C" w14:textId="536893D6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kásû</w:t>
      </w:r>
      <w:r>
        <w:t xml:space="preserve"> </w:t>
      </w:r>
      <w:r w:rsidR="007B254E">
        <w:t>‘</w:t>
      </w:r>
      <w:r>
        <w:t>jail</w:t>
      </w:r>
      <w:r w:rsidR="007B254E">
        <w:t>’</w:t>
      </w:r>
      <w:r>
        <w:t>].</w:t>
      </w:r>
    </w:p>
    <w:p w14:paraId="49D2B01B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[NF </w:t>
      </w:r>
      <w:r w:rsidRPr="005D30C6">
        <w:rPr>
          <w:rFonts w:ascii="Doulos SIL" w:hAnsi="Doulos SIL"/>
          <w:i/>
          <w:color w:val="0000FF"/>
        </w:rPr>
        <w:t>kà:sû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[adj] doted 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choyé.</w:t>
      </w:r>
    </w:p>
    <w:p w14:paraId="32BADC2B" w14:textId="47DC3690" w:rsidR="004E4BA0" w:rsidRDefault="00714206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kà:só-kà:s</w:t>
      </w:r>
      <w:r w:rsidR="00261FBE" w:rsidRPr="005D30C6">
        <w:rPr>
          <w:rFonts w:ascii="Doulos SIL" w:hAnsi="Doulos SIL"/>
          <w:i/>
          <w:color w:val="0000FF"/>
        </w:rPr>
        <w:t>ó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[used to intensify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èrâ</w:t>
      </w:r>
      <w:r w:rsidR="00261FBE">
        <w:t xml:space="preserve"> </w:t>
      </w:r>
      <w:r w:rsidR="007B254E">
        <w:t>‘</w:t>
      </w:r>
      <w:r w:rsidR="00261FBE">
        <w:t>friend</w:t>
      </w:r>
      <w:r w:rsidR="007B254E">
        <w:t>’</w:t>
      </w:r>
      <w:r w:rsidR="00261FBE">
        <w:t>]</w:t>
      </w:r>
      <w:r w:rsidR="00261FBE" w:rsidRPr="00590ABD">
        <w:t xml:space="preserve"> - </w:t>
      </w:r>
      <w:r w:rsidR="00261FBE"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ò kà:só</w:t>
      </w:r>
      <w:r>
        <w:rPr>
          <w:rFonts w:ascii="Doulos SIL" w:hAnsi="Doulos SIL"/>
          <w:i/>
          <w:color w:val="0000FF"/>
        </w:rPr>
        <w:t>-kà:s</w:t>
      </w:r>
      <w:r w:rsidR="00261FBE" w:rsidRPr="005D30C6">
        <w:rPr>
          <w:rFonts w:ascii="Doulos SIL" w:hAnsi="Doulos SIL"/>
          <w:i/>
          <w:color w:val="0000FF"/>
        </w:rPr>
        <w:t>ó</w:t>
      </w:r>
      <w:r w:rsidR="00261FBE">
        <w:t xml:space="preserve">  (his/her) close friend, bosom buddy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(son) ami intime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kà:sù</w:t>
      </w:r>
      <w:r w:rsidR="00261FBE">
        <w:t>].</w:t>
      </w:r>
    </w:p>
    <w:p w14:paraId="459D27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kású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harsh, rough (surface)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raide</w:t>
      </w:r>
      <w:r>
        <w:t xml:space="preserve"> [Intens </w:t>
      </w:r>
      <w:r w:rsidRPr="005D30C6">
        <w:rPr>
          <w:rFonts w:ascii="Doulos SIL" w:hAnsi="Doulos SIL"/>
          <w:i/>
          <w:color w:val="0000FF"/>
        </w:rPr>
        <w:t>ɲágás!</w:t>
      </w:r>
      <w:r>
        <w:t xml:space="preserve">, Adj </w:t>
      </w:r>
      <w:r w:rsidRPr="005D30C6">
        <w:rPr>
          <w:rFonts w:ascii="Doulos SIL" w:hAnsi="Doulos SIL"/>
          <w:i/>
          <w:color w:val="0000FF"/>
        </w:rPr>
        <w:t>kàs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909D6B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kas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497E597C" w14:textId="5141249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kásû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jail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prison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gò: kásû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gò: </w:t>
      </w:r>
      <w:r w:rsidR="000D2083" w:rsidRPr="005D30C6">
        <w:rPr>
          <w:rFonts w:ascii="Doulos SIL" w:hAnsi="Doulos SIL"/>
          <w:i/>
          <w:color w:val="0000FF"/>
        </w:rPr>
        <w:t>[kású gà]</w:t>
      </w:r>
      <w:r>
        <w:t xml:space="preserve">  be in jail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ê. en prison</w:t>
      </w:r>
      <w:r>
        <w:t xml:space="preserve"> [&lt;Fr </w:t>
      </w:r>
      <w:r>
        <w:rPr>
          <w:rFonts w:ascii="Garamond" w:hAnsi="Garamond"/>
          <w:i/>
        </w:rPr>
        <w:t>cachot</w:t>
      </w:r>
      <w:r>
        <w:t xml:space="preserve">, also in Ful &amp; Bam; cf. </w:t>
      </w:r>
      <w:r w:rsidRPr="005D30C6">
        <w:rPr>
          <w:rFonts w:ascii="Doulos SIL" w:hAnsi="Doulos SIL"/>
          <w:i/>
          <w:color w:val="0000FF"/>
        </w:rPr>
        <w:t>kàsù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F3BB654" w14:textId="4D25B7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kà:sù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(sb) be beloved, (sth) be highly valued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bien aimé,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apprécié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ká:sí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kwà:sù</w:t>
      </w:r>
      <w:r>
        <w:t>].</w:t>
      </w:r>
    </w:p>
    <w:p w14:paraId="00CE648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kàsùmà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(skin) be itchy, have a large itchy area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(peau) démanger, avoir des démangeaisons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kàsùm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8F412E6" w14:textId="5DBFA3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kàsùm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itch, itchy area (on skin)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démangeaison, gale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kàsùmà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kùrsà</w:t>
      </w:r>
      <w:r>
        <w:t>].</w:t>
      </w:r>
    </w:p>
    <w:p w14:paraId="1685B256" w14:textId="5A9EFD8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kàsùmán</w:t>
      </w:r>
      <w:r w:rsidRPr="005D30C6">
        <w:rPr>
          <w:rFonts w:ascii="Doulos SIL" w:hAnsi="Doulos SIL"/>
          <w:i/>
          <w:color w:val="0000FF"/>
        </w:rPr>
        <w:noBreakHyphen/>
        <w:t>ꜜjí:r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14206">
        <w:t xml:space="preserve">frozen cpd </w:t>
      </w:r>
      <w:r>
        <w:t xml:space="preserve">n] erect leguminous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légumineuse dressée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Tephrosia bracteolata</w:t>
      </w:r>
      <w:r>
        <w:t>, Fabaceae-Faboideae].</w:t>
      </w:r>
    </w:p>
    <w:p w14:paraId="221755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kàsù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prisoner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prisonnier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kásû</w:t>
      </w:r>
      <w:r>
        <w:t> 2].</w:t>
      </w:r>
    </w:p>
    <w:p w14:paraId="7440F03D" w14:textId="48B49C4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ká:tâ:!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[used as an insult; means </w:t>
      </w:r>
      <w:r w:rsidR="007B254E">
        <w:t>‘</w:t>
      </w:r>
      <w:r>
        <w:t>soda ash</w:t>
      </w:r>
      <w:r w:rsidR="007B254E">
        <w:t>’</w:t>
      </w:r>
      <w:r>
        <w:t xml:space="preserve"> in Ful, suggests that the speaker will throw some soda ash on the addressee].</w:t>
      </w:r>
    </w:p>
    <w:p w14:paraId="7A4D3BAC" w14:textId="57ADF70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kátáŋgâ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woman</w:t>
      </w:r>
      <w:r w:rsidR="007B254E">
        <w:t>’</w:t>
      </w:r>
      <w:r>
        <w:t xml:space="preserve">s hairdo with a part in the back only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avec une ligne de division</w:t>
      </w:r>
      <w:r w:rsidR="00714206">
        <w:rPr>
          <w:rFonts w:ascii="Garamond" w:hAnsi="Garamond"/>
        </w:rPr>
        <w:t xml:space="preserve"> uniquement</w:t>
      </w:r>
      <w:r>
        <w:rPr>
          <w:rFonts w:ascii="Garamond" w:hAnsi="Garamond"/>
        </w:rPr>
        <w:t xml:space="preserve"> par derrière</w:t>
      </w:r>
      <w:r>
        <w:t>.</w:t>
      </w:r>
    </w:p>
    <w:p w14:paraId="7FF7201B" w14:textId="608115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kàtè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bring, fetch, hand over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amener, apporter, céder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kàtè!</w:t>
      </w:r>
      <w:r w:rsidR="00995DF2">
        <w:t xml:space="preserve"> without suffix or tone shift</w:t>
      </w:r>
      <w:r>
        <w:t xml:space="preserve">; </w:t>
      </w:r>
      <w:r w:rsidR="001A4E5F">
        <w:t>3SgO form suffix omitted, hence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kàtè</w:t>
      </w:r>
      <w:r>
        <w:t xml:space="preserve"> </w:t>
      </w:r>
      <w:r w:rsidR="007B254E">
        <w:t>‘</w:t>
      </w:r>
      <w:r>
        <w:t>bring (it)!</w:t>
      </w:r>
      <w:r w:rsidR="007B254E">
        <w:t>’</w:t>
      </w:r>
      <w:r>
        <w:t xml:space="preserve">, compare 3PlO </w:t>
      </w:r>
      <w:r w:rsidRPr="005D30C6">
        <w:rPr>
          <w:rFonts w:ascii="Doulos SIL" w:hAnsi="Doulos SIL"/>
          <w:i/>
          <w:color w:val="0000FF"/>
        </w:rPr>
        <w:t>kàtè ɲóŋ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kàtè ʔàttê:</w:t>
      </w:r>
      <w:r>
        <w:t xml:space="preserve">  bring the tea!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amène le thé!</w:t>
      </w:r>
      <w:r>
        <w:t>.</w:t>
      </w:r>
    </w:p>
    <w:p w14:paraId="469797EE" w14:textId="3C80B86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ká:tí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shout, call out; call (to prayer), summon (to a meeting)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hurler, crier; appeler (à la prière), convoquer (à une réunion)</w:t>
      </w:r>
      <w:r w:rsidR="001A4E5F">
        <w:t xml:space="preserve"> [agentive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kà:tì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>
        <w:rPr>
          <w:rFonts w:ascii="Garamond" w:hAnsi="Garamond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b) [tr] call (sb), shout to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crier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1A4E5F">
        <w:rPr>
          <w:rFonts w:ascii="Doulos SIL" w:hAnsi="Doulos SIL"/>
          <w:i/>
          <w:color w:val="0000FF"/>
        </w:rPr>
        <w:t>é</w:t>
      </w:r>
      <w:r w:rsidRPr="005D30C6">
        <w:rPr>
          <w:rFonts w:ascii="Doulos SIL" w:hAnsi="Doulos SIL"/>
          <w:i/>
          <w:color w:val="0000FF"/>
        </w:rPr>
        <w:t>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wù:rû</w:t>
      </w:r>
      <w:r>
        <w:t>].</w:t>
      </w:r>
    </w:p>
    <w:p w14:paraId="40AC63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kà:tíb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kà:tíbî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riyal (currently a small coin for 5 CFA francs); (in plural:) money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riyal (petite pièce de 5 CFA); (au pluriel:) argent</w:t>
      </w:r>
      <w:r>
        <w:t xml:space="preserve"> [now the smallest coin in circulation, but in the colonial period a valuable silver coin] [cf. </w:t>
      </w: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071D767" w14:textId="77FF82E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kà:tì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1A4E5F">
        <w:t xml:space="preserve">agentive </w:t>
      </w:r>
      <w:r>
        <w:t xml:space="preserve">n] (town) crier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crieur publique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muezzin (who calls Muslims to prayer)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muezzin</w:t>
      </w:r>
      <w:r>
        <w:t>.</w:t>
      </w:r>
    </w:p>
    <w:p w14:paraId="1A616336" w14:textId="2ED567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kátìn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kásìn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again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encore une fois, encore</w:t>
      </w:r>
      <w:r>
        <w:t xml:space="preserve"> [both variants are common; &lt;Ful </w:t>
      </w:r>
      <w:r w:rsidRPr="00BB673A">
        <w:rPr>
          <w:rFonts w:ascii="Arial Unicode MS" w:eastAsia="Arial Unicode MS" w:hAnsi="Arial Unicode MS"/>
          <w:i/>
          <w:color w:val="008000"/>
        </w:rPr>
        <w:t>kasin</w:t>
      </w:r>
      <w:r>
        <w:t xml:space="preserve"> and variants] [cf. </w:t>
      </w:r>
      <w:r w:rsidRPr="005D30C6">
        <w:rPr>
          <w:rFonts w:ascii="Doulos SIL" w:hAnsi="Doulos SIL"/>
          <w:i/>
          <w:color w:val="0000FF"/>
        </w:rPr>
        <w:t>kóynê</w:t>
      </w:r>
      <w:r>
        <w:t xml:space="preserve"> and serial verb </w:t>
      </w:r>
      <w:r w:rsidRPr="005D30C6">
        <w:rPr>
          <w:rFonts w:ascii="Doulos SIL" w:hAnsi="Doulos SIL"/>
          <w:i/>
          <w:color w:val="0000FF"/>
        </w:rPr>
        <w:t>yò</w:t>
      </w:r>
      <w:r>
        <w:t>].</w:t>
      </w:r>
    </w:p>
    <w:p w14:paraId="2527CB7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kàtìyà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small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petit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kátíyá</w:t>
      </w:r>
      <w:r>
        <w:t xml:space="preserve"> 1b] [KS </w:t>
      </w:r>
      <w:r w:rsidRPr="00BB673A">
        <w:rPr>
          <w:rFonts w:ascii="Arial Unicode MS" w:eastAsia="Arial Unicode MS" w:hAnsi="Arial Unicode MS"/>
          <w:i/>
          <w:color w:val="008000"/>
        </w:rPr>
        <w:t>kačča</w:t>
      </w:r>
      <w:r>
        <w:t>].</w:t>
      </w:r>
    </w:p>
    <w:p w14:paraId="02B5343B" w14:textId="2BBFFC91" w:rsidR="004E4BA0" w:rsidRPr="00DB6B18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kátíyá</w:t>
      </w:r>
      <w:r w:rsidRPr="002C3CD0">
        <w:t xml:space="preserve"> 1</w:t>
      </w:r>
      <w:r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káttíyá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káttyá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kàtíy</w:t>
      </w:r>
      <w:r w:rsidRPr="005D30C6">
        <w:rPr>
          <w:rFonts w:ascii="Doulos SIL" w:hAnsi="Doulos SIL"/>
          <w:i/>
          <w:color w:val="0000FF"/>
        </w:rPr>
        <w:noBreakHyphen/>
        <w:t>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kàttíy</w:t>
      </w:r>
      <w:r w:rsidRPr="005D30C6">
        <w:rPr>
          <w:rFonts w:ascii="Doulos SIL" w:hAnsi="Doulos SIL"/>
          <w:i/>
          <w:color w:val="0000FF"/>
        </w:rPr>
        <w:noBreakHyphen/>
        <w:t>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kàtty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kátíyá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8C73A7">
        <w:t xml:space="preserve"> [adj</w:t>
      </w:r>
      <w:r>
        <w:t xml:space="preserve">] small, young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petit, jeune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kàtìyà</w:t>
      </w:r>
      <w:r>
        <w:t xml:space="preserve"> 1a] [KS </w:t>
      </w:r>
      <w:r w:rsidRPr="00BB673A">
        <w:rPr>
          <w:rFonts w:ascii="Arial Unicode MS" w:eastAsia="Arial Unicode MS" w:hAnsi="Arial Unicode MS"/>
          <w:i/>
          <w:color w:val="008000"/>
        </w:rPr>
        <w:t>kačču</w:t>
      </w:r>
      <w:r>
        <w:t xml:space="preserve">] [cf. noun </w:t>
      </w:r>
      <w:r w:rsidRPr="005D30C6">
        <w:rPr>
          <w:rFonts w:ascii="Doulos SIL" w:hAnsi="Doulos SIL"/>
          <w:i/>
          <w:color w:val="0000FF"/>
        </w:rPr>
        <w:t>kòtíy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 kátíyá</w:t>
      </w:r>
      <w:r>
        <w:t xml:space="preserve">  young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jeune femme</w:t>
      </w:r>
      <w:r>
        <w:t xml:space="preserve"> [</w:t>
      </w:r>
      <w:r w:rsidR="006C01AA">
        <w:t>strong definite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wòy kátíyá dì</w:t>
      </w:r>
      <w:r>
        <w:t>].</w:t>
      </w:r>
    </w:p>
    <w:p w14:paraId="7CA15E0C" w14:textId="3EDC76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kàtkàtbí:n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medicinal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médicinale sp</w:t>
      </w:r>
      <w:r>
        <w:t>. [</w:t>
      </w:r>
      <w:r w:rsidR="00147354" w:rsidRPr="00147354">
        <w:rPr>
          <w:smallCaps/>
        </w:rPr>
        <w:t>id</w:t>
      </w:r>
      <w:r>
        <w:t xml:space="preserve">: </w:t>
      </w:r>
      <w:r w:rsidR="00F12F44">
        <w:rPr>
          <w:rFonts w:ascii="Garamond" w:hAnsi="Garamond"/>
          <w:i/>
        </w:rPr>
        <w:t>Senna (=C</w:t>
      </w:r>
      <w:r>
        <w:rPr>
          <w:rFonts w:ascii="Garamond" w:hAnsi="Garamond"/>
          <w:i/>
        </w:rPr>
        <w:t>assia</w:t>
      </w:r>
      <w:r w:rsidR="00F12F44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italica</w:t>
      </w:r>
      <w:r>
        <w:t xml:space="preserve">, Fabaceae] </w:t>
      </w:r>
    </w:p>
    <w:p w14:paraId="55A1EF6B" w14:textId="0EDFAE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kàttíy</w:t>
      </w:r>
      <w:r w:rsidRPr="005D30C6">
        <w:rPr>
          <w:rFonts w:ascii="Doulos SIL" w:hAnsi="Doulos SIL"/>
          <w:i/>
          <w:color w:val="0000FF"/>
        </w:rPr>
        <w:noBreakHyphen/>
        <w:t>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kátty</w:t>
      </w:r>
      <w:r w:rsidRPr="005D30C6">
        <w:rPr>
          <w:rFonts w:ascii="Doulos SIL" w:hAnsi="Doulos SIL"/>
          <w:i/>
          <w:color w:val="0000FF"/>
        </w:rPr>
        <w:noBreakHyphen/>
        <w:t>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kátíyá</w:t>
      </w:r>
      <w:r>
        <w:t>].</w:t>
      </w:r>
    </w:p>
    <w:p w14:paraId="406AAC6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76568D3" w14:textId="5580458D" w:rsidR="004E4BA0" w:rsidRDefault="00261FBE" w:rsidP="008319BA">
      <w:pPr>
        <w:tabs>
          <w:tab w:val="clear" w:pos="992"/>
          <w:tab w:val="left" w:pos="423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kàwl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Brachiaria lata</w:t>
      </w:r>
      <w:r w:rsidRPr="004D18CD">
        <w:t xml:space="preserve"> (broad leaves) and </w:t>
      </w:r>
      <w:r>
        <w:rPr>
          <w:rFonts w:ascii="Garamond" w:hAnsi="Garamond"/>
          <w:i/>
        </w:rPr>
        <w:t>B. xantholeuca</w:t>
      </w:r>
      <w:r>
        <w:t>, Poaceae].</w:t>
      </w:r>
    </w:p>
    <w:p w14:paraId="68734C5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káwⁿ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VblN &lt; </w:t>
      </w:r>
      <w:r w:rsidRPr="005D30C6">
        <w:rPr>
          <w:rFonts w:ascii="Doulos SIL" w:hAnsi="Doulos SIL"/>
          <w:i/>
          <w:color w:val="0000FF"/>
        </w:rPr>
        <w:t>kâŋ</w:t>
      </w:r>
      <w:r>
        <w:t>].</w:t>
      </w:r>
    </w:p>
    <w:p w14:paraId="2A441F0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kà:w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crowned crane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grue couronnée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Balearica pavonina</w:t>
      </w:r>
      <w:r>
        <w:t xml:space="preserve">] [rare word; cf. dialectal KS </w:t>
      </w:r>
      <w:r w:rsidRPr="00BB673A">
        <w:rPr>
          <w:rFonts w:ascii="Arial Unicode MS" w:eastAsia="Arial Unicode MS" w:hAnsi="Arial Unicode MS"/>
          <w:i/>
          <w:color w:val="008000"/>
        </w:rPr>
        <w:t>ka:gu</w:t>
      </w:r>
      <w:r>
        <w:t>] [</w:t>
      </w:r>
      <w:r>
        <w:rPr>
          <w:smallCaps/>
        </w:rPr>
        <w:t>syn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kùmbà:rè</w:t>
      </w:r>
      <w:r>
        <w:t>].</w:t>
      </w:r>
    </w:p>
    <w:p w14:paraId="12669088" w14:textId="6A6DB5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kèy</w:t>
      </w:r>
      <w:r>
        <w:t xml:space="preserve"> </w:t>
      </w:r>
      <w:r w:rsidR="005419A9">
        <w:t xml:space="preserve">~ </w:t>
      </w:r>
      <w:r w:rsidR="00113D06">
        <w:t xml:space="preserve">(less often) </w:t>
      </w:r>
      <w:r w:rsidR="005419A9" w:rsidRPr="005419A9">
        <w:rPr>
          <w:rFonts w:ascii="Doulos SIL" w:hAnsi="Doulos SIL"/>
          <w:i/>
          <w:color w:val="0000FF"/>
        </w:rPr>
        <w:t>kây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[weak topicalizing particle] [TSK </w:t>
      </w:r>
      <w:r w:rsidRPr="00BB673A">
        <w:rPr>
          <w:rFonts w:ascii="Arial Unicode MS" w:eastAsia="Arial Unicode MS" w:hAnsi="Arial Unicode MS"/>
          <w:i/>
          <w:color w:val="008000"/>
        </w:rPr>
        <w:t>kǎy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kây</w:t>
      </w:r>
      <w:r>
        <w:t xml:space="preserve">  (as for) the 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(quant à)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</w:t>
      </w:r>
      <w:r>
        <w:t xml:space="preserve"> [less strongly contrastive than </w:t>
      </w:r>
      <w:r w:rsidRPr="005D30C6">
        <w:rPr>
          <w:rFonts w:ascii="Doulos SIL" w:hAnsi="Doulos SIL"/>
          <w:i/>
          <w:color w:val="0000FF"/>
        </w:rPr>
        <w:t>mínê</w:t>
      </w:r>
      <w:r w:rsidR="006C01AA">
        <w:rPr>
          <w:rFonts w:ascii="Doulos SIL" w:hAnsi="Doulos SIL"/>
          <w:i/>
          <w:color w:val="0000FF"/>
        </w:rPr>
        <w:t> </w:t>
      </w:r>
      <w:r>
        <w:t xml:space="preserve">]; </w:t>
      </w:r>
      <w:r w:rsidRPr="005D30C6">
        <w:rPr>
          <w:rFonts w:ascii="Doulos SIL" w:hAnsi="Doulos SIL"/>
          <w:i/>
          <w:color w:val="0000FF"/>
        </w:rPr>
        <w:t>ʔáŋgá kèy</w:t>
      </w:r>
      <w:r>
        <w:t xml:space="preserve">  (as for) him/her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(quant à) lui/elle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mà-sáŋ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kây</w:t>
      </w:r>
      <w:r w:rsidRPr="00801AB3">
        <w:t xml:space="preserve">  </w:t>
      </w:r>
      <w:r w:rsidR="00336A6C">
        <w:t xml:space="preserve">(but) </w:t>
      </w:r>
      <w:r w:rsidRPr="00801AB3">
        <w:t>n</w:t>
      </w:r>
      <w:r w:rsidR="00336A6C">
        <w:t>ow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(mais) maintenant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mà-sáŋ</w:t>
      </w:r>
      <w:r>
        <w:t>].</w:t>
      </w:r>
    </w:p>
    <w:p w14:paraId="03C36E1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B6393D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kà:yé:fî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amazing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étonnant</w:t>
      </w:r>
      <w:r>
        <w:t>.</w:t>
      </w:r>
    </w:p>
    <w:p w14:paraId="362C7CD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kà:yé:fî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kà:yé:f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3BF4CF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kà:yé:f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kà:yé:fî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amazement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ébahissement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kà:yé:fî</w:t>
      </w:r>
      <w:r>
        <w:t>].</w:t>
      </w:r>
    </w:p>
    <w:p w14:paraId="3CF81398" w14:textId="7196B2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kâ:y</w:t>
      </w:r>
      <w:r w:rsidR="00336A6C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kâ:y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woman</w:t>
      </w:r>
      <w:r w:rsidR="007B254E">
        <w:t>’</w:t>
      </w:r>
      <w:r>
        <w:t xml:space="preserve">s hair style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style de coiffure féminine</w:t>
      </w:r>
      <w:r>
        <w:t>.</w:t>
      </w:r>
    </w:p>
    <w:p w14:paraId="141477BA" w14:textId="3A7D34D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kâ:y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boubou (man</w:t>
      </w:r>
      <w:r w:rsidR="007B254E">
        <w:t>’</w:t>
      </w:r>
      <w:r>
        <w:t xml:space="preserve">s outer garment)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boubou</w:t>
      </w:r>
      <w:r>
        <w:t xml:space="preserve"> [word said to be &lt;KS].</w:t>
      </w:r>
    </w:p>
    <w:p w14:paraId="7041D550" w14:textId="5D05CA6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ab/>
        <w:t xml:space="preserve"> </w:t>
      </w:r>
      <w:r>
        <w:rPr>
          <w:rFonts w:ascii="Wingdings" w:hAnsi="Wingdings"/>
          <w:sz w:val="18"/>
        </w:rPr>
        <w:t></w:t>
      </w:r>
      <w:r>
        <w:t xml:space="preserve"> [alphabetized as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28A1477D" w14:textId="4CFB02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ki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[alphabetized as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>].</w:t>
      </w:r>
    </w:p>
    <w:p w14:paraId="4E404FC4" w14:textId="2D7E0B0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only as cpd initial or before </w:t>
      </w:r>
      <w:r>
        <w:rPr>
          <w:smallCaps/>
        </w:rPr>
        <w:t>num</w:t>
      </w:r>
      <w:r>
        <w:t xml:space="preserve"> or </w:t>
      </w:r>
      <w:r>
        <w:rPr>
          <w:smallCaps/>
        </w:rPr>
        <w:t>adj</w:t>
      </w:r>
      <w:r>
        <w:t xml:space="preserve">]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</w:t>
      </w:r>
      <w:r>
        <w:t xml:space="preserve"> [no simple</w:t>
      </w:r>
      <w:r w:rsidR="00744E7F">
        <w:t xml:space="preserve"> unmodified</w:t>
      </w:r>
      <w:r>
        <w:t xml:space="preserve"> #</w:t>
      </w:r>
      <w:r w:rsidRPr="005D30C6">
        <w:rPr>
          <w:rFonts w:ascii="Doulos SIL" w:hAnsi="Doulos SIL"/>
          <w:i/>
          <w:color w:val="0000FF"/>
        </w:rPr>
        <w:t>kô</w:t>
      </w:r>
      <w:r>
        <w:t xml:space="preserve"> or </w:t>
      </w:r>
      <w:r w:rsidR="00744E7F">
        <w:t xml:space="preserve">strong </w:t>
      </w:r>
      <w:r>
        <w:t>definite #</w:t>
      </w:r>
      <w:r w:rsidRPr="005D30C6">
        <w:rPr>
          <w:rFonts w:ascii="Doulos SIL" w:hAnsi="Doulos SIL"/>
          <w:i/>
          <w:color w:val="0000FF"/>
        </w:rPr>
        <w:t>kó dì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kô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kó ꜜfó:</w:t>
      </w:r>
      <w:r>
        <w:t xml:space="preserve">  one child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enfant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kó bè:rì</w:t>
      </w:r>
      <w:r w:rsidRPr="002C3CD0">
        <w:t xml:space="preserve"> a</w:t>
      </w:r>
      <w:r>
        <w:t xml:space="preserve"> big child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un </w:t>
      </w:r>
      <w:r w:rsidR="007E7224">
        <w:rPr>
          <w:rFonts w:ascii="Garamond" w:hAnsi="Garamond"/>
        </w:rPr>
        <w:t>gro</w:t>
      </w:r>
      <w:r w:rsidR="00611172">
        <w:rPr>
          <w:rFonts w:ascii="Garamond" w:hAnsi="Garamond"/>
        </w:rPr>
        <w:t xml:space="preserve">s </w:t>
      </w:r>
      <w:r>
        <w:rPr>
          <w:rFonts w:ascii="Garamond" w:hAnsi="Garamond"/>
        </w:rPr>
        <w:t>enfant</w:t>
      </w:r>
      <w:r w:rsidRPr="00590ABD">
        <w:t xml:space="preserve"> - </w:t>
      </w:r>
      <w:r>
        <w:t xml:space="preserve">cpds below (cf. 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).</w:t>
      </w:r>
    </w:p>
    <w:p w14:paraId="1440E560" w14:textId="7E83DD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[agentive suffix after verb stem, forces low tones on stem</w:t>
      </w:r>
      <w:r w:rsidR="00336A6C">
        <w:t xml:space="preserve"> and cpd initial</w:t>
      </w:r>
      <w:r>
        <w:t xml:space="preserve">; TSK &amp; Za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kô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kôw</w:t>
      </w:r>
      <w:r>
        <w:t>]</w:t>
      </w:r>
      <w:r w:rsidRPr="00590ABD">
        <w:t xml:space="preserve"> - </w:t>
      </w:r>
      <w:r>
        <w:t xml:space="preserve">ex: see </w:t>
      </w:r>
      <w:r w:rsidRPr="005D30C6">
        <w:rPr>
          <w:rFonts w:ascii="Doulos SIL" w:hAnsi="Doulos SIL"/>
          <w:i/>
          <w:color w:val="0000FF"/>
        </w:rPr>
        <w:t>gùnà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hò: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kà:tì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tà: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36A6C">
        <w:t>, etc.</w:t>
      </w:r>
      <w:r w:rsidRPr="002C3CD0">
        <w:t xml:space="preserve"> -</w:t>
      </w:r>
      <w:r>
        <w:t xml:space="preserve"> occurs in frozen cpds for bird spp. with </w:t>
      </w:r>
      <w:r w:rsidR="008C73A7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 : see </w:t>
      </w:r>
      <w:r w:rsidRPr="005D30C6">
        <w:rPr>
          <w:rFonts w:ascii="Doulos SIL" w:hAnsi="Doulos SIL"/>
          <w:i/>
          <w:color w:val="0000FF"/>
        </w:rPr>
        <w:t>ʔàlhìnì</w:t>
      </w:r>
      <w:r w:rsidRPr="005D30C6">
        <w:rPr>
          <w:rFonts w:ascii="Doulos SIL" w:hAnsi="Doulos SIL"/>
          <w:i/>
          <w:color w:val="0000FF"/>
        </w:rPr>
        <w:noBreakHyphen/>
      </w:r>
      <w:r w:rsidR="00336A6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336A6C">
        <w:rPr>
          <w:rFonts w:ascii="Doulos SIL" w:hAnsi="Doulos SIL"/>
          <w:i/>
          <w:color w:val="0000FF"/>
        </w:rPr>
        <w:t>]</w:t>
      </w:r>
      <w:r>
        <w:t xml:space="preserve">, </w:t>
      </w:r>
      <w:r w:rsidR="00336A6C">
        <w:rPr>
          <w:rFonts w:ascii="Doulos SIL" w:hAnsi="Doulos SIL"/>
          <w:i/>
          <w:color w:val="0000FF"/>
        </w:rPr>
        <w:t>[hèb</w:t>
      </w:r>
      <w:r w:rsidR="00336A6C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336A6C">
        <w:rPr>
          <w:rFonts w:ascii="Doulos SIL" w:hAnsi="Doulos SIL"/>
          <w:i/>
          <w:color w:val="0000FF"/>
        </w:rPr>
        <w:t>[dàŋ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336A6C">
        <w:rPr>
          <w:rFonts w:ascii="Doulos SIL" w:hAnsi="Doulos SIL"/>
          <w:i/>
          <w:color w:val="0000FF"/>
        </w:rPr>
        <w:t>]</w:t>
      </w:r>
      <w:r>
        <w:t>.</w:t>
      </w:r>
    </w:p>
    <w:p w14:paraId="18AC5F2E" w14:textId="3D9CFD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kóbbálgítê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black-</w:t>
      </w:r>
      <w:r w:rsidR="006E547B">
        <w:t>faced dioch (bird)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travailleur à bec rouge (oiseau)</w:t>
      </w:r>
      <w:r>
        <w:t xml:space="preserve"> 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Quelea quelea</w:t>
      </w:r>
      <w:r w:rsidR="00D45BFD">
        <w:t>, a major crop pest in large flocks</w:t>
      </w:r>
      <w:r>
        <w:t xml:space="preserve">] [&lt;Ful; 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ʔàlhìnì</w:t>
      </w:r>
      <w:r w:rsidRPr="005D30C6">
        <w:rPr>
          <w:rFonts w:ascii="Doulos SIL" w:hAnsi="Doulos SIL"/>
          <w:i/>
          <w:color w:val="0000FF"/>
        </w:rPr>
        <w:noBreakHyphen/>
      </w:r>
      <w:r w:rsidR="00D45BF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D45BFD">
        <w:rPr>
          <w:rFonts w:ascii="Doulos SIL" w:hAnsi="Doulos SIL"/>
          <w:i/>
          <w:color w:val="0000FF"/>
        </w:rPr>
        <w:t>]</w:t>
      </w:r>
      <w:r>
        <w:t xml:space="preserve"> is more common].</w:t>
      </w:r>
    </w:p>
    <w:p w14:paraId="27CC303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kòbós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F638DC4" w14:textId="6BC5FB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 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bè:rì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[n+adj] large child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11172">
        <w:rPr>
          <w:rFonts w:ascii="Garamond" w:hAnsi="Garamond"/>
        </w:rPr>
        <w:t xml:space="preserve">gros </w:t>
      </w:r>
      <w:r>
        <w:rPr>
          <w:rFonts w:ascii="Garamond" w:hAnsi="Garamond"/>
        </w:rPr>
        <w:t>enfant</w:t>
      </w:r>
      <w:r>
        <w:t>.</w:t>
      </w:r>
    </w:p>
    <w:p w14:paraId="094290D7" w14:textId="150ED4C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kóbéy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pretext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prétexte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dù kóbéy [kù 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húmbùrì]</w:t>
      </w:r>
      <w:r>
        <w:t xml:space="preserve">  he used a pretext to go to Hombori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utilisé un prétexte pour aller à Hombori</w:t>
      </w:r>
      <w:r w:rsidRPr="00590ABD">
        <w:t xml:space="preserve"> - </w:t>
      </w:r>
      <w:r>
        <w:t xml:space="preserve">proverb: </w:t>
      </w:r>
      <w:r w:rsidRPr="005D30C6">
        <w:rPr>
          <w:rFonts w:ascii="Doulos SIL" w:hAnsi="Doulos SIL"/>
          <w:i/>
          <w:color w:val="0000FF"/>
        </w:rPr>
        <w:t xml:space="preserve">kóbéy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 kùrɲê, kání</w:t>
      </w:r>
      <w:r w:rsidRPr="005D30C6">
        <w:rPr>
          <w:rFonts w:ascii="Doulos SIL" w:hAnsi="Doulos SIL"/>
          <w:i/>
          <w:color w:val="0000FF"/>
        </w:rPr>
        <w:noBreakHyphen/>
        <w:t>kù</w:t>
      </w:r>
      <w:r w:rsidRPr="005D30C6">
        <w:rPr>
          <w:rFonts w:ascii="Doulos SIL" w:hAnsi="Doulos SIL"/>
          <w:i/>
          <w:color w:val="0000FF"/>
        </w:rPr>
        <w:noBreakHyphen/>
      </w:r>
      <w:r w:rsidR="007F28C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F28C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E75F38">
        <w:rPr>
          <w:rFonts w:ascii="Doulos SIL" w:hAnsi="Doulos SIL"/>
          <w:i/>
          <w:color w:val="0000FF"/>
        </w:rPr>
        <w:t xml:space="preserve">dú </w:t>
      </w:r>
      <w:r w:rsidR="00E75F38" w:rsidRPr="005D30C6">
        <w:rPr>
          <w:rFonts w:ascii="Doulos SIL" w:hAnsi="Doulos SIL"/>
          <w:i/>
          <w:color w:val="0000FF"/>
        </w:rPr>
        <w:t>ꜜ</w:t>
      </w:r>
      <w:r w:rsidR="00E75F38">
        <w:rPr>
          <w:rFonts w:ascii="Doulos SIL" w:hAnsi="Doulos SIL"/>
          <w:i/>
          <w:color w:val="0000FF"/>
        </w:rPr>
        <w:t>dá</w:t>
      </w:r>
      <w:r w:rsidRPr="005D30C6">
        <w:rPr>
          <w:rFonts w:ascii="Doulos SIL" w:hAnsi="Doulos SIL"/>
          <w:i/>
          <w:color w:val="0000FF"/>
        </w:rPr>
        <w:t>:r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E75F38">
        <w:rPr>
          <w:rFonts w:ascii="Doulos SIL" w:hAnsi="Doulos SIL"/>
          <w:i/>
          <w:color w:val="0000FF"/>
        </w:rPr>
        <w:t>́</w:t>
      </w:r>
      <w:r w:rsidRPr="002C3CD0">
        <w:t xml:space="preserve">  a</w:t>
      </w:r>
      <w:r>
        <w:t xml:space="preserve"> pretext got a husband, pissing at night got a bed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prétexte a eu un mari, pisser pendant la nuit a eu un lit</w:t>
      </w:r>
      <w:r>
        <w:t xml:space="preserve"> [i.e. wishes will be granted].</w:t>
      </w:r>
    </w:p>
    <w:p w14:paraId="59BB4C84" w14:textId="7505936C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kòbgà</w:t>
      </w:r>
      <w:r w:rsidR="007F28C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kóbgà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5000 Malian francs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5000 francs maliens</w:t>
      </w:r>
      <w:r>
        <w:t xml:space="preserve"> [currency used during the 1960</w:t>
      </w:r>
      <w:r w:rsidR="007B254E">
        <w:t>’</w:t>
      </w:r>
      <w:r>
        <w:t>s; word said to be &gt; Mossi].</w:t>
      </w:r>
    </w:p>
    <w:p w14:paraId="0173379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clap (hands), applaud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battre les mains</w:t>
      </w:r>
      <w:r>
        <w:t xml:space="preserve">, </w:t>
      </w:r>
      <w:r>
        <w:rPr>
          <w:rFonts w:ascii="Garamond" w:hAnsi="Garamond"/>
        </w:rPr>
        <w:t>applaudir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kòbí</w:t>
      </w:r>
      <w:r>
        <w:t>].</w:t>
      </w:r>
    </w:p>
    <w:p w14:paraId="3C27D127" w14:textId="7492143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</w:r>
      <w:r w:rsidR="007F28C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F28C8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069AC">
        <w:t xml:space="preserve">cpd </w:t>
      </w:r>
      <w:r>
        <w:t xml:space="preserve">n] finger, toe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doigt</w:t>
      </w:r>
      <w:r>
        <w:t xml:space="preserve">, </w:t>
      </w:r>
      <w:r>
        <w:rPr>
          <w:rFonts w:ascii="Garamond" w:hAnsi="Garamond"/>
        </w:rPr>
        <w:t xml:space="preserve">orteil </w:t>
      </w:r>
      <w:r>
        <w:t xml:space="preserve">[KS </w:t>
      </w:r>
      <w:r w:rsidRPr="00BB673A">
        <w:rPr>
          <w:rFonts w:ascii="Arial Unicode MS" w:eastAsia="Arial Unicode MS" w:hAnsi="Arial Unicode MS"/>
          <w:i/>
          <w:color w:val="008000"/>
        </w:rPr>
        <w:t>kabe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ize</w:t>
      </w:r>
      <w:r>
        <w:t>, etc.]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[kòb</w:t>
      </w:r>
      <w:r w:rsidRPr="005D30C6">
        <w:rPr>
          <w:rFonts w:ascii="Doulos SIL" w:hAnsi="Doulos SIL"/>
          <w:i/>
          <w:color w:val="0000FF"/>
        </w:rPr>
        <w:noBreakHyphen/>
        <w:t>[í:z</w:t>
      </w:r>
      <w:r w:rsidRPr="005D30C6">
        <w:rPr>
          <w:rFonts w:ascii="Doulos SIL" w:hAnsi="Doulos SIL"/>
          <w:i/>
          <w:color w:val="0000FF"/>
        </w:rPr>
        <w:noBreakHyphen/>
        <w:t>ò]]</w:t>
      </w:r>
      <w:r>
        <w:t xml:space="preserve">, see also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>
        <w:t> 1.</w:t>
      </w:r>
    </w:p>
    <w:p w14:paraId="5E8F9B56" w14:textId="33251FA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wild fig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figuier sp.</w:t>
      </w:r>
      <w:r>
        <w:t xml:space="preserve"> [</w:t>
      </w:r>
      <w:r w:rsidRPr="00FE62AD">
        <w:rPr>
          <w:smallCaps/>
        </w:rPr>
        <w:t>id</w:t>
      </w:r>
      <w:r w:rsidRPr="002C3CD0">
        <w:t xml:space="preserve">: </w:t>
      </w:r>
      <w:r>
        <w:rPr>
          <w:rFonts w:ascii="Garamond" w:hAnsi="Garamond"/>
          <w:i/>
        </w:rPr>
        <w:t>Ficus abutilifolia</w:t>
      </w:r>
      <w:r>
        <w:t xml:space="preserve">, Moraceae; now extended to broad-leaved fig trees planted in towns, </w:t>
      </w:r>
      <w:r w:rsidR="007F28C8">
        <w:t>mainly</w:t>
      </w:r>
      <w:r>
        <w:t xml:space="preserve"> </w:t>
      </w:r>
      <w:r>
        <w:rPr>
          <w:rFonts w:ascii="Garamond" w:hAnsi="Garamond"/>
          <w:i/>
        </w:rPr>
        <w:t>F. platyphylla</w:t>
      </w:r>
      <w:r>
        <w:t xml:space="preserve">] [cf. </w:t>
      </w:r>
      <w:r w:rsidR="007F28C8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ílkál</w:t>
      </w:r>
      <w:r w:rsidR="007F28C8">
        <w:rPr>
          <w:rFonts w:ascii="Doulos SIL" w:hAnsi="Doulos SIL"/>
          <w:i/>
          <w:color w:val="0000FF"/>
        </w:rPr>
        <w:t>-[</w:t>
      </w:r>
      <w:r w:rsidRPr="005D30C6">
        <w:rPr>
          <w:rFonts w:ascii="Doulos SIL" w:hAnsi="Doulos SIL"/>
          <w:i/>
          <w:color w:val="0000FF"/>
        </w:rPr>
        <w:t>kùmb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F28C8">
        <w:rPr>
          <w:rFonts w:ascii="Doulos SIL" w:hAnsi="Doulos SIL"/>
          <w:i/>
          <w:color w:val="0000FF"/>
        </w:rPr>
        <w:t>]</w:t>
      </w:r>
      <w:r>
        <w:t>]</w:t>
      </w:r>
      <w:r w:rsidRPr="00590ABD">
        <w:t xml:space="preserve"> - </w:t>
      </w:r>
      <w:r>
        <w:t>cpd</w:t>
      </w:r>
      <w:r w:rsidR="00805092">
        <w:t>s</w:t>
      </w:r>
      <w:r>
        <w:t xml:space="preserve">: see </w:t>
      </w: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="00805092">
        <w:t xml:space="preserve">, </w:t>
      </w:r>
      <w:r w:rsidR="00805092" w:rsidRPr="005D30C6">
        <w:rPr>
          <w:rFonts w:ascii="Doulos SIL" w:hAnsi="Doulos SIL"/>
          <w:i/>
          <w:color w:val="0000FF"/>
        </w:rPr>
        <w:t>kòb</w:t>
      </w:r>
      <w:r w:rsidR="00805092" w:rsidRPr="005D30C6">
        <w:rPr>
          <w:rFonts w:ascii="Doulos SIL" w:hAnsi="Doulos SIL"/>
          <w:i/>
          <w:color w:val="0000FF"/>
        </w:rPr>
        <w:noBreakHyphen/>
        <w:t>ù bíy</w:t>
      </w:r>
      <w:r w:rsidR="00805092" w:rsidRPr="005D30C6">
        <w:rPr>
          <w:rFonts w:ascii="Doulos SIL" w:hAnsi="Doulos SIL"/>
          <w:i/>
          <w:color w:val="0000FF"/>
        </w:rPr>
        <w:noBreakHyphen/>
        <w:t>ó</w:t>
      </w:r>
      <w:r>
        <w:t>.</w:t>
      </w:r>
    </w:p>
    <w:p w14:paraId="46471333" w14:textId="296CD7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kòbás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</w:t>
      </w:r>
      <w:r w:rsidR="009D5798">
        <w:t xml:space="preserve">tall </w:t>
      </w:r>
      <w:r>
        <w:t xml:space="preserve">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D5798">
        <w:rPr>
          <w:rFonts w:ascii="Garamond" w:hAnsi="Garamond"/>
        </w:rPr>
        <w:t>grande p</w:t>
      </w:r>
      <w:r w:rsidR="0066430E">
        <w:rPr>
          <w:rFonts w:ascii="Garamond" w:hAnsi="Garamond"/>
        </w:rPr>
        <w:t>oac</w:t>
      </w:r>
      <w:r>
        <w:rPr>
          <w:rFonts w:ascii="Garamond" w:hAnsi="Garamond"/>
        </w:rPr>
        <w:t>ée sp.</w:t>
      </w:r>
      <w:r>
        <w:t xml:space="preserve"> [</w:t>
      </w:r>
      <w:r w:rsidRPr="00FE62AD">
        <w:rPr>
          <w:smallCaps/>
        </w:rPr>
        <w:t>id</w:t>
      </w:r>
      <w:r>
        <w:t xml:space="preserve">: a) </w:t>
      </w:r>
      <w:r>
        <w:rPr>
          <w:rFonts w:ascii="Garamond" w:hAnsi="Garamond"/>
          <w:i/>
        </w:rPr>
        <w:t>Andropogon gayanus</w:t>
      </w:r>
      <w:r>
        <w:t xml:space="preserve"> and b) </w:t>
      </w:r>
      <w:r w:rsidR="007B254E">
        <w:t>‘</w:t>
      </w:r>
      <w:r>
        <w:t xml:space="preserve">lemon grass </w:t>
      </w:r>
      <w:r w:rsidRPr="0033636C">
        <w:rPr>
          <w:rFonts w:ascii="Wingdings" w:hAnsi="Wingdings"/>
        </w:rPr>
        <w:t>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citronelle</w:t>
      </w:r>
      <w:r w:rsidR="007B254E">
        <w:rPr>
          <w:rFonts w:ascii="Garamond" w:hAnsi="Garamond"/>
        </w:rPr>
        <w:t>’</w:t>
      </w:r>
      <w:r>
        <w:t xml:space="preserve">, </w:t>
      </w:r>
      <w:r>
        <w:rPr>
          <w:rFonts w:ascii="Garamond" w:hAnsi="Garamond"/>
          <w:i/>
        </w:rPr>
        <w:t>Cymbopogon</w:t>
      </w:r>
      <w:r w:rsidR="007069AC">
        <w:rPr>
          <w:rFonts w:ascii="Garamond" w:hAnsi="Garamond"/>
          <w:i/>
        </w:rPr>
        <w:t xml:space="preserve"> caesius </w:t>
      </w:r>
      <w:r w:rsidR="007069AC">
        <w:rPr>
          <w:rFonts w:ascii="Garamond" w:hAnsi="Garamond"/>
        </w:rPr>
        <w:t>subsp.</w:t>
      </w:r>
      <w:r>
        <w:rPr>
          <w:rFonts w:ascii="Garamond" w:hAnsi="Garamond"/>
          <w:i/>
        </w:rPr>
        <w:t xml:space="preserve"> giganteus</w:t>
      </w:r>
      <w:r w:rsidR="007069AC">
        <w:rPr>
          <w:rFonts w:ascii="Garamond" w:hAnsi="Garamond"/>
          <w:i/>
        </w:rPr>
        <w:t xml:space="preserve"> (=C. giganteus)</w:t>
      </w:r>
      <w:r>
        <w:t>, Poaceae</w:t>
      </w:r>
      <w:r w:rsidR="009D5798">
        <w:t>, both about 2-3 meters high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kò:b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</w:t>
      </w:r>
      <w:r w:rsidR="004E0300">
        <w:t xml:space="preserve">, </w:t>
      </w:r>
      <w:r w:rsidR="004E0300" w:rsidRPr="005D30C6">
        <w:rPr>
          <w:rFonts w:ascii="Doulos SIL" w:hAnsi="Doulos SIL"/>
          <w:i/>
          <w:color w:val="0000FF"/>
        </w:rPr>
        <w:t>wùlúnd</w:t>
      </w:r>
      <w:r w:rsidR="004E0300">
        <w:rPr>
          <w:rFonts w:ascii="Doulos SIL" w:hAnsi="Doulos SIL"/>
          <w:i/>
          <w:color w:val="0000FF"/>
        </w:rPr>
        <w:t>-</w:t>
      </w:r>
      <w:r w:rsidR="004E0300" w:rsidRPr="005D30C6">
        <w:rPr>
          <w:rFonts w:ascii="Doulos SIL" w:hAnsi="Doulos SIL"/>
          <w:i/>
          <w:color w:val="0000FF"/>
        </w:rPr>
        <w:t>ò</w:t>
      </w:r>
      <w:r>
        <w:t>].</w:t>
      </w:r>
    </w:p>
    <w:p w14:paraId="2FB86704" w14:textId="017C94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kò:b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7069AC">
        <w:t xml:space="preserve"> [cpd n</w:t>
      </w:r>
      <w:r>
        <w:t xml:space="preserve">] dry lemon grass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47727">
        <w:rPr>
          <w:rFonts w:ascii="Garamond" w:hAnsi="Garamond"/>
        </w:rPr>
        <w:t>citronelle sé</w:t>
      </w:r>
      <w:r>
        <w:rPr>
          <w:rFonts w:ascii="Garamond" w:hAnsi="Garamond"/>
        </w:rPr>
        <w:t>ch</w:t>
      </w:r>
      <w:r w:rsidR="00947727">
        <w:rPr>
          <w:rFonts w:ascii="Garamond" w:hAnsi="Garamond"/>
        </w:rPr>
        <w:t>ée</w:t>
      </w:r>
      <w:r>
        <w:t>.</w:t>
      </w:r>
    </w:p>
    <w:p w14:paraId="5054D5F9" w14:textId="30A472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kòbsì</w:t>
      </w:r>
      <w:r w:rsidRPr="005D30C6">
        <w:rPr>
          <w:rFonts w:ascii="Doulos SIL" w:hAnsi="Doulos SIL"/>
          <w:i/>
          <w:color w:val="0000FF"/>
        </w:rPr>
        <w:noBreakHyphen/>
      </w:r>
      <w:r w:rsidR="0051021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hì:r-ò</w:t>
      </w:r>
      <w:r w:rsidR="0051021F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wai</w:t>
      </w:r>
      <w:r w:rsidR="006E547B">
        <w:t>stband with beads worn by girls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121DFB">
        <w:rPr>
          <w:rFonts w:ascii="Garamond" w:hAnsi="Garamond"/>
        </w:rPr>
        <w:t>bandeau à perles porté</w:t>
      </w:r>
      <w:r>
        <w:rPr>
          <w:rFonts w:ascii="Garamond" w:hAnsi="Garamond"/>
        </w:rPr>
        <w:t xml:space="preserve"> par les filles autour de la </w:t>
      </w:r>
      <w:r w:rsidR="00121DFB">
        <w:rPr>
          <w:rFonts w:ascii="Garamond" w:hAnsi="Garamond"/>
        </w:rPr>
        <w:t>hanche</w:t>
      </w:r>
      <w:r>
        <w:t>.</w:t>
      </w:r>
    </w:p>
    <w:p w14:paraId="61A1A3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kòbs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noBreakHyphen/>
        <w:t>kòps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1018AE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kóbt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noBreakHyphen/>
        <w:t>kópt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33A6490" w14:textId="4D5DE8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ù bíy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7069AC">
        <w:t>+adj, lit. “black…”</w:t>
      </w:r>
      <w:r>
        <w:t xml:space="preserve">] fig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figuier sp.</w:t>
      </w:r>
      <w:r>
        <w:t xml:space="preserve"> [</w:t>
      </w:r>
      <w:r w:rsidRPr="00FE62AD">
        <w:rPr>
          <w:smallCaps/>
        </w:rPr>
        <w:t>id</w:t>
      </w:r>
      <w:r w:rsidRPr="002C3CD0">
        <w:t xml:space="preserve">: </w:t>
      </w:r>
      <w:r>
        <w:rPr>
          <w:rFonts w:ascii="Garamond" w:hAnsi="Garamond"/>
          <w:i/>
        </w:rPr>
        <w:t>Ficus platyphylla</w:t>
      </w:r>
      <w:r>
        <w:t>, Moraceae; occurs natively father south, but planted in towns].</w:t>
      </w:r>
    </w:p>
    <w:p w14:paraId="723094F8" w14:textId="0CEA75C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[n+adj, lit. “false </w:t>
      </w: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”]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Maerua angolensis</w:t>
      </w:r>
      <w:r>
        <w:t xml:space="preserve">, Brassicaceae] [uncommon term, better-known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fà:m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CCFD1D3" w14:textId="39770F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noBreakHyphen/>
        <w:t>dàm</w:t>
      </w:r>
      <w:r w:rsidRPr="005D30C6">
        <w:rPr>
          <w:rFonts w:ascii="Doulos SIL" w:hAnsi="Doulos SIL"/>
          <w:i/>
          <w:color w:val="0000FF"/>
        </w:rPr>
        <w:noBreakHyphen/>
        <w:t>gànjì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noBreakHyphen/>
        <w:t>dàn</w:t>
      </w:r>
      <w:r w:rsidRPr="005D30C6">
        <w:rPr>
          <w:rFonts w:ascii="Doulos SIL" w:hAnsi="Doulos SIL"/>
          <w:i/>
          <w:color w:val="0000FF"/>
        </w:rPr>
        <w:noBreakHyphen/>
        <w:t>gànjì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“child-put-forest”] finch-lark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alouette-moineau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Eremopterix leucotis</w:t>
      </w:r>
      <w:r>
        <w:t xml:space="preserve"> and probably one other sp.] [so-called since it moves in short hops, said to lure children away from village; now sometimes </w:t>
      </w:r>
      <w:r w:rsidR="00805092">
        <w:t>around the year 2000 also called</w:t>
      </w:r>
      <w:r>
        <w:t xml:space="preserve"> “Walkman” by children due to white markings over the male</w:t>
      </w:r>
      <w:r w:rsidR="007B254E">
        <w:t>’</w:t>
      </w:r>
      <w:r>
        <w:t>s ear].</w:t>
      </w:r>
    </w:p>
    <w:p w14:paraId="5BB1736D" w14:textId="2FAE86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kóddâ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youngest child (in sibling group)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benjamin</w:t>
      </w:r>
      <w:r>
        <w:t>.</w:t>
      </w:r>
    </w:p>
    <w:p w14:paraId="41A60C6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kófâl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(domestic) pigeon colored white with a brown nape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blanc à nuque brune</w:t>
      </w:r>
      <w:r>
        <w:t>.</w:t>
      </w:r>
    </w:p>
    <w:p w14:paraId="1A363278" w14:textId="3F32CA0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  (NF &amp; FinSg)  </w:t>
      </w:r>
      <w:r>
        <w:rPr>
          <w:rFonts w:ascii="Wingdings" w:hAnsi="Wingdings"/>
          <w:sz w:val="18"/>
        </w:rPr>
        <w:t></w:t>
      </w:r>
      <w:r>
        <w:t xml:space="preserve"> [n] grasshopper, locust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sauterelle, criquet</w:t>
      </w:r>
      <w:r>
        <w:t xml:space="preserve"> [all spp., families Acrididae and Pyrgomorphidae] [more specific terms</w:t>
      </w:r>
      <w:r w:rsidRPr="002C3CD0">
        <w:t xml:space="preserve">: </w:t>
      </w:r>
      <w:r w:rsidR="009D5C2D" w:rsidRPr="005D30C6">
        <w:rPr>
          <w:rFonts w:ascii="Doulos SIL" w:hAnsi="Doulos SIL"/>
          <w:i/>
          <w:color w:val="0000FF"/>
        </w:rPr>
        <w:t>[[ʔán-zél]</w:t>
      </w:r>
      <w:r w:rsidR="009D5C2D" w:rsidRPr="005D30C6">
        <w:rPr>
          <w:rFonts w:ascii="Doulos SIL" w:hAnsi="Doulos SIL"/>
          <w:i/>
          <w:color w:val="0000FF"/>
        </w:rPr>
        <w:noBreakHyphen/>
        <w:t>bòŋ]-[wàrg</w:t>
      </w:r>
      <w:r w:rsidR="009D5C2D"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[bà:b-ù]</w:t>
      </w:r>
      <w:r w:rsidRPr="005D30C6">
        <w:rPr>
          <w:rFonts w:ascii="Doulos SIL" w:hAnsi="Doulos SIL"/>
          <w:i/>
          <w:color w:val="0000FF"/>
        </w:rPr>
        <w:noBreakHyphen/>
        <w:t>ká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lúkkíyá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ìrín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dò:bíŋ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ꜜká:l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dòŋ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fúnà:fúná kò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, </w:t>
      </w:r>
      <w:r w:rsidR="009D5C2D">
        <w:rPr>
          <w:rFonts w:ascii="Doulos SIL" w:hAnsi="Doulos SIL"/>
          <w:i/>
          <w:color w:val="0000FF"/>
        </w:rPr>
        <w:t>[</w:t>
      </w:r>
      <w:r w:rsidR="009D5C2D" w:rsidRPr="005D30C6">
        <w:rPr>
          <w:rFonts w:ascii="Doulos SIL" w:hAnsi="Doulos SIL"/>
          <w:i/>
          <w:color w:val="0000FF"/>
        </w:rPr>
        <w:t>hà:f-ù</w:t>
      </w:r>
      <w:r w:rsidR="009D5C2D">
        <w:rPr>
          <w:rFonts w:ascii="Doulos SIL" w:hAnsi="Doulos SIL"/>
          <w:i/>
          <w:color w:val="0000FF"/>
        </w:rPr>
        <w:t>]</w:t>
      </w:r>
      <w:r w:rsidR="009D5C2D"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="009D5C2D" w:rsidRPr="005D30C6">
        <w:rPr>
          <w:rFonts w:ascii="Doulos SIL" w:hAnsi="Doulos SIL"/>
          <w:i/>
          <w:color w:val="0000FF"/>
        </w:rPr>
        <w:t>gùnd</w:t>
      </w:r>
      <w:r w:rsidR="009D5C2D" w:rsidRPr="005D30C6">
        <w:rPr>
          <w:rFonts w:ascii="Doulos SIL" w:hAnsi="Doulos SIL"/>
          <w:i/>
          <w:color w:val="0000FF"/>
        </w:rPr>
        <w:noBreakHyphen/>
        <w:t>íyà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="009D5C2D">
        <w:rPr>
          <w:rFonts w:ascii="Doulos SIL" w:hAnsi="Doulos SIL"/>
          <w:i/>
          <w:color w:val="0000FF"/>
        </w:rPr>
        <w:t>[</w:t>
      </w:r>
      <w:r w:rsidR="009D5C2D" w:rsidRPr="005D30C6">
        <w:rPr>
          <w:rFonts w:ascii="Doulos SIL" w:hAnsi="Doulos SIL"/>
          <w:i/>
          <w:color w:val="0000FF"/>
        </w:rPr>
        <w:t>hà:f-ù</w:t>
      </w:r>
      <w:r w:rsidR="009D5C2D">
        <w:rPr>
          <w:rFonts w:ascii="Doulos SIL" w:hAnsi="Doulos SIL"/>
          <w:i/>
          <w:color w:val="0000FF"/>
        </w:rPr>
        <w:t>]</w:t>
      </w:r>
      <w:r w:rsidR="009D5C2D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lúkkíyá</w:t>
      </w:r>
      <w:r>
        <w:t xml:space="preserve">, </w:t>
      </w:r>
      <w:r w:rsidR="009D5C2D" w:rsidRPr="005D30C6">
        <w:rPr>
          <w:rFonts w:ascii="Doulos SIL" w:hAnsi="Doulos SIL"/>
          <w:i/>
          <w:color w:val="0000FF"/>
        </w:rPr>
        <w:t>[hàr</w:t>
      </w:r>
      <w:r w:rsidR="009D5C2D" w:rsidRPr="005D30C6">
        <w:rPr>
          <w:rFonts w:ascii="Doulos SIL" w:hAnsi="Doulos SIL"/>
          <w:i/>
          <w:color w:val="0000FF"/>
        </w:rPr>
        <w:noBreakHyphen/>
      </w:r>
      <w:r w:rsidR="009D5C2D" w:rsidRPr="005D30C6">
        <w:rPr>
          <w:rFonts w:ascii="Doulos SIL" w:hAnsi="Doulos SIL"/>
          <w:i/>
          <w:color w:val="0000FF"/>
        </w:rPr>
        <w:sym w:font="Symbol" w:char="F0AD"/>
      </w:r>
      <w:r w:rsidR="009D5C2D" w:rsidRPr="005D30C6">
        <w:rPr>
          <w:rFonts w:ascii="Doulos SIL" w:hAnsi="Doulos SIL"/>
          <w:i/>
          <w:color w:val="0000FF"/>
        </w:rPr>
        <w:t>bóŋ]</w:t>
      </w:r>
      <w:r w:rsidR="009D5C2D" w:rsidRPr="005D30C6">
        <w:rPr>
          <w:rFonts w:ascii="Doulos SIL" w:hAnsi="Doulos SIL"/>
          <w:i/>
          <w:color w:val="0000FF"/>
        </w:rPr>
        <w:noBreakHyphen/>
        <w:t>sù</w:t>
      </w:r>
      <w:r w:rsidR="009D5C2D" w:rsidRPr="005D30C6">
        <w:rPr>
          <w:rFonts w:ascii="Doulos SIL" w:hAnsi="Doulos SIL"/>
          <w:i/>
          <w:color w:val="0000FF"/>
        </w:rPr>
        <w:noBreakHyphen/>
        <w:t>[gáwr</w:t>
      </w:r>
      <w:r w:rsidR="009D5C2D" w:rsidRPr="005D30C6">
        <w:rPr>
          <w:rFonts w:ascii="Doulos SIL" w:hAnsi="Doulos SIL"/>
          <w:i/>
          <w:color w:val="0000FF"/>
        </w:rPr>
        <w:noBreakHyphen/>
        <w:t>ú]</w:t>
      </w:r>
      <w:r w:rsidR="009D5C2D" w:rsidRPr="005D30C6">
        <w:rPr>
          <w:rFonts w:ascii="Doulos SIL" w:hAnsi="Doulos SIL"/>
          <w:i/>
          <w:color w:val="0000FF"/>
        </w:rPr>
        <w:noBreakHyphen/>
      </w:r>
      <w:r w:rsidR="009D5C2D" w:rsidRPr="005D30C6">
        <w:rPr>
          <w:rFonts w:ascii="Doulos SIL" w:hAnsi="Doulos SIL"/>
          <w:i/>
          <w:color w:val="0000FF"/>
        </w:rPr>
        <w:sym w:font="Symbol" w:char="F0AD"/>
      </w:r>
      <w:r w:rsidR="009D5C2D" w:rsidRPr="005D30C6">
        <w:rPr>
          <w:rFonts w:ascii="Doulos SIL" w:hAnsi="Doulos SIL"/>
          <w:i/>
          <w:color w:val="0000FF"/>
        </w:rPr>
        <w:t>jérè</w:t>
      </w:r>
      <w:r w:rsidRPr="00801AB3">
        <w:t>,</w:t>
      </w:r>
      <w:r>
        <w:t xml:space="preserve">  </w:t>
      </w:r>
      <w:r w:rsidRPr="005D30C6">
        <w:rPr>
          <w:rFonts w:ascii="Doulos SIL" w:hAnsi="Doulos SIL"/>
          <w:i/>
          <w:color w:val="0000FF"/>
        </w:rPr>
        <w:t>kòwrí</w:t>
      </w:r>
      <w:r w:rsidRPr="005D30C6">
        <w:rPr>
          <w:rFonts w:ascii="Doulos SIL" w:hAnsi="Doulos SIL"/>
          <w:i/>
          <w:color w:val="0000FF"/>
        </w:rPr>
        <w:noBreakHyphen/>
        <w:t>jìndá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5D30C6">
        <w:rPr>
          <w:rFonts w:ascii="Doulos SIL" w:hAnsi="Doulos SIL"/>
          <w:i/>
          <w:color w:val="0000FF"/>
        </w:rPr>
        <w:noBreakHyphen/>
        <w:t>ꜜgól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i/>
          <w:color w:val="993300"/>
        </w:rPr>
        <w:t xml:space="preserve"> 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kòyr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mà:lám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ꜜfént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sé:g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9D5C2D" w:rsidRPr="005D30C6">
        <w:rPr>
          <w:rFonts w:ascii="Doulos SIL" w:hAnsi="Doulos SIL"/>
          <w:i/>
          <w:color w:val="0000FF"/>
        </w:rPr>
        <w:sym w:font="Symbol" w:char="F0AD"/>
      </w:r>
      <w:r w:rsidR="009D5C2D" w:rsidRPr="005D30C6">
        <w:rPr>
          <w:rFonts w:ascii="Doulos SIL" w:hAnsi="Doulos SIL"/>
          <w:i/>
          <w:color w:val="0000FF"/>
        </w:rPr>
        <w:t>kó</w:t>
      </w:r>
      <w:r w:rsidR="009D5C2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9D5C2D" w:rsidRPr="005D30C6">
        <w:rPr>
          <w:rFonts w:ascii="Doulos SIL" w:hAnsi="Doulos SIL"/>
          <w:i/>
          <w:color w:val="0000FF"/>
        </w:rPr>
        <w:t>ìyà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sí:né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yà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sì:rîn</w:t>
      </w:r>
      <w:r w:rsidRPr="005D30C6">
        <w:rPr>
          <w:rFonts w:ascii="Doulos SIL" w:hAnsi="Doulos SIL"/>
          <w:i/>
          <w:color w:val="0000FF"/>
        </w:rPr>
        <w:noBreakHyphen/>
        <w:t>[séŋk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sémꜜb</w:t>
      </w:r>
      <w:r w:rsidRPr="005D30C6">
        <w:rPr>
          <w:rFonts w:ascii="Doulos SIL" w:hAnsi="Doulos SIL"/>
          <w:i/>
          <w:color w:val="0000FF"/>
        </w:rPr>
        <w:noBreakHyphen/>
        <w:t>íy-à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sùlúm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ꜜmú:l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zìnd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>
        <w:t>.</w:t>
      </w:r>
    </w:p>
    <w:p w14:paraId="2C3AECC7" w14:textId="07DC94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</w:t>
      </w:r>
      <w:r w:rsidRPr="005D30C6">
        <w:rPr>
          <w:rFonts w:ascii="Doulos SIL" w:hAnsi="Doulos SIL"/>
          <w:i/>
          <w:color w:val="0000FF"/>
        </w:rPr>
        <w:noBreakHyphen/>
      </w:r>
      <w:r w:rsidR="00237C3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37C35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gándê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237C35">
        <w:t xml:space="preserve">cpd </w:t>
      </w:r>
      <w:r>
        <w:t xml:space="preserve">n] breastbone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sternum</w:t>
      </w:r>
      <w:r>
        <w:t>.</w:t>
      </w:r>
    </w:p>
    <w:p w14:paraId="6B9A5732" w14:textId="30DFDF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</w:r>
      <w:r w:rsidR="004F7A5A" w:rsidRPr="005D30C6">
        <w:rPr>
          <w:rFonts w:ascii="Doulos SIL" w:hAnsi="Doulos SIL"/>
          <w:i/>
          <w:color w:val="0000FF"/>
        </w:rPr>
        <w:t>ò</w:t>
      </w:r>
      <w:r w:rsidRPr="005D30C6">
        <w:rPr>
          <w:rFonts w:ascii="Doulos SIL" w:hAnsi="Doulos SIL"/>
          <w:i/>
          <w:color w:val="0000FF"/>
        </w:rPr>
        <w:t>w</w:t>
      </w:r>
      <w:r>
        <w:t xml:space="preserve"> 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dry; hard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sec</w:t>
      </w:r>
      <w:r>
        <w:t xml:space="preserve">; </w:t>
      </w:r>
      <w:r>
        <w:rPr>
          <w:rFonts w:ascii="Garamond" w:hAnsi="Garamond"/>
        </w:rPr>
        <w:t>dur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kó:gú</w:t>
      </w:r>
      <w:r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kò:gò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gábál</w:t>
      </w:r>
      <w:r w:rsidRPr="005D30C6">
        <w:rPr>
          <w:rFonts w:ascii="Doulos SIL" w:hAnsi="Doulos SIL"/>
          <w:i/>
          <w:color w:val="0000FF"/>
        </w:rPr>
        <w:noBreakHyphen/>
      </w:r>
      <w:r w:rsidR="00791C6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1C65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791C6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1C65">
        <w:rPr>
          <w:rFonts w:ascii="Doulos SIL" w:hAnsi="Doulos SIL"/>
          <w:i/>
          <w:color w:val="0000FF"/>
        </w:rPr>
        <w:t>]</w:t>
      </w:r>
      <w:r w:rsidR="00791C65">
        <w:t xml:space="preserve"> - </w:t>
      </w:r>
      <w:r w:rsidR="00791C65" w:rsidRPr="00791C65">
        <w:rPr>
          <w:smallCaps/>
          <w:szCs w:val="24"/>
        </w:rPr>
        <w:t>dimin</w:t>
      </w:r>
      <w:r w:rsidR="00791C65">
        <w:t xml:space="preserve"> cpd: </w:t>
      </w:r>
      <w:r w:rsidR="00791C65" w:rsidRPr="005D30C6">
        <w:rPr>
          <w:rFonts w:ascii="Doulos SIL" w:hAnsi="Doulos SIL"/>
          <w:i/>
          <w:color w:val="0000FF"/>
        </w:rPr>
        <w:t xml:space="preserve">gàŋgàm </w:t>
      </w:r>
      <w:r w:rsidR="00791C65" w:rsidRPr="005D30C6">
        <w:rPr>
          <w:rFonts w:ascii="Doulos SIL" w:hAnsi="Doulos SIL"/>
          <w:i/>
          <w:color w:val="0000FF"/>
        </w:rPr>
        <w:sym w:font="Symbol" w:char="F0AD"/>
      </w:r>
      <w:r w:rsidR="00791C65">
        <w:rPr>
          <w:rFonts w:ascii="Doulos SIL" w:hAnsi="Doulos SIL"/>
          <w:i/>
          <w:color w:val="0000FF"/>
        </w:rPr>
        <w:t>kô</w:t>
      </w:r>
      <w:r w:rsidR="00791C65" w:rsidRPr="005D30C6">
        <w:rPr>
          <w:rFonts w:ascii="Doulos SIL" w:hAnsi="Doulos SIL"/>
          <w:i/>
          <w:color w:val="0000FF"/>
        </w:rPr>
        <w:t>:j-íyà</w:t>
      </w:r>
      <w:r>
        <w:t>.</w:t>
      </w:r>
    </w:p>
    <w:p w14:paraId="1B100F41" w14:textId="3E22FA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tall grass sp. in rocks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 xml:space="preserve">ée sp. de </w:t>
      </w:r>
      <w:r w:rsidR="009F0AB0">
        <w:rPr>
          <w:rFonts w:ascii="Garamond" w:hAnsi="Garamond"/>
        </w:rPr>
        <w:t>grande</w:t>
      </w:r>
      <w:r>
        <w:rPr>
          <w:rFonts w:ascii="Garamond" w:hAnsi="Garamond"/>
        </w:rPr>
        <w:t xml:space="preserve"> taille parmi les pierres)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Andropogon gayanus</w:t>
      </w:r>
      <w:r>
        <w:t>, P</w:t>
      </w:r>
      <w:r w:rsidR="00C55285">
        <w:t xml:space="preserve">oaceae] [possibly contained in </w:t>
      </w:r>
      <w:r w:rsidRPr="005D30C6">
        <w:rPr>
          <w:rFonts w:ascii="Doulos SIL" w:hAnsi="Doulos SIL"/>
          <w:i/>
          <w:color w:val="0000FF"/>
        </w:rPr>
        <w:t>sà:ráŋ</w:t>
      </w:r>
      <w:r w:rsidRPr="005D30C6">
        <w:rPr>
          <w:rFonts w:ascii="Doulos SIL" w:hAnsi="Doulos SIL"/>
          <w:i/>
          <w:color w:val="0000FF"/>
        </w:rPr>
        <w:noBreakHyphen/>
        <w:t>ꜜkó:g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225EE47" w14:textId="10AC766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kògótò</w:t>
      </w:r>
      <w:r w:rsidRPr="002C3CD0">
        <w:t xml:space="preserve"> 1</w:t>
      </w:r>
      <w:r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kògòtô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kòkòtô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kòkótò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kògòtô</w:t>
      </w:r>
      <w:r>
        <w:t>].</w:t>
      </w:r>
    </w:p>
    <w:p w14:paraId="14330671" w14:textId="611358DD" w:rsidR="004E4BA0" w:rsidRPr="00801AB3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kògót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1b  (NF </w:t>
      </w:r>
      <w:r w:rsidRPr="005D30C6">
        <w:rPr>
          <w:rFonts w:ascii="Doulos SIL" w:hAnsi="Doulos SIL"/>
          <w:i/>
          <w:color w:val="0000FF"/>
        </w:rPr>
        <w:t>kògòtû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kòkót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(a) cough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toux</w:t>
      </w:r>
      <w:r>
        <w:t xml:space="preserve"> - n+adj</w:t>
      </w:r>
      <w:r w:rsidR="00C55285">
        <w:t xml:space="preserve"> collocation</w:t>
      </w:r>
      <w:r>
        <w:t xml:space="preserve">: </w:t>
      </w:r>
      <w:r w:rsidRPr="005D30C6">
        <w:rPr>
          <w:rFonts w:ascii="Doulos SIL" w:hAnsi="Doulos SIL"/>
          <w:i/>
          <w:color w:val="0000FF"/>
        </w:rPr>
        <w:t>kògót-ú là:l-ò</w:t>
      </w:r>
      <w:r w:rsidRPr="00BB673A">
        <w:t xml:space="preserve"> and </w:t>
      </w:r>
      <w:r w:rsidRPr="005D30C6">
        <w:rPr>
          <w:rFonts w:ascii="Doulos SIL" w:hAnsi="Doulos SIL"/>
          <w:i/>
          <w:color w:val="0000FF"/>
        </w:rPr>
        <w:t>kògót-ú ꜜká:r-ó</w:t>
      </w:r>
      <w:r>
        <w:t xml:space="preserve">  (pulmonary) tuberculosis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tuberculose (pulmonaire)</w:t>
      </w:r>
      <w:r>
        <w:t>.</w:t>
      </w:r>
    </w:p>
    <w:p w14:paraId="048ADF11" w14:textId="154BFC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kògòtô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kòkòtô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kòkótò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kògótò</w:t>
      </w:r>
      <w:r>
        <w:t xml:space="preserve"> 1a  </w:t>
      </w:r>
      <w:r>
        <w:rPr>
          <w:rFonts w:ascii="Wingdings" w:hAnsi="Wingdings"/>
          <w:sz w:val="18"/>
        </w:rPr>
        <w:t></w:t>
      </w:r>
      <w:r>
        <w:t xml:space="preserve"> [intr] cough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tousser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kógótò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kòtô</w:t>
      </w:r>
      <w:r>
        <w:t>].</w:t>
      </w:r>
    </w:p>
    <w:p w14:paraId="5E9C43A0" w14:textId="075CA5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kó:gú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dry, dry up, harden, freeze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sécher</w:t>
      </w:r>
      <w:r>
        <w:t xml:space="preserve">,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endurcir</w:t>
      </w:r>
      <w:r>
        <w:t xml:space="preserve">, </w:t>
      </w:r>
      <w:r>
        <w:rPr>
          <w:rFonts w:ascii="Garamond" w:hAnsi="Garamond"/>
        </w:rPr>
        <w:t>devenir de la glace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kò:g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1, Fact </w:t>
      </w:r>
      <w:r w:rsidRPr="005D30C6">
        <w:rPr>
          <w:rFonts w:ascii="Doulos SIL" w:hAnsi="Doulos SIL"/>
          <w:i/>
          <w:color w:val="0000FF"/>
        </w:rPr>
        <w:t>kó:j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káráw!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kó:gú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ẃ ꜜkó:gú</w:t>
      </w:r>
      <w:r>
        <w:t xml:space="preserve">  his hand is hard (=he is tight-fisted)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la main dure (=il est pingre)</w:t>
      </w:r>
      <w:r>
        <w:t>.</w:t>
      </w:r>
    </w:p>
    <w:p w14:paraId="2BDB30A9" w14:textId="575B23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dry, harden (</w:t>
      </w:r>
      <w:r w:rsidR="00B82168">
        <w:t>sth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sécher</w:t>
      </w:r>
      <w:r>
        <w:t xml:space="preserve">, </w:t>
      </w:r>
      <w:r>
        <w:rPr>
          <w:rFonts w:ascii="Garamond" w:hAnsi="Garamond"/>
        </w:rPr>
        <w:t>durcir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kó:gú</w:t>
      </w:r>
      <w:r>
        <w:t>].</w:t>
      </w:r>
    </w:p>
    <w:p w14:paraId="12E68D94" w14:textId="67B38CA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kójól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kójôl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tall tree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Anogeissus leiocarpus</w:t>
      </w:r>
      <w:r>
        <w:t>, Combretaceae]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kójól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>.</w:t>
      </w:r>
    </w:p>
    <w:p w14:paraId="31D21380" w14:textId="2D7F2BD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kó:jól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kó:jôl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hunger felt on waking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faim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sent le matin en se réveillant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kó:jól</w:t>
      </w:r>
      <w:r w:rsidRPr="005D30C6">
        <w:rPr>
          <w:rFonts w:ascii="Doulos SIL" w:hAnsi="Doulos SIL"/>
          <w:i/>
          <w:color w:val="0000FF"/>
        </w:rPr>
        <w:noBreakHyphen/>
        <w:t>ò kà: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kó:jól kà:</w:t>
      </w:r>
      <w:r>
        <w:t xml:space="preserve">  have breakfast, break one</w:t>
      </w:r>
      <w:r w:rsidR="007B254E">
        <w:t>’</w:t>
      </w:r>
      <w:r>
        <w:t xml:space="preserve">s overnight fast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manger le matin</w:t>
      </w:r>
      <w:r>
        <w:t xml:space="preserve">, </w:t>
      </w:r>
      <w:r>
        <w:rPr>
          <w:rFonts w:ascii="Garamond" w:hAnsi="Garamond"/>
        </w:rPr>
        <w:t>rompre le jeûne nocturne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kó:jól</w:t>
      </w:r>
      <w:r w:rsidRPr="005D30C6">
        <w:rPr>
          <w:rFonts w:ascii="Doulos SIL" w:hAnsi="Doulos SIL"/>
          <w:i/>
          <w:color w:val="0000FF"/>
        </w:rPr>
        <w:noBreakHyphen/>
        <w:t>ꜜó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zè:rì</w:t>
      </w:r>
      <w:r>
        <w:t xml:space="preserve">  going hungry in the morning knocked him down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faim matinale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terrassé</w:t>
      </w:r>
      <w:r>
        <w:t>.</w:t>
      </w:r>
    </w:p>
    <w:p w14:paraId="6342D9D5" w14:textId="5BA28A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 ꜜkátt-íyá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kàtt-íyôw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[n+adj] small (=young)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(=jeune) enfant</w:t>
      </w:r>
      <w:r>
        <w:t>.</w:t>
      </w:r>
    </w:p>
    <w:p w14:paraId="16ABB366" w14:textId="2F8354B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kòkòr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b/>
        </w:rPr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last, final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dernier</w:t>
      </w:r>
      <w:r>
        <w:t xml:space="preserve">, </w:t>
      </w:r>
      <w:r>
        <w:rPr>
          <w:rFonts w:ascii="Garamond" w:hAnsi="Garamond"/>
        </w:rPr>
        <w:t>(le) plus récent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kókòr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 ; &lt;verb </w:t>
      </w:r>
      <w:r w:rsidRPr="005D30C6">
        <w:rPr>
          <w:rFonts w:ascii="Doulos SIL" w:hAnsi="Doulos SIL"/>
          <w:i/>
          <w:color w:val="0000FF"/>
        </w:rPr>
        <w:t>kòkòrù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kòkòr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the last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dernière personne</w:t>
      </w:r>
      <w:r>
        <w:t>.</w:t>
      </w:r>
    </w:p>
    <w:p w14:paraId="379EF61B" w14:textId="410B18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Combretum glutinosum</w:t>
      </w:r>
      <w:r>
        <w:t>, Combretaceae].</w:t>
      </w:r>
    </w:p>
    <w:p w14:paraId="685442D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kò-kòrb</w:t>
      </w:r>
      <w:r w:rsidRPr="005D30C6">
        <w:rPr>
          <w:rFonts w:ascii="Doulos SIL" w:hAnsi="Doulos SIL"/>
          <w:i/>
          <w:color w:val="0000FF"/>
        </w:rPr>
        <w:noBreakHyphen/>
        <w:t>ù gúm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shrub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arbuste sp.</w:t>
      </w:r>
      <w:r>
        <w:t xml:space="preserve"> [said to resemble </w:t>
      </w:r>
      <w:r w:rsidRPr="005D30C6">
        <w:rPr>
          <w:rFonts w:ascii="Doulos SIL" w:hAnsi="Doulos SIL"/>
          <w:i/>
          <w:color w:val="0000FF"/>
        </w:rPr>
        <w:t>kò-kòrb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03946A67" w14:textId="41084D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kòkòrè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future prospects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perspectives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avenir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sí:</w:t>
      </w:r>
      <w:r w:rsidRPr="005D30C6">
        <w:rPr>
          <w:rFonts w:ascii="Doulos SIL" w:hAnsi="Doulos SIL"/>
          <w:i/>
          <w:color w:val="0000FF"/>
        </w:rPr>
        <w:noBreakHyphen/>
        <w:t>ndù kòkòrè</w:t>
      </w:r>
      <w:r w:rsidRPr="002C3CD0">
        <w:t xml:space="preserve"> it</w:t>
      </w:r>
      <w:r>
        <w:t xml:space="preserve"> has no future </w:t>
      </w:r>
      <w:r w:rsidRPr="0033636C">
        <w:rPr>
          <w:rFonts w:ascii="Wingdings" w:hAnsi="Wingdings"/>
        </w:rPr>
        <w:t></w:t>
      </w:r>
      <w:r>
        <w:t xml:space="preserve"> </w:t>
      </w:r>
      <w:r w:rsidR="00C55285">
        <w:rPr>
          <w:rFonts w:ascii="Garamond" w:hAnsi="Garamond"/>
        </w:rPr>
        <w:t>ça</w:t>
      </w:r>
      <w:r>
        <w:rPr>
          <w:rFonts w:ascii="Garamond" w:hAnsi="Garamond"/>
        </w:rPr>
        <w:t xml:space="preserve">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avenir</w:t>
      </w:r>
      <w:r>
        <w:t>.</w:t>
      </w:r>
    </w:p>
    <w:p w14:paraId="6FC2AB6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the last (most recent)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le dernier (le plus récent)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&lt;verb </w:t>
      </w:r>
      <w:r w:rsidRPr="005D30C6">
        <w:rPr>
          <w:rFonts w:ascii="Doulos SIL" w:hAnsi="Doulos SIL"/>
          <w:i/>
          <w:color w:val="0000FF"/>
        </w:rPr>
        <w:t>kò-kòrù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kò-kòr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kó-kòr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the last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dernière femme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háw kò-kòr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the last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dernière vache</w:t>
      </w:r>
      <w:r>
        <w:t>.</w:t>
      </w:r>
    </w:p>
    <w:p w14:paraId="1A36CB9D" w14:textId="1EA4BE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kó-kór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[n] shuttle (of </w:t>
      </w:r>
      <w:r w:rsidR="007956C1">
        <w:t>loom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navette (du </w:t>
      </w:r>
      <w:r w:rsidR="007956C1">
        <w:rPr>
          <w:rFonts w:ascii="Garamond" w:hAnsi="Garamond"/>
        </w:rPr>
        <w:t>métier à tisser</w:t>
      </w:r>
      <w:r>
        <w:rPr>
          <w:rFonts w:ascii="Garamond" w:hAnsi="Garamond"/>
        </w:rPr>
        <w:t>)</w:t>
      </w:r>
      <w:r>
        <w:t>.</w:t>
      </w:r>
    </w:p>
    <w:p w14:paraId="432E123D" w14:textId="45B77A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kó-kóró</w:t>
      </w:r>
      <w:r w:rsidRPr="002C3CD0">
        <w:t xml:space="preserve"> 2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(weaver) make cotton string balls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(tisserand) </w:t>
      </w:r>
      <w:r w:rsidR="007956C1">
        <w:rPr>
          <w:rFonts w:ascii="Garamond" w:hAnsi="Garamond"/>
        </w:rPr>
        <w:t>faire</w:t>
      </w:r>
      <w:r>
        <w:rPr>
          <w:rFonts w:ascii="Garamond" w:hAnsi="Garamond"/>
        </w:rPr>
        <w:t xml:space="preserve"> des </w:t>
      </w:r>
      <w:r w:rsidR="007956C1">
        <w:rPr>
          <w:rFonts w:ascii="Garamond" w:hAnsi="Garamond"/>
        </w:rPr>
        <w:t>boules</w:t>
      </w:r>
      <w:r>
        <w:rPr>
          <w:rFonts w:ascii="Garamond" w:hAnsi="Garamond"/>
        </w:rPr>
        <w:t xml:space="preserve"> de coton</w:t>
      </w:r>
      <w:r>
        <w:t>.</w:t>
      </w:r>
    </w:p>
    <w:p w14:paraId="597E7D95" w14:textId="12F8FF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the last (most recent); be recent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le dernier (le plus récent); ê. récent</w:t>
      </w:r>
      <w:r>
        <w:t xml:space="preserve"> [adj  </w:t>
      </w:r>
      <w:r w:rsidRPr="005D30C6">
        <w:rPr>
          <w:rFonts w:ascii="Doulos SIL" w:hAnsi="Doulos SIL"/>
          <w:i/>
          <w:color w:val="0000FF"/>
        </w:rPr>
        <w:t>kò-kòr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 or participle  </w:t>
      </w:r>
      <w:r w:rsidRPr="005D30C6">
        <w:rPr>
          <w:rFonts w:ascii="Doulos SIL" w:hAnsi="Doulos SIL"/>
          <w:i/>
          <w:color w:val="0000FF"/>
        </w:rPr>
        <w:t>kò-kòr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D77ED8">
        <w:t>servb</w:t>
      </w:r>
      <w:r>
        <w:t xml:space="preserve">] proceed then to (do), (do) more recently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(faire) ensuite</w:t>
      </w:r>
      <w:r>
        <w:t xml:space="preserve">, </w:t>
      </w:r>
      <w:r>
        <w:rPr>
          <w:rFonts w:ascii="Garamond" w:hAnsi="Garamond"/>
        </w:rPr>
        <w:t>(faire) récemment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kò-kòrù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górò]</w:t>
      </w:r>
      <w:r w:rsidR="007956C1">
        <w:t xml:space="preserve">  (t</w:t>
      </w:r>
      <w:r>
        <w:t>hen) he</w:t>
      </w:r>
      <w:r w:rsidR="007956C1">
        <w:t xml:space="preserve">/she proceeded to sit down </w:t>
      </w:r>
      <w:r w:rsidR="007956C1" w:rsidRPr="0033636C">
        <w:rPr>
          <w:rFonts w:ascii="Wingdings" w:hAnsi="Wingdings"/>
        </w:rPr>
        <w:t></w:t>
      </w:r>
      <w:r w:rsidR="007956C1">
        <w:t xml:space="preserve"> </w:t>
      </w:r>
      <w:r w:rsidR="007956C1">
        <w:rPr>
          <w:rFonts w:ascii="Garamond" w:hAnsi="Garamond"/>
        </w:rPr>
        <w:t>ensuite il/elle s’est assis(e)</w:t>
      </w:r>
      <w:r>
        <w:t>.</w:t>
      </w:r>
    </w:p>
    <w:p w14:paraId="557A44E3" w14:textId="7A7EA818" w:rsidR="00CE657D" w:rsidRDefault="00680C68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CE657D"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t>-</w:t>
      </w:r>
      <w:r w:rsidR="00CE657D" w:rsidRPr="005D30C6">
        <w:rPr>
          <w:rFonts w:ascii="Doulos SIL" w:hAnsi="Doulos SIL"/>
          <w:i/>
          <w:color w:val="0000FF"/>
        </w:rPr>
        <w:t>kòrù</w:t>
      </w:r>
      <w:r w:rsidRPr="005D30C6">
        <w:rPr>
          <w:rFonts w:ascii="Doulos SIL" w:hAnsi="Doulos SIL"/>
          <w:i/>
          <w:color w:val="0000FF"/>
        </w:rPr>
        <w:t>]</w:t>
      </w:r>
      <w:r w:rsidR="00CE657D" w:rsidRPr="005D30C6">
        <w:rPr>
          <w:rFonts w:ascii="Doulos SIL" w:hAnsi="Doulos SIL"/>
          <w:i/>
          <w:color w:val="0000FF"/>
        </w:rPr>
        <w:noBreakHyphen/>
        <w:t>bándé</w:t>
      </w:r>
      <w:r w:rsidR="00CE657D">
        <w:t xml:space="preserve">  </w:t>
      </w:r>
      <w:r w:rsidR="00CE657D">
        <w:rPr>
          <w:rFonts w:ascii="Wingdings" w:hAnsi="Wingdings"/>
          <w:sz w:val="18"/>
        </w:rPr>
        <w:t></w:t>
      </w:r>
      <w:r w:rsidR="00CE657D">
        <w:t xml:space="preserve"> [intr] come last, bring up the rear </w:t>
      </w:r>
      <w:r w:rsidR="00CE657D">
        <w:rPr>
          <w:rFonts w:ascii="Wingdings" w:hAnsi="Wingdings"/>
          <w:sz w:val="18"/>
        </w:rPr>
        <w:t></w:t>
      </w:r>
      <w:r w:rsidR="00CE657D">
        <w:t xml:space="preserve"> </w:t>
      </w:r>
      <w:r w:rsidR="00CE657D">
        <w:rPr>
          <w:rFonts w:ascii="Garamond" w:hAnsi="Garamond"/>
        </w:rPr>
        <w:t>ê. en queue, arriver le dernier</w:t>
      </w:r>
      <w:r w:rsidR="00CE657D">
        <w:t xml:space="preserve"> [Partpl </w:t>
      </w:r>
      <w:r w:rsidRPr="005D30C6">
        <w:rPr>
          <w:rFonts w:ascii="Doulos SIL" w:hAnsi="Doulos SIL"/>
          <w:i/>
          <w:color w:val="0000FF"/>
        </w:rPr>
        <w:t>[</w:t>
      </w:r>
      <w:r w:rsidR="00CE657D"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t>-</w:t>
      </w:r>
      <w:r w:rsidR="00CE657D" w:rsidRPr="005D30C6">
        <w:rPr>
          <w:rFonts w:ascii="Doulos SIL" w:hAnsi="Doulos SIL"/>
          <w:i/>
          <w:color w:val="0000FF"/>
        </w:rPr>
        <w:t>kòrù</w:t>
      </w:r>
      <w:r w:rsidRPr="005D30C6">
        <w:rPr>
          <w:rFonts w:ascii="Doulos SIL" w:hAnsi="Doulos SIL"/>
          <w:i/>
          <w:color w:val="0000FF"/>
        </w:rPr>
        <w:t>]</w:t>
      </w:r>
      <w:r w:rsidR="00CE657D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CE657D" w:rsidRPr="005D30C6">
        <w:rPr>
          <w:rFonts w:ascii="Doulos SIL" w:hAnsi="Doulos SIL"/>
          <w:i/>
          <w:color w:val="0000FF"/>
        </w:rPr>
        <w:t>bànd</w:t>
      </w:r>
      <w:r w:rsidR="00CE657D" w:rsidRPr="005D30C6">
        <w:rPr>
          <w:rFonts w:ascii="Doulos SIL" w:hAnsi="Doulos SIL"/>
          <w:i/>
          <w:color w:val="0000FF"/>
        </w:rPr>
        <w:noBreakHyphen/>
        <w:t>ànt</w:t>
      </w:r>
      <w:r w:rsidR="00CE657D"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t>]</w:t>
      </w:r>
      <w:r w:rsidR="00CE657D">
        <w:t xml:space="preserve"> ].</w:t>
      </w:r>
    </w:p>
    <w:p w14:paraId="64A4ABA5" w14:textId="6D1B3CD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kòkót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kòkót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kògót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C59D613" w14:textId="644F120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kòkòtô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kòkótò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kògòtô</w:t>
      </w:r>
      <w:r>
        <w:t>].</w:t>
      </w:r>
    </w:p>
    <w:p w14:paraId="3D76576B" w14:textId="3733C04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red-billed hornbill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calao à bec rouge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Tockus erythrorhynchus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b) [n] hornbill spp. (red-billed and grey)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calao spp. (à bec rouge et à bec noir)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Tockus erythrorhynchus</w:t>
      </w:r>
      <w:r>
        <w:t xml:space="preserve"> and </w:t>
      </w:r>
      <w:r>
        <w:rPr>
          <w:rFonts w:ascii="Garamond" w:hAnsi="Garamond"/>
          <w:i/>
        </w:rPr>
        <w:t>T. nasutus</w:t>
      </w:r>
      <w:r>
        <w:t xml:space="preserve">] [for </w:t>
      </w:r>
      <w:r>
        <w:rPr>
          <w:rFonts w:ascii="Garamond" w:hAnsi="Garamond"/>
          <w:i/>
        </w:rPr>
        <w:t>T. nasutus</w:t>
      </w:r>
      <w:r>
        <w:t xml:space="preserve"> see also </w:t>
      </w:r>
      <w:r w:rsidRPr="005D30C6">
        <w:rPr>
          <w:rFonts w:ascii="Doulos SIL" w:hAnsi="Doulos SIL"/>
          <w:i/>
          <w:color w:val="0000FF"/>
        </w:rPr>
        <w:t>kìllò:r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7956C1">
        <w:t> </w:t>
      </w:r>
      <w:r>
        <w:t xml:space="preserve">; term cannot extend to </w:t>
      </w:r>
      <w:r w:rsidR="0051628D">
        <w:t xml:space="preserve">the enormous </w:t>
      </w:r>
      <w:r w:rsidR="00842F7C">
        <w:t xml:space="preserve">Abyssinian </w:t>
      </w:r>
      <w:r w:rsidR="0051628D">
        <w:t>ground hornbill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dúlg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0046669" w14:textId="6D3B790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kò-kòy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(village) chief, headman, king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chef</w:t>
      </w:r>
      <w:r>
        <w:t xml:space="preserve">, </w:t>
      </w:r>
      <w:r>
        <w:rPr>
          <w:rFonts w:ascii="Garamond" w:hAnsi="Garamond"/>
        </w:rPr>
        <w:t>roi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and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[kóyn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cf. also </w:t>
      </w:r>
      <w:r w:rsidRPr="005D30C6">
        <w:rPr>
          <w:rFonts w:ascii="Doulos SIL" w:hAnsi="Doulos SIL"/>
          <w:i/>
          <w:color w:val="0000FF"/>
        </w:rPr>
        <w:t>kóyá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zê</w:t>
      </w:r>
      <w:r>
        <w:t>]</w:t>
      </w:r>
      <w:r w:rsidRPr="00590ABD">
        <w:t xml:space="preserve"> - </w:t>
      </w:r>
      <w:r>
        <w:t>derivative</w:t>
      </w:r>
      <w:r w:rsidRPr="002C3CD0">
        <w:t xml:space="preserve">: </w:t>
      </w:r>
      <w:r w:rsidR="00351FE8">
        <w:rPr>
          <w:rFonts w:ascii="Doulos SIL" w:hAnsi="Doulos SIL"/>
          <w:i/>
          <w:color w:val="0000FF"/>
        </w:rPr>
        <w:t>[kò-kòy]</w:t>
      </w:r>
      <w:r w:rsidR="00351FE8">
        <w:rPr>
          <w:rFonts w:ascii="Doulos SIL" w:hAnsi="Doulos SIL"/>
          <w:i/>
          <w:color w:val="0000FF"/>
        </w:rPr>
        <w:noBreakHyphen/>
        <w:t>tà</w:t>
      </w:r>
      <w:r w:rsidRPr="005D30C6">
        <w:rPr>
          <w:rFonts w:ascii="Doulos SIL" w:hAnsi="Doulos SIL"/>
          <w:i/>
          <w:color w:val="0000FF"/>
        </w:rPr>
        <w:t>rêy</w:t>
      </w:r>
      <w:r>
        <w:t>.</w:t>
      </w:r>
    </w:p>
    <w:p w14:paraId="43D98902" w14:textId="5ED6C7E2" w:rsidR="004E4BA0" w:rsidRPr="00801AB3" w:rsidRDefault="00261FBE" w:rsidP="008319BA">
      <w:pPr>
        <w:tabs>
          <w:tab w:val="clear" w:pos="992"/>
          <w:tab w:val="left" w:pos="405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kò-kòy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balanzan (large acacia-like tree sp.)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balanzan (arbre)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Faidherbia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albida</w:t>
      </w:r>
      <w:r>
        <w:t>, Fabaceae-Mimosoideae] [</w:t>
      </w:r>
      <w:r w:rsidR="008C1A9C" w:rsidRPr="008C1A9C">
        <w:rPr>
          <w:smallCaps/>
        </w:rPr>
        <w:t xml:space="preserve">syn: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áyk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801AB3">
        <w:t>.</w:t>
      </w:r>
    </w:p>
    <w:p w14:paraId="0B69FAC8" w14:textId="5960C65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[kò-kòy]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chiefhood, leadership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qualité de chef</w:t>
      </w:r>
      <w:r>
        <w:t xml:space="preserve">, </w:t>
      </w:r>
      <w:r>
        <w:rPr>
          <w:rFonts w:ascii="Garamond" w:hAnsi="Garamond"/>
        </w:rPr>
        <w:t>chefferie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[kò-kòy]</w:t>
      </w:r>
      <w:r w:rsidRPr="005D30C6">
        <w:rPr>
          <w:rFonts w:ascii="Doulos SIL" w:hAnsi="Doulos SIL"/>
          <w:i/>
          <w:color w:val="0000FF"/>
        </w:rPr>
        <w:noBreakHyphen/>
        <w:t>[tàr</w:t>
      </w:r>
      <w:r w:rsidRPr="005D30C6">
        <w:rPr>
          <w:rFonts w:ascii="Doulos SIL" w:hAnsi="Doulos SIL"/>
          <w:i/>
          <w:color w:val="0000FF"/>
        </w:rPr>
        <w:noBreakHyphen/>
        <w:t>ô]</w:t>
      </w:r>
      <w:r>
        <w:t xml:space="preserve">  during his tenure as chief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pendant son règne (comme chef de village)</w:t>
      </w:r>
      <w:r>
        <w:t>.</w:t>
      </w:r>
    </w:p>
    <w:p w14:paraId="7BC67EF4" w14:textId="098118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kòkùwál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kùkùwál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wâl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outer wall (of compound, enclosing courtyard)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mur extérieur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concession)</w:t>
      </w:r>
      <w:r>
        <w:t xml:space="preserve"> [&lt;Ful].</w:t>
      </w:r>
    </w:p>
    <w:p w14:paraId="09014E9B" w14:textId="708AF6E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catch (dripping water) in a container; place (container) under (e.g. water tap or grindstone, to collect what falls)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attraper (gouttes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eau) dans un récipient; placer (récipient) sous (un robinet, une pierre à écraser, etc., afin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attraper ce qui tombe)</w:t>
      </w:r>
      <w:r>
        <w:t>.</w:t>
      </w:r>
    </w:p>
    <w:p w14:paraId="12313C7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kòllì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strangle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étrangler</w:t>
      </w:r>
      <w:r>
        <w:t>.</w:t>
      </w:r>
    </w:p>
    <w:p w14:paraId="05E8945F" w14:textId="38117C1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kólmól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kólmón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kólmôl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kólmôn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windpipe; throat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trachée</w:t>
      </w:r>
      <w:r>
        <w:t xml:space="preserve">, </w:t>
      </w:r>
      <w:r>
        <w:rPr>
          <w:rFonts w:ascii="Garamond" w:hAnsi="Garamond"/>
        </w:rPr>
        <w:t>gorge</w:t>
      </w:r>
      <w:r>
        <w:t xml:space="preserve"> [Nicolai recorded  “</w:t>
      </w:r>
      <w:r w:rsidRPr="005D30C6">
        <w:rPr>
          <w:rFonts w:ascii="Doulos SIL" w:hAnsi="Doulos SIL"/>
          <w:i/>
          <w:color w:val="0000FF"/>
        </w:rPr>
        <w:t>kórmól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”, cf. Za </w:t>
      </w:r>
      <w:r w:rsidRPr="00BB673A">
        <w:rPr>
          <w:rFonts w:ascii="Arial Unicode MS" w:eastAsia="Arial Unicode MS" w:hAnsi="Arial Unicode MS"/>
          <w:i/>
          <w:color w:val="008000"/>
        </w:rPr>
        <w:t>kórmóngólló</w:t>
      </w:r>
      <w:r>
        <w:t xml:space="preserve"> </w:t>
      </w:r>
      <w:r w:rsidRPr="002E0A87">
        <w:rPr>
          <w:rFonts w:ascii="Garamond" w:hAnsi="Garamond"/>
        </w:rPr>
        <w:t>« pomme d</w:t>
      </w:r>
      <w:r w:rsidR="007B254E" w:rsidRPr="002E0A87">
        <w:rPr>
          <w:rFonts w:ascii="Garamond" w:hAnsi="Garamond"/>
        </w:rPr>
        <w:t>’</w:t>
      </w:r>
      <w:r w:rsidRPr="002E0A87">
        <w:rPr>
          <w:rFonts w:ascii="Garamond" w:hAnsi="Garamond"/>
        </w:rPr>
        <w:t>Adan »</w:t>
      </w:r>
      <w:r>
        <w:t xml:space="preserve">; Ful </w:t>
      </w:r>
      <w:r w:rsidRPr="00BB673A">
        <w:rPr>
          <w:rFonts w:ascii="Arial Unicode MS" w:eastAsia="Arial Unicode MS" w:hAnsi="Arial Unicode MS"/>
          <w:i/>
          <w:color w:val="008000"/>
        </w:rPr>
        <w:t>konondol</w:t>
      </w:r>
      <w:r>
        <w:t xml:space="preserve">]- ex: </w:t>
      </w:r>
      <w:r w:rsidRPr="005D30C6">
        <w:rPr>
          <w:rFonts w:ascii="Doulos SIL" w:hAnsi="Doulos SIL"/>
          <w:i/>
          <w:color w:val="0000FF"/>
        </w:rPr>
        <w:t>á↑=ŋ́ dèkè [[wòy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kólmón</w:t>
      </w:r>
      <w:r w:rsidRPr="005D30C6">
        <w:rPr>
          <w:rFonts w:ascii="Doulos SIL" w:hAnsi="Doulos SIL"/>
          <w:i/>
          <w:color w:val="0000FF"/>
        </w:rPr>
        <w:noBreakHyphen/>
        <w:t>ò] bòŋ] nè</w:t>
      </w:r>
      <w:r w:rsidRPr="00801AB3">
        <w:t xml:space="preserve">  he</w:t>
      </w:r>
      <w:r>
        <w:t xml:space="preserve"> held it here to the woman</w:t>
      </w:r>
      <w:r w:rsidR="007B254E">
        <w:t>’</w:t>
      </w:r>
      <w:r>
        <w:t xml:space="preserve">s throat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tenu ici à la gorge de la femme</w:t>
      </w:r>
      <w:r>
        <w:t>.</w:t>
      </w:r>
    </w:p>
    <w:p w14:paraId="4690A16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kólmón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kólmól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58CE2A8" w14:textId="50B67AD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hole for bolt in a traditional door frame; depression or hole in a wall (used for storing small items)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 pour la fermeture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porte; petit trou dans un mur (</w:t>
      </w:r>
      <w:r w:rsidR="009E793F">
        <w:rPr>
          <w:rFonts w:ascii="Garamond" w:hAnsi="Garamond"/>
        </w:rPr>
        <w:t>où on peut</w:t>
      </w:r>
      <w:r>
        <w:rPr>
          <w:rFonts w:ascii="Garamond" w:hAnsi="Garamond"/>
        </w:rPr>
        <w:t xml:space="preserve"> </w:t>
      </w:r>
      <w:r w:rsidR="0084539C">
        <w:rPr>
          <w:rFonts w:ascii="Garamond" w:hAnsi="Garamond"/>
        </w:rPr>
        <w:t>stocker</w:t>
      </w:r>
      <w:r>
        <w:rPr>
          <w:rFonts w:ascii="Garamond" w:hAnsi="Garamond"/>
        </w:rPr>
        <w:t xml:space="preserve"> de petits objets)</w:t>
      </w:r>
      <w:r>
        <w:t>.</w:t>
      </w:r>
    </w:p>
    <w:p w14:paraId="78E012A1" w14:textId="6D28673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bdellium (=myrrh) tree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DD3171">
        <w:rPr>
          <w:rFonts w:ascii="Garamond" w:hAnsi="Garamond"/>
        </w:rPr>
        <w:t>arbre</w:t>
      </w:r>
      <w:r>
        <w:rPr>
          <w:rFonts w:ascii="Garamond" w:hAnsi="Garamond"/>
        </w:rPr>
        <w:t xml:space="preserve"> à bdellium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Commiphora africana</w:t>
      </w:r>
      <w:r>
        <w:t xml:space="preserve">, Burseraceae; resin is burned as incense] [cf. </w:t>
      </w:r>
      <w:r w:rsidRPr="005D30C6">
        <w:rPr>
          <w:rFonts w:ascii="Doulos SIL" w:hAnsi="Doulos SIL"/>
          <w:i/>
          <w:color w:val="0000FF"/>
        </w:rPr>
        <w:t>ʔàlbàrkànt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sí:dí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>
        <w:t>].</w:t>
      </w:r>
    </w:p>
    <w:p w14:paraId="4737B54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kòm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(milk, porridge) be thick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(lait, bouillie) ê. épais, concentré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Fact </w:t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1, Intens </w:t>
      </w:r>
      <w:r w:rsidRPr="005D30C6">
        <w:rPr>
          <w:rFonts w:ascii="Doulos SIL" w:hAnsi="Doulos SIL"/>
          <w:i/>
          <w:color w:val="0000FF"/>
        </w:rPr>
        <w:t>kúták!</w:t>
      </w:r>
      <w:r>
        <w:t>].</w:t>
      </w:r>
    </w:p>
    <w:p w14:paraId="3F3167BD" w14:textId="7E8250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kóm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dispossess (sb, of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retirer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kó:mó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í↑=ń nàŋ kóm bíkk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Pr="002C3CD0">
        <w:t xml:space="preserve"> I</w:t>
      </w:r>
      <w:r>
        <w:t xml:space="preserve"> took your Bic (pen) away from you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retiré ton Bic</w:t>
      </w:r>
      <w:r>
        <w:t>.</w:t>
      </w:r>
    </w:p>
    <w:p w14:paraId="6565916E" w14:textId="5604303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kòmà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escape; come off, fall off (e.g. wall), jump off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échapper</w:t>
      </w:r>
      <w:r>
        <w:t xml:space="preserve">, </w:t>
      </w:r>
      <w:r>
        <w:rPr>
          <w:rFonts w:ascii="Garamond" w:hAnsi="Garamond"/>
        </w:rPr>
        <w:t>se détacher (du mur</w:t>
      </w:r>
      <w:r>
        <w:t xml:space="preserve">, </w:t>
      </w:r>
      <w:r>
        <w:rPr>
          <w:rFonts w:ascii="Garamond" w:hAnsi="Garamond"/>
        </w:rPr>
        <w:t>etc)</w:t>
      </w:r>
      <w:r>
        <w:t xml:space="preserve"> [Caus </w:t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 2] [originally a </w:t>
      </w:r>
      <w:r w:rsidR="00EF00AF">
        <w:t>ResPass</w:t>
      </w:r>
      <w:r>
        <w:t xml:space="preserve"> of </w:t>
      </w:r>
      <w:r w:rsidRPr="005D30C6">
        <w:rPr>
          <w:rFonts w:ascii="Doulos SIL" w:hAnsi="Doulos SIL"/>
          <w:i/>
          <w:color w:val="0000FF"/>
        </w:rPr>
        <w:t>kóm</w:t>
      </w:r>
      <w:r>
        <w:t xml:space="preserve"> 2; Caus </w:t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> 2].</w:t>
      </w:r>
    </w:p>
    <w:p w14:paraId="048905A7" w14:textId="6FC5F0D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kò:mà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chew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croquer</w:t>
      </w:r>
      <w:r>
        <w:t xml:space="preserve">, </w:t>
      </w:r>
      <w:r>
        <w:rPr>
          <w:rFonts w:ascii="Garamond" w:hAnsi="Garamond"/>
        </w:rPr>
        <w:t>mastiquer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kò:m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kà:má</w:t>
      </w:r>
      <w:r>
        <w:t>]</w:t>
      </w:r>
      <w:r w:rsidRPr="00590ABD">
        <w:t xml:space="preserve"> - </w:t>
      </w:r>
      <w:r>
        <w:t xml:space="preserve">phrase: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kó:mà</w:t>
      </w:r>
      <w:r>
        <w:t xml:space="preserve">  my feet ache (rheumatism)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pieds me font mal (rhumatisme)</w:t>
      </w:r>
      <w:r>
        <w:t>.</w:t>
      </w:r>
    </w:p>
    <w:p w14:paraId="17AA7F3C" w14:textId="095DAB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kó:mâ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sickle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faucille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wáwd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2DFD0A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kòmbà:níyà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winged termites that emerge in low-flying swarms after the first rains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termites ailés qui font des essaims volants au-dessus du sol après les premières pluies</w:t>
      </w:r>
      <w:r>
        <w:t xml:space="preserve"> [edible].</w:t>
      </w:r>
    </w:p>
    <w:p w14:paraId="5F55594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thicken (liquid)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épaissir</w:t>
      </w:r>
      <w:r>
        <w:t xml:space="preserve">, </w:t>
      </w:r>
      <w:r>
        <w:rPr>
          <w:rFonts w:ascii="Garamond" w:hAnsi="Garamond"/>
        </w:rPr>
        <w:t>concentrer (liquide)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kòm</w:t>
      </w:r>
      <w:r>
        <w:t> 1].</w:t>
      </w:r>
    </w:p>
    <w:p w14:paraId="68500B1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>
        <w:t xml:space="preserve">  [</w:t>
      </w:r>
      <w:r>
        <w:rPr>
          <w:rFonts w:ascii="Wingdings" w:hAnsi="Wingdings"/>
          <w:sz w:val="18"/>
        </w:rPr>
        <w:t></w:t>
      </w:r>
      <w:r>
        <w:t xml:space="preserve"> [tr] let escape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laisser échapper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kòmà</w:t>
      </w:r>
      <w:r>
        <w:t>].</w:t>
      </w:r>
    </w:p>
    <w:p w14:paraId="61C61E3C" w14:textId="7C2BC6D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grey monitor lizard (terrestrial, long thin tail)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varan gris (terrestre, longue queue mince)</w:t>
      </w:r>
      <w:r>
        <w:t xml:space="preserve"> [</w:t>
      </w:r>
      <w:r w:rsidRPr="00FE62AD">
        <w:rPr>
          <w:smallCaps/>
        </w:rPr>
        <w:t>id</w:t>
      </w:r>
      <w:r w:rsidRPr="002C3CD0">
        <w:t xml:space="preserve">: </w:t>
      </w:r>
      <w:r>
        <w:rPr>
          <w:rFonts w:ascii="Garamond" w:hAnsi="Garamond"/>
          <w:i/>
        </w:rPr>
        <w:t>Varanus griseus</w:t>
      </w:r>
      <w:r w:rsidR="00D14AB8">
        <w:t xml:space="preserve">, a far northern sp.; may also apply to the savannah monitor lizard </w:t>
      </w:r>
      <w:r w:rsidR="00D14AB8" w:rsidRPr="00D14AB8">
        <w:rPr>
          <w:rFonts w:ascii="Garamond" w:hAnsi="Garamond"/>
          <w:i/>
        </w:rPr>
        <w:t>V. exanthematicus</w:t>
      </w:r>
      <w:r>
        <w:t>].</w:t>
      </w:r>
    </w:p>
    <w:p w14:paraId="0882DC6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thick (milk, porridge)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(lait, bouillie) épais, concentré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kòm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thick milk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lait épais</w:t>
      </w:r>
      <w:r>
        <w:t>.</w:t>
      </w:r>
    </w:p>
    <w:p w14:paraId="1F4F52BC" w14:textId="5CF77745" w:rsidR="004E4BA0" w:rsidRPr="00801AB3" w:rsidRDefault="00150891" w:rsidP="008319BA">
      <w:pPr>
        <w:tabs>
          <w:tab w:val="clear" w:pos="992"/>
        </w:tabs>
        <w:spacing w:line="320" w:lineRule="exact"/>
        <w:ind w:left="567" w:hanging="567"/>
        <w:rPr>
          <w:color w:val="993366"/>
        </w:rPr>
      </w:pP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kóm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</w:t>
      </w:r>
      <w:r w:rsidR="00C27208" w:rsidRPr="00C27208">
        <w:t xml:space="preserve">~  </w:t>
      </w:r>
      <w:r w:rsidR="00261FBE" w:rsidRPr="005D30C6">
        <w:rPr>
          <w:rFonts w:ascii="Doulos SIL" w:hAnsi="Doulos SIL"/>
          <w:i/>
          <w:color w:val="0000FF"/>
        </w:rPr>
        <w:t>kôm</w:t>
      </w:r>
      <w:r w:rsidR="00261FBE" w:rsidRPr="00B544EF">
        <w:t xml:space="preserve"> [no</w:t>
      </w:r>
      <w:r w:rsidR="00261FBE">
        <w:t xml:space="preserve">te </w:t>
      </w:r>
      <w:r w:rsidR="00FF6758">
        <w:t>&lt;HL&gt;-tone</w:t>
      </w:r>
      <w:r w:rsidR="00261FBE">
        <w:t xml:space="preserve"> in this variant],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a) [n] termite mound, termitary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termitière</w:t>
      </w:r>
      <w:r w:rsidR="00261FBE">
        <w:t xml:space="preserve"> [also </w:t>
      </w:r>
      <w:r w:rsidR="00261FBE" w:rsidRPr="005D30C6">
        <w:rPr>
          <w:rFonts w:ascii="Doulos SIL" w:hAnsi="Doulos SIL"/>
          <w:i/>
          <w:color w:val="0000FF"/>
        </w:rPr>
        <w:t>kómó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9536A2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láb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9536A2">
        <w:rPr>
          <w:rFonts w:ascii="Doulos SIL" w:hAnsi="Doulos SIL"/>
          <w:i/>
          <w:color w:val="0000FF"/>
        </w:rPr>
        <w:t>]</w:t>
      </w:r>
      <w:r w:rsidR="00261FBE">
        <w:t xml:space="preserve">]   </w:t>
      </w:r>
      <w:r w:rsidR="00261FBE">
        <w:rPr>
          <w:rFonts w:ascii="Wingdings" w:hAnsi="Wingdings"/>
          <w:sz w:val="18"/>
        </w:rPr>
        <w:t></w:t>
      </w:r>
      <w:r w:rsidR="00261FBE">
        <w:t xml:space="preserve"> b) [n] flying termites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termites volants</w:t>
      </w:r>
      <w:r w:rsidR="00261FBE" w:rsidRPr="00801AB3">
        <w:t xml:space="preserve"> [emerge in rainy season</w:t>
      </w:r>
      <w:r w:rsidR="009536A2">
        <w:t xml:space="preserve">, some edible: cf. </w:t>
      </w:r>
      <w:r w:rsidR="009536A2" w:rsidRPr="005D30C6">
        <w:rPr>
          <w:rFonts w:ascii="Doulos SIL" w:hAnsi="Doulos SIL"/>
          <w:i/>
          <w:color w:val="0000FF"/>
        </w:rPr>
        <w:t>kòmbà:níyà</w:t>
      </w:r>
      <w:r w:rsidR="00261FBE" w:rsidRPr="00801AB3">
        <w:t>].</w:t>
      </w:r>
    </w:p>
    <w:p w14:paraId="4125C9EB" w14:textId="46C1022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hòlò</w:t>
      </w:r>
      <w:r w:rsidRPr="005D30C6">
        <w:rPr>
          <w:rFonts w:ascii="Doulos SIL" w:hAnsi="Doulos SIL"/>
          <w:i/>
          <w:color w:val="0000FF"/>
        </w:rPr>
        <w:noBreakHyphen/>
      </w:r>
      <w:r w:rsidR="00647E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47EC6">
        <w:rPr>
          <w:rFonts w:ascii="Doulos SIL" w:hAnsi="Doulos SIL"/>
          <w:i/>
          <w:color w:val="0000FF"/>
        </w:rPr>
        <w:t>]</w:t>
      </w:r>
      <w:r>
        <w:t>].</w:t>
      </w:r>
    </w:p>
    <w:p w14:paraId="61C00B1E" w14:textId="2E5C434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kó:mó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Postp </w:t>
      </w:r>
      <w:r w:rsidRPr="005D30C6">
        <w:rPr>
          <w:rFonts w:ascii="Doulos SIL" w:hAnsi="Doulos SIL"/>
          <w:i/>
          <w:color w:val="0000FF"/>
        </w:rPr>
        <w:t>gà:</w:t>
      </w:r>
      <w:r>
        <w:t xml:space="preserve"> and additional postverbal NP] take (sth) cheekily from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retirer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avec présomption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kóm</w:t>
      </w:r>
      <w:r>
        <w:t> 2]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ì kó:</w:t>
      </w:r>
      <w:r w:rsidR="005C6A80">
        <w:rPr>
          <w:rFonts w:ascii="Doulos SIL" w:hAnsi="Doulos SIL"/>
          <w:i/>
          <w:color w:val="0000FF"/>
        </w:rPr>
        <w:t>mó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415862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gà:</w:t>
      </w:r>
      <w:r w:rsidR="000D2083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62479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móntór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2479E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415862">
        <w:t xml:space="preserve"> </w:t>
      </w:r>
      <w:r w:rsidRPr="002C3CD0">
        <w:t>I</w:t>
      </w:r>
      <w:r>
        <w:t xml:space="preserve"> took X</w:t>
      </w:r>
      <w:r w:rsidR="007B254E">
        <w:t>’</w:t>
      </w:r>
      <w:r>
        <w:t xml:space="preserve">s wristwatch from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retiré à X sa montre</w:t>
      </w:r>
      <w:r>
        <w:t>.</w:t>
      </w:r>
    </w:p>
    <w:p w14:paraId="1F777A6E" w14:textId="0CB5554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hunchback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bossu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tóm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45A0A374" w14:textId="2E3FA4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sth that doesn</w:t>
      </w:r>
      <w:r w:rsidR="007B254E">
        <w:t>’</w:t>
      </w:r>
      <w:r>
        <w:t xml:space="preserve">t come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qui ne vient pas</w:t>
      </w:r>
      <w:r w:rsidRPr="00590ABD">
        <w:t xml:space="preserve"> - </w:t>
      </w:r>
      <w:r>
        <w:t xml:space="preserve">used in the phrase: </w:t>
      </w:r>
      <w:r w:rsidRPr="005D30C6">
        <w:rPr>
          <w:rFonts w:ascii="Doulos SIL" w:hAnsi="Doulos SIL"/>
          <w:i/>
          <w:color w:val="0000FF"/>
        </w:rPr>
        <w:t>kù kó:m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bátù</w:t>
      </w:r>
      <w:r>
        <w:t xml:space="preserve">  wait for sth that never comes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attendre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qui ne vient jamais</w:t>
      </w:r>
      <w:r>
        <w:t xml:space="preserve"> [perhaps a special proverbial usage of </w:t>
      </w: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3EAB7CA5" w14:textId="723CA4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kómó</w:t>
      </w:r>
      <w:r w:rsidRPr="005D30C6">
        <w:rPr>
          <w:rFonts w:ascii="Doulos SIL" w:hAnsi="Doulos SIL"/>
          <w:i/>
          <w:color w:val="0000FF"/>
        </w:rPr>
        <w:noBreakHyphen/>
      </w:r>
      <w:r w:rsidR="0074066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40661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40661">
        <w:t xml:space="preserve">cpd </w:t>
      </w:r>
      <w:r>
        <w:t xml:space="preserve">n] termite mound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termitière</w:t>
      </w:r>
      <w:r>
        <w:t xml:space="preserve"> [&lt; </w:t>
      </w:r>
      <w:r w:rsidR="00740661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t>m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740661">
        <w:rPr>
          <w:rFonts w:ascii="Doulos SIL" w:hAnsi="Doulos SIL"/>
          <w:i/>
          <w:color w:val="0000FF"/>
        </w:rPr>
        <w:t>̀</w:t>
      </w:r>
      <w:r w:rsidR="005C6A80">
        <w:t> 2</w:t>
      </w:r>
      <w:r>
        <w:t>].</w:t>
      </w:r>
    </w:p>
    <w:p w14:paraId="53D9A82C" w14:textId="389F018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kómól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ní:sí</w:t>
      </w:r>
      <w:r w:rsidRPr="005D30C6">
        <w:rPr>
          <w:rFonts w:ascii="Doulos SIL" w:hAnsi="Doulos SIL"/>
          <w:i/>
          <w:color w:val="0000FF"/>
        </w:rPr>
        <w:noBreakHyphen/>
      </w:r>
      <w:r w:rsidR="00464C5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kómól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464C52">
        <w:rPr>
          <w:rFonts w:ascii="Doulos SIL" w:hAnsi="Doulos SIL"/>
          <w:i/>
          <w:color w:val="0000FF"/>
        </w:rPr>
        <w:t>]</w:t>
      </w:r>
      <w:r>
        <w:t>].</w:t>
      </w:r>
    </w:p>
    <w:p w14:paraId="60157ED8" w14:textId="0F601F9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kòmsì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464C52">
        <w:t xml:space="preserve"> [tr] poke or nudge (sb, with </w:t>
      </w:r>
      <w:r>
        <w:t xml:space="preserve">hand or finger, as a signal)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toucher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de la main ou du doigt, en tant que signe)</w:t>
      </w:r>
      <w:r>
        <w:t>.</w:t>
      </w:r>
    </w:p>
    <w:p w14:paraId="33AFFCA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kòms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17CB138" w14:textId="23DCD73E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kòms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kòns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EB2DAF">
        <w:t xml:space="preserve">cpd </w:t>
      </w:r>
      <w:r>
        <w:t xml:space="preserve">n, lit. “bracelet grass”]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Aristida mutabilis</w:t>
      </w:r>
      <w:r>
        <w:t>]</w:t>
      </w:r>
      <w:r w:rsidR="00464C52">
        <w:t xml:space="preserve"> [for some, a synonym of </w:t>
      </w:r>
      <w:r w:rsidR="00464C52" w:rsidRPr="005D30C6">
        <w:rPr>
          <w:rFonts w:ascii="Doulos SIL" w:hAnsi="Doulos SIL"/>
          <w:i/>
          <w:color w:val="0000FF"/>
        </w:rPr>
        <w:t>kàrìy</w:t>
      </w:r>
      <w:r w:rsidR="00464C52" w:rsidRPr="005D30C6">
        <w:rPr>
          <w:rFonts w:ascii="Doulos SIL" w:hAnsi="Doulos SIL"/>
          <w:i/>
          <w:color w:val="0000FF"/>
        </w:rPr>
        <w:noBreakHyphen/>
        <w:t>ò</w:t>
      </w:r>
      <w:r w:rsidR="00464C52">
        <w:t>]</w:t>
      </w:r>
      <w:r>
        <w:t>.</w:t>
      </w:r>
    </w:p>
    <w:p w14:paraId="27A7724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F73ADB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5DD906AF" w14:textId="3AAFF3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kôn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kôŋ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hate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haïr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kón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kòn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kǒnnà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kónnó</w:t>
      </w:r>
      <w:r>
        <w:t>].</w:t>
      </w:r>
    </w:p>
    <w:p w14:paraId="69E23F93" w14:textId="0E91F2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kó:ⁿ</w:t>
      </w:r>
      <w:r w:rsidRPr="002C3CD0">
        <w:t xml:space="preserve"> 1</w:t>
      </w:r>
      <w:r>
        <w:t>a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kó:ŋ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kò:nô</w:t>
      </w:r>
      <w:r>
        <w:t> 1a-b].</w:t>
      </w:r>
    </w:p>
    <w:p w14:paraId="27ADE46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 </w:t>
      </w:r>
      <w:r w:rsidRPr="005D30C6">
        <w:rPr>
          <w:rFonts w:ascii="Doulos SIL" w:hAnsi="Doulos SIL"/>
          <w:i/>
          <w:color w:val="0000FF"/>
        </w:rPr>
        <w:t>kôn</w:t>
      </w:r>
      <w:r>
        <w:t>].</w:t>
      </w:r>
    </w:p>
    <w:p w14:paraId="551F78B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kò:nâ</w:t>
      </w:r>
      <w:r w:rsidRPr="002C3CD0">
        <w:t xml:space="preserve">  </w:t>
      </w:r>
      <w:r>
        <w:rPr>
          <w:rFonts w:ascii="Wingdings" w:hAnsi="Wingdings"/>
          <w:sz w:val="18"/>
        </w:rPr>
        <w:t>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kò:nô</w:t>
      </w:r>
      <w:r>
        <w:t> 1a-b].</w:t>
      </w:r>
    </w:p>
    <w:p w14:paraId="3366DAA6" w14:textId="76B031C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kóŋ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kóŋâ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DefPl </w:t>
      </w:r>
      <w:r w:rsidRPr="005D30C6">
        <w:rPr>
          <w:rFonts w:ascii="Doulos SIL" w:hAnsi="Doulos SIL"/>
          <w:i/>
          <w:color w:val="0000FF"/>
        </w:rPr>
        <w:t>kóɲ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female slave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esclave </w:t>
      </w:r>
      <w:r w:rsidR="00EB2DAF">
        <w:rPr>
          <w:rFonts w:ascii="Garamond" w:hAnsi="Garamond"/>
        </w:rPr>
        <w:t>femelle</w:t>
      </w:r>
      <w:r>
        <w:t xml:space="preserve"> [</w:t>
      </w:r>
      <w:r w:rsidR="008C73A7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kóɲ</w:t>
      </w:r>
      <w:r w:rsidRPr="005D30C6">
        <w:rPr>
          <w:rFonts w:ascii="Doulos SIL" w:hAnsi="Doulos SIL"/>
          <w:i/>
          <w:color w:val="0000FF"/>
        </w:rPr>
        <w:noBreakHyphen/>
        <w:t>ɲâ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tàm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báɲɲâ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kóŋŋò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kóɲ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kóŋ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590ABD">
        <w:t xml:space="preserve"> - </w:t>
      </w:r>
      <w:r>
        <w:t xml:space="preserve">cpd: see </w:t>
      </w:r>
      <w:r w:rsidR="009E4DB4">
        <w:rPr>
          <w:rFonts w:ascii="Doulos SIL" w:hAnsi="Doulos SIL"/>
          <w:i/>
          <w:color w:val="0000FF"/>
        </w:rPr>
        <w:t>[kír</w:t>
      </w:r>
      <w:r w:rsidR="009E4DB4">
        <w:rPr>
          <w:rFonts w:ascii="Doulos SIL" w:hAnsi="Doulos SIL"/>
          <w:i/>
          <w:color w:val="0000FF"/>
        </w:rPr>
        <w:noBreakHyphen/>
        <w:t>bér]</w:t>
      </w:r>
      <w:r w:rsidRPr="005D30C6">
        <w:rPr>
          <w:rFonts w:ascii="Doulos SIL" w:hAnsi="Doulos SIL"/>
          <w:i/>
          <w:color w:val="0000FF"/>
        </w:rPr>
        <w:noBreakHyphen/>
      </w:r>
      <w:r w:rsidR="009E4DB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kóŋ</w:t>
      </w:r>
      <w:r w:rsidRPr="005D30C6">
        <w:rPr>
          <w:rFonts w:ascii="Doulos SIL" w:hAnsi="Doulos SIL"/>
          <w:i/>
          <w:color w:val="0000FF"/>
        </w:rPr>
        <w:noBreakHyphen/>
        <w:t>á</w:t>
      </w:r>
      <w:r w:rsidR="009E4DB4">
        <w:rPr>
          <w:rFonts w:ascii="Doulos SIL" w:hAnsi="Doulos SIL"/>
          <w:i/>
          <w:color w:val="0000FF"/>
        </w:rPr>
        <w:t>]</w:t>
      </w:r>
      <w:r>
        <w:t>.</w:t>
      </w:r>
    </w:p>
    <w:p w14:paraId="0BDEE7CD" w14:textId="251441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kòŋà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464C52">
        <w:t xml:space="preserve">cpd </w:t>
      </w:r>
      <w:r>
        <w:t xml:space="preserve">n] (female) slavery, being a slave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esclavage (féminin)</w:t>
      </w:r>
      <w:r>
        <w:t>.</w:t>
      </w:r>
    </w:p>
    <w:p w14:paraId="016F609E" w14:textId="4875E547" w:rsidR="004E4BA0" w:rsidRPr="00DC2B8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kónd-à: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kóndâ</w:t>
      </w:r>
      <w:r w:rsidRPr="00DC2B8D"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men</w:t>
      </w:r>
      <w:r w:rsidR="007B254E">
        <w:t>’</w:t>
      </w:r>
      <w:r>
        <w:t>s association (</w:t>
      </w:r>
      <w:r w:rsidR="007010C9">
        <w:t xml:space="preserve">social </w:t>
      </w:r>
      <w:r>
        <w:t xml:space="preserve">club)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association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hommes</w:t>
      </w:r>
      <w:r>
        <w:t xml:space="preserve"> [a club of </w:t>
      </w:r>
      <w:r w:rsidR="00464C52">
        <w:t xml:space="preserve">mostly </w:t>
      </w:r>
      <w:r>
        <w:t xml:space="preserve">young men of the same age who hold formal meetings and help each other with feasts on holy days and other occasions; cf. </w:t>
      </w:r>
      <w:r w:rsidRPr="005D30C6">
        <w:rPr>
          <w:rFonts w:ascii="Doulos SIL" w:hAnsi="Doulos SIL"/>
          <w:i/>
          <w:color w:val="0000FF"/>
        </w:rPr>
        <w:t>dámtórd-ò</w:t>
      </w:r>
      <w:r>
        <w:t xml:space="preserve">] - cpds: </w:t>
      </w:r>
      <w:r w:rsidRPr="005D30C6">
        <w:rPr>
          <w:rFonts w:ascii="Doulos SIL" w:hAnsi="Doulos SIL"/>
          <w:i/>
          <w:color w:val="0000FF"/>
        </w:rPr>
        <w:t xml:space="preserve">kónd-à: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ʔáꜜmí:r-ò</w:t>
      </w:r>
      <w:r w:rsidRPr="00BB673A">
        <w:t xml:space="preserve"> </w:t>
      </w:r>
      <w:r>
        <w:t xml:space="preserve"> president (presiding officer) of the association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président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association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kónd-à: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ʔálꜜká:l-ò</w:t>
      </w:r>
      <w:r w:rsidRPr="00DC2B8D">
        <w:rPr>
          <w:i/>
          <w:color w:val="993300"/>
        </w:rPr>
        <w:t xml:space="preserve"> </w:t>
      </w:r>
      <w:r>
        <w:t xml:space="preserve"> vice-president of the association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vice-président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association</w:t>
      </w:r>
      <w:r>
        <w:t xml:space="preserve"> [assesses fines on members but does not </w:t>
      </w:r>
      <w:r w:rsidR="00464C52">
        <w:t>decide</w:t>
      </w:r>
      <w:r>
        <w:t xml:space="preserve"> the amount]; </w:t>
      </w:r>
      <w:r w:rsidRPr="005D30C6">
        <w:rPr>
          <w:rFonts w:ascii="Doulos SIL" w:hAnsi="Doulos SIL"/>
          <w:i/>
          <w:color w:val="0000FF"/>
        </w:rPr>
        <w:t xml:space="preserve">kónd-à: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báɲɲ-à:</w:t>
      </w:r>
      <w:r>
        <w:t xml:space="preserve">  officer of an association who determines the amount of a fine on a member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responsable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association qui détermine le montant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amende </w:t>
      </w:r>
      <w:r w:rsidR="00464C52">
        <w:rPr>
          <w:rFonts w:ascii="Garamond" w:hAnsi="Garamond"/>
        </w:rPr>
        <w:t>contre</w:t>
      </w:r>
      <w:r>
        <w:rPr>
          <w:rFonts w:ascii="Garamond" w:hAnsi="Garamond"/>
        </w:rPr>
        <w:t xml:space="preserve"> un membre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kónd-à: ʔíꜜzê</w:t>
      </w:r>
      <w:r w:rsidR="005448C4">
        <w:t xml:space="preserve">  member of the association</w:t>
      </w:r>
      <w:r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membre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association</w:t>
      </w:r>
      <w:r>
        <w:t>.</w:t>
      </w:r>
    </w:p>
    <w:p w14:paraId="28DA494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kòn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hatred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haine</w:t>
      </w:r>
      <w:r>
        <w:t xml:space="preserve"> [&lt; verb </w:t>
      </w:r>
      <w:r w:rsidRPr="005D30C6">
        <w:rPr>
          <w:rFonts w:ascii="Doulos SIL" w:hAnsi="Doulos SIL"/>
          <w:i/>
          <w:color w:val="0000FF"/>
        </w:rPr>
        <w:t>kôn</w:t>
      </w:r>
      <w:r>
        <w:t>].</w:t>
      </w:r>
    </w:p>
    <w:p w14:paraId="59399490" w14:textId="1A1AC81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kòŋgà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(tomtom) sound</w:t>
      </w:r>
      <w:r w:rsidR="00EB2DAF">
        <w:t>, reverberate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(tam-tam) sonner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kòŋgà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, Caus </w:t>
      </w:r>
      <w:r w:rsidRPr="005D30C6">
        <w:rPr>
          <w:rFonts w:ascii="Doulos SIL" w:hAnsi="Doulos SIL"/>
          <w:i/>
          <w:color w:val="0000FF"/>
        </w:rPr>
        <w:t>kónj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5448C4">
        <w:t xml:space="preserve">]  </w:t>
      </w:r>
      <w:r>
        <w:rPr>
          <w:rFonts w:ascii="Wingdings" w:hAnsi="Wingdings"/>
          <w:sz w:val="18"/>
        </w:rPr>
        <w:t></w:t>
      </w:r>
      <w:r w:rsidR="005448C4">
        <w:t> b) </w:t>
      </w:r>
      <w:r>
        <w:t xml:space="preserve">[comical sense:] (sb) face the music, pay the price (for a misdeed); suffer physically, be beaten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payer cher (un délit); souffrir physiquement</w:t>
      </w:r>
      <w:r>
        <w:t xml:space="preserve">, </w:t>
      </w:r>
      <w:r>
        <w:rPr>
          <w:rFonts w:ascii="Garamond" w:hAnsi="Garamond"/>
        </w:rPr>
        <w:t>ê. tabassé</w:t>
      </w:r>
      <w:r>
        <w:t>.</w:t>
      </w:r>
    </w:p>
    <w:p w14:paraId="11053C02" w14:textId="144164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palm frond</w:t>
      </w:r>
      <w:r w:rsidR="00EB2DAF">
        <w:t xml:space="preserve"> (from doum or borassus palm)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feuille de palmier (doumier</w:t>
      </w:r>
      <w:r>
        <w:t xml:space="preserve">, </w:t>
      </w:r>
      <w:r>
        <w:rPr>
          <w:rFonts w:ascii="Garamond" w:hAnsi="Garamond"/>
        </w:rPr>
        <w:t>rônier)</w:t>
      </w:r>
      <w:r>
        <w:t xml:space="preserve"> [see </w:t>
      </w:r>
      <w:r w:rsidRPr="005D30C6">
        <w:rPr>
          <w:rFonts w:ascii="Doulos SIL" w:hAnsi="Doulos SIL"/>
          <w:i/>
          <w:color w:val="0000FF"/>
        </w:rPr>
        <w:t>bè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jéllé:g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cpd: </w:t>
      </w: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>
        <w:t xml:space="preserve">  doum palm </w:t>
      </w:r>
      <w:r w:rsidRPr="0033636C">
        <w:rPr>
          <w:rFonts w:ascii="Wingdings" w:hAnsi="Wingdings"/>
        </w:rPr>
        <w:t></w:t>
      </w:r>
      <w:r>
        <w:t xml:space="preserve"> doumier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Hyphaene thebaica</w:t>
      </w:r>
      <w:r>
        <w:t>, Arecaceae,</w:t>
      </w:r>
      <w:r w:rsidR="00772114">
        <w:t xml:space="preserve"> fronds cut into strips for weaving into mats;</w:t>
      </w:r>
      <w:r>
        <w:t xml:space="preserve">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jéllé:g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apparently extends to </w:t>
      </w:r>
      <w:r w:rsidR="007B254E">
        <w:t>‘</w:t>
      </w:r>
      <w:r>
        <w:t>wing</w:t>
      </w:r>
      <w:r w:rsidR="007B254E">
        <w:t>’</w:t>
      </w:r>
      <w:r>
        <w:t xml:space="preserve"> in </w:t>
      </w:r>
      <w:r w:rsidRPr="005D30C6">
        <w:rPr>
          <w:rFonts w:ascii="Doulos SIL" w:hAnsi="Doulos SIL"/>
          <w:i/>
          <w:color w:val="0000FF"/>
        </w:rPr>
        <w:t>kòŋg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cpds below.</w:t>
      </w:r>
    </w:p>
    <w:p w14:paraId="10DBD2E0" w14:textId="4F585C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kóŋgôl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deliver on one</w:t>
      </w:r>
      <w:r w:rsidR="007B254E">
        <w:t>’</w:t>
      </w:r>
      <w:r>
        <w:t>s promise, stick to one</w:t>
      </w:r>
      <w:r w:rsidR="007B254E">
        <w:t>’</w:t>
      </w:r>
      <w:r>
        <w:t xml:space="preserve">s word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tenir sa promesse</w:t>
      </w:r>
      <w:r>
        <w:t xml:space="preserve">, </w:t>
      </w:r>
      <w:r>
        <w:rPr>
          <w:rFonts w:ascii="Garamond" w:hAnsi="Garamond"/>
        </w:rPr>
        <w:t>tenir parole</w:t>
      </w:r>
      <w:r>
        <w:t>.</w:t>
      </w:r>
    </w:p>
    <w:p w14:paraId="5C358D0D" w14:textId="41A50B7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kóŋgôl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kóŋgól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word of honor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parole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</w:t>
      </w:r>
      <w:r>
        <w:t xml:space="preserve"> [&lt;Ful </w:t>
      </w:r>
      <w:r w:rsidRPr="003D7F6B">
        <w:rPr>
          <w:rFonts w:ascii="Arial Unicode MS" w:eastAsia="Arial Unicode MS" w:hAnsi="Arial Unicode MS" w:cs="Arial Unicode MS"/>
          <w:i/>
          <w:color w:val="008000"/>
        </w:rPr>
        <w:t>konngol</w:t>
      </w:r>
      <w:r>
        <w:t>]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kóŋgól ꜜnó:</w:t>
      </w:r>
      <w:r>
        <w:t xml:space="preserve">  give one</w:t>
      </w:r>
      <w:r w:rsidR="007B254E">
        <w:t>’</w:t>
      </w:r>
      <w:r>
        <w:t xml:space="preserve">s word of honor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donner (sa) parole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à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tún [[à kóŋgól</w:t>
      </w:r>
      <w:r w:rsidRPr="005D30C6">
        <w:rPr>
          <w:rFonts w:ascii="Doulos SIL" w:hAnsi="Doulos SIL"/>
          <w:i/>
          <w:color w:val="0000FF"/>
        </w:rPr>
        <w:noBreakHyphen/>
        <w:t>ò] bòŋ]</w:t>
      </w:r>
      <w:r>
        <w:t xml:space="preserve">  he doesn</w:t>
      </w:r>
      <w:r w:rsidR="007B254E">
        <w:t>’</w:t>
      </w:r>
      <w:r>
        <w:t xml:space="preserve">t break his word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ne revient pas sur sa parole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</w:t>
      </w:r>
      <w:r>
        <w:t>.</w:t>
      </w:r>
    </w:p>
    <w:p w14:paraId="0D7115F9" w14:textId="3CE0FE41" w:rsidR="004E4BA0" w:rsidRPr="00F73AD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kóŋgórâl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white horse with black on legs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cheval blanc avec du noir aux pattes</w:t>
      </w:r>
      <w:r>
        <w:t xml:space="preserve"> [&lt;Ful].</w:t>
      </w:r>
    </w:p>
    <w:p w14:paraId="4664BAA9" w14:textId="48A00528" w:rsidR="004E4BA0" w:rsidRPr="0024245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kóŋgórí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force open (clenched fist)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ouvrir avec force (un poing serré)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í↑=ŋ́ kàmb</w:t>
      </w:r>
      <w:r w:rsidRPr="005D30C6">
        <w:rPr>
          <w:rFonts w:ascii="Doulos SIL" w:hAnsi="Doulos SIL"/>
          <w:i/>
          <w:color w:val="0000FF"/>
        </w:rPr>
        <w:noBreakHyphen/>
        <w:t>ò kóŋgórí</w:t>
      </w:r>
      <w:r w:rsidRPr="002C3CD0">
        <w:t xml:space="preserve"> </w:t>
      </w:r>
      <w:r w:rsidR="0024245D">
        <w:t xml:space="preserve"> </w:t>
      </w:r>
      <w:r w:rsidRPr="002C3CD0">
        <w:t>I</w:t>
      </w:r>
      <w:r>
        <w:t xml:space="preserve"> forced open his fist </w:t>
      </w:r>
      <w:r w:rsidR="0024245D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ouvert son poign serré avec force</w:t>
      </w:r>
      <w:r w:rsidR="0024245D">
        <w:t>.</w:t>
      </w:r>
    </w:p>
    <w:p w14:paraId="2159D0FE" w14:textId="7B3C38D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kóŋgór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grains that remain from </w:t>
      </w:r>
      <w:r w:rsidRPr="00800316">
        <w:t xml:space="preserve">baobab fruit </w:t>
      </w:r>
      <w:r>
        <w:t xml:space="preserve">after crushing into flour (grains can be used in sauces or in pottery)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grains qui restent du fruit de baobab après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avoir pulvérisé en farine (on peut utiliser les grains dans les sauces ou la poterie)</w:t>
      </w:r>
      <w:r>
        <w:t>.</w:t>
      </w:r>
    </w:p>
    <w:p w14:paraId="0DB373D2" w14:textId="1BCD75E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kòŋgù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ìyà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noBreakHyphen/>
        <w:t>bí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b</w:t>
      </w:r>
      <w:r w:rsidRPr="005D30C6">
        <w:rPr>
          <w:rFonts w:ascii="Doulos SIL" w:hAnsi="Doulos SIL"/>
          <w:i/>
          <w:color w:val="0000FF"/>
        </w:rPr>
        <w:noBreakHyphen/>
        <w:t>ìy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n, lit. “palm.frond</w:t>
      </w:r>
      <w:r w:rsidR="00EB2DAF">
        <w:t xml:space="preserve"> (i.e. wing)</w:t>
      </w:r>
      <w:r>
        <w:t>-black (or: shadow)-</w:t>
      </w:r>
      <w:r w:rsidR="008C73A7">
        <w:rPr>
          <w:smallCaps/>
        </w:rPr>
        <w:t>dimin</w:t>
      </w:r>
      <w:r>
        <w:t xml:space="preserve">”] rock pigeon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pigeon des rochers</w:t>
      </w:r>
      <w:r w:rsidR="00A85A27">
        <w:t xml:space="preserve">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Columba livia lividior</w:t>
      </w:r>
      <w:r>
        <w:t>].</w:t>
      </w:r>
    </w:p>
    <w:p w14:paraId="386F0712" w14:textId="00243EE8" w:rsidR="004E4BA0" w:rsidRDefault="0097766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kòŋg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kìr</w:t>
      </w:r>
      <w:r w:rsidR="00261FBE" w:rsidRPr="005D30C6">
        <w:rPr>
          <w:rFonts w:ascii="Doulos SIL" w:hAnsi="Doulos SIL"/>
          <w:i/>
          <w:color w:val="0000FF"/>
        </w:rPr>
        <w:noBreakHyphen/>
        <w:t>yà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kòŋg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ìr</w:t>
      </w:r>
      <w:r w:rsidR="00261FBE" w:rsidRPr="005D30C6">
        <w:rPr>
          <w:rFonts w:ascii="Doulos SIL" w:hAnsi="Doulos SIL"/>
          <w:i/>
          <w:color w:val="0000FF"/>
        </w:rPr>
        <w:noBreakHyphen/>
        <w:t>yà</w:t>
      </w:r>
      <w:r>
        <w:rPr>
          <w:rFonts w:ascii="Doulos SIL" w:hAnsi="Doulos SIL"/>
          <w:i/>
          <w:color w:val="0000FF"/>
        </w:rPr>
        <w:t>]</w:t>
      </w:r>
      <w:r w:rsidR="00C27208" w:rsidRPr="00C27208">
        <w:t xml:space="preserve">  ~</w:t>
      </w:r>
      <w:r w:rsidR="0009344D" w:rsidRPr="0009344D">
        <w:t xml:space="preserve">  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kòŋg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kìr</w:t>
      </w:r>
      <w:r w:rsidR="00261FBE" w:rsidRPr="005D30C6">
        <w:rPr>
          <w:rFonts w:ascii="Doulos SIL" w:hAnsi="Doulos SIL"/>
          <w:i/>
          <w:color w:val="0000FF"/>
        </w:rPr>
        <w:noBreakHyphen/>
        <w:t>ìyà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C27208" w:rsidRPr="00C27208">
        <w:t xml:space="preserve">  ~</w:t>
      </w:r>
      <w:r w:rsidR="0009344D" w:rsidRPr="0009344D">
        <w:t xml:space="preserve">  </w:t>
      </w:r>
      <w:r w:rsidR="00261FBE" w:rsidRPr="005D30C6">
        <w:rPr>
          <w:rFonts w:ascii="Doulos SIL" w:hAnsi="Doulos SIL"/>
          <w:i/>
          <w:color w:val="0000FF"/>
        </w:rPr>
        <w:noBreakHyphen/>
        <w:t>yôw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8C73A7">
        <w:t xml:space="preserve"> [cpd n, lit. “palm.frond</w:t>
      </w:r>
      <w:r w:rsidR="00EB2DAF">
        <w:t xml:space="preserve"> (i.e. wing)</w:t>
      </w:r>
      <w:r w:rsidR="008C73A7">
        <w:t>-red</w:t>
      </w:r>
      <w:r w:rsidR="008C73A7">
        <w:rPr>
          <w:smallCaps/>
        </w:rPr>
        <w:t>-dimin</w:t>
      </w:r>
      <w:r w:rsidR="00261FBE">
        <w:t xml:space="preserve">”] laughing dove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tourterelle maillée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8C73A7">
        <w:rPr>
          <w:rFonts w:ascii="Garamond" w:hAnsi="Garamond"/>
          <w:i/>
        </w:rPr>
        <w:t>Streptope</w:t>
      </w:r>
      <w:r w:rsidR="00261FBE">
        <w:rPr>
          <w:rFonts w:ascii="Garamond" w:hAnsi="Garamond"/>
          <w:i/>
        </w:rPr>
        <w:t>lia senegalensis</w:t>
      </w:r>
      <w:r w:rsidR="00261FBE">
        <w:t>].</w:t>
      </w:r>
    </w:p>
    <w:p w14:paraId="166F17D5" w14:textId="4765A5C8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kónj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make (tomtom) sound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sonner (tam-tam)</w:t>
      </w:r>
      <w:r>
        <w:t xml:space="preserve"> [Caus &lt; </w:t>
      </w:r>
      <w:r w:rsidRPr="005D30C6">
        <w:rPr>
          <w:rFonts w:ascii="Doulos SIL" w:hAnsi="Doulos SIL"/>
          <w:i/>
          <w:color w:val="0000FF"/>
        </w:rPr>
        <w:t>kòŋgà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beat (sb)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battre</w:t>
      </w:r>
      <w:r>
        <w:t xml:space="preserve">, </w:t>
      </w:r>
      <w:r>
        <w:rPr>
          <w:rFonts w:ascii="Garamond" w:hAnsi="Garamond"/>
        </w:rPr>
        <w:t>tabasser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3EF1F52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tin can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boîte de conserves</w:t>
      </w:r>
      <w:r>
        <w:t>.</w:t>
      </w:r>
    </w:p>
    <w:p w14:paraId="63560060" w14:textId="51F5551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kóŋkó:j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edible fruit</w:t>
      </w:r>
      <w:r w:rsidR="00B40A82">
        <w:t xml:space="preserve"> sold in markets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fruit comestible </w:t>
      </w:r>
      <w:r w:rsidR="00B40A82">
        <w:rPr>
          <w:rFonts w:ascii="Garamond" w:hAnsi="Garamond"/>
        </w:rPr>
        <w:t>vendu dans les marchés</w:t>
      </w:r>
      <w:r>
        <w:rPr>
          <w:rFonts w:ascii="Garamond" w:hAnsi="Garamond"/>
        </w:rPr>
        <w:t xml:space="preserve"> </w:t>
      </w:r>
      <w:r>
        <w:t>[</w:t>
      </w:r>
      <w:r w:rsidR="00147354" w:rsidRPr="00147354">
        <w:rPr>
          <w:smallCaps/>
        </w:rPr>
        <w:t>id</w:t>
      </w:r>
      <w:r>
        <w:t xml:space="preserve">: fruit of </w:t>
      </w:r>
      <w:r>
        <w:rPr>
          <w:rFonts w:ascii="Garamond" w:hAnsi="Garamond"/>
          <w:i/>
        </w:rPr>
        <w:t>Detarium microcarpum</w:t>
      </w:r>
      <w:r>
        <w:t>, Fabaceae</w:t>
      </w:r>
      <w:r w:rsidR="00B40A82">
        <w:t>, grows farther south</w:t>
      </w:r>
      <w:r>
        <w:t xml:space="preserve">; Ful </w:t>
      </w:r>
      <w:r w:rsidRPr="00BB673A">
        <w:rPr>
          <w:rFonts w:ascii="Arial Unicode MS" w:eastAsia="Arial Unicode MS" w:hAnsi="Arial Unicode MS"/>
          <w:i/>
          <w:color w:val="008000"/>
        </w:rPr>
        <w:t>konkeewi</w:t>
      </w:r>
      <w:r>
        <w:t>].</w:t>
      </w:r>
    </w:p>
    <w:p w14:paraId="755959B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kóŋ-kónd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kóŋ-kónd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back of skull (just above nape)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nuque, derrière du crâne </w:t>
      </w:r>
      <w:r>
        <w:t xml:space="preserve">[Za </w:t>
      </w:r>
      <w:r w:rsidRPr="00BB673A">
        <w:rPr>
          <w:rFonts w:ascii="Arial Unicode MS" w:eastAsia="Arial Unicode MS" w:hAnsi="Arial Unicode MS"/>
          <w:i/>
          <w:color w:val="008000"/>
        </w:rPr>
        <w:t>kóndó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kóŋ-kónd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33636C">
        <w:t>, 3</w:t>
      </w:r>
      <w:r>
        <w:t xml:space="preserve">Sg </w:t>
      </w:r>
      <w:r w:rsidRPr="005D30C6">
        <w:rPr>
          <w:rFonts w:ascii="Doulos SIL" w:hAnsi="Doulos SIL"/>
          <w:i/>
          <w:color w:val="0000FF"/>
        </w:rPr>
        <w:t>kóŋ-kónd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(or alienable </w:t>
      </w:r>
      <w:r w:rsidRPr="005D30C6">
        <w:rPr>
          <w:rFonts w:ascii="Doulos SIL" w:hAnsi="Doulos SIL"/>
          <w:i/>
          <w:color w:val="0000FF"/>
        </w:rPr>
        <w:t>à kóŋ-kónd-ò</w:t>
      </w:r>
      <w:r>
        <w:t xml:space="preserve">) 3FullSg </w:t>
      </w:r>
      <w:r w:rsidRPr="005D30C6">
        <w:rPr>
          <w:rFonts w:ascii="Doulos SIL" w:hAnsi="Doulos SIL"/>
          <w:i/>
          <w:color w:val="0000FF"/>
        </w:rPr>
        <w:t>ʔáŋgâ kóŋ-kónd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7FD3781A" w14:textId="3F3DB41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heat (</w:t>
      </w:r>
      <w:r w:rsidR="00B82168">
        <w:t>sth</w:t>
      </w:r>
      <w:r>
        <w:t xml:space="preserve">) up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(ré)chauffer</w:t>
      </w:r>
      <w:r>
        <w:t xml:space="preserve"> [Fact &lt; </w:t>
      </w:r>
      <w:r w:rsidRPr="005D30C6">
        <w:rPr>
          <w:rFonts w:ascii="Doulos SIL" w:hAnsi="Doulos SIL"/>
          <w:i/>
          <w:color w:val="0000FF"/>
        </w:rPr>
        <w:t>kóróŋ</w:t>
      </w:r>
      <w:r>
        <w:t>].</w:t>
      </w:r>
    </w:p>
    <w:p w14:paraId="6EB36751" w14:textId="261F063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>a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(archaic) </w:t>
      </w:r>
      <w:r w:rsidRPr="005D30C6">
        <w:rPr>
          <w:rFonts w:ascii="Doulos SIL" w:hAnsi="Doulos SIL"/>
          <w:i/>
          <w:color w:val="0000FF"/>
        </w:rPr>
        <w:t>kòrn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hot, warm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chaud </w:t>
      </w:r>
      <w:r>
        <w:t xml:space="preserve">[&lt;verb </w:t>
      </w:r>
      <w:r w:rsidRPr="005D30C6">
        <w:rPr>
          <w:rFonts w:ascii="Doulos SIL" w:hAnsi="Doulos SIL"/>
          <w:i/>
          <w:color w:val="0000FF"/>
        </w:rPr>
        <w:t>kóróŋ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hárí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hot water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eau chaude</w:t>
      </w:r>
      <w:r w:rsidRPr="00590ABD">
        <w:t xml:space="preserve"> - </w:t>
      </w:r>
      <w:r>
        <w:t xml:space="preserve">cpd: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 w:rsidRPr="005D30C6">
        <w:rPr>
          <w:rFonts w:ascii="Doulos SIL" w:hAnsi="Doulos SIL"/>
          <w:i/>
          <w:color w:val="0000FF"/>
        </w:rPr>
        <w:noBreakHyphen/>
        <w:t>kònn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-</w:t>
      </w:r>
      <w:r w:rsidRPr="00590ABD">
        <w:t xml:space="preserve"> </w:t>
      </w:r>
      <w:r>
        <w:t xml:space="preserve">proverb: </w:t>
      </w:r>
      <w:r w:rsidRPr="005D30C6">
        <w:rPr>
          <w:rFonts w:ascii="Doulos SIL" w:hAnsi="Doulos SIL"/>
          <w:i/>
          <w:color w:val="0000FF"/>
        </w:rPr>
        <w:t>ʔàŋkò:r</w:t>
      </w:r>
      <w:r w:rsidRPr="005D30C6">
        <w:rPr>
          <w:rFonts w:ascii="Doulos SIL" w:hAnsi="Doulos SIL"/>
          <w:i/>
          <w:color w:val="0000FF"/>
        </w:rPr>
        <w:noBreakHyphen/>
        <w:t>ò né ꜜhár</w:t>
      </w:r>
      <w:r w:rsidRPr="005D30C6">
        <w:rPr>
          <w:rFonts w:ascii="Doulos SIL" w:hAnsi="Doulos SIL"/>
          <w:i/>
          <w:color w:val="0000FF"/>
        </w:rPr>
        <w:noBreakHyphen/>
        <w:t xml:space="preserve">ó, ʔàmmá: à màn né ꜜ[hárí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the frog said (=asked for) “water” but it didn</w:t>
      </w:r>
      <w:r w:rsidR="007B254E">
        <w:t>’</w:t>
      </w:r>
      <w:r>
        <w:t xml:space="preserve">t say “hot water”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la grenouille a dit (=a demandé)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="00A85A27">
        <w:rPr>
          <w:rFonts w:ascii="Garamond" w:hAnsi="Garamond"/>
        </w:rPr>
        <w:t> »</w:t>
      </w:r>
      <w:r>
        <w:rPr>
          <w:rFonts w:ascii="Garamond" w:hAnsi="Garamond"/>
        </w:rPr>
        <w:t xml:space="preserve"> mais elle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 pas dit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chaude</w:t>
      </w:r>
      <w:r w:rsidR="00A85A27">
        <w:rPr>
          <w:rFonts w:ascii="Garamond" w:hAnsi="Garamond"/>
        </w:rPr>
        <w:t> »</w:t>
      </w:r>
      <w:r>
        <w:t xml:space="preserve"> [i.e. you should ask for sth useful].</w:t>
      </w:r>
    </w:p>
    <w:p w14:paraId="738F8196" w14:textId="54E06B7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>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kórn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b) [n] </w:t>
      </w:r>
      <w:r w:rsidR="00B40A82">
        <w:t xml:space="preserve">(the) </w:t>
      </w:r>
      <w:r>
        <w:t xml:space="preserve">heat, hot season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chaleur</w:t>
      </w:r>
      <w:r>
        <w:t xml:space="preserve">, </w:t>
      </w:r>
      <w:r>
        <w:rPr>
          <w:rFonts w:ascii="Garamond" w:hAnsi="Garamond"/>
        </w:rPr>
        <w:t>saison chaud</w:t>
      </w:r>
      <w:r>
        <w:t xml:space="preserve"> </w:t>
      </w:r>
      <w:r>
        <w:rPr>
          <w:rFonts w:ascii="Garamond" w:hAnsi="Garamond"/>
        </w:rPr>
        <w:t xml:space="preserve"> </w:t>
      </w:r>
      <w:r>
        <w:t xml:space="preserve">[&lt;verb </w:t>
      </w:r>
      <w:r w:rsidRPr="005D30C6">
        <w:rPr>
          <w:rFonts w:ascii="Doulos SIL" w:hAnsi="Doulos SIL"/>
          <w:i/>
          <w:color w:val="0000FF"/>
        </w:rPr>
        <w:t>kóróŋ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fúfúl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36B5EBC" w14:textId="0AB8DF7E" w:rsidR="004E4BA0" w:rsidRDefault="00261FBE" w:rsidP="008319BA">
      <w:pPr>
        <w:tabs>
          <w:tab w:val="clear" w:pos="992"/>
          <w:tab w:val="left" w:pos="477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kónnó</w:t>
      </w:r>
      <w:r w:rsidRPr="005D30C6">
        <w:rPr>
          <w:rFonts w:ascii="Doulos SIL" w:hAnsi="Doulos SIL"/>
          <w:i/>
          <w:color w:val="0000FF"/>
        </w:rPr>
        <w:noBreakHyphen/>
        <w:t>ýz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kórnó</w:t>
      </w:r>
      <w:r w:rsidRPr="005D30C6">
        <w:rPr>
          <w:rFonts w:ascii="Doulos SIL" w:hAnsi="Doulos SIL"/>
          <w:i/>
          <w:color w:val="0000FF"/>
        </w:rPr>
        <w:noBreakHyphen/>
        <w:t>ýz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01AB3">
        <w:t xml:space="preserve">  [NF </w:t>
      </w:r>
      <w:r w:rsidRPr="005D30C6">
        <w:rPr>
          <w:rFonts w:ascii="Doulos SIL" w:hAnsi="Doulos SIL"/>
          <w:i/>
          <w:color w:val="0000FF"/>
        </w:rPr>
        <w:t>kònnò-ỳzê</w:t>
      </w:r>
      <w:r w:rsidRPr="00801AB3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“hot.season-child”] </w:t>
      </w:r>
      <w:r w:rsidRPr="006A2EB6">
        <w:t>cicada, arboreal winged insect sp. that hums loudly in daytime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Pr="006A2EB6">
        <w:rPr>
          <w:rFonts w:ascii="Garamond" w:hAnsi="Garamond"/>
        </w:rPr>
        <w:t xml:space="preserve">cigale, insecte ailé arboricole qui vrombille bruyamment pendant la journée </w:t>
      </w:r>
      <w:r w:rsidRPr="006A2EB6">
        <w:t>[</w:t>
      </w:r>
      <w:r w:rsidRPr="00FE62AD">
        <w:rPr>
          <w:smallCaps/>
        </w:rPr>
        <w:t>id</w:t>
      </w:r>
      <w:r w:rsidRPr="006A2EB6">
        <w:t xml:space="preserve">: </w:t>
      </w:r>
      <w:r w:rsidRPr="006A2EB6">
        <w:rPr>
          <w:rFonts w:ascii="Garamond" w:hAnsi="Garamond"/>
          <w:i/>
        </w:rPr>
        <w:t>Soudaniella seraphina</w:t>
      </w:r>
      <w:r w:rsidRPr="006A2EB6">
        <w:t>, Hemiptera, Cicadidae]</w:t>
      </w:r>
      <w:r>
        <w:t>.</w:t>
      </w:r>
    </w:p>
    <w:p w14:paraId="291E4D42" w14:textId="1FC4E59A" w:rsidR="004E4BA0" w:rsidRPr="00D03FB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kò:nô</w:t>
      </w:r>
      <w:r w:rsidRPr="002C3CD0">
        <w:t xml:space="preserve"> 1</w:t>
      </w:r>
      <w:r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kò:nâ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kó:ⁿ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be emptied, be empty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vidé, ê. vide</w:t>
      </w:r>
      <w:r>
        <w:t xml:space="preserve"> [i.e. </w:t>
      </w:r>
      <w:r w:rsidRPr="005D30C6">
        <w:rPr>
          <w:rFonts w:ascii="Doulos SIL" w:hAnsi="Doulos SIL"/>
          <w:i/>
          <w:color w:val="0000FF"/>
        </w:rPr>
        <w:t>kò:n-ô</w:t>
      </w:r>
      <w:r>
        <w:t xml:space="preserve"> 1b used as a verb] - ex: </w:t>
      </w:r>
      <w:r w:rsidRPr="005D30C6">
        <w:rPr>
          <w:rFonts w:ascii="Doulos SIL" w:hAnsi="Doulos SIL"/>
          <w:i/>
          <w:color w:val="0000FF"/>
        </w:rPr>
        <w:t xml:space="preserve">àꜛ màn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kó:ꜜn-ô</w:t>
      </w:r>
      <w:r>
        <w:t xml:space="preserve"> </w:t>
      </w:r>
      <w:r w:rsidR="00B40A82">
        <w:t xml:space="preserve"> </w:t>
      </w:r>
      <w:r>
        <w:t xml:space="preserve">it did not get emptied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ne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vidé</w:t>
      </w:r>
      <w:r>
        <w:t>.</w:t>
      </w:r>
    </w:p>
    <w:p w14:paraId="0A86933A" w14:textId="75008C0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kò:n-ô</w:t>
      </w:r>
      <w:r w:rsidRPr="002C3CD0">
        <w:t xml:space="preserve"> 1</w:t>
      </w:r>
      <w:r>
        <w:t>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kò:n-â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kó:ⁿ</w:t>
      </w:r>
      <w:r>
        <w:t xml:space="preserve"> </w:t>
      </w:r>
      <w:r w:rsidR="00B40A82">
        <w:t xml:space="preserve">  </w:t>
      </w:r>
      <w:r>
        <w:rPr>
          <w:rFonts w:ascii="Wingdings" w:hAnsi="Wingdings"/>
          <w:sz w:val="18"/>
        </w:rPr>
        <w:t></w:t>
      </w:r>
      <w:r>
        <w:t xml:space="preserve"> [n or adj] naked, mere, plain, empty, alone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nu</w:t>
      </w:r>
      <w:r>
        <w:t xml:space="preserve">, </w:t>
      </w:r>
      <w:r>
        <w:rPr>
          <w:rFonts w:ascii="Garamond" w:hAnsi="Garamond"/>
        </w:rPr>
        <w:t>seul</w:t>
      </w:r>
      <w:r>
        <w:t xml:space="preserve">, </w:t>
      </w:r>
      <w:r>
        <w:rPr>
          <w:rFonts w:ascii="Garamond" w:hAnsi="Garamond"/>
        </w:rPr>
        <w:t>simple</w:t>
      </w:r>
      <w:r>
        <w:t xml:space="preserve">, </w:t>
      </w:r>
      <w:r>
        <w:rPr>
          <w:rFonts w:ascii="Garamond" w:hAnsi="Garamond"/>
        </w:rPr>
        <w:t>vide</w:t>
      </w:r>
      <w:r>
        <w:t xml:space="preserve"> [may follow independent form of noun, or independent pronouns; 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kó:n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verbs </w:t>
      </w:r>
      <w:r w:rsidRPr="005D30C6">
        <w:rPr>
          <w:rFonts w:ascii="Doulos SIL" w:hAnsi="Doulos SIL"/>
          <w:i/>
          <w:color w:val="0000FF"/>
        </w:rPr>
        <w:t>kó:ⁿ</w:t>
      </w:r>
      <w:r>
        <w:t xml:space="preserve"> and </w:t>
      </w:r>
      <w:r w:rsidR="00B40A82">
        <w:rPr>
          <w:rFonts w:ascii="Doulos SIL" w:hAnsi="Doulos SIL"/>
          <w:i/>
          <w:color w:val="0000FF"/>
        </w:rPr>
        <w:t>kò:n</w:t>
      </w:r>
      <w:r w:rsidRPr="005D30C6">
        <w:rPr>
          <w:rFonts w:ascii="Doulos SIL" w:hAnsi="Doulos SIL"/>
          <w:i/>
          <w:color w:val="0000FF"/>
        </w:rPr>
        <w:t>ô</w:t>
      </w:r>
      <w:r>
        <w:t> 1a]</w:t>
      </w:r>
      <w:r w:rsidRPr="00590ABD">
        <w:t xml:space="preserve"> - </w:t>
      </w:r>
      <w:r>
        <w:t>with pron (</w:t>
      </w:r>
      <w:r w:rsidR="007B254E">
        <w:t>‘</w:t>
      </w:r>
      <w:r>
        <w:t>X alone</w:t>
      </w:r>
      <w:r w:rsidR="007B254E">
        <w:t>’</w:t>
      </w:r>
      <w:r>
        <w:t xml:space="preserve">): 1Sg </w:t>
      </w:r>
      <w:r w:rsidRPr="005D30C6">
        <w:rPr>
          <w:rFonts w:ascii="Doulos SIL" w:hAnsi="Doulos SIL"/>
          <w:i/>
          <w:color w:val="0000FF"/>
        </w:rPr>
        <w:t>ʔáy kò:n-â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ʔáy kò:n-ô</w:t>
      </w:r>
      <w:r>
        <w:t xml:space="preserve"> 3Sg (as reflexive) </w:t>
      </w:r>
      <w:r w:rsidRPr="005D30C6">
        <w:rPr>
          <w:rFonts w:ascii="Doulos SIL" w:hAnsi="Doulos SIL"/>
          <w:i/>
          <w:color w:val="0000FF"/>
        </w:rPr>
        <w:t>ʔáŋgá kò:n-ô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ʔáŋgá ꜜkó:ⁿ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kó:n</w:t>
      </w:r>
      <w:r w:rsidRPr="005D30C6">
        <w:rPr>
          <w:rFonts w:ascii="Doulos SIL" w:hAnsi="Doulos SIL"/>
          <w:i/>
          <w:color w:val="0000FF"/>
        </w:rPr>
        <w:noBreakHyphen/>
        <w:t>ꜜô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>ò kó:ⁿ</w:t>
      </w:r>
      <w:r>
        <w:t xml:space="preserve">  plain sauce (i.e. without meat)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sauce simple (sans viande); 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kó:n-ꜜô</w:t>
      </w:r>
      <w:r>
        <w:t xml:space="preserve">  (also </w:t>
      </w:r>
      <w:r w:rsidRPr="005D30C6">
        <w:rPr>
          <w:rFonts w:ascii="Doulos SIL" w:hAnsi="Doulos SIL"/>
          <w:i/>
          <w:color w:val="0000FF"/>
        </w:rPr>
        <w:t>húy</w:t>
      </w:r>
      <w:r w:rsidRPr="005D30C6">
        <w:rPr>
          <w:rFonts w:ascii="Doulos SIL" w:hAnsi="Doulos SIL"/>
          <w:i/>
          <w:color w:val="0000FF"/>
        </w:rPr>
        <w:noBreakHyphen/>
        <w:t>éy kó:ⁿ</w:t>
      </w:r>
      <w:r w:rsidR="00B40A82">
        <w:t> </w:t>
      </w:r>
      <w:r>
        <w:t xml:space="preserve">) just the houses (with nothing else)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les maisons seulement (sans rien davantage)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bòŋ</w:t>
      </w:r>
      <w:r w:rsidRPr="005D30C6">
        <w:rPr>
          <w:rFonts w:ascii="Doulos SIL" w:hAnsi="Doulos SIL"/>
          <w:i/>
          <w:color w:val="0000FF"/>
        </w:rPr>
        <w:noBreakHyphen/>
        <w:t>[kó:n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kó:n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something empty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quelque chose de vide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[vé:r dì] kò:n-á nôⁿ</w:t>
      </w:r>
      <w:r>
        <w:t xml:space="preserve">  the glass is empty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le verre est vide</w:t>
      </w:r>
      <w:r>
        <w:t>.</w:t>
      </w:r>
    </w:p>
    <w:p w14:paraId="67CADF06" w14:textId="2CC97C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kónónó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gulp down (liquid)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avaler (liquide)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seul coup</w:t>
      </w:r>
      <w:r>
        <w:t>.</w:t>
      </w:r>
    </w:p>
    <w:p w14:paraId="6CDAE9E7" w14:textId="13782DAD" w:rsidR="004E4BA0" w:rsidRPr="00801AB3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kóŋór-ò</w:t>
      </w:r>
      <w:r w:rsidRPr="00BB673A">
        <w:t xml:space="preserve"> 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- phrase: </w:t>
      </w:r>
      <w:r w:rsidRPr="005D30C6">
        <w:rPr>
          <w:rFonts w:ascii="Doulos SIL" w:hAnsi="Doulos SIL"/>
          <w:i/>
          <w:color w:val="0000FF"/>
        </w:rPr>
        <w:t>[wòy-sìn]-[kóŋór-ó]</w:t>
      </w:r>
      <w:r w:rsidRPr="00801AB3">
        <w:t xml:space="preserve">  (woman</w:t>
      </w:r>
      <w:r w:rsidR="007B254E">
        <w:t>’</w:t>
      </w:r>
      <w:r w:rsidRPr="00801AB3">
        <w:t>s) husband</w:t>
      </w:r>
      <w:r w:rsidR="007B254E">
        <w:t>’</w:t>
      </w:r>
      <w:r w:rsidRPr="00801AB3">
        <w:t>s brother</w:t>
      </w:r>
      <w:r w:rsidR="007B254E">
        <w:t>’</w:t>
      </w:r>
      <w:r w:rsidRPr="00801AB3">
        <w:t xml:space="preserve">s wife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épouse du frère du mari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femme)</w:t>
      </w:r>
      <w:r>
        <w:t>.</w:t>
      </w:r>
    </w:p>
    <w:p w14:paraId="254C455F" w14:textId="2449BB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kòms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DdfS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silver bracelets or anklets worn by Fula women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bracelets de main ou de cheville portés par les femmes peul</w:t>
      </w:r>
      <w:r>
        <w:t xml:space="preserve"> [make clanging sounds in dance].</w:t>
      </w:r>
    </w:p>
    <w:p w14:paraId="7A0E0A20" w14:textId="5FE093C0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kòns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30C53">
        <w:t xml:space="preserve">cpd </w:t>
      </w:r>
      <w:r>
        <w:t xml:space="preserve">n] [see </w:t>
      </w:r>
      <w:r w:rsidRPr="005D30C6">
        <w:rPr>
          <w:rFonts w:ascii="Doulos SIL" w:hAnsi="Doulos SIL"/>
          <w:i/>
          <w:color w:val="0000FF"/>
        </w:rPr>
        <w:t>kòms</w:t>
      </w:r>
      <w:r w:rsidRPr="005D30C6">
        <w:rPr>
          <w:rFonts w:ascii="Doulos SIL" w:hAnsi="Doulos SIL"/>
          <w:i/>
          <w:color w:val="0000FF"/>
        </w:rPr>
        <w:noBreakHyphen/>
        <w:t>ò súb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7A76BCF" w14:textId="0B98F85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kóntâ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(someone</w:t>
      </w:r>
      <w:r w:rsidR="007B254E">
        <w:t>’</w:t>
      </w:r>
      <w:r>
        <w:t xml:space="preserve">s) account, responsibility, custody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compte</w:t>
      </w:r>
      <w:r>
        <w:t xml:space="preserve">, </w:t>
      </w:r>
      <w:r>
        <w:rPr>
          <w:rFonts w:ascii="Garamond" w:hAnsi="Garamond"/>
        </w:rPr>
        <w:t>responsabilité</w:t>
      </w:r>
      <w:r>
        <w:t xml:space="preserve">, </w:t>
      </w:r>
      <w:r>
        <w:rPr>
          <w:rFonts w:ascii="Garamond" w:hAnsi="Garamond"/>
        </w:rPr>
        <w:t xml:space="preserve">garde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[&lt;Fr </w:t>
      </w:r>
      <w:r>
        <w:rPr>
          <w:rFonts w:ascii="Garamond" w:hAnsi="Garamond"/>
          <w:i/>
        </w:rPr>
        <w:t>compte</w:t>
      </w:r>
      <w:r>
        <w:t>]</w:t>
      </w:r>
      <w:r w:rsidRPr="00590ABD">
        <w:t xml:space="preserve"> - </w:t>
      </w:r>
      <w:r>
        <w:t xml:space="preserve">phrase: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kónt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à:] gà</w:t>
      </w:r>
      <w:r>
        <w:t xml:space="preserve">  on X</w:t>
      </w:r>
      <w:r w:rsidR="007B254E">
        <w:t>’</w:t>
      </w:r>
      <w:r>
        <w:t>s account, in X</w:t>
      </w:r>
      <w:r w:rsidR="007B254E">
        <w:t>’</w:t>
      </w:r>
      <w:r>
        <w:t xml:space="preserve">s custody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au compte de X</w:t>
      </w:r>
      <w:r>
        <w:t xml:space="preserve">, </w:t>
      </w:r>
      <w:r>
        <w:rPr>
          <w:rFonts w:ascii="Garamond" w:hAnsi="Garamond"/>
        </w:rPr>
        <w:t>sous la garde de X</w:t>
      </w:r>
      <w:r>
        <w:t>.</w:t>
      </w:r>
    </w:p>
    <w:p w14:paraId="3CDF932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kóɲ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kóŋâ</w:t>
      </w:r>
      <w:r>
        <w:t>].</w:t>
      </w:r>
    </w:p>
    <w:p w14:paraId="681E2147" w14:textId="544765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kóɲ</w:t>
      </w:r>
      <w:r w:rsidRPr="005D30C6">
        <w:rPr>
          <w:rFonts w:ascii="Doulos SIL" w:hAnsi="Doulos SIL"/>
          <w:i/>
          <w:color w:val="0000FF"/>
        </w:rPr>
        <w:noBreakHyphen/>
        <w:t>ɲâ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female slave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esclave </w:t>
      </w:r>
      <w:r>
        <w:t>femelle [</w:t>
      </w:r>
      <w:r w:rsidR="008C73A7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kóŋâ</w:t>
      </w:r>
      <w:r w:rsidR="00930C53">
        <w:t> 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 click beetle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coléoptère sp.</w:t>
      </w:r>
      <w:r>
        <w:t xml:space="preserve"> [elongated in shape, about 1 cm long] [</w:t>
      </w:r>
      <w:r w:rsidRPr="00FE62AD">
        <w:rPr>
          <w:smallCaps/>
        </w:rPr>
        <w:t>id</w:t>
      </w:r>
      <w:r>
        <w:t xml:space="preserve">: family Elateridae]  </w:t>
      </w:r>
      <w:r>
        <w:rPr>
          <w:rFonts w:ascii="Wingdings" w:hAnsi="Wingdings"/>
          <w:sz w:val="18"/>
        </w:rPr>
        <w:t></w:t>
      </w:r>
      <w:r w:rsidR="00930C53">
        <w:t xml:space="preserve"> c) [n]</w:t>
      </w:r>
      <w:r>
        <w:t xml:space="preserve"> small water lily tuber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tubercule de nénuphar</w:t>
      </w:r>
      <w:r>
        <w:t>.</w:t>
      </w:r>
    </w:p>
    <w:p w14:paraId="66EF8B44" w14:textId="622E86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kòps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vache </w:t>
      </w:r>
      <w:r>
        <w:t xml:space="preserve">[infrequent in this form and sense, cf.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EB2DAF">
        <w:t> ] - cpd:</w:t>
      </w:r>
      <w: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</w:t>
      </w:r>
      <w:r w:rsidRPr="005D30C6">
        <w:rPr>
          <w:rFonts w:ascii="Doulos SIL" w:hAnsi="Doulos SIL"/>
          <w:i/>
          <w:color w:val="0000FF"/>
        </w:rPr>
        <w:noBreakHyphen/>
      </w:r>
      <w:r w:rsidR="00930C5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kòps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30C53">
        <w:rPr>
          <w:rFonts w:ascii="Doulos SIL" w:hAnsi="Doulos SIL"/>
          <w:i/>
          <w:color w:val="0000FF"/>
        </w:rPr>
        <w:t>]</w:t>
      </w:r>
      <w:r>
        <w:t xml:space="preserve"> </w:t>
      </w:r>
      <w:r w:rsidR="007B254E">
        <w:t>‘</w:t>
      </w:r>
      <w:r>
        <w:t>hoof</w:t>
      </w:r>
      <w:r w:rsidR="007B254E">
        <w:t>’</w:t>
      </w:r>
      <w:r>
        <w:t>.</w:t>
      </w:r>
    </w:p>
    <w:p w14:paraId="0EBE8DD1" w14:textId="3A44D86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kópt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bark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écorce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koɓolal</w:t>
      </w:r>
      <w:r>
        <w:t>].</w:t>
      </w:r>
    </w:p>
    <w:p w14:paraId="3F5343C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kórâ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shield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bouclier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kóréy</w:t>
      </w:r>
      <w:r>
        <w:t>].</w:t>
      </w:r>
    </w:p>
    <w:p w14:paraId="785CBD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kò:r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 object form of </w:t>
      </w:r>
      <w:r w:rsidRPr="005D30C6">
        <w:rPr>
          <w:rFonts w:ascii="Doulos SIL" w:hAnsi="Doulos SIL"/>
          <w:i/>
          <w:color w:val="0000FF"/>
        </w:rPr>
        <w:t>kò:rù</w:t>
      </w:r>
      <w:r>
        <w:t>].</w:t>
      </w:r>
    </w:p>
    <w:p w14:paraId="18E95EE0" w14:textId="58D402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ring or earring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bague ou boucle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oreille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</w:r>
      <w:r w:rsidR="004908E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908EA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hàɲè</w:t>
      </w:r>
      <w:r w:rsidRPr="005D30C6">
        <w:rPr>
          <w:rFonts w:ascii="Doulos SIL" w:hAnsi="Doulos SIL"/>
          <w:i/>
          <w:color w:val="0000FF"/>
        </w:rPr>
        <w:noBreakHyphen/>
      </w:r>
      <w:r w:rsidR="004908E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908EA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cè:</w:t>
      </w:r>
      <w:r w:rsidRPr="005D30C6">
        <w:rPr>
          <w:rFonts w:ascii="Doulos SIL" w:hAnsi="Doulos SIL"/>
          <w:i/>
          <w:color w:val="0000FF"/>
        </w:rPr>
        <w:noBreakHyphen/>
      </w:r>
      <w:r w:rsidR="004908E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kòrb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908EA">
        <w:rPr>
          <w:rFonts w:ascii="Doulos SIL" w:hAnsi="Doulos SIL"/>
          <w:i/>
          <w:color w:val="0000FF"/>
        </w:rPr>
        <w:t>]</w:t>
      </w:r>
      <w:r>
        <w:t>.</w:t>
      </w:r>
    </w:p>
    <w:p w14:paraId="4BE97A49" w14:textId="1BB2CDC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kòrbòn</w:t>
      </w:r>
      <w:r w:rsidRPr="005D30C6">
        <w:rPr>
          <w:rFonts w:ascii="Doulos SIL" w:hAnsi="Doulos SIL"/>
          <w:i/>
          <w:color w:val="0000FF"/>
        </w:rPr>
        <w:noBreakHyphen/>
      </w:r>
      <w:r w:rsidR="006B5CF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B5CFE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)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kòrbòn</w:t>
      </w:r>
      <w:r w:rsidRPr="005D30C6">
        <w:rPr>
          <w:rFonts w:ascii="Doulos SIL" w:hAnsi="Doulos SIL"/>
          <w:i/>
          <w:color w:val="0000FF"/>
        </w:rPr>
        <w:noBreakHyphen/>
      </w:r>
      <w:r w:rsidR="006B5CF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nò:n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6B5CFE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kòrmòn</w:t>
      </w:r>
      <w:r w:rsidRPr="005D30C6">
        <w:rPr>
          <w:rFonts w:ascii="Doulos SIL" w:hAnsi="Doulos SIL"/>
          <w:i/>
          <w:color w:val="0000FF"/>
        </w:rPr>
        <w:noBreakHyphen/>
      </w:r>
      <w:r w:rsidR="006B5CF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nò:n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6B5CFE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B5CFE">
        <w:t xml:space="preserve">frozen cpd </w:t>
      </w:r>
      <w:r>
        <w:t xml:space="preserve">n] worms (parasites that exit via anus)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vers (parasites qui sortent par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anus)</w:t>
      </w:r>
      <w:r>
        <w:t>.</w:t>
      </w:r>
    </w:p>
    <w:p w14:paraId="5705243A" w14:textId="58281E0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kòrbów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bów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hemorrhoids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3E2101">
        <w:rPr>
          <w:rFonts w:ascii="Garamond" w:hAnsi="Garamond"/>
        </w:rPr>
        <w:t>h</w:t>
      </w:r>
      <w:r>
        <w:rPr>
          <w:rFonts w:ascii="Garamond" w:hAnsi="Garamond"/>
        </w:rPr>
        <w:t>émorroïde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kòrbów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ó</w:t>
      </w:r>
      <w:r w:rsidRPr="005D30C6">
        <w:rPr>
          <w:rFonts w:ascii="Doulos SIL" w:hAnsi="Doulos SIL"/>
          <w:i/>
          <w:color w:val="0000FF"/>
        </w:rPr>
        <w:t xml:space="preserve"> bár </w:t>
      </w:r>
      <w:r w:rsidR="000D2083" w:rsidRPr="005D30C6">
        <w:rPr>
          <w:rFonts w:ascii="Doulos SIL" w:hAnsi="Doulos SIL"/>
          <w:i/>
          <w:color w:val="0000FF"/>
        </w:rPr>
        <w:t>[à</w:t>
      </w:r>
      <w:r w:rsidR="003E2101">
        <w:rPr>
          <w:rFonts w:ascii="Doulos SIL" w:hAnsi="Doulos SIL"/>
          <w:i/>
          <w:color w:val="0000FF"/>
        </w:rPr>
        <w:t>:</w:t>
      </w:r>
      <w:r w:rsidR="000D2083" w:rsidRPr="005D30C6">
        <w:rPr>
          <w:rFonts w:ascii="Doulos SIL" w:hAnsi="Doulos SIL"/>
          <w:i/>
          <w:color w:val="0000FF"/>
        </w:rPr>
        <w:t xml:space="preserve"> gà]</w:t>
      </w:r>
      <w:r>
        <w:t xml:space="preserve">  he is afflicted by hemorrhoids (piles)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souffre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hémorroïde</w:t>
      </w:r>
      <w:r>
        <w:t>.</w:t>
      </w:r>
    </w:p>
    <w:p w14:paraId="7B4B998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kórè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final] [see verb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kórè</w:t>
      </w:r>
      <w:r>
        <w:t>].</w:t>
      </w:r>
    </w:p>
    <w:p w14:paraId="1E4D2BA1" w14:textId="5520F016" w:rsidR="004E4BA0" w:rsidRDefault="00261FBE" w:rsidP="008319BA">
      <w:pPr>
        <w:tabs>
          <w:tab w:val="clear" w:pos="992"/>
          <w:tab w:val="left" w:pos="657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kò:rè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indigo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indigo</w:t>
      </w:r>
      <w:r>
        <w:t xml:space="preserve"> [cf. Hausa  </w:t>
      </w:r>
      <w:r w:rsidRPr="00BB673A">
        <w:rPr>
          <w:rFonts w:ascii="Arial Unicode MS" w:eastAsia="Arial Unicode MS" w:hAnsi="Arial Unicode MS"/>
          <w:i/>
          <w:color w:val="008000"/>
        </w:rPr>
        <w:t>kōrinō</w:t>
      </w:r>
      <w:r>
        <w:t>, a blue dye].</w:t>
      </w:r>
    </w:p>
    <w:p w14:paraId="118F8ED7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kóré:j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kóró:j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B678F4B" w14:textId="4F9F6D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kò:rè</w:t>
      </w:r>
      <w:r w:rsidRPr="005D30C6">
        <w:rPr>
          <w:rFonts w:ascii="Doulos SIL" w:hAnsi="Doulos SIL"/>
          <w:i/>
          <w:color w:val="0000FF"/>
        </w:rPr>
        <w:noBreakHyphen/>
        <w:t>ká:y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="00EB2DAF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kâ:y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indigo-dyed boubou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boubou teint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indigo</w:t>
      </w:r>
      <w:r>
        <w:t>.</w:t>
      </w:r>
    </w:p>
    <w:p w14:paraId="5EF10B22" w14:textId="03D97B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kóréy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shield (sb), serve as a shield for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un bouclier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</w:t>
      </w:r>
      <w:r w:rsidRPr="003E4524">
        <w:rPr>
          <w:rFonts w:ascii="Doulos SIL" w:hAnsi="Doulos SIL"/>
          <w:i/>
          <w:color w:val="993300"/>
        </w:rPr>
        <w:t>̀</w:t>
      </w:r>
      <w:r>
        <w:t>.</w:t>
      </w:r>
    </w:p>
    <w:p w14:paraId="6044FDDA" w14:textId="2CFA0DD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(e.g. cow) be emaciated, weakened by hunger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(vache etc.) ê. très maigre, affaibli par la faim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kòrf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1CB809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emaciated, weakened by hunger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très maigre, dépéri, affaibli par la faim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háw kòrf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skinny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vache maigre</w:t>
      </w:r>
      <w:r>
        <w:t>.</w:t>
      </w:r>
    </w:p>
    <w:p w14:paraId="071200DF" w14:textId="11A70D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kòrmàɲá:sí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move sluggishly (due to sleepiness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déplacer </w:t>
      </w:r>
      <w:r w:rsidR="00F22C8A">
        <w:rPr>
          <w:rFonts w:ascii="Garamond" w:hAnsi="Garamond"/>
        </w:rPr>
        <w:t>de manière léthargique</w:t>
      </w:r>
      <w:r>
        <w:rPr>
          <w:rFonts w:ascii="Garamond" w:hAnsi="Garamond"/>
        </w:rPr>
        <w:t xml:space="preserve"> (dû au sommeil etc.)</w:t>
      </w:r>
      <w:r>
        <w:t>.</w:t>
      </w:r>
    </w:p>
    <w:p w14:paraId="58B82BD3" w14:textId="6F04DB5C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IpaTimes" w:hAnsi="IpaTimes"/>
        </w:rPr>
      </w:pPr>
      <w:r w:rsidRPr="005D30C6">
        <w:rPr>
          <w:rFonts w:ascii="Doulos SIL" w:hAnsi="Doulos SIL"/>
          <w:i/>
          <w:color w:val="0000FF"/>
        </w:rPr>
        <w:t>kòrmòn</w:t>
      </w:r>
      <w:r w:rsidRPr="005D30C6">
        <w:rPr>
          <w:rFonts w:ascii="Doulos SIL" w:hAnsi="Doulos SIL"/>
          <w:i/>
          <w:color w:val="0000FF"/>
        </w:rPr>
        <w:noBreakHyphen/>
      </w:r>
      <w:r w:rsidR="0015588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nò:n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155886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55886">
        <w:t xml:space="preserve"> [cpd n</w:t>
      </w:r>
      <w:r>
        <w:t xml:space="preserve">] [see </w:t>
      </w:r>
      <w:r w:rsidRPr="005D30C6">
        <w:rPr>
          <w:rFonts w:ascii="Doulos SIL" w:hAnsi="Doulos SIL"/>
          <w:i/>
          <w:color w:val="0000FF"/>
        </w:rPr>
        <w:t>kòrbòn</w:t>
      </w:r>
      <w:r w:rsidRPr="005D30C6">
        <w:rPr>
          <w:rFonts w:ascii="Doulos SIL" w:hAnsi="Doulos SIL"/>
          <w:i/>
          <w:color w:val="0000FF"/>
        </w:rPr>
        <w:noBreakHyphen/>
      </w:r>
      <w:r w:rsidR="0015588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55886">
        <w:rPr>
          <w:rFonts w:ascii="Doulos SIL" w:hAnsi="Doulos SIL"/>
          <w:i/>
          <w:color w:val="0000FF"/>
        </w:rPr>
        <w:t>]</w:t>
      </w:r>
      <w:r>
        <w:t>].</w:t>
      </w:r>
    </w:p>
    <w:p w14:paraId="2C761C10" w14:textId="50597A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kórmósí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remove a small piece from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enlever un petit morceau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4A1F668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kònn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1a].</w:t>
      </w:r>
    </w:p>
    <w:p w14:paraId="31AE402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kònn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1a].</w:t>
      </w:r>
    </w:p>
    <w:p w14:paraId="04DF3D6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1b].</w:t>
      </w:r>
    </w:p>
    <w:p w14:paraId="03448014" w14:textId="2C1519A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hyena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hyène</w:t>
      </w:r>
      <w:r>
        <w:t xml:space="preserve"> [</w:t>
      </w:r>
      <w:r w:rsidRPr="00FE62AD">
        <w:rPr>
          <w:smallCaps/>
        </w:rPr>
        <w:t>id</w:t>
      </w:r>
      <w:r>
        <w:t>: all spp.]</w:t>
      </w:r>
      <w:r w:rsidRPr="00590ABD">
        <w:t xml:space="preserve"> cpd: </w:t>
      </w:r>
      <w:r w:rsidRPr="005D30C6">
        <w:rPr>
          <w:rFonts w:ascii="Doulos SIL" w:hAnsi="Doulos SIL"/>
          <w:i/>
          <w:color w:val="0000FF"/>
        </w:rPr>
        <w:t>kór-èy gá:n-ò</w:t>
      </w:r>
      <w:r w:rsidRPr="00590ABD">
        <w:t xml:space="preserve">  hyenas</w:t>
      </w:r>
      <w:r w:rsidR="007B254E">
        <w:t>’</w:t>
      </w:r>
      <w:r w:rsidRPr="00590ABD">
        <w:t xml:space="preserve"> dance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danse des hyènes</w:t>
      </w:r>
      <w:r>
        <w:t xml:space="preserve"> [a comical dance imitating hyenas catching their prey, and the associated tomtom rhythm] -</w:t>
      </w:r>
      <w:r>
        <w:rPr>
          <w:rFonts w:ascii="Garamond" w:hAnsi="Garamond"/>
        </w:rPr>
        <w:t xml:space="preserve">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jésùm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6A53FB">
        <w:t>.</w:t>
      </w:r>
    </w:p>
    <w:p w14:paraId="75F22DF1" w14:textId="1A75C2B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</w:t>
      </w:r>
      <w:r w:rsidR="00F53FCA">
        <w:t xml:space="preserve">rear, </w:t>
      </w:r>
      <w:r>
        <w:t>bottom, deepest part (e.g. of a well); (sb</w:t>
      </w:r>
      <w:r w:rsidR="007B254E">
        <w:t>’</w:t>
      </w:r>
      <w:r>
        <w:t xml:space="preserve">s) private parts, genitals </w:t>
      </w:r>
      <w:r>
        <w:rPr>
          <w:rFonts w:ascii="Wingdings" w:hAnsi="Wingdings"/>
          <w:sz w:val="18"/>
        </w:rPr>
        <w:t></w:t>
      </w:r>
      <w:r>
        <w:t xml:space="preserve"> fond, la partie la plus profonde (d</w:t>
      </w:r>
      <w:r w:rsidR="007B254E">
        <w:t>’</w:t>
      </w:r>
      <w:r>
        <w:t xml:space="preserve">un puits etc.); </w:t>
      </w:r>
      <w:r>
        <w:rPr>
          <w:rFonts w:ascii="Garamond" w:hAnsi="Garamond"/>
        </w:rPr>
        <w:t>les parties (génitales)</w:t>
      </w:r>
      <w:r>
        <w:t xml:space="preserve"> - poss (inal): 1Sg </w:t>
      </w: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kòr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66D97CF9" w14:textId="46C935A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[nominal cpd final] [perhaps a special case of </w:t>
      </w: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</w:t>
      </w:r>
      <w:r w:rsidRPr="00590ABD">
        <w:t xml:space="preserve"> - </w:t>
      </w:r>
      <w:r>
        <w:t xml:space="preserve">attested in: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  <w:t>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409C4821" w14:textId="07782E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jésùm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B03803">
        <w:t xml:space="preserve">cpd </w:t>
      </w:r>
      <w:r>
        <w:t>n, lit. “hyena</w:t>
      </w:r>
      <w:r w:rsidR="00B03803">
        <w:t>’s</w:t>
      </w:r>
      <w:r>
        <w:t xml:space="preserve"> roselle”] wild roselle, tall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oseille (dah) sauvage, plante herbacée</w:t>
      </w:r>
      <w:r w:rsidR="00761DDA">
        <w:rPr>
          <w:rFonts w:ascii="Garamond" w:hAnsi="Garamond"/>
        </w:rPr>
        <w:t xml:space="preserve"> dressée</w:t>
      </w:r>
      <w:r>
        <w:rPr>
          <w:rFonts w:ascii="Garamond" w:hAnsi="Garamond"/>
        </w:rPr>
        <w:t xml:space="preserve">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Hibiscus cannabinus</w:t>
      </w:r>
      <w:r>
        <w:t>, Malvaceae</w:t>
      </w:r>
      <w:r w:rsidR="00B03803">
        <w:t>, good for rope fiber</w:t>
      </w:r>
      <w:r>
        <w:t>].</w:t>
      </w:r>
    </w:p>
    <w:p w14:paraId="4687F480" w14:textId="2F7C3A5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kóró:j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kóró:jê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kóré:jê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kóró:jê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kóró:jî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family member, kinsman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parent</w:t>
      </w:r>
      <w:r>
        <w:t xml:space="preserve"> [cf. Ful </w:t>
      </w:r>
      <w:r w:rsidRPr="00761DDA">
        <w:rPr>
          <w:rFonts w:ascii="Arial Unicode MS" w:eastAsia="Arial Unicode MS" w:hAnsi="Arial Unicode MS" w:cs="Arial Unicode MS"/>
          <w:i/>
          <w:color w:val="008000"/>
        </w:rPr>
        <w:t>korooji</w:t>
      </w:r>
      <w:r>
        <w:t xml:space="preserve"> </w:t>
      </w:r>
      <w:r w:rsidR="007B254E">
        <w:t>‘</w:t>
      </w:r>
      <w:r>
        <w:t>scout, sentinel</w:t>
      </w:r>
      <w:r w:rsidR="007B254E">
        <w:t>’</w:t>
      </w:r>
      <w:r>
        <w:t>].</w:t>
      </w:r>
    </w:p>
    <w:p w14:paraId="68BBBC85" w14:textId="4CAA75F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kúŋgùr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“hyena</w:t>
      </w:r>
      <w:r w:rsidR="007B254E">
        <w:t>’</w:t>
      </w:r>
      <w:r>
        <w:t xml:space="preserve">s guitar”] (adult) ant-lion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fourmilion (adulte)</w:t>
      </w:r>
      <w:r>
        <w:t xml:space="preserve"> [resembles dragonfly]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Neuroptera, Myrmeleontidae</w:t>
      </w:r>
      <w:r>
        <w:t>].</w:t>
      </w:r>
    </w:p>
    <w:p w14:paraId="053C3B59" w14:textId="22EC24E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kórón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kóróŋ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kóróⁿ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be hot, warm up; spend the hot season (</w:t>
      </w:r>
      <w:r w:rsidR="008217FC">
        <w:t>sw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ou devenir chaud, se (ré-)chauffer; passer la saison chaude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>
        <w:t xml:space="preserve"> [</w:t>
      </w:r>
      <w:r w:rsidR="00761DDA">
        <w:t>syncopates to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kórn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 xml:space="preserve"> </w:t>
      </w:r>
      <w:r>
        <w:t xml:space="preserve">before V-initial suffix] [adj </w:t>
      </w:r>
      <w:r w:rsidRPr="005D30C6">
        <w:rPr>
          <w:rFonts w:ascii="Doulos SIL" w:hAnsi="Doulos SIL"/>
          <w:i/>
          <w:color w:val="0000FF"/>
        </w:rPr>
        <w:t>kònn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Fact </w:t>
      </w:r>
      <w:r w:rsidRPr="005D30C6">
        <w:rPr>
          <w:rFonts w:ascii="Doulos SIL" w:hAnsi="Doulos SIL"/>
          <w:i/>
          <w:color w:val="0000FF"/>
        </w:rPr>
        <w:t>kónn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táw!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b) [intr] (situation) go badly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(situation) devenir difficile</w:t>
      </w:r>
      <w:r w:rsidR="00495798">
        <w:rPr>
          <w:rFonts w:ascii="Garamond" w:hAnsi="Garamond"/>
        </w:rPr>
        <w:t>, se détériorer</w:t>
      </w:r>
      <w:r>
        <w:t>.</w:t>
      </w:r>
    </w:p>
    <w:p w14:paraId="72BD7090" w14:textId="1827CA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kóró:rî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absence of water (in a house)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manque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(dans une maison)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kóró:rí ꜜgá yò kání 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 w:rsidRPr="00AC1D66">
        <w:rPr>
          <w:u w:val="single"/>
        </w:rPr>
        <w:t>without water</w:t>
      </w:r>
      <w:r>
        <w:t xml:space="preserve"> </w:t>
      </w:r>
      <w:r>
        <w:rPr>
          <w:i/>
        </w:rPr>
        <w:t>[focus]</w:t>
      </w:r>
      <w:r>
        <w:t xml:space="preserve"> is how we spent the night </w:t>
      </w:r>
      <w:r w:rsidRPr="0033636C">
        <w:rPr>
          <w:rFonts w:ascii="Wingdings" w:hAnsi="Wingdings"/>
        </w:rPr>
        <w:t></w:t>
      </w:r>
      <w:r>
        <w:t xml:space="preserve"> </w:t>
      </w:r>
      <w:r w:rsidRPr="00AC1D66">
        <w:rPr>
          <w:rFonts w:ascii="Garamond" w:hAnsi="Garamond"/>
          <w:u w:val="single"/>
        </w:rPr>
        <w:t>sans eau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est comment on a passé la nuit</w:t>
      </w:r>
      <w:r>
        <w:t>.</w:t>
      </w:r>
    </w:p>
    <w:p w14:paraId="68943D1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kòròwáŋg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kòròwáŋgâ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colon, large intestine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 intestin</w:t>
      </w:r>
      <w:r>
        <w:t>.</w:t>
      </w:r>
    </w:p>
    <w:p w14:paraId="19F8BA6E" w14:textId="52FB9E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yá:g</w:t>
      </w:r>
      <w:r w:rsidRPr="005D30C6">
        <w:rPr>
          <w:rFonts w:ascii="Doulos SIL" w:hAnsi="Doulos SIL"/>
          <w:i/>
          <w:color w:val="0000FF"/>
        </w:rPr>
        <w:noBreakHyphen/>
        <w:t>ꜜô</w:t>
      </w:r>
      <w:r w:rsidRPr="006A53FB">
        <w:t xml:space="preserve">  </w:t>
      </w:r>
      <w:r w:rsidRPr="006A53FB">
        <w:rPr>
          <w:rFonts w:ascii="Wingdings" w:hAnsi="Wingdings"/>
          <w:sz w:val="18"/>
        </w:rPr>
        <w:t></w:t>
      </w:r>
      <w:r>
        <w:t xml:space="preserve"> [cpd n, lit. “hyena</w:t>
      </w:r>
      <w:r w:rsidR="007B254E">
        <w:t>’</w:t>
      </w:r>
      <w:r>
        <w:t xml:space="preserve">s spear”] tall herb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8B72E2">
        <w:rPr>
          <w:rFonts w:ascii="Garamond" w:hAnsi="Garamond"/>
        </w:rPr>
        <w:t>grosse</w:t>
      </w:r>
      <w:r>
        <w:rPr>
          <w:rFonts w:ascii="Garamond" w:hAnsi="Garamond"/>
        </w:rPr>
        <w:t xml:space="preserve"> plante herbacée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Rogeria adenophylla</w:t>
      </w:r>
      <w:r>
        <w:t xml:space="preserve">, Pedaliaceae] [same cpd in TSK; 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sà:râŋ-[kó:g-ò]</w:t>
      </w:r>
      <w:r>
        <w:t>].</w:t>
      </w:r>
    </w:p>
    <w:p w14:paraId="7614D95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kórsól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kórsôl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onset of rainy season, first rains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début de la saison pluvieuse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korsol</w:t>
      </w:r>
      <w:r>
        <w:t xml:space="preserve">, cf. Za </w:t>
      </w:r>
      <w:r w:rsidRPr="00BB673A">
        <w:rPr>
          <w:rFonts w:ascii="Arial Unicode MS" w:eastAsia="Arial Unicode MS" w:hAnsi="Arial Unicode MS"/>
          <w:i/>
          <w:color w:val="008000"/>
        </w:rPr>
        <w:t>kórsàl</w:t>
      </w:r>
      <w:r>
        <w:t>].</w:t>
      </w:r>
    </w:p>
    <w:p w14:paraId="18E2AE1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4B3E110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271F5358" w14:textId="4BBC122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kò:rù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[VO] have last seen or experienced (sb, in some situation) some time ago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vu ou rencontré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dans une certaine situation) il y a un bout de temps</w:t>
      </w:r>
      <w:r>
        <w:t xml:space="preserve"> [normally followed by a second clause] [3SgO </w:t>
      </w:r>
      <w:r w:rsidRPr="005D30C6">
        <w:rPr>
          <w:rFonts w:ascii="Doulos SIL" w:hAnsi="Doulos SIL"/>
          <w:i/>
          <w:color w:val="0000FF"/>
        </w:rPr>
        <w:t>kò:r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="00761DDA">
        <w:t> 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kò:rù ʔây </w:t>
      </w:r>
      <w:r w:rsidR="00761DD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 ꜜ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éw lékkôl</w:t>
      </w:r>
      <w:r w:rsidR="00761DDA">
        <w:rPr>
          <w:rFonts w:ascii="Doulos SIL" w:hAnsi="Doulos SIL"/>
          <w:i/>
          <w:color w:val="0000FF"/>
        </w:rPr>
        <w:t>]</w:t>
      </w:r>
      <w:r>
        <w:t xml:space="preserve">   when he last saw me I was in school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dernière fois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vu je faisais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école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dèy ká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kô:r</w:t>
      </w:r>
      <w:r w:rsidRPr="005D30C6">
        <w:rPr>
          <w:rFonts w:ascii="Doulos SIL" w:hAnsi="Doulos SIL"/>
          <w:i/>
          <w:color w:val="0000FF"/>
        </w:rPr>
        <w:noBreakHyphen/>
        <w:t>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nón</w:t>
      </w:r>
      <w:r w:rsidRPr="005D30C6">
        <w:rPr>
          <w:rFonts w:ascii="Doulos SIL" w:hAnsi="Doulos SIL"/>
          <w:i/>
          <w:color w:val="0000FF"/>
        </w:rPr>
        <w:noBreakHyphen/>
        <w:t>dì gá à bárâ</w:t>
      </w:r>
      <w:r>
        <w:t xml:space="preserve">  where (in the situation) they </w:t>
      </w:r>
      <w:r w:rsidR="00094C55">
        <w:t xml:space="preserve">had </w:t>
      </w:r>
      <w:r>
        <w:t>last</w:t>
      </w:r>
      <w:r w:rsidR="00094C55">
        <w:t xml:space="preserve"> seen</w:t>
      </w:r>
      <w:r>
        <w:t xml:space="preserve"> him, that</w:t>
      </w:r>
      <w:r w:rsidR="007B254E">
        <w:t>’</w:t>
      </w:r>
      <w:r>
        <w:t xml:space="preserve">s where he (still) was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là (=dans la situation) où ils l</w:t>
      </w:r>
      <w:r w:rsidR="007B254E">
        <w:rPr>
          <w:rFonts w:ascii="Garamond" w:hAnsi="Garamond"/>
        </w:rPr>
        <w:t>’</w:t>
      </w:r>
      <w:r w:rsidR="00094C55">
        <w:rPr>
          <w:rFonts w:ascii="Garamond" w:hAnsi="Garamond"/>
        </w:rPr>
        <w:t>avaient</w:t>
      </w:r>
      <w:r>
        <w:rPr>
          <w:rFonts w:ascii="Garamond" w:hAnsi="Garamond"/>
        </w:rPr>
        <w:t xml:space="preserve"> vu la dernière fois, il y était toujours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kóù </w:t>
      </w:r>
      <w:r w:rsidRPr="00761DDA">
        <w:rPr>
          <w:rFonts w:ascii="Doulos SIL" w:hAnsi="Doulos SIL"/>
          <w:i/>
          <w:color w:val="0000FF"/>
        </w:rPr>
        <w:t>B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761DDA">
        <w:rPr>
          <w:rFonts w:ascii="Doulos SIL" w:hAnsi="Doulos SIL"/>
          <w:i/>
          <w:color w:val="0000FF"/>
        </w:rPr>
        <w:t>z</w:t>
      </w:r>
      <w:r w:rsidRPr="005D30C6">
        <w:rPr>
          <w:rFonts w:ascii="Doulos SIL" w:hAnsi="Doulos SIL"/>
          <w:i/>
          <w:color w:val="0000FF"/>
        </w:rPr>
        <w:t>màn bén</w:t>
      </w:r>
      <w:r>
        <w:t xml:space="preserve">  when I went away B had not ended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lorsque je suis parti B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pas fini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</w:t>
      </w:r>
      <w:r w:rsidR="00D77ED8">
        <w:t>servb</w:t>
      </w:r>
      <w:r>
        <w:t xml:space="preserve">] have done a while back (not very recently)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fait il y a un bout de temps (pas récemment)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kò:rù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2C3CD0">
        <w:t xml:space="preserve"> </w:t>
      </w:r>
      <w:r w:rsidR="00694B41">
        <w:t xml:space="preserve"> </w:t>
      </w:r>
      <w:r w:rsidRPr="002C3CD0">
        <w:t>it</w:t>
      </w:r>
      <w:r w:rsidR="007B254E">
        <w:t>’</w:t>
      </w:r>
      <w:r>
        <w:t xml:space="preserve">s been a while since he came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depuis un bout de temps 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venu</w:t>
      </w:r>
      <w:r>
        <w:t>.</w:t>
      </w:r>
    </w:p>
    <w:p w14:paraId="77CD13BC" w14:textId="6410DDB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kòrwàs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>:</w:t>
      </w:r>
      <w:r>
        <w:rPr>
          <w:i/>
        </w:rPr>
        <w:t xml:space="preserve"> </w:t>
      </w:r>
      <w:r>
        <w:rPr>
          <w:rFonts w:ascii="Garamond" w:hAnsi="Garamond"/>
          <w:i/>
        </w:rPr>
        <w:t>Boscia angustifolia</w:t>
      </w:r>
      <w:r>
        <w:t xml:space="preserve">, Brassicaceae;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hás</w:t>
      </w:r>
      <w:r w:rsidRPr="005D30C6">
        <w:rPr>
          <w:rFonts w:ascii="Doulos SIL" w:hAnsi="Doulos SIL"/>
          <w:i/>
          <w:color w:val="0000FF"/>
        </w:rPr>
        <w:noBreakHyphen/>
        <w:t>ú ꜜká:r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17AF90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kòrw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wooden milking bucket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seau en bois pour traire</w:t>
      </w:r>
      <w:r>
        <w:t xml:space="preserve"> [carved by hollowing a single block of wood].</w:t>
      </w:r>
    </w:p>
    <w:p w14:paraId="35B134FA" w14:textId="53A0124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(e.g. sheep) be slaughtered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(mouton etc.) ê. égorgé</w:t>
      </w:r>
      <w:r>
        <w:t xml:space="preserve">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kó:sú</w:t>
      </w:r>
      <w:r>
        <w:t xml:space="preserve"> 1, Intens </w:t>
      </w:r>
      <w:r w:rsidRPr="005D30C6">
        <w:rPr>
          <w:rFonts w:ascii="Doulos SIL" w:hAnsi="Doulos SIL"/>
          <w:i/>
          <w:color w:val="0000FF"/>
        </w:rPr>
        <w:t>kárás!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(waterjar) be empty, (well) run dry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(canari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puits) ê. vide, tarir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[intr] (sb) slaughter an animal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égorger un animal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kó:sú</w:t>
      </w:r>
      <w:r>
        <w:t xml:space="preserve"> 1, Intens </w:t>
      </w:r>
      <w:r w:rsidRPr="005D30C6">
        <w:rPr>
          <w:rFonts w:ascii="Doulos SIL" w:hAnsi="Doulos SIL"/>
          <w:i/>
          <w:color w:val="0000FF"/>
        </w:rPr>
        <w:t>págás!</w:t>
      </w:r>
      <w:r>
        <w:t>].</w:t>
      </w:r>
    </w:p>
    <w:p w14:paraId="6A4A18B5" w14:textId="5B466DC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hà: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[mild insult, used e.g. by a grandparent to a grandchild] [&lt; </w:t>
      </w:r>
      <w:r w:rsidRPr="005D30C6">
        <w:rPr>
          <w:rFonts w:ascii="Doulos SIL" w:hAnsi="Doulos SIL"/>
          <w:i/>
          <w:color w:val="0000FF"/>
        </w:rPr>
        <w:t>kósú</w:t>
      </w:r>
      <w:r>
        <w:t xml:space="preserve"> 1 </w:t>
      </w:r>
      <w:r w:rsidR="007B254E">
        <w:t>‘</w:t>
      </w:r>
      <w:r>
        <w:t>break</w:t>
      </w:r>
      <w:r w:rsidR="007B254E">
        <w:t>’</w:t>
      </w:r>
      <w:r>
        <w:t>].</w:t>
      </w:r>
    </w:p>
    <w:p w14:paraId="37A2D94E" w14:textId="619A2C5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clean teeth (with chewstick)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brosser ou </w:t>
      </w:r>
      <w:r w:rsidR="00694B41">
        <w:rPr>
          <w:rFonts w:ascii="Garamond" w:hAnsi="Garamond"/>
        </w:rPr>
        <w:t xml:space="preserve">se </w:t>
      </w:r>
      <w:r>
        <w:rPr>
          <w:rFonts w:ascii="Garamond" w:hAnsi="Garamond"/>
        </w:rPr>
        <w:t>laver les dents (avec un cure-dent)</w:t>
      </w:r>
      <w:r>
        <w:t xml:space="preserve"> [cf.noun </w:t>
      </w: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[Ka &amp; Za </w:t>
      </w:r>
      <w:r w:rsidRPr="00BB673A">
        <w:rPr>
          <w:rFonts w:ascii="Arial Unicode MS" w:eastAsia="Arial Unicode MS" w:hAnsi="Arial Unicode MS"/>
          <w:i/>
          <w:color w:val="008000"/>
        </w:rPr>
        <w:t>kósì</w:t>
      </w:r>
      <w:r>
        <w:t>].</w:t>
      </w:r>
    </w:p>
    <w:p w14:paraId="7D77615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kósî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7DE6F44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kò:sì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B5F7F1C" w14:textId="353C88C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kósî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chewstick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cure-dent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kósî</w:t>
      </w:r>
      <w:r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kósì</w:t>
      </w:r>
      <w:r>
        <w:t>].</w:t>
      </w:r>
    </w:p>
    <w:p w14:paraId="799C353A" w14:textId="0431F7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member of a caste of leatherworkers and butchers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membre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caste de cordonniers et bouchers</w:t>
      </w:r>
      <w:r>
        <w:t xml:space="preserve"> [prior to year 1968 they beat the chief</w:t>
      </w:r>
      <w:r w:rsidR="007B254E">
        <w:t>’</w:t>
      </w:r>
      <w:r>
        <w:t xml:space="preserve">s drum </w:t>
      </w:r>
      <w:r w:rsidRPr="005D30C6">
        <w:rPr>
          <w:rFonts w:ascii="Doulos SIL" w:hAnsi="Doulos SIL"/>
          <w:i/>
          <w:color w:val="0000FF"/>
        </w:rPr>
        <w:t>túbál-ò</w:t>
      </w:r>
      <w:r>
        <w:t>, more recently they make the chief</w:t>
      </w:r>
      <w:r w:rsidR="007B254E">
        <w:t>’</w:t>
      </w:r>
      <w:r>
        <w:t>s bl</w:t>
      </w:r>
      <w:r w:rsidR="00694B41">
        <w:t>ack turban; also perform circumcisions, and slaughter</w:t>
      </w:r>
      <w:r>
        <w:t xml:space="preserve"> cows; Meinanga clan in Hombori area, affiliated with Dogon Kassambara and Moroba clans].</w:t>
      </w:r>
    </w:p>
    <w:p w14:paraId="78B2ED06" w14:textId="5664FA9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kò:sì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leaf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feuille (de plante)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kòwsí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tá:mà</w:t>
      </w:r>
      <w:r>
        <w:t xml:space="preserve">  step on leaves (coded language for: understand HS language)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mettre le pied sur les feuilles (langage secret pour: comprendre le songhay</w:t>
      </w:r>
      <w:r w:rsidR="00694B41">
        <w:rPr>
          <w:rFonts w:ascii="Garamond" w:hAnsi="Garamond"/>
        </w:rPr>
        <w:t xml:space="preserve"> local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ʔàŋkò:r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b) [n] vagina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vagin</w:t>
      </w:r>
      <w:r>
        <w:t xml:space="preserve"> [euphemism].</w:t>
      </w:r>
    </w:p>
    <w:p w14:paraId="033C023C" w14:textId="0E0D4BA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B323B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sò:gò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F22C8A">
        <w:t xml:space="preserve">cpd </w:t>
      </w:r>
      <w:r>
        <w:t xml:space="preserve">n] young man, bachelor; man (in his prime, not old)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jeune homme, homme célibataire; homme virile (pas très vieux)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sò:j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àꜛ kò</w:t>
      </w:r>
      <w:r w:rsidRPr="005D30C6">
        <w:rPr>
          <w:rFonts w:ascii="Doulos SIL" w:hAnsi="Doulos SIL"/>
          <w:i/>
          <w:color w:val="0000FF"/>
        </w:rPr>
        <w:noBreakHyphen/>
        <w:t>sò:g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302E5F6F" w14:textId="7661F18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[kò</w:t>
      </w:r>
      <w:r w:rsidRPr="005D30C6">
        <w:rPr>
          <w:rFonts w:ascii="Doulos SIL" w:hAnsi="Doulos SIL"/>
          <w:i/>
          <w:color w:val="0000FF"/>
        </w:rPr>
        <w:noBreakHyphen/>
        <w:t>sò:gò]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D2CBA">
        <w:t xml:space="preserve">cpd </w:t>
      </w:r>
      <w:r>
        <w:t xml:space="preserve">n] manhood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virilité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E10028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kòsòŋgù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chatter, gab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bavarder</w:t>
      </w:r>
      <w:r>
        <w:t xml:space="preserve"> [uncommon term].</w:t>
      </w:r>
    </w:p>
    <w:p w14:paraId="473E311D" w14:textId="174DBFE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kòsòr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Piliostigma reticulatum</w:t>
      </w:r>
      <w:r>
        <w:t>, Fabaceae].</w:t>
      </w:r>
    </w:p>
    <w:p w14:paraId="37EEFC6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break, snap (e.g. a string)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casser (une corde etc.)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(e.g. string) break, be snapped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(corde etc.) ê. cassée</w:t>
      </w:r>
      <w:r>
        <w:t>.</w:t>
      </w:r>
    </w:p>
    <w:p w14:paraId="6654DCB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kós-û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0A4639F" w14:textId="6232374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kó:sú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slaughter (animal, in proper Islamic fashion), cut the throat of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égorger</w:t>
      </w:r>
      <w:r>
        <w:t xml:space="preserve"> [</w:t>
      </w:r>
      <w:r w:rsidR="00EF00AF">
        <w:t>ResPass</w:t>
      </w:r>
      <w:r>
        <w:t xml:space="preserve"> &amp; UnspecO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Intens </w:t>
      </w:r>
      <w:r w:rsidRPr="005D30C6">
        <w:rPr>
          <w:rFonts w:ascii="Doulos SIL" w:hAnsi="Doulos SIL"/>
          <w:i/>
          <w:color w:val="0000FF"/>
        </w:rPr>
        <w:t>kárás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drain, empty, take the last drop of (waterjar, well)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vider, achever la dernière goutte de (canari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puits)</w:t>
      </w:r>
      <w:r>
        <w:t xml:space="preserve"> [</w:t>
      </w:r>
      <w:r w:rsidR="00EF00AF">
        <w:t>ResPass or UnspecO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].</w:t>
      </w:r>
    </w:p>
    <w:p w14:paraId="1D8EB0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610C55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kò:sù</w:t>
      </w:r>
      <w:r w:rsidRPr="005D30C6">
        <w:rPr>
          <w:rFonts w:ascii="Doulos SIL" w:hAnsi="Doulos SIL"/>
          <w:i/>
          <w:color w:val="0000FF"/>
        </w:rPr>
        <w:noBreakHyphen/>
        <w:t>hì:r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belt with beads worn by a woman under her wrap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ceinture à perles portée par une femme sous son pagne</w:t>
      </w:r>
      <w:r>
        <w:t>.</w:t>
      </w:r>
    </w:p>
    <w:p w14:paraId="4C6E6C9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kó:sú:j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kó:sú:jê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pair of leather sandals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sandale en cuir</w:t>
      </w:r>
      <w:r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koosuuje</w:t>
      </w:r>
      <w:r>
        <w:t>].</w:t>
      </w:r>
    </w:p>
    <w:p w14:paraId="4349F271" w14:textId="49FBED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 tà:n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noBreakHyphen/>
        <w:t>tà:n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tà:n-ôw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362F4A">
        <w:t xml:space="preserve"> [n+adj</w:t>
      </w:r>
      <w:r>
        <w:t xml:space="preserve">] baby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bébé</w:t>
      </w:r>
      <w:r>
        <w:t>.</w:t>
      </w:r>
    </w:p>
    <w:p w14:paraId="06E6BB5C" w14:textId="07A1D6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82A5E">
        <w:t xml:space="preserve">cpd </w:t>
      </w:r>
      <w:r>
        <w:t xml:space="preserve">n] childhood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enfance</w:t>
      </w:r>
      <w:r w:rsidRPr="00590ABD">
        <w:t xml:space="preserve"> - </w:t>
      </w:r>
      <w:r>
        <w:t xml:space="preserve">childishness, immaturity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puérilité, manque de maturité</w:t>
      </w:r>
      <w:r>
        <w:t>.</w:t>
      </w:r>
    </w:p>
    <w:p w14:paraId="5CAE77E2" w14:textId="67AFA6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kóté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carry (child) on shoulder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enfant)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épaule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kotey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kótó</w:t>
      </w:r>
      <w:r>
        <w:t>].</w:t>
      </w:r>
    </w:p>
    <w:p w14:paraId="2C3A1389" w14:textId="2AF9B5A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kò-tî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[reduced form of </w:t>
      </w:r>
      <w:r w:rsidRPr="005D30C6">
        <w:rPr>
          <w:rFonts w:ascii="Doulos SIL" w:hAnsi="Doulos SIL"/>
          <w:i/>
          <w:color w:val="0000FF"/>
        </w:rPr>
        <w:t>kò-t-íy-à:</w:t>
      </w:r>
      <w:r>
        <w:t xml:space="preserve"> used before modifiers, as in </w:t>
      </w:r>
      <w:r w:rsidR="007B254E">
        <w:t>‘</w:t>
      </w:r>
      <w:r>
        <w:t>boy</w:t>
      </w:r>
      <w:r w:rsidR="007B254E">
        <w:t>’</w:t>
      </w:r>
      <w:r>
        <w:t xml:space="preserve"> and </w:t>
      </w:r>
      <w:r w:rsidR="007B254E">
        <w:t>‘</w:t>
      </w:r>
      <w:r>
        <w:t>girl</w:t>
      </w:r>
      <w:r w:rsidR="007B254E">
        <w:t>’</w:t>
      </w:r>
      <w:r>
        <w:t xml:space="preserve"> below; see also </w:t>
      </w:r>
      <w:r w:rsidRPr="005D30C6">
        <w:rPr>
          <w:rFonts w:ascii="Doulos SIL" w:hAnsi="Doulos SIL"/>
          <w:i/>
          <w:color w:val="0000FF"/>
        </w:rPr>
        <w:t>kô</w:t>
      </w:r>
      <w:r>
        <w:t xml:space="preserve">] - ex: </w:t>
      </w:r>
      <w:r w:rsidRPr="005D30C6">
        <w:rPr>
          <w:rFonts w:ascii="Doulos SIL" w:hAnsi="Doulos SIL"/>
          <w:i/>
          <w:color w:val="0000FF"/>
        </w:rPr>
        <w:t>kò-tí bò:-b-ò</w:t>
      </w:r>
      <w:r>
        <w:t xml:space="preserve"> </w:t>
      </w:r>
      <w:r w:rsidR="001F4935">
        <w:t xml:space="preserve"> </w:t>
      </w:r>
      <w:r>
        <w:t xml:space="preserve">many children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beaucoup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enfants</w:t>
      </w:r>
      <w:r>
        <w:t>.</w:t>
      </w:r>
    </w:p>
    <w:p w14:paraId="4B0C40F7" w14:textId="539FE53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[hà:r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hàr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garçon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boy</w:t>
      </w:r>
      <w:r w:rsidRPr="00590ABD">
        <w:t xml:space="preserve"> - </w:t>
      </w:r>
      <w:r>
        <w:t xml:space="preserve">poss: 1Sg </w:t>
      </w:r>
      <w:r w:rsidR="00682A5E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kò-tí</w:t>
      </w:r>
      <w:r w:rsidR="00682A5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682A5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="00682A5E">
        <w:rPr>
          <w:rFonts w:ascii="Doulos SIL" w:hAnsi="Doulos SIL"/>
          <w:i/>
          <w:color w:val="0000FF"/>
        </w:rPr>
        <w:t>]</w:t>
      </w:r>
      <w:r>
        <w:t>.</w:t>
      </w:r>
    </w:p>
    <w:p w14:paraId="30252789" w14:textId="2F2A633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y-òw]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yà]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y-òw]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[wòy-y-ôw]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à:]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8C73A7">
        <w:t xml:space="preserve"> [cpd n</w:t>
      </w:r>
      <w:r>
        <w:t xml:space="preserve">] little girl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fille</w:t>
      </w:r>
      <w:r>
        <w:t xml:space="preserve"> [</w:t>
      </w:r>
      <w:r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[wòy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1C6A8A83" w14:textId="7F781A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[wòy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wòy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82A5E">
        <w:t xml:space="preserve">cpd </w:t>
      </w:r>
      <w:r>
        <w:t xml:space="preserve">n] girl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fille</w:t>
      </w:r>
      <w:r>
        <w:t xml:space="preserve"> [</w:t>
      </w:r>
      <w:r w:rsidR="008C73A7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[kò-tí]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="008C73A7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à</w:t>
      </w:r>
      <w:r w:rsidR="008C73A7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>]</w:t>
      </w:r>
      <w:r>
        <w:t> ; &lt; 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</w:t>
      </w:r>
    </w:p>
    <w:p w14:paraId="3E5091F7" w14:textId="6FF8E6A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kò-t-íyà</w:t>
      </w:r>
      <w:r>
        <w:t xml:space="preserve"> (mainly vocative)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8C73A7">
        <w:t xml:space="preserve"> [n</w:t>
      </w:r>
      <w:r>
        <w:t xml:space="preserve">] child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enfant</w:t>
      </w:r>
      <w:r>
        <w:t xml:space="preserve"> [</w:t>
      </w:r>
      <w:r w:rsidR="008C73A7">
        <w:rPr>
          <w:smallCaps/>
        </w:rPr>
        <w:t>dimin</w:t>
      </w:r>
      <w:r w:rsidR="008C73A7">
        <w:t xml:space="preserve">, </w:t>
      </w:r>
      <w:r>
        <w:t xml:space="preserve">reduced to </w:t>
      </w:r>
      <w:r w:rsidRPr="005D30C6">
        <w:rPr>
          <w:rFonts w:ascii="Doulos SIL" w:hAnsi="Doulos SIL"/>
          <w:i/>
          <w:color w:val="0000FF"/>
        </w:rPr>
        <w:t>kòtî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in </w:t>
      </w:r>
      <w:r w:rsidR="007B254E">
        <w:t>‘</w:t>
      </w:r>
      <w:r>
        <w:t>male</w:t>
      </w:r>
      <w:r w:rsidR="007B254E">
        <w:t>’</w:t>
      </w:r>
      <w:r>
        <w:t xml:space="preserve"> and </w:t>
      </w:r>
      <w:r w:rsidR="007B254E">
        <w:t>‘</w:t>
      </w:r>
      <w:r>
        <w:t>female</w:t>
      </w:r>
      <w:r w:rsidR="007B254E">
        <w:t>’</w:t>
      </w:r>
      <w:r>
        <w:t xml:space="preserve"> cpds, and often to </w:t>
      </w:r>
      <w:r w:rsidRPr="005D30C6">
        <w:rPr>
          <w:rFonts w:ascii="Doulos SIL" w:hAnsi="Doulos SIL"/>
          <w:i/>
          <w:color w:val="0000FF"/>
        </w:rPr>
        <w:t>kô</w:t>
      </w:r>
      <w:r>
        <w:t xml:space="preserve"> 1 in other cpds and before adjectives or numerals] [cf. verb </w:t>
      </w:r>
      <w:r w:rsidR="00682A5E">
        <w:rPr>
          <w:rFonts w:ascii="Doulos SIL" w:hAnsi="Doulos SIL"/>
          <w:i/>
          <w:color w:val="0000FF"/>
        </w:rPr>
        <w:t>kàt</w:t>
      </w:r>
      <w:r w:rsidRPr="005D30C6">
        <w:rPr>
          <w:rFonts w:ascii="Doulos SIL" w:hAnsi="Doulos SIL"/>
          <w:i/>
          <w:color w:val="0000FF"/>
        </w:rPr>
        <w:t>ìyà</w:t>
      </w:r>
      <w:r>
        <w:t xml:space="preserve"> </w:t>
      </w:r>
      <w:r w:rsidR="007B254E">
        <w:t>‘</w:t>
      </w:r>
      <w:r>
        <w:t>be small</w:t>
      </w:r>
      <w:r w:rsidR="007B254E">
        <w:t>’</w:t>
      </w:r>
      <w:r>
        <w:t xml:space="preserve">] [see cpds beginning </w:t>
      </w: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below]  [for </w:t>
      </w:r>
      <w:r w:rsidR="007B254E">
        <w:t>‘</w:t>
      </w:r>
      <w:r>
        <w:t>son, daughter</w:t>
      </w:r>
      <w:r w:rsidR="007B254E">
        <w:t>’</w:t>
      </w:r>
      <w:r>
        <w:t xml:space="preserve"> with possessor see </w:t>
      </w:r>
      <w:r w:rsidRPr="005D30C6">
        <w:rPr>
          <w:rFonts w:ascii="Doulos SIL" w:hAnsi="Doulos SIL"/>
          <w:i/>
          <w:color w:val="0000FF"/>
        </w:rPr>
        <w:t>ìzê</w:t>
      </w:r>
      <w:r>
        <w:t>].</w:t>
      </w:r>
    </w:p>
    <w:p w14:paraId="33FC8A6C" w14:textId="7F2103C0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èy bíy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lit. “children</w:t>
      </w:r>
      <w:r w:rsidR="007B254E">
        <w:t>’</w:t>
      </w:r>
      <w:r>
        <w:t>s shadow-</w:t>
      </w:r>
      <w:r w:rsidR="008C73A7">
        <w:rPr>
          <w:smallCaps/>
        </w:rPr>
        <w:t>dimin</w:t>
      </w:r>
      <w:r>
        <w:t xml:space="preserve">”] skink sp. (small lizard)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scinque (lézard)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BF184D">
        <w:t xml:space="preserve">family </w:t>
      </w:r>
      <w:r>
        <w:t xml:space="preserve">Scincidae, generally not distinguished from </w:t>
      </w:r>
      <w:r w:rsidRPr="005D30C6">
        <w:rPr>
          <w:rFonts w:ascii="Doulos SIL" w:hAnsi="Doulos SIL"/>
          <w:i/>
          <w:color w:val="0000FF"/>
        </w:rPr>
        <w:t>ʔàlmòt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[Dimin </w:t>
      </w:r>
      <w:r w:rsidR="008C73A7">
        <w:t>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bìy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</w:t>
      </w:r>
    </w:p>
    <w:p w14:paraId="7A5714F7" w14:textId="3F61FC6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ꜜíy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[n, lit. “children</w:t>
      </w:r>
      <w:r w:rsidR="007B254E">
        <w:t>’</w:t>
      </w:r>
      <w:r>
        <w:t>s bird-</w:t>
      </w:r>
      <w:r w:rsidR="008C73A7">
        <w:rPr>
          <w:smallCaps/>
        </w:rPr>
        <w:t>dimin</w:t>
      </w:r>
      <w:r>
        <w:t xml:space="preserve">”] barn owl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effraie africaine (hibou)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Pr="007D6CF3">
        <w:rPr>
          <w:rFonts w:ascii="Garamond" w:hAnsi="Garamond"/>
          <w:i/>
        </w:rPr>
        <w:t>Tyto alba</w:t>
      </w:r>
      <w:r>
        <w:t>] [small owl</w:t>
      </w:r>
      <w:r w:rsidR="00341669">
        <w:t xml:space="preserve"> with raspy call</w:t>
      </w:r>
      <w:r>
        <w:t xml:space="preserve">, thought to have magical powers over children who weep at night] [cf. </w:t>
      </w:r>
      <w:r w:rsidRPr="005D30C6">
        <w:rPr>
          <w:rFonts w:ascii="Doulos SIL" w:hAnsi="Doulos SIL"/>
          <w:i/>
          <w:color w:val="0000FF"/>
        </w:rPr>
        <w:t>tútú:r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9CC4FB9" w14:textId="192C9AAA" w:rsidR="004E4BA0" w:rsidRDefault="00F64C4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kò-t-íy</w:t>
      </w:r>
      <w:r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>
        <w:rPr>
          <w:rFonts w:ascii="Doulos SIL" w:hAnsi="Doulos SIL"/>
          <w:i/>
          <w:color w:val="0000FF"/>
        </w:rPr>
        <w:t>gô</w:t>
      </w:r>
      <w:r w:rsidR="00261FBE" w:rsidRPr="005D30C6">
        <w:rPr>
          <w:rFonts w:ascii="Doulos SIL" w:hAnsi="Doulos SIL"/>
          <w:i/>
          <w:color w:val="0000FF"/>
        </w:rPr>
        <w:t>:r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8C73A7">
        <w:t xml:space="preserve">  [“</w:t>
      </w:r>
      <w:r w:rsidR="00261FBE">
        <w:t>children kola-</w:t>
      </w:r>
      <w:r w:rsidR="008C73A7">
        <w:rPr>
          <w:smallCaps/>
        </w:rPr>
        <w:t>dimin”</w:t>
      </w:r>
      <w:r w:rsidR="00261FBE">
        <w:rPr>
          <w:smallCaps/>
        </w:rPr>
        <w:t xml:space="preserve"> </w:t>
      </w:r>
      <w:r w:rsidR="00261FBE" w:rsidRPr="0033636C">
        <w:rPr>
          <w:rFonts w:ascii="Wingdings" w:hAnsi="Wingdings"/>
          <w:smallCaps/>
        </w:rPr>
        <w:t></w:t>
      </w:r>
      <w:r w:rsidR="00261FBE">
        <w:rPr>
          <w:smallCaps/>
        </w:rPr>
        <w:t xml:space="preserve"> </w:t>
      </w:r>
      <w:r w:rsidR="00261FBE">
        <w:rPr>
          <w:rFonts w:ascii="Garamond" w:hAnsi="Garamond"/>
        </w:rPr>
        <w:t>« enfants cola-</w:t>
      </w:r>
      <w:r w:rsidR="00261FBE">
        <w:rPr>
          <w:rFonts w:ascii="Garamond" w:hAnsi="Garamond"/>
          <w:smallCaps/>
        </w:rPr>
        <w:t>dimin »</w:t>
      </w:r>
      <w:r w:rsidR="00261FBE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8C73A7">
        <w:t xml:space="preserve">cpd </w:t>
      </w:r>
      <w:r w:rsidR="00261FBE">
        <w:t xml:space="preserve">n] bush with yellow-orange flower </w:t>
      </w:r>
      <w:r w:rsidR="00261FBE" w:rsidRPr="0033636C">
        <w:rPr>
          <w:rFonts w:ascii="Wingdings" w:hAnsi="Wingdings"/>
        </w:rPr>
        <w:t></w:t>
      </w:r>
      <w:r w:rsidR="00261FBE">
        <w:t xml:space="preserve"> </w:t>
      </w:r>
      <w:r w:rsidR="00261FBE">
        <w:rPr>
          <w:rFonts w:ascii="Garamond" w:hAnsi="Garamond"/>
        </w:rPr>
        <w:t>buisson à fleur jaune-orange</w:t>
      </w:r>
      <w:r w:rsidR="00261FBE">
        <w:t xml:space="preserve"> [</w:t>
      </w:r>
      <w:r w:rsidR="00261FBE" w:rsidRPr="00FE62AD">
        <w:rPr>
          <w:smallCaps/>
        </w:rPr>
        <w:t>id</w:t>
      </w:r>
      <w:r w:rsidR="00261FBE">
        <w:t xml:space="preserve">: </w:t>
      </w:r>
      <w:r w:rsidR="00261FBE">
        <w:rPr>
          <w:rFonts w:ascii="Garamond" w:hAnsi="Garamond"/>
          <w:i/>
        </w:rPr>
        <w:t>Abutilon pannosum</w:t>
      </w:r>
      <w:r w:rsidR="00261FBE">
        <w:t>] [</w:t>
      </w:r>
      <w:r w:rsidR="00261FBE" w:rsidRPr="005D30C6">
        <w:rPr>
          <w:rFonts w:ascii="Doulos SIL" w:hAnsi="Doulos SIL"/>
          <w:i/>
          <w:color w:val="0000FF"/>
        </w:rPr>
        <w:t>gó:r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>
        <w:t> 2].</w:t>
      </w:r>
    </w:p>
    <w:p w14:paraId="2E1B601F" w14:textId="484867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súnd</w:t>
      </w:r>
      <w:r w:rsidRPr="005D30C6">
        <w:rPr>
          <w:rFonts w:ascii="Doulos SIL" w:hAnsi="Doulos SIL"/>
          <w:i/>
          <w:color w:val="0000FF"/>
        </w:rPr>
        <w:noBreakHyphen/>
        <w:t>ꜜô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“children</w:t>
      </w:r>
      <w:r w:rsidR="007B254E">
        <w:t>’</w:t>
      </w:r>
      <w:r>
        <w:t xml:space="preserve">s snuff tobacco”] scrambling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Physalis lagascae</w:t>
      </w:r>
      <w:r>
        <w:t>, Solanaceae].</w:t>
      </w:r>
    </w:p>
    <w:p w14:paraId="6B435F1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kò-t-íy</w:t>
      </w:r>
      <w:r w:rsidRPr="005D30C6">
        <w:rPr>
          <w:rFonts w:ascii="Doulos SIL" w:hAnsi="Doulos SIL"/>
          <w:i/>
          <w:color w:val="0000FF"/>
        </w:rPr>
        <w:noBreakHyphen/>
        <w:t>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kò-t-íyà</w:t>
      </w:r>
      <w:r>
        <w:t>].</w:t>
      </w:r>
    </w:p>
    <w:p w14:paraId="12A43A1F" w14:textId="59B9ECE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kòtkòl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kòtùkòl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cultivated corn (maize)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maïs cultivé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Zea mays</w:t>
      </w:r>
      <w:r>
        <w:t>, Poaceae</w:t>
      </w:r>
      <w:r w:rsidR="00F64C47">
        <w:t>, grown farther south</w:t>
      </w:r>
      <w:r>
        <w:t>].</w:t>
      </w:r>
    </w:p>
    <w:p w14:paraId="41566A70" w14:textId="4F36D7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kòtt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</w:t>
      </w:r>
      <w:r w:rsidR="00D419E7">
        <w:t xml:space="preserve">rip, </w:t>
      </w:r>
      <w:r>
        <w:t xml:space="preserve">do some ripping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déchirer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kòttô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kòtt</w:t>
      </w:r>
      <w:r w:rsidRPr="005D30C6">
        <w:rPr>
          <w:rFonts w:ascii="Doulos SIL" w:hAnsi="Doulos SIL"/>
          <w:i/>
          <w:color w:val="0000FF"/>
        </w:rPr>
        <w:noBreakHyphen/>
        <w:t xml:space="preserve">à </w:t>
      </w:r>
      <w:r w:rsidR="000D2083" w:rsidRPr="005D30C6">
        <w:rPr>
          <w:rFonts w:ascii="Doulos SIL" w:hAnsi="Doulos SIL"/>
          <w:i/>
          <w:color w:val="0000FF"/>
        </w:rPr>
        <w:t>[yórkòy gà]</w:t>
      </w:r>
      <w:r>
        <w:t xml:space="preserve">  to leave the outcome to God (=let the chips fall where they may)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remettre à Dieu, laisser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aboutissement dans les mains de Dieu</w:t>
      </w:r>
      <w:r>
        <w:t>.</w:t>
      </w:r>
    </w:p>
    <w:p w14:paraId="2B3E26DA" w14:textId="10C41B2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kòttô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[tr] rip, tear</w:t>
      </w:r>
      <w:r w:rsidR="00D419E7">
        <w:t xml:space="preserve"> (sth)</w:t>
      </w:r>
      <w:r>
        <w:t xml:space="preserve">; cross (street)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déchirer</w:t>
      </w:r>
      <w:r w:rsidR="00D419E7">
        <w:rPr>
          <w:rFonts w:ascii="Garamond" w:hAnsi="Garamond"/>
        </w:rPr>
        <w:t xml:space="preserve"> (qqch)</w:t>
      </w:r>
      <w:r>
        <w:rPr>
          <w:rFonts w:ascii="Garamond" w:hAnsi="Garamond"/>
        </w:rPr>
        <w:t>; traverser (rue)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kòttô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, ResPass </w:t>
      </w:r>
      <w:r w:rsidRPr="005D30C6">
        <w:rPr>
          <w:rFonts w:ascii="Doulos SIL" w:hAnsi="Doulos SIL"/>
          <w:i/>
          <w:color w:val="0000FF"/>
        </w:rPr>
        <w:t>kòtt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kǒrtù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kɔ̀túrù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phrase: see </w:t>
      </w:r>
      <w:r w:rsidRPr="005D30C6">
        <w:rPr>
          <w:rFonts w:ascii="Doulos SIL" w:hAnsi="Doulos SIL"/>
          <w:i/>
          <w:color w:val="0000FF"/>
        </w:rPr>
        <w:t>tá:r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2C3CD0">
        <w:t>1a</w:t>
      </w:r>
      <w:r>
        <w:t>.</w:t>
      </w:r>
    </w:p>
    <w:p w14:paraId="0A653CB6" w14:textId="77777777" w:rsidR="004E4BA0" w:rsidRPr="00D05555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kótt-ò</w:t>
      </w:r>
      <w:r>
        <w:t xml:space="preserve"> 2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usually plural] wood chips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copeaux (éclats) de bois</w:t>
      </w:r>
      <w:r>
        <w:t>.</w:t>
      </w:r>
    </w:p>
    <w:p w14:paraId="68D6B87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kòtùkòl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kòtkòl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070208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 1  </w:t>
      </w:r>
      <w:r>
        <w:rPr>
          <w:rFonts w:ascii="Wingdings" w:hAnsi="Wingdings"/>
          <w:sz w:val="18"/>
        </w:rPr>
        <w:t></w:t>
      </w:r>
      <w:r>
        <w:t xml:space="preserve"> [suffix on noun stems] [NF Sg form of Agentive suffix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89C865A" w14:textId="2ED37FA8" w:rsidR="004E4BA0" w:rsidRPr="00F73AD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kôw</w:t>
      </w:r>
      <w:r>
        <w:t xml:space="preserve"> 2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all-brown horse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cheval tout brun</w:t>
      </w:r>
      <w:r w:rsidRPr="00F73ADB">
        <w:t>.</w:t>
      </w:r>
    </w:p>
    <w:p w14:paraId="67DB0415" w14:textId="445193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kòwrí</w:t>
      </w:r>
      <w:r w:rsidRPr="005D30C6">
        <w:rPr>
          <w:rFonts w:ascii="Doulos SIL" w:hAnsi="Doulos SIL"/>
          <w:i/>
          <w:color w:val="0000FF"/>
        </w:rPr>
        <w:noBreakHyphen/>
        <w:t>jìndá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5D30C6">
        <w:rPr>
          <w:rFonts w:ascii="Doulos SIL" w:hAnsi="Doulos SIL"/>
          <w:i/>
          <w:color w:val="0000FF"/>
        </w:rPr>
        <w:noBreakHyphen/>
        <w:t>ꜜgól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[cpd n, lit. “stem-neck-…”</w:t>
      </w:r>
      <w:r>
        <w:t xml:space="preserve">]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sauterelle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Hieroglyphus daganensis</w:t>
      </w:r>
      <w:r>
        <w:rPr>
          <w:i/>
        </w:rPr>
        <w:t>,</w:t>
      </w:r>
      <w:r>
        <w:t xml:space="preserve"> Acrididae, Hemiacridinae].</w:t>
      </w:r>
    </w:p>
    <w:p w14:paraId="58388E37" w14:textId="28E4DC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kòwrî</w:t>
      </w:r>
      <w:r>
        <w:t xml:space="preserve"> </w:t>
      </w:r>
      <w:r w:rsidR="00C64B59">
        <w:t xml:space="preserve"> </w:t>
      </w:r>
      <w:r>
        <w:t xml:space="preserve">[note tone],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stem, stalk (esp. of millet)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tige (surtout du mil)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kwá:rì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kɔ̌wrì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kòwr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>cpd below.</w:t>
      </w:r>
    </w:p>
    <w:p w14:paraId="0CB4C61A" w14:textId="5E79B3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kòwr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64B59">
        <w:t xml:space="preserve">cpd </w:t>
      </w:r>
      <w:r>
        <w:t xml:space="preserve">n] fibers in millet stems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fibres dans les tiges de mil</w:t>
      </w:r>
      <w:r>
        <w:t>.</w:t>
      </w:r>
    </w:p>
    <w:p w14:paraId="0E207910" w14:textId="3C2EFA7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kòwrú</w:t>
      </w:r>
      <w:r w:rsidRPr="005D30C6">
        <w:rPr>
          <w:rFonts w:ascii="Doulos SIL" w:hAnsi="Doulos SIL"/>
          <w:i/>
          <w:color w:val="0000FF"/>
        </w:rPr>
        <w:noBreakHyphen/>
        <w:t>ꜜgáb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kòyrí</w:t>
      </w:r>
      <w:r w:rsidRPr="005D30C6">
        <w:rPr>
          <w:rFonts w:ascii="Doulos SIL" w:hAnsi="Doulos SIL"/>
          <w:i/>
          <w:color w:val="0000FF"/>
        </w:rPr>
        <w:noBreakHyphen/>
        <w:t>ꜜgáb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C64B59">
        <w:t xml:space="preserve">cpd </w:t>
      </w:r>
      <w:r>
        <w:t>n] sweet basil (</w:t>
      </w:r>
      <w:r w:rsidR="00C64B59">
        <w:t xml:space="preserve">ornamental </w:t>
      </w:r>
      <w:r>
        <w:t xml:space="preserve">bush with minty smell)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basilic (buisson</w:t>
      </w:r>
      <w:r w:rsidR="00C64B59">
        <w:rPr>
          <w:rFonts w:ascii="Garamond" w:hAnsi="Garamond"/>
        </w:rPr>
        <w:t xml:space="preserve"> ornamental</w:t>
      </w:r>
      <w:r>
        <w:rPr>
          <w:rFonts w:ascii="Garamond" w:hAnsi="Garamond"/>
        </w:rPr>
        <w:t xml:space="preserve"> à odeur de menthe)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Ocimum basilicum</w:t>
      </w:r>
      <w:r>
        <w:t xml:space="preserve"> (planted)</w:t>
      </w:r>
      <w:r>
        <w:rPr>
          <w:i/>
        </w:rPr>
        <w:t>,</w:t>
      </w:r>
      <w:r>
        <w:t xml:space="preserve"> Lamiaceae]  </w:t>
      </w:r>
      <w:r>
        <w:rPr>
          <w:rFonts w:ascii="Wingdings" w:hAnsi="Wingdings"/>
          <w:sz w:val="18"/>
        </w:rPr>
        <w:t></w:t>
      </w:r>
      <w:r>
        <w:t xml:space="preserve"> b) [n] wild mint-like herb spp.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E2A42">
        <w:rPr>
          <w:rFonts w:ascii="Garamond" w:hAnsi="Garamond"/>
        </w:rPr>
        <w:t>plantes herbacées</w:t>
      </w:r>
      <w:r>
        <w:rPr>
          <w:rFonts w:ascii="Garamond" w:hAnsi="Garamond"/>
        </w:rPr>
        <w:t xml:space="preserve"> sauvages spp. qui ressemblent à la menthe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Ocimum americanum</w:t>
      </w:r>
      <w:r>
        <w:t xml:space="preserve"> and/or </w:t>
      </w:r>
      <w:r>
        <w:rPr>
          <w:rFonts w:ascii="Garamond" w:hAnsi="Garamond"/>
          <w:i/>
        </w:rPr>
        <w:t>Endostemon tereticaulis</w:t>
      </w:r>
      <w:r>
        <w:rPr>
          <w:i/>
        </w:rPr>
        <w:t>,</w:t>
      </w:r>
      <w:r>
        <w:t xml:space="preserve"> Lamiaceae]</w:t>
      </w:r>
      <w:r>
        <w:rPr>
          <w:rFonts w:ascii="Garamond" w:hAnsi="Garamond"/>
        </w:rPr>
        <w:t xml:space="preserve"> </w:t>
      </w:r>
      <w:r>
        <w:t xml:space="preserve"> [cf. TSK </w:t>
      </w:r>
      <w:r w:rsidRPr="00BB673A">
        <w:rPr>
          <w:rFonts w:ascii="Arial Unicode MS" w:eastAsia="Arial Unicode MS" w:hAnsi="Arial Unicode MS"/>
          <w:i/>
          <w:color w:val="008000"/>
        </w:rPr>
        <w:t>kóyrè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gábù</w:t>
      </w:r>
      <w:r>
        <w:t xml:space="preserve">,  KS </w:t>
      </w:r>
      <w:r w:rsidRPr="00BB673A">
        <w:rPr>
          <w:rFonts w:ascii="Arial Unicode MS" w:eastAsia="Arial Unicode MS" w:hAnsi="Arial Unicode MS"/>
          <w:i/>
          <w:color w:val="008000"/>
        </w:rPr>
        <w:t>koyra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gabu</w:t>
      </w:r>
      <w:r>
        <w:t>].</w:t>
      </w:r>
    </w:p>
    <w:p w14:paraId="0ED1155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go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aller</w:t>
      </w:r>
      <w:r>
        <w:t xml:space="preserve"> [Imprt </w:t>
      </w:r>
      <w:r w:rsidRPr="005D30C6">
        <w:rPr>
          <w:rFonts w:ascii="Doulos SIL" w:hAnsi="Doulos SIL"/>
          <w:i/>
          <w:color w:val="0000FF"/>
        </w:rPr>
        <w:t>kóy</w:t>
      </w:r>
      <w:r>
        <w:t xml:space="preserve"> without tone change; VblN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VO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>].</w:t>
      </w:r>
    </w:p>
    <w:p w14:paraId="062C326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kôy</w:t>
      </w:r>
      <w:r w:rsidRPr="002C3CD0">
        <w:t xml:space="preserve"> 2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89648B2" w14:textId="44C9685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kòy!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[phrase-final emphatic particle, sometimes with rising pitch (probably intonational)]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ʔáŋá màŋ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yéddà kòy!</w:t>
      </w:r>
      <w:r>
        <w:t xml:space="preserve">  (he said) he didn</w:t>
      </w:r>
      <w:r w:rsidR="007B254E">
        <w:t>’</w:t>
      </w:r>
      <w:r>
        <w:t xml:space="preserve">t agree at all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(il a dit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) 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pas du tout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hà: kòy</w:t>
      </w:r>
      <w:r>
        <w:t xml:space="preserve">  beware!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attention!</w:t>
      </w:r>
      <w:r>
        <w:t>.</w:t>
      </w:r>
    </w:p>
    <w:p w14:paraId="686FC61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kòyà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[initial of nominal cpds below, varying with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230FD3CD" w14:textId="530473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kòyà</w:t>
      </w:r>
      <w:r w:rsidRPr="005D30C6">
        <w:rPr>
          <w:rFonts w:ascii="Doulos SIL" w:hAnsi="Doulos SIL"/>
          <w:i/>
          <w:color w:val="0000FF"/>
        </w:rPr>
        <w:noBreakHyphen/>
      </w:r>
      <w:r w:rsidR="001D412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D4120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13D18B8" w14:textId="5C23F1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kòyà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[wánd</w:t>
      </w:r>
      <w:r w:rsidRPr="005D30C6">
        <w:rPr>
          <w:rFonts w:ascii="Doulos SIL" w:hAnsi="Doulos SIL"/>
          <w:i/>
          <w:color w:val="0000FF"/>
        </w:rPr>
        <w:noBreakHyphen/>
        <w:t>ꜜéy]</w:t>
      </w:r>
      <w:r w:rsidRPr="005D30C6">
        <w:rPr>
          <w:rFonts w:ascii="Doulos SIL" w:hAnsi="Doulos SIL"/>
          <w:i/>
          <w:color w:val="0000FF"/>
        </w:rPr>
        <w:noBreakHyphen/>
        <w:t>[kàrm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crawling vine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Ipomoea dichroa</w:t>
      </w:r>
      <w:r w:rsidR="00982637">
        <w:t>, Convolvulaceae] [“</w:t>
      </w:r>
      <w:r>
        <w:t>chief</w:t>
      </w:r>
      <w:r w:rsidR="007B254E">
        <w:t>’</w:t>
      </w:r>
      <w:r>
        <w:t>s-wives-…</w:t>
      </w:r>
      <w:r w:rsidR="00982637">
        <w:t>”</w:t>
      </w:r>
      <w:r>
        <w:t xml:space="preserve">, see </w:t>
      </w:r>
      <w:r w:rsidRPr="005D30C6">
        <w:rPr>
          <w:rFonts w:ascii="Doulos SIL" w:hAnsi="Doulos SIL"/>
          <w:i/>
          <w:color w:val="0000FF"/>
        </w:rPr>
        <w:t>ŋàndè</w:t>
      </w:r>
      <w:r>
        <w:t>].</w:t>
      </w:r>
    </w:p>
    <w:p w14:paraId="0FEA1BF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kòyà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n] [see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340AE40" w14:textId="0ADB20B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báɲɲâ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</w:t>
      </w:r>
      <w:r w:rsidR="00982637">
        <w:t>dignitary, person close to the c</w:t>
      </w:r>
      <w:r>
        <w:t xml:space="preserve">hief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notable, proche du chef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báɲɲâ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036991F7" w14:textId="362D21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</w:r>
      <w:r w:rsidR="001D412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D4120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kòyà</w:t>
      </w:r>
      <w:r w:rsidRPr="005D30C6">
        <w:rPr>
          <w:rFonts w:ascii="Doulos SIL" w:hAnsi="Doulos SIL"/>
          <w:i/>
          <w:color w:val="0000FF"/>
        </w:rPr>
        <w:noBreakHyphen/>
      </w:r>
      <w:r w:rsidR="001D412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D4120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há:r-û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prince, chief</w:t>
      </w:r>
      <w:r w:rsidR="007B254E">
        <w:t>’</w:t>
      </w:r>
      <w:r>
        <w:t xml:space="preserve">s 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prince, fils du chef</w:t>
      </w:r>
      <w:r>
        <w:t xml:space="preserve">  [</w:t>
      </w:r>
      <w:r w:rsidR="00DD1715" w:rsidRPr="005D30C6">
        <w:rPr>
          <w:rFonts w:ascii="Doulos SIL" w:hAnsi="Doulos SIL"/>
          <w:i/>
          <w:color w:val="0000FF"/>
        </w:rPr>
        <w:t>hàr</w:t>
      </w:r>
      <w:r w:rsidR="00DD1715" w:rsidRPr="002C3CD0">
        <w:t xml:space="preserve"> 1</w:t>
      </w:r>
      <w:r w:rsidR="00DD1715">
        <w:t xml:space="preserve">, </w:t>
      </w:r>
      <w:r>
        <w:t xml:space="preserve">cf.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ỳzê</w:t>
      </w:r>
      <w:r w:rsidR="00982637">
        <w:t xml:space="preserve"> </w:t>
      </w:r>
      <w:r>
        <w:t>].</w:t>
      </w:r>
    </w:p>
    <w:p w14:paraId="0411538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nd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form of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>].</w:t>
      </w:r>
    </w:p>
    <w:p w14:paraId="27BD13C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[VO] go with, deliver, convey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aller avec, emmener, livrer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kóy</w:t>
      </w:r>
      <w:r>
        <w:t> 1].</w:t>
      </w:r>
    </w:p>
    <w:p w14:paraId="1BAC1DDF" w14:textId="4D29500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kóynê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again, more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encore</w:t>
      </w:r>
      <w:r>
        <w:t xml:space="preserve"> [cf. TSK </w:t>
      </w:r>
      <w:r w:rsidRPr="00BB673A">
        <w:rPr>
          <w:rFonts w:ascii="Arial Unicode MS" w:eastAsia="Arial Unicode MS" w:hAnsi="Arial Unicode MS"/>
          <w:i/>
          <w:color w:val="008000"/>
        </w:rPr>
        <w:t>kɔ̌ynɛ̀</w:t>
      </w:r>
      <w:r>
        <w:t xml:space="preserve"> ; less common than </w:t>
      </w:r>
      <w:r w:rsidRPr="005D30C6">
        <w:rPr>
          <w:rFonts w:ascii="Doulos SIL" w:hAnsi="Doulos SIL"/>
          <w:i/>
          <w:color w:val="0000FF"/>
        </w:rPr>
        <w:t>kátìn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kásìn</w:t>
      </w:r>
      <w:r>
        <w:t>].</w:t>
      </w:r>
    </w:p>
    <w:p w14:paraId="3502BB6B" w14:textId="464D278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[nominal cpd final] owner of X, one who has 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propriétaire de X,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possède X</w:t>
      </w:r>
      <w:r w:rsidRPr="00590ABD">
        <w:rPr>
          <w:rFonts w:ascii="Garamond" w:hAnsi="Garamond"/>
        </w:rPr>
        <w:t xml:space="preserve"> -</w:t>
      </w:r>
      <w:r w:rsidRPr="00590ABD">
        <w:t xml:space="preserve"> </w:t>
      </w:r>
      <w:r>
        <w:t xml:space="preserve">[ex: see </w:t>
      </w:r>
      <w:r w:rsidRPr="005D30C6">
        <w:rPr>
          <w:rFonts w:ascii="Doulos SIL" w:hAnsi="Doulos SIL"/>
          <w:i/>
          <w:color w:val="0000FF"/>
        </w:rPr>
        <w:t>hàyà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jàwdì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gùndè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>
        <w:t>].</w:t>
      </w:r>
    </w:p>
    <w:p w14:paraId="44DCD5AE" w14:textId="6DE40D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46ED9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kôy</w:t>
      </w:r>
      <w:r>
        <w:t xml:space="preserve"> [note </w:t>
      </w:r>
      <w:r w:rsidR="00FF6758">
        <w:t>&lt;HL&gt;-tone</w:t>
      </w:r>
      <w:r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[n, often possessed (compounded)] owner, boss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propriétaire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1; Za </w:t>
      </w:r>
      <w:r w:rsidRPr="00BB673A">
        <w:rPr>
          <w:rFonts w:ascii="Arial Unicode MS" w:eastAsia="Arial Unicode MS" w:hAnsi="Arial Unicode MS"/>
          <w:i/>
          <w:color w:val="008000"/>
        </w:rPr>
        <w:t>kôy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kóy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kɔ̂</w:t>
      </w:r>
      <w:r>
        <w:t>]</w:t>
      </w:r>
      <w:r w:rsidRPr="00590ABD">
        <w:t xml:space="preserve"> - </w:t>
      </w:r>
      <w:r>
        <w:t xml:space="preserve">as cpd initial: see </w:t>
      </w:r>
      <w:r w:rsidR="00C26522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noBreakHyphen/>
        <w:t>báɲɲâ</w:t>
      </w:r>
      <w:r w:rsidR="00982637">
        <w:t>, for possessed cpd type</w:t>
      </w:r>
      <w:r>
        <w:t xml:space="preserve"> </w:t>
      </w:r>
      <w:r w:rsidRPr="00C26522">
        <w:rPr>
          <w:rFonts w:ascii="Doulos SIL" w:hAnsi="Doulos SIL"/>
          <w:i/>
          <w:color w:val="0000FF"/>
        </w:rPr>
        <w:t xml:space="preserve">X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the owner of X</w:t>
      </w:r>
      <w:r w:rsidR="007B254E">
        <w:t>’</w:t>
      </w:r>
      <w:r>
        <w:t xml:space="preserve"> see e.g. </w:t>
      </w:r>
      <w:r w:rsidRPr="005D30C6">
        <w:rPr>
          <w:rFonts w:ascii="Doulos SIL" w:hAnsi="Doulos SIL"/>
          <w:i/>
          <w:color w:val="0000FF"/>
        </w:rPr>
        <w:t>zúŋg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Pr="005D30C6">
        <w:rPr>
          <w:rFonts w:ascii="Doulos SIL" w:hAnsi="Doulos SIL"/>
          <w:i/>
          <w:color w:val="0000FF"/>
        </w:rPr>
        <w:softHyphen/>
        <w:t>kóy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 </w:t>
      </w:r>
      <w:r>
        <w:rPr>
          <w:rFonts w:ascii="Wingdings" w:hAnsi="Wingdings"/>
          <w:sz w:val="18"/>
        </w:rPr>
        <w:t></w:t>
      </w:r>
      <w:r>
        <w:t xml:space="preserve"> b) [n, uncompounded definite only] the fellow, the (same) person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982637">
        <w:rPr>
          <w:rFonts w:ascii="Garamond" w:hAnsi="Garamond"/>
        </w:rPr>
        <w:t>le mec</w:t>
      </w:r>
      <w:r>
        <w:rPr>
          <w:rFonts w:ascii="Garamond" w:hAnsi="Garamond"/>
        </w:rPr>
        <w:t xml:space="preserve">, </w:t>
      </w:r>
      <w:r w:rsidR="00982637">
        <w:rPr>
          <w:rFonts w:ascii="Garamond" w:hAnsi="Garamond"/>
        </w:rPr>
        <w:t>l’intéressé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plural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> ; used quasi-pronominally to refer to a recently introduced</w:t>
      </w:r>
      <w:r w:rsidR="00982637">
        <w:t xml:space="preserve"> </w:t>
      </w:r>
      <w:r>
        <w:t>nonspecific human discourse referent ].</w:t>
      </w:r>
    </w:p>
    <w:p w14:paraId="66FE5DEF" w14:textId="6A32D4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kòyrà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DefPl </w:t>
      </w:r>
      <w:r w:rsidRPr="005D30C6">
        <w:rPr>
          <w:rFonts w:ascii="Doulos SIL" w:hAnsi="Doulos SIL"/>
          <w:i/>
          <w:color w:val="0000FF"/>
        </w:rPr>
        <w:t>kòyr-èy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village, city, settlement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village, ville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kwá:rá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kòyrè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kɔ́yrɛ́</w:t>
      </w:r>
      <w:r>
        <w:t xml:space="preserve"> (DefSg </w:t>
      </w:r>
      <w:r w:rsidRPr="00BB673A">
        <w:rPr>
          <w:rFonts w:ascii="Arial Unicode MS" w:eastAsia="Arial Unicode MS" w:hAnsi="Arial Unicode MS"/>
          <w:i/>
          <w:color w:val="008000"/>
        </w:rPr>
        <w:t>kɔ̀yr</w:t>
      </w:r>
      <w:r w:rsidRPr="002C3CD0">
        <w:rPr>
          <w:i/>
          <w:color w:val="008000"/>
        </w:rPr>
        <w:noBreakHyphen/>
      </w:r>
      <w:r w:rsidRPr="00BB673A">
        <w:rPr>
          <w:rFonts w:ascii="Arial Unicode MS" w:eastAsia="Arial Unicode MS" w:hAnsi="Arial Unicode MS"/>
          <w:i/>
          <w:color w:val="008000"/>
        </w:rPr>
        <w:t>ɔ̌:</w:t>
      </w:r>
      <w:r>
        <w:t>)]</w:t>
      </w:r>
      <w:r w:rsidRPr="00590ABD">
        <w:t xml:space="preserve"> - </w:t>
      </w:r>
      <w:r>
        <w:t xml:space="preserve">poss (alienable, suggesting ownership): 1Sg </w:t>
      </w:r>
      <w:r w:rsidRPr="005D30C6">
        <w:rPr>
          <w:rFonts w:ascii="Doulos SIL" w:hAnsi="Doulos SIL"/>
          <w:i/>
          <w:color w:val="0000FF"/>
        </w:rPr>
        <w:t>kòyr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, 3Sg </w:t>
      </w:r>
      <w:r w:rsidRPr="005D30C6">
        <w:rPr>
          <w:rFonts w:ascii="Doulos SIL" w:hAnsi="Doulos SIL"/>
          <w:i/>
          <w:color w:val="0000FF"/>
        </w:rPr>
        <w:t>àꜛ kòyrâ</w:t>
      </w:r>
      <w:r w:rsidRPr="00590ABD">
        <w:t xml:space="preserve"> - </w:t>
      </w:r>
      <w:r>
        <w:t xml:space="preserve">poss (inalienable, suggesting residence, not used with 3Sg possessor): 1Sg </w:t>
      </w:r>
      <w:r w:rsidRPr="005D30C6">
        <w:rPr>
          <w:rFonts w:ascii="Doulos SIL" w:hAnsi="Doulos SIL"/>
          <w:i/>
          <w:color w:val="0000FF"/>
        </w:rPr>
        <w:t>kòyr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-</w:t>
      </w:r>
      <w:r w:rsidRPr="00590ABD">
        <w:t xml:space="preserve"> </w:t>
      </w:r>
      <w:r>
        <w:t xml:space="preserve">phrase: </w:t>
      </w:r>
      <w:r w:rsidR="000D2083" w:rsidRPr="005D30C6">
        <w:rPr>
          <w:rFonts w:ascii="Doulos SIL" w:hAnsi="Doulos SIL"/>
          <w:i/>
          <w:color w:val="0000FF"/>
        </w:rPr>
        <w:t>kòyrà gà</w:t>
      </w:r>
      <w:r>
        <w:t xml:space="preserve">  in town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 ville</w:t>
      </w:r>
      <w:r w:rsidRPr="00590ABD">
        <w:t xml:space="preserve"> - </w:t>
      </w:r>
      <w:r>
        <w:t xml:space="preserve">cpds: see </w:t>
      </w:r>
      <w:r w:rsidRPr="005D30C6">
        <w:rPr>
          <w:rFonts w:ascii="Doulos SIL" w:hAnsi="Doulos SIL"/>
          <w:i/>
          <w:color w:val="0000FF"/>
        </w:rPr>
        <w:t>kòyrà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bórò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[kòyr</w:t>
      </w:r>
      <w:r w:rsidRPr="005D30C6">
        <w:rPr>
          <w:rFonts w:ascii="Doulos SIL" w:hAnsi="Doulos SIL"/>
          <w:i/>
          <w:color w:val="0000FF"/>
        </w:rPr>
        <w:noBreakHyphen/>
        <w:t>ù]-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[kámb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, perhaps </w:t>
      </w:r>
      <w:r w:rsidRPr="005D30C6">
        <w:rPr>
          <w:rFonts w:ascii="Doulos SIL" w:hAnsi="Doulos SIL"/>
          <w:i/>
          <w:color w:val="0000FF"/>
        </w:rPr>
        <w:t>wóykóyrà</w:t>
      </w:r>
      <w:r>
        <w:t>.</w:t>
      </w:r>
    </w:p>
    <w:p w14:paraId="47667EF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kòyrà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[cpd n] villager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villageois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Songhay (person)</w:t>
      </w:r>
      <w:r w:rsidRPr="00590ABD">
        <w:t xml:space="preserve"> - </w:t>
      </w:r>
      <w:r>
        <w:rPr>
          <w:rFonts w:ascii="Garamond" w:hAnsi="Garamond"/>
        </w:rPr>
        <w:t>(personne) songhay</w:t>
      </w:r>
      <w:r>
        <w:t>.</w:t>
      </w:r>
    </w:p>
    <w:p w14:paraId="42221EE7" w14:textId="31A24B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kòyrí</w:t>
      </w:r>
      <w:r w:rsidRPr="005D30C6">
        <w:rPr>
          <w:rFonts w:ascii="Doulos SIL" w:hAnsi="Doulos SIL"/>
          <w:i/>
          <w:color w:val="0000FF"/>
        </w:rPr>
        <w:noBreakHyphen/>
      </w:r>
      <w:r w:rsidR="0098263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82637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kòwrú</w:t>
      </w:r>
      <w:r w:rsidRPr="005D30C6">
        <w:rPr>
          <w:rFonts w:ascii="Doulos SIL" w:hAnsi="Doulos SIL"/>
          <w:i/>
          <w:color w:val="0000FF"/>
        </w:rPr>
        <w:noBreakHyphen/>
      </w:r>
      <w:r w:rsidR="0098263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82637">
        <w:rPr>
          <w:rFonts w:ascii="Doulos SIL" w:hAnsi="Doulos SIL"/>
          <w:i/>
          <w:color w:val="0000FF"/>
        </w:rPr>
        <w:t>]</w:t>
      </w:r>
      <w:r>
        <w:t>].</w:t>
      </w:r>
    </w:p>
    <w:p w14:paraId="320854D7" w14:textId="7BE30AC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kòyrì</w:t>
      </w:r>
      <w:r w:rsidRPr="005D30C6">
        <w:rPr>
          <w:rFonts w:ascii="Doulos SIL" w:hAnsi="Doulos SIL"/>
          <w:i/>
          <w:color w:val="0000FF"/>
        </w:rPr>
        <w:noBreakHyphen/>
      </w:r>
      <w:r w:rsidR="0098263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82637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9D5C2D">
        <w:t xml:space="preserve">cpd </w:t>
      </w:r>
      <w:r>
        <w:t xml:space="preserve">n] [see </w:t>
      </w:r>
      <w:r w:rsidR="0098263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kòyr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982637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98263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82637">
        <w:rPr>
          <w:rFonts w:ascii="Doulos SIL" w:hAnsi="Doulos SIL"/>
          <w:i/>
          <w:color w:val="0000FF"/>
        </w:rPr>
        <w:t>]</w:t>
      </w:r>
      <w:r>
        <w:t>].</w:t>
      </w:r>
    </w:p>
    <w:p w14:paraId="04AB9C8B" w14:textId="5ECF8DD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kòyr</w:t>
      </w:r>
      <w:r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9D5C2D">
        <w:t>[cpd n</w:t>
      </w:r>
      <w:r w:rsidR="00627D60">
        <w:t>, lit. “village-child”</w:t>
      </w:r>
      <w:r w:rsidR="009D5C2D">
        <w:t xml:space="preserve">] </w:t>
      </w:r>
      <w:r>
        <w:t xml:space="preserve">a) villager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villageois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small village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village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</w:t>
      </w:r>
      <w:r>
        <w:rPr>
          <w:rFonts w:ascii="Garamond" w:hAnsi="Garamond"/>
        </w:rPr>
        <w:t xml:space="preserve"> </w:t>
      </w:r>
      <w:r>
        <w:t>[</w:t>
      </w:r>
      <w:r w:rsidR="00700611">
        <w:t xml:space="preserve">cpd </w:t>
      </w:r>
      <w:r>
        <w:t xml:space="preserve">n] small yellow-brown grasshopper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petite sauterelle jaune-brune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Oedaleus senegalensis</w:t>
      </w:r>
      <w:r>
        <w:t xml:space="preserve">, Acrididae, Oedipodinae] [common in and around villages; </w:t>
      </w:r>
      <w:r w:rsidR="008C1A9C" w:rsidRPr="008C1A9C">
        <w:rPr>
          <w:smallCaps/>
        </w:rPr>
        <w:t xml:space="preserve">syn: </w:t>
      </w:r>
      <w:r w:rsidR="009D5C2D" w:rsidRPr="005D30C6">
        <w:rPr>
          <w:rFonts w:ascii="Doulos SIL" w:hAnsi="Doulos SIL"/>
          <w:i/>
          <w:color w:val="0000FF"/>
        </w:rPr>
        <w:t>mà:lám</w:t>
      </w:r>
      <w:r w:rsidR="009D5C2D" w:rsidRPr="005D30C6">
        <w:rPr>
          <w:rFonts w:ascii="Doulos SIL" w:hAnsi="Doulos SIL"/>
          <w:i/>
          <w:color w:val="0000FF"/>
        </w:rPr>
        <w:noBreakHyphen/>
      </w:r>
      <w:r w:rsidR="009D5C2D">
        <w:rPr>
          <w:rFonts w:ascii="Doulos SIL" w:hAnsi="Doulos SIL"/>
          <w:i/>
          <w:color w:val="0000FF"/>
        </w:rPr>
        <w:t>[</w:t>
      </w:r>
      <w:r w:rsidR="009D5C2D" w:rsidRPr="005D30C6">
        <w:rPr>
          <w:rFonts w:ascii="Doulos SIL" w:hAnsi="Doulos SIL"/>
          <w:i/>
          <w:color w:val="0000FF"/>
        </w:rPr>
        <w:t>ꜜfént</w:t>
      </w:r>
      <w:r w:rsidR="009D5C2D" w:rsidRPr="005D30C6">
        <w:rPr>
          <w:rFonts w:ascii="Doulos SIL" w:hAnsi="Doulos SIL"/>
          <w:i/>
          <w:color w:val="0000FF"/>
        </w:rPr>
        <w:noBreakHyphen/>
        <w:t>ò</w:t>
      </w:r>
      <w:r w:rsidR="009D5C2D">
        <w:rPr>
          <w:rFonts w:ascii="Doulos SIL" w:hAnsi="Doulos SIL"/>
          <w:i/>
          <w:color w:val="0000FF"/>
        </w:rPr>
        <w:t>]</w:t>
      </w:r>
      <w:r>
        <w:t>].</w:t>
      </w:r>
    </w:p>
    <w:p w14:paraId="46A12B35" w14:textId="2665687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trip, act of going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aller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kóy</w:t>
      </w:r>
      <w:r>
        <w:t> 1].</w:t>
      </w:r>
    </w:p>
    <w:p w14:paraId="30035843" w14:textId="696D649D" w:rsidR="004E4BA0" w:rsidRDefault="009D5C2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kòyr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kámb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C27208" w:rsidRPr="00C27208">
        <w:t xml:space="preserve">  ~</w:t>
      </w:r>
      <w:r w:rsidR="0009344D" w:rsidRPr="0009344D">
        <w:t xml:space="preserve">  </w:t>
      </w:r>
      <w:r w:rsidR="00261FBE" w:rsidRPr="005D30C6">
        <w:rPr>
          <w:rFonts w:ascii="Doulos SIL" w:hAnsi="Doulos SIL"/>
          <w:i/>
          <w:color w:val="0000FF"/>
        </w:rPr>
        <w:t>kòyrì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kámb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>
        <w:t xml:space="preserve">cpd </w:t>
      </w:r>
      <w:r w:rsidR="00261FBE">
        <w:t xml:space="preserve">n] small village (near a larger town)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petit village (près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une ville)</w:t>
      </w:r>
      <w:r w:rsidR="00261FBE">
        <w:t xml:space="preserve"> [e.g., villages served by the weekly market at Hombori] [cf. </w:t>
      </w:r>
      <w:r w:rsidR="00261FBE" w:rsidRPr="005D30C6">
        <w:rPr>
          <w:rFonts w:ascii="Doulos SIL" w:hAnsi="Doulos SIL"/>
          <w:i/>
          <w:color w:val="0000FF"/>
        </w:rPr>
        <w:t>kòyrà</w:t>
      </w:r>
      <w:r w:rsidR="00261FBE">
        <w:t>].</w:t>
      </w:r>
    </w:p>
    <w:p w14:paraId="0B5DCB2C" w14:textId="403397BB" w:rsidR="004E4BA0" w:rsidRDefault="001334F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kòyà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wóy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wôy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princess, chief</w:t>
      </w:r>
      <w:r w:rsidR="007B254E">
        <w:t>’</w:t>
      </w:r>
      <w:r w:rsidR="00261FBE">
        <w:t xml:space="preserve">s daughter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princesse, fille du chef</w:t>
      </w:r>
      <w:r w:rsidR="00261FBE">
        <w:t xml:space="preserve"> [cf. </w:t>
      </w:r>
      <w:r w:rsidR="00261FBE" w:rsidRPr="005D30C6">
        <w:rPr>
          <w:rFonts w:ascii="Doulos SIL" w:hAnsi="Doulos SIL"/>
          <w:i/>
          <w:color w:val="0000FF"/>
        </w:rPr>
        <w:t>kòy</w:t>
      </w:r>
      <w:r w:rsidR="00261FBE" w:rsidRPr="005D30C6">
        <w:rPr>
          <w:rFonts w:ascii="Doulos SIL" w:hAnsi="Doulos SIL"/>
          <w:i/>
          <w:color w:val="0000FF"/>
        </w:rPr>
        <w:noBreakHyphen/>
        <w:t>ỳzê</w:t>
      </w:r>
      <w:r w:rsidR="00261FBE">
        <w:t>].</w:t>
      </w:r>
    </w:p>
    <w:p w14:paraId="28481FBE" w14:textId="585CC44F" w:rsidR="004E4BA0" w:rsidRPr="00F46BF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ỳzê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="001334F7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z</w:t>
      </w:r>
      <w:r w:rsidRPr="005D30C6">
        <w:rPr>
          <w:rFonts w:ascii="Doulos SIL" w:hAnsi="Doulos SIL"/>
          <w:i/>
          <w:color w:val="0000FF"/>
        </w:rPr>
        <w:noBreakHyphen/>
        <w:t>ó: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00611">
        <w:t xml:space="preserve">cpd </w:t>
      </w:r>
      <w:r>
        <w:t xml:space="preserve">n] </w:t>
      </w:r>
      <w:r w:rsidR="00700611">
        <w:t xml:space="preserve">child of a chief, prince or </w:t>
      </w:r>
      <w:r>
        <w:t xml:space="preserve">princess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00611">
        <w:rPr>
          <w:rFonts w:ascii="Garamond" w:hAnsi="Garamond"/>
        </w:rPr>
        <w:t>enfant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 w:rsidR="00700611">
        <w:rPr>
          <w:rFonts w:ascii="Garamond" w:hAnsi="Garamond"/>
        </w:rPr>
        <w:t xml:space="preserve">un chef, prince ou </w:t>
      </w:r>
      <w:r>
        <w:rPr>
          <w:rFonts w:ascii="Garamond" w:hAnsi="Garamond"/>
        </w:rPr>
        <w:t>princesse</w:t>
      </w:r>
      <w:r w:rsidR="00700611">
        <w:t xml:space="preserve"> [cf.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kò-kòy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color w:val="993300"/>
        </w:rPr>
        <w:t> </w:t>
      </w:r>
      <w:r>
        <w:t xml:space="preserve">1, </w:t>
      </w:r>
      <w:r w:rsidRPr="005D30C6">
        <w:rPr>
          <w:rFonts w:ascii="Doulos SIL" w:hAnsi="Doulos SIL"/>
          <w:i/>
          <w:color w:val="0000FF"/>
        </w:rPr>
        <w:t>kóyá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] - cpd: </w:t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ỳzé ꜜhár-ò</w:t>
      </w:r>
      <w:r>
        <w:t xml:space="preserve">  a tomtom rhythm and dance for the royal family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 rythme de tam-tam et sa danse pour la famille royale</w:t>
      </w:r>
      <w:r>
        <w:t xml:space="preserve"> [persons related to the chiefly line through their mothers dance with </w:t>
      </w:r>
      <w:r w:rsidR="00700611">
        <w:t xml:space="preserve">the </w:t>
      </w:r>
      <w:r>
        <w:t xml:space="preserve">left arm raised, those related through their fathers raise both arms; other </w:t>
      </w:r>
      <w:r w:rsidR="00700611">
        <w:t>freeborn persons</w:t>
      </w:r>
      <w:r>
        <w:t xml:space="preserve"> do not dance, but people of caste may dance, with </w:t>
      </w:r>
      <w:r w:rsidR="00700611">
        <w:t xml:space="preserve">their </w:t>
      </w:r>
      <w:r>
        <w:t xml:space="preserve">arms down; with </w:t>
      </w:r>
      <w:r w:rsidRPr="005D30C6">
        <w:rPr>
          <w:rFonts w:ascii="Doulos SIL" w:hAnsi="Doulos SIL"/>
          <w:i/>
          <w:color w:val="0000FF"/>
        </w:rPr>
        <w:t>hár-ó</w:t>
      </w:r>
      <w:r>
        <w:t xml:space="preserve"> 2]</w:t>
      </w:r>
    </w:p>
    <w:p w14:paraId="71F67DCF" w14:textId="64D2D4B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ẁ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[particle] [</w:t>
      </w:r>
      <w:r w:rsidR="008319BA">
        <w:t>infinitive</w:t>
      </w:r>
      <w:r>
        <w:t xml:space="preserve"> morpheme, at beginning of infinitival VP; raised tone of a following L</w:t>
      </w:r>
      <w:r>
        <w:noBreakHyphen/>
        <w:t>toned verb].</w:t>
      </w:r>
    </w:p>
    <w:p w14:paraId="18455A7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[agentive suffix] [see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37AC9991" w14:textId="3C5735F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</w:t>
      </w:r>
      <w:r w:rsidR="007B254E">
        <w:t>‘</w:t>
      </w:r>
      <w:r>
        <w:t>baobab</w:t>
      </w:r>
      <w:r w:rsidR="007B254E">
        <w:t>’</w:t>
      </w:r>
      <w:r>
        <w:t>].</w:t>
      </w:r>
    </w:p>
    <w:p w14:paraId="738C1FB2" w14:textId="582CB3F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Pl </w:t>
      </w: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334F7">
        <w:t xml:space="preserve"> [n] cultivated yam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igname cultivé</w:t>
      </w:r>
      <w:r>
        <w:t xml:space="preserve"> [</w:t>
      </w:r>
      <w:r w:rsidR="001334F7">
        <w:t>imported</w:t>
      </w:r>
      <w:r>
        <w:t xml:space="preserve"> from south, resembles a huge potato]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a cultivar of </w:t>
      </w:r>
      <w:r>
        <w:rPr>
          <w:rFonts w:ascii="Garamond" w:hAnsi="Garamond"/>
          <w:i/>
        </w:rPr>
        <w:t>Dioscorea alata</w:t>
      </w:r>
      <w:r>
        <w:t>] [&lt;Bam or Ful]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kú:w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kú:w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1A8EF91" w14:textId="43F1B7D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</w:t>
      </w:r>
      <w:r w:rsidRPr="002C3CD0">
        <w:t xml:space="preserve"> 3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[n] height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hauteur</w:t>
      </w:r>
      <w:r>
        <w:t xml:space="preserve"> [generally in </w:t>
      </w:r>
      <w:r w:rsidR="003D30F5">
        <w:t>unsuffixed</w:t>
      </w:r>
      <w:r>
        <w:t xml:space="preserve"> form] [related to </w:t>
      </w: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ku</w:t>
      </w:r>
      <w:r w:rsidR="003D30F5">
        <w:rPr>
          <w:rFonts w:ascii="Doulos SIL" w:hAnsi="Doulos SIL"/>
          <w:i/>
          <w:color w:val="0000FF"/>
        </w:rPr>
        <w:t>́-</w:t>
      </w:r>
      <w:r w:rsidRPr="005D30C6">
        <w:rPr>
          <w:rFonts w:ascii="Doulos SIL" w:hAnsi="Doulos SIL"/>
          <w:i/>
          <w:color w:val="0000FF"/>
        </w:rPr>
        <w:t>ku</w:t>
      </w:r>
      <w:r w:rsidR="003D30F5">
        <w:rPr>
          <w:rFonts w:ascii="Doulos SIL" w:hAnsi="Doulos SIL"/>
          <w:i/>
          <w:color w:val="0000FF"/>
        </w:rPr>
        <w:t>̂</w:t>
      </w:r>
      <w:r>
        <w:t> 1,2</w:t>
      </w:r>
      <w:r w:rsidR="00717027">
        <w:t xml:space="preserve">; see </w:t>
      </w:r>
      <w:r w:rsidR="00717027" w:rsidRPr="005D30C6">
        <w:rPr>
          <w:rFonts w:ascii="Doulos SIL" w:hAnsi="Doulos SIL"/>
          <w:i/>
          <w:color w:val="0000FF"/>
        </w:rPr>
        <w:t>kú-kú</w:t>
      </w:r>
      <w:r w:rsidR="00717027" w:rsidRPr="005D30C6">
        <w:rPr>
          <w:rFonts w:ascii="Doulos SIL" w:hAnsi="Doulos SIL"/>
          <w:i/>
          <w:color w:val="0000FF"/>
        </w:rPr>
        <w:noBreakHyphen/>
        <w:t>r</w:t>
      </w:r>
      <w:r w:rsidR="00717027" w:rsidRPr="005D30C6">
        <w:rPr>
          <w:rFonts w:ascii="Doulos SIL" w:hAnsi="Doulos SIL"/>
          <w:i/>
          <w:color w:val="0000FF"/>
        </w:rPr>
        <w:noBreakHyphen/>
        <w:t>ó</w:t>
      </w:r>
      <w:r>
        <w:t>]</w:t>
      </w:r>
      <w:r w:rsidRPr="00590ABD">
        <w:t xml:space="preserve"> - </w:t>
      </w:r>
      <w:r>
        <w:t xml:space="preserve">ex: </w:t>
      </w:r>
      <w:r w:rsidR="003D30F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à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íné kú: kúl</w:t>
      </w:r>
      <w:r w:rsidR="003D30F5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ꜜsí:</w:t>
      </w:r>
      <w:r w:rsidRPr="002C3CD0">
        <w:t xml:space="preserve"> </w:t>
      </w:r>
      <w:r w:rsidR="003D30F5">
        <w:t xml:space="preserve"> </w:t>
      </w:r>
      <w:r w:rsidRPr="002C3CD0">
        <w:t>it</w:t>
      </w:r>
      <w:r>
        <w:t xml:space="preserve"> has no equal in height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sans pareil quant à la taille</w:t>
      </w:r>
      <w:r>
        <w:t>.</w:t>
      </w:r>
    </w:p>
    <w:p w14:paraId="28FB69EA" w14:textId="4A341B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</w:t>
      </w:r>
      <w:r w:rsidRPr="002C3CD0">
        <w:t xml:space="preserve"> 3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 long or tall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long ou haut</w:t>
      </w:r>
      <w:r w:rsidRPr="00E818AB">
        <w:rPr>
          <w:rFonts w:ascii="Garamond" w:hAnsi="Garamond"/>
        </w:rPr>
        <w:t xml:space="preserve"> </w:t>
      </w:r>
      <w:r w:rsidRPr="00E818AB">
        <w:t xml:space="preserve">[also </w:t>
      </w:r>
      <w:r w:rsidRPr="005D30C6">
        <w:rPr>
          <w:rFonts w:ascii="Doulos SIL" w:hAnsi="Doulos SIL"/>
          <w:i/>
          <w:color w:val="0000FF"/>
        </w:rPr>
        <w:t>kú-kû</w:t>
      </w:r>
      <w:r w:rsidRPr="00E818AB">
        <w:t xml:space="preserve"> 1a]</w:t>
      </w:r>
      <w:r w:rsidRPr="00E818AB">
        <w:rPr>
          <w:rFonts w:ascii="Garamond" w:hAnsi="Garamond"/>
        </w:rPr>
        <w:t>-</w:t>
      </w:r>
      <w:r w:rsidRPr="00E818AB">
        <w:t xml:space="preserve"> e</w:t>
      </w:r>
      <w:r>
        <w:t xml:space="preserve">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bísà ní [ẁ kú:]</w:t>
      </w:r>
      <w:r>
        <w:t xml:space="preserve">  he is taller than you-Sg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plus haut</w:t>
      </w:r>
      <w:r w:rsidR="003D30F5">
        <w:rPr>
          <w:rFonts w:ascii="Garamond" w:hAnsi="Garamond"/>
        </w:rPr>
        <w:t xml:space="preserve"> de taille</w:t>
      </w:r>
      <w:r>
        <w:rPr>
          <w:rFonts w:ascii="Garamond" w:hAnsi="Garamond"/>
        </w:rPr>
        <w:t xml:space="preserve"> que toi</w:t>
      </w:r>
      <w:r>
        <w:t>.</w:t>
      </w:r>
    </w:p>
    <w:p w14:paraId="501B007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</w:t>
      </w:r>
      <w:r w:rsidRPr="002C3CD0">
        <w:t xml:space="preserve"> 4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kú:n</w:t>
      </w:r>
      <w:r>
        <w:t>].</w:t>
      </w:r>
    </w:p>
    <w:p w14:paraId="36EE8404" w14:textId="1CA1D9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kùbèy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3D30F5">
        <w:t xml:space="preserve"> [tr] meet, encounter, run into;</w:t>
      </w:r>
      <w:r>
        <w:t xml:space="preserve"> catch up with</w:t>
      </w:r>
      <w:r w:rsidR="003D30F5">
        <w:t xml:space="preserve"> (sth who left earlier)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renco</w:t>
      </w:r>
      <w:r w:rsidR="00895B93">
        <w:rPr>
          <w:rFonts w:ascii="Garamond" w:hAnsi="Garamond"/>
        </w:rPr>
        <w:t>ntrer; ra</w:t>
      </w:r>
      <w:r>
        <w:rPr>
          <w:rFonts w:ascii="Garamond" w:hAnsi="Garamond"/>
        </w:rPr>
        <w:t>ttraper</w:t>
      </w:r>
      <w:r w:rsidR="003D30F5">
        <w:rPr>
          <w:rFonts w:ascii="Garamond" w:hAnsi="Garamond"/>
        </w:rPr>
        <w:t xml:space="preserve"> (qqn qui est parti avant)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kùbèy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kùbáy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kùbèy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kùběy</w:t>
      </w:r>
      <w:r>
        <w:t xml:space="preserve">, Dendi-Djougou </w:t>
      </w:r>
      <w:r w:rsidRPr="00BB673A">
        <w:rPr>
          <w:rFonts w:ascii="Arial Unicode MS" w:eastAsia="Arial Unicode MS" w:hAnsi="Arial Unicode MS"/>
          <w:i/>
          <w:color w:val="008000"/>
        </w:rPr>
        <w:t>kùbé</w:t>
      </w:r>
      <w:r>
        <w:t xml:space="preserve">] - reciprocal </w:t>
      </w:r>
      <w:r w:rsidRPr="005D30C6">
        <w:rPr>
          <w:rFonts w:ascii="Doulos SIL" w:hAnsi="Doulos SIL"/>
          <w:i/>
          <w:color w:val="0000FF"/>
        </w:rPr>
        <w:t xml:space="preserve">cèr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kúbèy</w:t>
      </w:r>
      <w:r>
        <w:t xml:space="preserve">  meet each other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rencontrer</w:t>
      </w:r>
      <w:r>
        <w:t>.</w:t>
      </w:r>
    </w:p>
    <w:p w14:paraId="774B67A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kùbêy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(man) marry, wed (a woman) with full ceremony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(homme) épouser (une femme) avec toutes les cérémonies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(man, couple) get married, celebrate a wedding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(homme, couple) se marier, célébrer leur noces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hí:jî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bôy</w:t>
      </w:r>
      <w:r>
        <w:t xml:space="preserve"> 2] [TSK </w:t>
      </w:r>
      <w:r w:rsidRPr="00BB673A">
        <w:rPr>
          <w:rFonts w:ascii="Arial Unicode MS" w:eastAsia="Arial Unicode MS" w:hAnsi="Arial Unicode MS"/>
          <w:i/>
          <w:color w:val="008000"/>
        </w:rPr>
        <w:t>kùběy</w:t>
      </w:r>
      <w:r>
        <w:t>].</w:t>
      </w:r>
    </w:p>
    <w:p w14:paraId="22D4D946" w14:textId="3C604F8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kúbéy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rPr>
          <w:sz w:val="18"/>
        </w:rPr>
        <w:t xml:space="preserve"> </w:t>
      </w:r>
      <w:r>
        <w:t xml:space="preserve">[see </w:t>
      </w:r>
      <w:r w:rsidRPr="005D30C6">
        <w:rPr>
          <w:rFonts w:ascii="Doulos SIL" w:hAnsi="Doulos SIL"/>
          <w:i/>
          <w:color w:val="0000FF"/>
        </w:rPr>
        <w:t>kúb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darkness</w:t>
      </w:r>
      <w:r w:rsidR="007B254E">
        <w:t>’</w:t>
      </w:r>
      <w:r w:rsidR="00895B93">
        <w:t xml:space="preserve"> and cpd </w:t>
      </w:r>
      <w:r w:rsidRPr="005D30C6">
        <w:rPr>
          <w:rFonts w:ascii="Doulos SIL" w:hAnsi="Doulos SIL"/>
          <w:i/>
          <w:color w:val="0000FF"/>
        </w:rPr>
        <w:t>hámbúrú-kúbéy</w:t>
      </w:r>
      <w:r>
        <w:t>].</w:t>
      </w:r>
    </w:p>
    <w:p w14:paraId="5AA0174A" w14:textId="646F96D6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[[kúb-éy]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bón]</w:t>
      </w:r>
      <w:r w:rsidRPr="005D30C6">
        <w:rPr>
          <w:rFonts w:ascii="Doulos SIL" w:hAnsi="Doulos SIL"/>
          <w:i/>
          <w:color w:val="0000FF"/>
        </w:rPr>
        <w:noBreakHyphen/>
        <w:t>[sùtùr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 w:rsidRPr="00801AB3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[frozen cpd n] small cricket spp.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grillon spp.</w:t>
      </w:r>
      <w:r>
        <w:t xml:space="preserve"> [composition obscure but something like “[darkness-in]-protection-</w:t>
      </w:r>
      <w:r w:rsidR="008C73A7">
        <w:rPr>
          <w:smallCaps/>
        </w:rPr>
        <w:t>dimin</w:t>
      </w:r>
      <w:r>
        <w:t>”].</w:t>
      </w:r>
    </w:p>
    <w:p w14:paraId="4AAA48F3" w14:textId="585FBF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kùbèy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encounter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rencontre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kùbèy</w:t>
      </w:r>
      <w:r>
        <w:t> 1].</w:t>
      </w:r>
    </w:p>
    <w:p w14:paraId="01BD6EAB" w14:textId="59AB505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kùbéy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wedding with full ceremony (complete with tomtoms, a feast, a parade leading bride to husband</w:t>
      </w:r>
      <w:r w:rsidR="007B254E">
        <w:t>’</w:t>
      </w:r>
      <w:r>
        <w:t xml:space="preserve">s house,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noces cérémoniales (comprenant des tamtams, des festins, un défilé qui conduit la mariée à la maison de son époux, etc.)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kùbêy</w:t>
      </w:r>
      <w:r>
        <w:t> 2].</w:t>
      </w:r>
    </w:p>
    <w:p w14:paraId="5B4B482C" w14:textId="2A165D2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D123EA"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darkness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obscurité</w:t>
      </w:r>
      <w:r>
        <w:t xml:space="preserve"> [Intens</w:t>
      </w:r>
      <w:r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nák!</w:t>
      </w:r>
      <w:r>
        <w:t xml:space="preserve">] [see </w:t>
      </w:r>
      <w:r w:rsidR="00895B93" w:rsidRPr="005D30C6">
        <w:rPr>
          <w:rFonts w:ascii="Doulos SIL" w:hAnsi="Doulos SIL"/>
          <w:i/>
          <w:color w:val="0000FF"/>
        </w:rPr>
        <w:t>[[kúb-éy]</w:t>
      </w:r>
      <w:r w:rsidR="00895B93" w:rsidRPr="005D30C6">
        <w:rPr>
          <w:rFonts w:ascii="Doulos SIL" w:hAnsi="Doulos SIL"/>
          <w:i/>
          <w:color w:val="0000FF"/>
        </w:rPr>
        <w:noBreakHyphen/>
      </w:r>
      <w:r w:rsidR="00895B93" w:rsidRPr="005D30C6">
        <w:rPr>
          <w:rFonts w:ascii="Doulos SIL" w:hAnsi="Doulos SIL"/>
          <w:i/>
          <w:color w:val="0000FF"/>
        </w:rPr>
        <w:sym w:font="Symbol" w:char="F0AD"/>
      </w:r>
      <w:r w:rsidR="00895B93" w:rsidRPr="005D30C6">
        <w:rPr>
          <w:rFonts w:ascii="Doulos SIL" w:hAnsi="Doulos SIL"/>
          <w:i/>
          <w:color w:val="0000FF"/>
        </w:rPr>
        <w:t>bón]</w:t>
      </w:r>
      <w:r w:rsidR="00895B93" w:rsidRPr="005D30C6">
        <w:rPr>
          <w:rFonts w:ascii="Doulos SIL" w:hAnsi="Doulos SIL"/>
          <w:i/>
          <w:color w:val="0000FF"/>
        </w:rPr>
        <w:noBreakHyphen/>
        <w:t>[sùtùr</w:t>
      </w:r>
      <w:r w:rsidR="00895B93"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kúbáy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kúbéy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à té</w:t>
      </w:r>
      <w:r w:rsidR="002E0A87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 xml:space="preserve"> kúb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</w:t>
      </w:r>
      <w:r w:rsidR="00895B93">
        <w:t xml:space="preserve"> </w:t>
      </w:r>
      <w:r w:rsidRPr="002C3CD0">
        <w:t>it</w:t>
      </w:r>
      <w:r>
        <w:t xml:space="preserve"> got dark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devenu obscur</w:t>
      </w:r>
      <w:r>
        <w:t>.</w:t>
      </w:r>
    </w:p>
    <w:p w14:paraId="721CA6B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sandstone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« granite » (grès)</w:t>
      </w:r>
      <w:r>
        <w:t>.</w:t>
      </w:r>
    </w:p>
    <w:p w14:paraId="50348615" w14:textId="2F0F954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kúbú</w:t>
      </w:r>
      <w:r w:rsidRPr="005D30C6">
        <w:rPr>
          <w:rFonts w:ascii="Doulos SIL" w:hAnsi="Doulos SIL"/>
          <w:i/>
          <w:color w:val="0000FF"/>
        </w:rPr>
        <w:noBreakHyphen/>
        <w:t>kúb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machete (blade without handle, used like a scythe)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coupe-coupe (lame sans manche)</w:t>
      </w:r>
      <w:r>
        <w:t xml:space="preserve"> [&lt;Fr].</w:t>
      </w:r>
    </w:p>
    <w:p w14:paraId="0A08B81D" w14:textId="0079C85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kúdá:dô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accursed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maudit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huɗ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; cf. </w:t>
      </w:r>
      <w:r w:rsidRPr="005D30C6">
        <w:rPr>
          <w:rFonts w:ascii="Doulos SIL" w:hAnsi="Doulos SIL"/>
          <w:i/>
          <w:color w:val="0000FF"/>
        </w:rPr>
        <w:t>bínní</w:t>
      </w:r>
      <w:r w:rsidR="004C3339">
        <w:rPr>
          <w:rFonts w:ascii="Doulos SIL" w:hAnsi="Doulos SIL"/>
          <w:i/>
          <w:color w:val="0000FF"/>
        </w:rPr>
        <w:t> </w:t>
      </w:r>
      <w:r>
        <w:t>].</w:t>
      </w:r>
    </w:p>
    <w:p w14:paraId="0B8BD3E8" w14:textId="4C07E9B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kù:fà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(tea, suds) be frothy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(thé, savon) faire une mousse</w:t>
      </w:r>
      <w:r>
        <w:t xml:space="preserve"> [noun </w:t>
      </w:r>
      <w:r w:rsidRPr="005D30C6">
        <w:rPr>
          <w:rFonts w:ascii="Doulos SIL" w:hAnsi="Doulos SIL"/>
          <w:i/>
          <w:color w:val="0000FF"/>
        </w:rPr>
        <w:t>kù:f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95B93">
        <w:t>] [perhaps originally a ResPass</w:t>
      </w:r>
      <w:r>
        <w:t xml:space="preserve"> verb in 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cf. Za </w:t>
      </w:r>
      <w:r w:rsidRPr="00BB673A">
        <w:rPr>
          <w:rFonts w:ascii="Arial Unicode MS" w:eastAsia="Arial Unicode MS" w:hAnsi="Arial Unicode MS"/>
          <w:i/>
          <w:color w:val="008000"/>
        </w:rPr>
        <w:t>kùfú</w:t>
      </w:r>
      <w:r>
        <w:t>].</w:t>
      </w:r>
    </w:p>
    <w:p w14:paraId="0E4D149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kùfâl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lock (door)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boucler (porte)</w:t>
      </w:r>
      <w:r>
        <w:t>.</w:t>
      </w:r>
    </w:p>
    <w:p w14:paraId="3E1ADB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kùfâl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276CAC11" w14:textId="03704C6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kùfàl</w:t>
      </w:r>
      <w:r w:rsidRPr="005D30C6">
        <w:rPr>
          <w:rFonts w:ascii="Doulos SIL" w:hAnsi="Doulos SIL"/>
          <w:i/>
          <w:color w:val="0000FF"/>
        </w:rPr>
        <w:noBreakHyphen/>
      </w:r>
      <w:r w:rsidR="00895B9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95B93">
        <w:rPr>
          <w:rFonts w:ascii="Doulos SIL" w:hAnsi="Doulos SIL"/>
          <w:i/>
          <w:color w:val="0000FF"/>
        </w:rPr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895B93">
        <w:t xml:space="preserve">cpd </w:t>
      </w:r>
      <w:r>
        <w:t xml:space="preserve">n] key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clé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kùfál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</w:p>
    <w:p w14:paraId="0F11C9D1" w14:textId="74B99A5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kúfâl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lock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fermeture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kúfâl</w:t>
      </w:r>
      <w:r>
        <w:t>] [&lt;Ar √</w:t>
      </w:r>
      <w:r w:rsidRPr="00BB673A">
        <w:rPr>
          <w:rFonts w:ascii="Arial Unicode MS" w:eastAsia="Arial Unicode MS" w:hAnsi="Arial Unicode MS"/>
          <w:color w:val="008000"/>
        </w:rPr>
        <w:t>qfl</w:t>
      </w:r>
      <w:r>
        <w:t>].</w:t>
      </w:r>
    </w:p>
    <w:p w14:paraId="38780EE6" w14:textId="3C4E16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millet </w:t>
      </w:r>
      <w:r w:rsidR="003875D1">
        <w:t>spike</w:t>
      </w:r>
      <w:r>
        <w:t xml:space="preserve"> with little grain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épi de mil sans beaucoup de grains</w:t>
      </w:r>
      <w:r>
        <w:t>.</w:t>
      </w:r>
    </w:p>
    <w:p w14:paraId="70E05B5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froth, (tea) foam, (soap) suds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bulles, écume, mousse (de savon, de thé)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kù:fà</w:t>
      </w:r>
      <w:r>
        <w:t>].</w:t>
      </w:r>
    </w:p>
    <w:p w14:paraId="6A1C942F" w14:textId="71A2C30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any of three </w:t>
      </w:r>
      <w:r w:rsidR="009C5DFD">
        <w:t>very thorny</w:t>
      </w:r>
      <w:r>
        <w:t xml:space="preserve"> acacia spp. of thickets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ou l</w:t>
      </w:r>
      <w:r w:rsidR="007B254E">
        <w:rPr>
          <w:rFonts w:ascii="Garamond" w:hAnsi="Garamond"/>
        </w:rPr>
        <w:t>’</w:t>
      </w:r>
      <w:r w:rsidR="009C5DFD">
        <w:rPr>
          <w:rFonts w:ascii="Garamond" w:hAnsi="Garamond"/>
        </w:rPr>
        <w:t>autre de trois acacias très épineux</w:t>
      </w:r>
      <w:r>
        <w:rPr>
          <w:rFonts w:ascii="Garamond" w:hAnsi="Garamond"/>
        </w:rPr>
        <w:t xml:space="preserve"> des fourrés</w:t>
      </w:r>
      <w:r>
        <w:t xml:space="preserve"> [see cpds below for invidual spp., but there is much confusion in applying the specific terms in the field; cf. KS </w:t>
      </w:r>
      <w:r w:rsidRPr="00BB673A">
        <w:rPr>
          <w:rFonts w:ascii="Arial Unicode MS" w:eastAsia="Arial Unicode MS" w:hAnsi="Arial Unicode MS"/>
          <w:i/>
          <w:color w:val="008000"/>
        </w:rPr>
        <w:t>ku:ja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kú:jáy</w:t>
      </w:r>
      <w:r>
        <w:t>].</w:t>
      </w:r>
    </w:p>
    <w:p w14:paraId="656DB3DA" w14:textId="57063F9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kù:g</w:t>
      </w:r>
      <w:r w:rsidRPr="005D30C6">
        <w:rPr>
          <w:rFonts w:ascii="Doulos SIL" w:hAnsi="Doulos SIL"/>
          <w:i/>
          <w:color w:val="0000FF"/>
        </w:rPr>
        <w:noBreakHyphen/>
        <w:t>ù bíy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443C3E">
        <w:t xml:space="preserve"> </w:t>
      </w:r>
      <w:r w:rsidR="004C66C7">
        <w:t xml:space="preserve"> </w:t>
      </w:r>
      <w:r>
        <w:rPr>
          <w:rFonts w:ascii="Wingdings" w:hAnsi="Wingdings"/>
          <w:sz w:val="18"/>
        </w:rPr>
        <w:t></w:t>
      </w:r>
      <w:r w:rsidR="004C66C7">
        <w:t xml:space="preserve"> [n+adj, lit. “black …”</w:t>
      </w:r>
      <w:r>
        <w:t xml:space="preserve">] thorny scrub acacia sp. of thickets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acacia épineux sp. des fourrés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443C3E" w:rsidRPr="00E20CD0">
        <w:rPr>
          <w:rFonts w:ascii="Garamond" w:hAnsi="Garamond"/>
          <w:i/>
        </w:rPr>
        <w:t>Senegalia (=</w:t>
      </w:r>
      <w:r w:rsidR="00443C3E">
        <w:rPr>
          <w:rFonts w:ascii="Garamond" w:hAnsi="Garamond"/>
          <w:i/>
        </w:rPr>
        <w:t xml:space="preserve">Acacia) </w:t>
      </w:r>
      <w:r>
        <w:rPr>
          <w:rFonts w:ascii="Garamond" w:hAnsi="Garamond"/>
          <w:i/>
        </w:rPr>
        <w:t>erythrocalyx</w:t>
      </w:r>
      <w:r>
        <w:t>, Fabaceae-Mimosoideae (</w:t>
      </w:r>
      <w:r w:rsidR="001B3A72">
        <w:t xml:space="preserve">scrambling, </w:t>
      </w:r>
      <w:r>
        <w:t>globular white flowers, branches dark bro</w:t>
      </w:r>
      <w:r w:rsidR="001B3A72">
        <w:t>wn with long lighter striations</w:t>
      </w:r>
      <w:r>
        <w:t>)].</w:t>
      </w:r>
    </w:p>
    <w:p w14:paraId="3C9997CC" w14:textId="44FC3B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kù:g</w:t>
      </w:r>
      <w:r w:rsidRPr="005D30C6">
        <w:rPr>
          <w:rFonts w:ascii="Doulos SIL" w:hAnsi="Doulos SIL"/>
          <w:i/>
          <w:color w:val="0000FF"/>
        </w:rPr>
        <w:noBreakHyphen/>
        <w:t>ù 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4C66C7">
        <w:t>+adj, lie. “male…”</w:t>
      </w:r>
      <w:r>
        <w:t xml:space="preserve">] thorny acacia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acacia épineux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EB5804">
        <w:rPr>
          <w:rFonts w:ascii="Garamond" w:hAnsi="Garamond"/>
          <w:i/>
        </w:rPr>
        <w:t>Senegalia (=Acacia)</w:t>
      </w:r>
      <w:r>
        <w:rPr>
          <w:rFonts w:ascii="Garamond" w:hAnsi="Garamond"/>
          <w:i/>
        </w:rPr>
        <w:t xml:space="preserve"> macrostachya</w:t>
      </w:r>
      <w:r>
        <w:t>, Fabaceae-Mimosoideae (</w:t>
      </w:r>
      <w:r w:rsidR="001B3A72">
        <w:t>self-standing tree, long flower spikes</w:t>
      </w:r>
      <w:r>
        <w:t>)].</w:t>
      </w:r>
    </w:p>
    <w:p w14:paraId="6B6152A3" w14:textId="6FC11EC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kù:g</w:t>
      </w:r>
      <w:r w:rsidRPr="005D30C6">
        <w:rPr>
          <w:rFonts w:ascii="Doulos SIL" w:hAnsi="Doulos SIL"/>
          <w:i/>
          <w:color w:val="0000FF"/>
        </w:rPr>
        <w:noBreakHyphen/>
        <w:t>ù 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4C66C7">
        <w:t>+adj, lit. “white…”)</w:t>
      </w:r>
      <w:r>
        <w:t xml:space="preserve">] thorny scrub acacia sp. of thickets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acacia épineux sp. des fourrés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 w:rsidR="00443C3E" w:rsidRPr="00E20CD0">
        <w:rPr>
          <w:rFonts w:ascii="Garamond" w:hAnsi="Garamond"/>
          <w:i/>
        </w:rPr>
        <w:t>Senegalia (=</w:t>
      </w:r>
      <w:r w:rsidR="00443C3E">
        <w:rPr>
          <w:rFonts w:ascii="Garamond" w:hAnsi="Garamond"/>
          <w:i/>
        </w:rPr>
        <w:t>Acacia)</w:t>
      </w:r>
      <w:r>
        <w:rPr>
          <w:rFonts w:ascii="Garamond" w:hAnsi="Garamond"/>
          <w:i/>
        </w:rPr>
        <w:t xml:space="preserve"> ataxacantha</w:t>
      </w:r>
      <w:r>
        <w:t>, Fabaceae-Mimosoideae (</w:t>
      </w:r>
      <w:r w:rsidR="001B3A72">
        <w:t xml:space="preserve">scrambling, </w:t>
      </w:r>
      <w:r>
        <w:t>long flower spikes,</w:t>
      </w:r>
      <w:r w:rsidR="001B3A72">
        <w:t xml:space="preserve"> branches silvery</w:t>
      </w:r>
      <w:r>
        <w:t>)].</w:t>
      </w:r>
    </w:p>
    <w:p w14:paraId="0FAC15C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kúgúsî</w:t>
      </w:r>
      <w:r w:rsidRPr="00801AB3">
        <w:t xml:space="preserve">  </w:t>
      </w:r>
      <w:r w:rsidRPr="00801AB3">
        <w:rPr>
          <w:rFonts w:ascii="Wingdings" w:hAnsi="Wingdings"/>
          <w:sz w:val="18"/>
        </w:rPr>
        <w:t></w:t>
      </w:r>
      <w:r w:rsidRPr="00801AB3">
        <w:t xml:space="preserve"> [tr] rinse (mouth) </w:t>
      </w:r>
      <w:r w:rsidRPr="00801AB3">
        <w:rPr>
          <w:rFonts w:ascii="Wingdings" w:hAnsi="Wingdings"/>
          <w:sz w:val="18"/>
        </w:rPr>
        <w:t></w:t>
      </w:r>
      <w:r w:rsidRPr="00801AB3">
        <w:t xml:space="preserve"> </w:t>
      </w:r>
      <w:r w:rsidRPr="00801AB3">
        <w:rPr>
          <w:rFonts w:ascii="Garamond" w:hAnsi="Garamond"/>
        </w:rPr>
        <w:t>rincer (la bouche)</w:t>
      </w:r>
      <w:r w:rsidRPr="00801AB3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kúgúsí</w:t>
      </w:r>
      <w:r w:rsidRPr="00801AB3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kúkúsí</w:t>
      </w:r>
      <w:r w:rsidRPr="00801AB3">
        <w:t xml:space="preserve">] [cf. </w:t>
      </w:r>
      <w:r w:rsidRPr="005D30C6">
        <w:rPr>
          <w:rFonts w:ascii="Doulos SIL" w:hAnsi="Doulos SIL"/>
          <w:i/>
          <w:color w:val="0000FF"/>
        </w:rPr>
        <w:t>lè:lè</w:t>
      </w:r>
      <w:r w:rsidRPr="00801AB3">
        <w:t>].</w:t>
      </w:r>
    </w:p>
    <w:p w14:paraId="57CC2FC2" w14:textId="455BCDA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kùgùsù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drag; pull (cart)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trainer (par terre); tirer (charrette etc.)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creep, crawl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traîner</w:t>
      </w:r>
      <w:r>
        <w:t xml:space="preserve"> [dialectal KS </w:t>
      </w:r>
      <w:r w:rsidRPr="00BB673A">
        <w:rPr>
          <w:rFonts w:ascii="Arial Unicode MS" w:eastAsia="Arial Unicode MS" w:hAnsi="Arial Unicode MS"/>
          <w:i/>
          <w:color w:val="008000"/>
        </w:rPr>
        <w:t>kukusu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[à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kúgùsù] [à ẁ mán [[wòy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643B2F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ér]</w:t>
      </w:r>
      <w:r w:rsidR="000D2083" w:rsidRPr="005D30C6">
        <w:rPr>
          <w:rFonts w:ascii="Doulos SIL" w:hAnsi="Doulos SIL"/>
          <w:i/>
          <w:color w:val="0000FF"/>
        </w:rPr>
        <w:t xml:space="preserve"> gà</w:t>
      </w:r>
      <w:r w:rsidRPr="005D30C6">
        <w:rPr>
          <w:rFonts w:ascii="Doulos SIL" w:hAnsi="Doulos SIL"/>
          <w:i/>
          <w:color w:val="0000FF"/>
        </w:rPr>
        <w:t>]]</w:t>
      </w:r>
      <w:r>
        <w:t xml:space="preserve">  he crept up and came close to his sister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traîné pour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approcher </w:t>
      </w:r>
      <w:r w:rsidR="00EF440B">
        <w:rPr>
          <w:rFonts w:ascii="Garamond" w:hAnsi="Garamond"/>
        </w:rPr>
        <w:t>de</w:t>
      </w:r>
      <w:r>
        <w:rPr>
          <w:rFonts w:ascii="Garamond" w:hAnsi="Garamond"/>
        </w:rPr>
        <w:t xml:space="preserve"> sa sœur</w:t>
      </w:r>
      <w:r>
        <w:t>.</w:t>
      </w:r>
    </w:p>
    <w:p w14:paraId="4F5115B8" w14:textId="3236076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kú-k-éyndí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lengthen; make tall(er)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allonger; rendre plus élevé</w:t>
      </w:r>
      <w:r>
        <w:t xml:space="preserve"> [factitive of </w:t>
      </w:r>
      <w:r w:rsidRPr="005D30C6">
        <w:rPr>
          <w:rFonts w:ascii="Doulos SIL" w:hAnsi="Doulos SIL"/>
          <w:i/>
          <w:color w:val="0000FF"/>
        </w:rPr>
        <w:t>kú:</w:t>
      </w:r>
      <w:r w:rsidRPr="002C3CD0">
        <w:t xml:space="preserve"> 3</w:t>
      </w:r>
      <w:r>
        <w:t xml:space="preserve">b and </w:t>
      </w:r>
      <w:r w:rsidR="00717027">
        <w:rPr>
          <w:rFonts w:ascii="Doulos SIL" w:hAnsi="Doulos SIL"/>
          <w:i/>
          <w:color w:val="0000FF"/>
        </w:rPr>
        <w:t>kú</w:t>
      </w:r>
      <w:r w:rsidR="00717027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kû</w:t>
      </w:r>
      <w:r w:rsidRPr="002C3CD0">
        <w:t xml:space="preserve"> 1</w:t>
      </w:r>
      <w:r>
        <w:t>a].</w:t>
      </w:r>
    </w:p>
    <w:p w14:paraId="74BB116D" w14:textId="7FEDFD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kú-k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kú-kû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kú-kû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kú-k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tall, long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long, haut</w:t>
      </w:r>
      <w:r>
        <w:t xml:space="preserve"> [vertical or horizontal; 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kú-k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43B2F">
        <w:t>] [adj &lt;</w:t>
      </w:r>
      <w:r>
        <w:t xml:space="preserve">verb </w:t>
      </w:r>
      <w:r w:rsidRPr="005D30C6">
        <w:rPr>
          <w:rFonts w:ascii="Doulos SIL" w:hAnsi="Doulos SIL"/>
          <w:i/>
          <w:color w:val="0000FF"/>
        </w:rPr>
        <w:t>kú-kû</w:t>
      </w:r>
      <w:r>
        <w:t xml:space="preserve"> 1a or </w:t>
      </w:r>
      <w:r w:rsidRPr="005D30C6">
        <w:rPr>
          <w:rFonts w:ascii="Doulos SIL" w:hAnsi="Doulos SIL"/>
          <w:i/>
          <w:color w:val="0000FF"/>
        </w:rPr>
        <w:t>kú:</w:t>
      </w:r>
      <w:r>
        <w:t xml:space="preserve"> 3b; Za </w:t>
      </w:r>
      <w:r w:rsidRPr="00BB673A">
        <w:rPr>
          <w:rFonts w:ascii="Arial Unicode MS" w:eastAsia="Arial Unicode MS" w:hAnsi="Arial Unicode MS"/>
          <w:i/>
          <w:color w:val="008000"/>
        </w:rPr>
        <w:t>kú:kù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kùkôw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wòy kú-kû</w:t>
      </w:r>
      <w:r>
        <w:t xml:space="preserve">  tall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femme de haute taille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háw ꜜkú-kû</w:t>
      </w:r>
      <w:r>
        <w:t xml:space="preserve">  tall (or long) cow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vache de haute taille (ou: longue)</w:t>
      </w:r>
      <w:r>
        <w:t>.</w:t>
      </w:r>
    </w:p>
    <w:p w14:paraId="47987DC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kú-kû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tall, long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long, haut</w:t>
      </w:r>
      <w:r>
        <w:t xml:space="preserve"> [also </w:t>
      </w:r>
      <w:r w:rsidRPr="005D30C6">
        <w:rPr>
          <w:rFonts w:ascii="Doulos SIL" w:hAnsi="Doulos SIL"/>
          <w:i/>
          <w:color w:val="0000FF"/>
        </w:rPr>
        <w:t>kú:</w:t>
      </w:r>
      <w:r w:rsidRPr="002C3CD0">
        <w:t xml:space="preserve"> 3</w:t>
      </w:r>
      <w:r>
        <w:t>b]</w:t>
      </w:r>
      <w:r w:rsidRPr="00E818AB">
        <w:t xml:space="preserve"> </w:t>
      </w:r>
      <w:r>
        <w:t xml:space="preserve">[adj </w:t>
      </w:r>
      <w:r w:rsidRPr="005D30C6">
        <w:rPr>
          <w:rFonts w:ascii="Doulos SIL" w:hAnsi="Doulos SIL"/>
          <w:i/>
          <w:color w:val="0000FF"/>
        </w:rPr>
        <w:t>kú-k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kú:</w:t>
      </w:r>
      <w:r>
        <w:t xml:space="preserve"> 3b, </w:t>
      </w: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2, factitive </w:t>
      </w:r>
      <w:r w:rsidRPr="005D30C6">
        <w:rPr>
          <w:rFonts w:ascii="Doulos SIL" w:hAnsi="Doulos SIL"/>
          <w:i/>
          <w:color w:val="0000FF"/>
        </w:rPr>
        <w:t>kú-k-éyndí</w:t>
      </w:r>
      <w:r>
        <w:t>].</w:t>
      </w:r>
    </w:p>
    <w:p w14:paraId="401E2CC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kú-kû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kúk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60A9E228" w14:textId="5DC7D6C2" w:rsidR="004E4BA0" w:rsidRPr="00717027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kùkúbâ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(millet plants) develop a reddish fuzz (flowers) on the grain spikes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(mil) pousser un duvet rouge (fleurs)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</w:t>
      </w:r>
      <w:r w:rsidR="00717027">
        <w:t>.</w:t>
      </w:r>
    </w:p>
    <w:p w14:paraId="7055F40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kùkúb-à: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kùkúbâ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reddish fuzz (flowers) covering unripe millet grain spikes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duvet rougeâtre (fleurs) qui couvre les épis non mûrs de mil</w:t>
      </w:r>
      <w:r>
        <w:t xml:space="preserve"> [verb </w:t>
      </w:r>
      <w:r w:rsidRPr="005D30C6">
        <w:rPr>
          <w:rFonts w:ascii="Doulos SIL" w:hAnsi="Doulos SIL"/>
          <w:i/>
          <w:color w:val="0000FF"/>
        </w:rPr>
        <w:t>kùkúbâ</w:t>
      </w:r>
      <w:r>
        <w:t>].</w:t>
      </w:r>
    </w:p>
    <w:p w14:paraId="2C7F355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kùkúrê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sear, burn surface of, burn off (hair)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brûler (poils, surface)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kúkùré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kùkúrèy</w:t>
      </w:r>
      <w:r>
        <w:t>].</w:t>
      </w:r>
    </w:p>
    <w:p w14:paraId="272E160F" w14:textId="1946C7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kú-kú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height, length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hauteur, longueur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kú-kû</w:t>
      </w:r>
      <w:r>
        <w:t> 1a</w:t>
      </w:r>
      <w:r w:rsidR="00717027">
        <w:t xml:space="preserve">; see </w:t>
      </w:r>
      <w:r w:rsidR="00717027" w:rsidRPr="005D30C6">
        <w:rPr>
          <w:rFonts w:ascii="Doulos SIL" w:hAnsi="Doulos SIL"/>
          <w:i/>
          <w:color w:val="0000FF"/>
        </w:rPr>
        <w:t>kú:</w:t>
      </w:r>
      <w:r w:rsidR="00717027" w:rsidRPr="002C3CD0">
        <w:t xml:space="preserve"> 3</w:t>
      </w:r>
      <w:r w:rsidR="00717027">
        <w:t>a</w:t>
      </w:r>
      <w:r>
        <w:t>].</w:t>
      </w:r>
    </w:p>
    <w:p w14:paraId="2E1113E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kùkùwál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[see </w:t>
      </w:r>
      <w:r w:rsidRPr="005D30C6">
        <w:rPr>
          <w:rFonts w:ascii="Doulos SIL" w:hAnsi="Doulos SIL"/>
          <w:i/>
          <w:color w:val="0000FF"/>
        </w:rPr>
        <w:t>kòkùwál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035E95F" w14:textId="420CBF7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[quantifying particle] all, every, each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tout, tous, chaque</w:t>
      </w:r>
      <w:r>
        <w:t xml:space="preserve"> [emphatic, does not undergo tone-dropping after an </w:t>
      </w:r>
      <w:r w:rsidR="00FF6758">
        <w:t>&lt;HL&gt;-tone</w:t>
      </w:r>
      <w:r>
        <w:t xml:space="preserve">; Absol </w:t>
      </w:r>
      <w:r w:rsidRPr="005D30C6">
        <w:rPr>
          <w:rFonts w:ascii="Doulos SIL" w:hAnsi="Doulos SIL"/>
          <w:i/>
          <w:color w:val="0000FF"/>
        </w:rPr>
        <w:t>ʔà</w:t>
      </w:r>
      <w:r w:rsidRPr="005D30C6">
        <w:rPr>
          <w:rFonts w:ascii="Doulos SIL" w:hAnsi="Doulos SIL"/>
          <w:i/>
          <w:color w:val="0000FF"/>
        </w:rPr>
        <w:noBreakHyphen/>
        <w:t>kûl</w:t>
      </w:r>
      <w:r>
        <w:t xml:space="preserve">, emphatic version </w:t>
      </w:r>
      <w:r w:rsidRPr="005D30C6">
        <w:rPr>
          <w:rFonts w:ascii="Doulos SIL" w:hAnsi="Doulos SIL"/>
          <w:i/>
          <w:color w:val="0000FF"/>
        </w:rPr>
        <w:t>kúl lày</w:t>
      </w:r>
      <w:r>
        <w:t>]</w:t>
      </w:r>
      <w:r w:rsidRPr="00590ABD">
        <w:t xml:space="preserve"> - </w:t>
      </w:r>
      <w:r>
        <w:t xml:space="preserve">phrase: </w:t>
      </w:r>
      <w:r w:rsidR="00643B2F">
        <w:rPr>
          <w:rFonts w:ascii="Doulos SIL" w:hAnsi="Doulos SIL"/>
          <w:i/>
          <w:color w:val="0000FF"/>
        </w:rPr>
        <w:t>yêr</w:t>
      </w:r>
      <w:r w:rsidRPr="005D30C6">
        <w:rPr>
          <w:rFonts w:ascii="Doulos SIL" w:hAnsi="Doulos SIL"/>
          <w:i/>
          <w:color w:val="0000FF"/>
        </w:rPr>
        <w:t xml:space="preserve"> kûl</w:t>
      </w:r>
      <w:r w:rsidRPr="002C3CD0">
        <w:t xml:space="preserve"> </w:t>
      </w:r>
      <w:r w:rsidR="00643B2F">
        <w:t xml:space="preserve"> </w:t>
      </w:r>
      <w:r w:rsidRPr="002C3CD0">
        <w:t>a</w:t>
      </w:r>
      <w:r>
        <w:t xml:space="preserve">ll of us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tous</w:t>
      </w:r>
      <w:r>
        <w:t>.</w:t>
      </w:r>
    </w:p>
    <w:p w14:paraId="0F46DAE6" w14:textId="415D7C14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kùlà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with optional postp </w:t>
      </w:r>
      <w:r w:rsidRPr="005D30C6">
        <w:rPr>
          <w:rFonts w:ascii="Doulos SIL" w:hAnsi="Doulos SIL"/>
          <w:i/>
          <w:color w:val="0000FF"/>
        </w:rPr>
        <w:t>ga:</w:t>
      </w:r>
      <w:r>
        <w:t xml:space="preserve">] care (about X)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intéresser (à)</w:t>
      </w:r>
      <w:r>
        <w:t xml:space="preserve"> [usually negated]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kúlà gà:</w:t>
      </w:r>
      <w:r w:rsidRPr="005D30C6">
        <w:rPr>
          <w:rFonts w:ascii="Doulos SIL" w:hAnsi="Doulos SIL"/>
          <w:i/>
          <w:color w:val="0000FF"/>
        </w:rPr>
        <w:noBreakHyphen/>
        <w:t>y</w:t>
      </w:r>
      <w:r>
        <w:t xml:space="preserve">  he doesn</w:t>
      </w:r>
      <w:r w:rsidR="007B254E">
        <w:t>’</w:t>
      </w:r>
      <w:r>
        <w:t xml:space="preserve">t care (=give a damn) about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fout (s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 fiche) de moi</w:t>
      </w:r>
      <w:r>
        <w:t>.</w:t>
      </w:r>
    </w:p>
    <w:p w14:paraId="2C4866EC" w14:textId="334CDAAC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kùlàlà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glare at (menacingly)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fixer des yeux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pour le menacer)</w:t>
      </w:r>
    </w:p>
    <w:p w14:paraId="70A13C81" w14:textId="34AD15E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gourd (with round opening at top, no neck)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gourde (à </w:t>
      </w:r>
      <w:r w:rsidR="00643B2F">
        <w:rPr>
          <w:rFonts w:ascii="Garamond" w:hAnsi="Garamond"/>
        </w:rPr>
        <w:t>bouche</w:t>
      </w:r>
      <w:r>
        <w:rPr>
          <w:rFonts w:ascii="Garamond" w:hAnsi="Garamond"/>
        </w:rPr>
        <w:t xml:space="preserve"> </w:t>
      </w:r>
      <w:r w:rsidR="00643B2F">
        <w:rPr>
          <w:rFonts w:ascii="Garamond" w:hAnsi="Garamond"/>
        </w:rPr>
        <w:t>arrondie</w:t>
      </w:r>
      <w:r>
        <w:rPr>
          <w:rFonts w:ascii="Garamond" w:hAnsi="Garamond"/>
        </w:rPr>
        <w:t>, sans cou)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49B19B8" w14:textId="7B35A39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kùlb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bateleur (colorful, tailless hawk).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bateleur (rapace)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Terathopius ecaudatus</w:t>
      </w:r>
      <w:r>
        <w:t>].</w:t>
      </w:r>
    </w:p>
    <w:p w14:paraId="7D36A798" w14:textId="6436DD4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kúlólá:t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gold jewel in the form of a shallow cylinder worn at the end of a side braid in the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coiffure </w:t>
      </w:r>
      <w:r>
        <w:rPr>
          <w:rFonts w:ascii="Wingdings" w:hAnsi="Wingdings"/>
          <w:sz w:val="18"/>
        </w:rPr>
        <w:t></w:t>
      </w:r>
      <w:r w:rsidRPr="000B4B55">
        <w:rPr>
          <w:rFonts w:ascii="Garamond" w:hAnsi="Garamond" w:hint="eastAsia"/>
          <w:sz w:val="18"/>
        </w:rPr>
        <w:t xml:space="preserve"> </w:t>
      </w:r>
      <w:r>
        <w:rPr>
          <w:rFonts w:ascii="Garamond" w:hAnsi="Garamond"/>
        </w:rPr>
        <w:t>petit bijou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 en forme de cylindre peu profonde porté au bout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tresse latérale 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[combined with two globular gold jewels, see </w:t>
      </w:r>
      <w:r w:rsidRPr="005D30C6">
        <w:rPr>
          <w:rFonts w:ascii="Doulos SIL" w:hAnsi="Doulos SIL"/>
          <w:i/>
          <w:color w:val="0000FF"/>
        </w:rPr>
        <w:t>ká:j-ò</w:t>
      </w:r>
      <w:r>
        <w:t>]</w:t>
      </w:r>
    </w:p>
    <w:p w14:paraId="34C866E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kùmbà:rè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crowned crane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grue couronnée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Balearica pavonina</w:t>
      </w:r>
      <w:r>
        <w:t>] [&lt;Ful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6B0EF2">
        <w:rPr>
          <w:rFonts w:ascii="Arial Unicode MS" w:eastAsia="Arial Unicode MS" w:hAnsi="Arial Unicode MS" w:cs="Arial Unicode MS"/>
          <w:i/>
          <w:color w:val="008000"/>
        </w:rPr>
        <w:t>kum(mb)areewal</w:t>
      </w:r>
      <w:r>
        <w:t>] [</w:t>
      </w:r>
      <w:r>
        <w:rPr>
          <w:smallCaps/>
        </w:rPr>
        <w:t>syn</w:t>
      </w:r>
      <w:r>
        <w:t>:</w:t>
      </w:r>
      <w:r w:rsidRPr="005D30C6">
        <w:rPr>
          <w:rFonts w:ascii="Doulos SIL" w:hAnsi="Doulos SIL"/>
          <w:i/>
          <w:color w:val="0000FF"/>
        </w:rPr>
        <w:t xml:space="preserve"> kà:w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71FBEE7" w14:textId="7E6D35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kùmbà:rè kùmàmbàbà:rè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girl</w:t>
      </w:r>
      <w:r w:rsidR="007B254E">
        <w:t>’</w:t>
      </w:r>
      <w:r>
        <w:t xml:space="preserve">s game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filles</w:t>
      </w:r>
      <w:r>
        <w:t xml:space="preserve"> [like patty-cake, with this phrase as a refrain, cf.</w:t>
      </w:r>
      <w:r w:rsidRPr="005D30C6">
        <w:rPr>
          <w:rFonts w:ascii="Doulos SIL" w:hAnsi="Doulos SIL"/>
          <w:i/>
          <w:color w:val="0000FF"/>
        </w:rPr>
        <w:t xml:space="preserve"> kùmbà:rè</w:t>
      </w:r>
      <w:r>
        <w:t>].</w:t>
      </w:r>
    </w:p>
    <w:p w14:paraId="67EB4C61" w14:textId="7A6F49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kùmbà:r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boubou (man</w:t>
      </w:r>
      <w:r w:rsidR="007B254E">
        <w:t>’</w:t>
      </w:r>
      <w:r>
        <w:t xml:space="preserve">s garment)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7E7224">
        <w:rPr>
          <w:rFonts w:ascii="Garamond" w:hAnsi="Garamond"/>
        </w:rPr>
        <w:t>gro</w:t>
      </w:r>
      <w:r w:rsidR="00611172">
        <w:rPr>
          <w:rFonts w:ascii="Garamond" w:hAnsi="Garamond"/>
        </w:rPr>
        <w:t xml:space="preserve">s </w:t>
      </w:r>
      <w:r>
        <w:rPr>
          <w:rFonts w:ascii="Garamond" w:hAnsi="Garamond"/>
        </w:rPr>
        <w:t>boubou</w:t>
      </w:r>
      <w:r>
        <w:t xml:space="preserve"> [cf.</w:t>
      </w:r>
      <w:r w:rsidRPr="005D30C6">
        <w:rPr>
          <w:rFonts w:ascii="Doulos SIL" w:hAnsi="Doulos SIL"/>
          <w:i/>
          <w:color w:val="0000FF"/>
        </w:rPr>
        <w:t xml:space="preserve"> ká:y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8DE0260" w14:textId="18FA1DFF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kúmbî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gather around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réunir autour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- ex: </w:t>
      </w:r>
      <w:r w:rsidRPr="005D30C6">
        <w:rPr>
          <w:rFonts w:ascii="Doulos SIL" w:hAnsi="Doulos SIL"/>
          <w:i/>
          <w:color w:val="0000FF"/>
        </w:rPr>
        <w:t>yó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</w:t>
      </w:r>
      <w:r w:rsidR="006B0EF2">
        <w:rPr>
          <w:rFonts w:ascii="Doulos SIL" w:hAnsi="Doulos SIL"/>
          <w:i/>
          <w:color w:val="0000FF"/>
        </w:rPr>
        <w:t>[tàbíy-à: dì] kúmbí [bìn</w:t>
      </w:r>
      <w:r w:rsidR="006B0EF2">
        <w:rPr>
          <w:rFonts w:ascii="Doulos SIL" w:hAnsi="Doulos SIL"/>
          <w:i/>
          <w:color w:val="0000FF"/>
        </w:rPr>
        <w:noBreakHyphen/>
        <w:t xml:space="preserve">ò </w:t>
      </w:r>
      <w:r w:rsidR="006B0EF2" w:rsidRPr="005D30C6">
        <w:rPr>
          <w:rFonts w:ascii="Doulos SIL" w:hAnsi="Doulos SIL"/>
          <w:i/>
          <w:color w:val="0000FF"/>
        </w:rPr>
        <w:sym w:font="Symbol" w:char="F0AD"/>
      </w:r>
      <w:r w:rsidR="006B0EF2">
        <w:rPr>
          <w:rFonts w:ascii="Doulos SIL" w:hAnsi="Doulos SIL"/>
          <w:i/>
          <w:color w:val="0000FF"/>
        </w:rPr>
        <w:t>gâ</w:t>
      </w:r>
      <w:r w:rsidRPr="005D30C6">
        <w:rPr>
          <w:rFonts w:ascii="Doulos SIL" w:hAnsi="Doulos SIL"/>
          <w:i/>
          <w:color w:val="0000FF"/>
        </w:rPr>
        <w:t>]</w:t>
      </w:r>
      <w:r w:rsidRPr="00BB673A">
        <w:t xml:space="preserve"> </w:t>
      </w:r>
      <w:r>
        <w:t xml:space="preserve"> we surrounded the hare in the middle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nous avons encerclé le lièvre au milieu</w:t>
      </w:r>
      <w:r>
        <w:t>.</w:t>
      </w:r>
    </w:p>
    <w:p w14:paraId="080DEE40" w14:textId="3EC4FC1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kùmb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] </w:t>
      </w:r>
      <w:r>
        <w:rPr>
          <w:rFonts w:ascii="Wingdings" w:hAnsi="Wingdings"/>
          <w:sz w:val="18"/>
        </w:rPr>
        <w:t></w:t>
      </w:r>
      <w:r>
        <w:t xml:space="preserve"> [n inal] lung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poumon</w:t>
      </w:r>
      <w:r w:rsidRPr="00590ABD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kùmpú</w:t>
      </w:r>
      <w:r w:rsidRPr="00590ABD">
        <w:t xml:space="preserve">]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kùmb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kùmb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1979CAC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Dogon (ethnic group)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dogon (ethnie)</w:t>
      </w:r>
      <w:r>
        <w:t>.</w:t>
      </w:r>
    </w:p>
    <w:p w14:paraId="70649FE9" w14:textId="4E5D76C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[kúmb</w:t>
      </w:r>
      <w:r w:rsidRPr="005D30C6">
        <w:rPr>
          <w:rFonts w:ascii="Doulos SIL" w:hAnsi="Doulos SIL"/>
          <w:i/>
          <w:color w:val="0000FF"/>
        </w:rPr>
        <w:noBreakHyphen/>
        <w:t>ú]</w:t>
      </w:r>
      <w:r w:rsidRPr="005D30C6">
        <w:rPr>
          <w:rFonts w:ascii="Doulos SIL" w:hAnsi="Doulos SIL"/>
          <w:i/>
          <w:color w:val="0000FF"/>
        </w:rPr>
        <w:noBreakHyphen/>
        <w:t>[wòy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6B0EF2">
        <w:t xml:space="preserve">cpd </w:t>
      </w:r>
      <w:r>
        <w:t xml:space="preserve">n] Dogon woman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femme dogon</w:t>
      </w:r>
      <w:r>
        <w:t xml:space="preserve"> [contrast possessive </w:t>
      </w:r>
      <w:r w:rsidRPr="005D30C6">
        <w:rPr>
          <w:rFonts w:ascii="Doulos SIL" w:hAnsi="Doulos SIL"/>
          <w:i/>
          <w:color w:val="0000FF"/>
        </w:rPr>
        <w:t>kúmb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ꜜô</w:t>
      </w:r>
      <w:r>
        <w:t xml:space="preserve">  the Dogon</w:t>
      </w:r>
      <w:r w:rsidR="007B254E">
        <w:t>’</w:t>
      </w:r>
      <w:r>
        <w:t xml:space="preserve">s woman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la femme du dogon]</w:t>
      </w:r>
      <w:r>
        <w:t>.</w:t>
      </w:r>
    </w:p>
    <w:p w14:paraId="5F579E43" w14:textId="3D264E8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[for</w:t>
      </w:r>
      <w:r w:rsidR="00DC1911">
        <w:t xml:space="preserve"> cpd</w:t>
      </w:r>
      <w:r w:rsidRPr="005D30C6">
        <w:rPr>
          <w:rFonts w:ascii="Doulos SIL" w:hAnsi="Doulos SIL"/>
          <w:i/>
          <w:color w:val="0000FF"/>
        </w:rPr>
        <w:t xml:space="preserve"> bòŋ</w:t>
      </w:r>
      <w:r w:rsidRPr="005D30C6">
        <w:rPr>
          <w:rFonts w:ascii="Doulos SIL" w:hAnsi="Doulos SIL"/>
          <w:i/>
          <w:color w:val="0000FF"/>
        </w:rPr>
        <w:noBreakHyphen/>
        <w:t>[kùmbùr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see</w:t>
      </w:r>
      <w:r w:rsidRPr="005D30C6">
        <w:rPr>
          <w:rFonts w:ascii="Doulos SIL" w:hAnsi="Doulos SIL"/>
          <w:i/>
          <w:color w:val="0000FF"/>
        </w:rPr>
        <w:t xml:space="preserve"> bòŋ</w:t>
      </w:r>
      <w:r w:rsidR="00BB673A" w:rsidRPr="005D30C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[kùŋgùr</w:t>
      </w:r>
      <w:r w:rsidRPr="005D30C6">
        <w:rPr>
          <w:rFonts w:ascii="Doulos SIL" w:hAnsi="Doulos SIL"/>
          <w:i/>
          <w:color w:val="0000FF"/>
        </w:rPr>
        <w:noBreakHyphen/>
        <w:t>ò] </w:t>
      </w:r>
      <w:r>
        <w:t>].</w:t>
      </w:r>
    </w:p>
    <w:p w14:paraId="3F5F4A7B" w14:textId="657DAB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kúmná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kúnná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gather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ramasser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kú:n</w:t>
      </w:r>
      <w:r>
        <w:t>].</w:t>
      </w:r>
    </w:p>
    <w:p w14:paraId="45B917DE" w14:textId="28A187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kùmókò:kàrì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wood-boring beetle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gros coléoptère arboricole sp.</w:t>
      </w:r>
      <w:r>
        <w:t xml:space="preserve"> </w:t>
      </w:r>
      <w:r>
        <w:rPr>
          <w:rFonts w:ascii="Garamond" w:hAnsi="Garamond"/>
        </w:rPr>
        <w:t xml:space="preserve"> </w:t>
      </w:r>
      <w:r>
        <w:t>[</w:t>
      </w:r>
      <w:r w:rsidRPr="00FE62AD">
        <w:rPr>
          <w:smallCaps/>
        </w:rPr>
        <w:t>id</w:t>
      </w:r>
      <w:r>
        <w:rPr>
          <w:smallCaps/>
        </w:rPr>
        <w:t xml:space="preserve">: </w:t>
      </w:r>
      <w:r>
        <w:t xml:space="preserve">family Buprestidae, especially </w:t>
      </w:r>
      <w:r>
        <w:rPr>
          <w:rFonts w:ascii="Garamond" w:hAnsi="Garamond"/>
          <w:i/>
        </w:rPr>
        <w:t>Steraspis</w:t>
      </w:r>
      <w:r>
        <w:t xml:space="preserve"> sp. (dark, iridescent)].</w:t>
      </w:r>
    </w:p>
    <w:p w14:paraId="68D5688D" w14:textId="305494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kùmsî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wrap up (in bundle), tie up (bundle)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emballer, attacher (un emballage)</w:t>
      </w:r>
      <w:r>
        <w:t xml:space="preserve"> [</w:t>
      </w:r>
      <w:r w:rsidR="00995DF2">
        <w:t>Imprt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kùmsî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 xml:space="preserve">]  [cf. noun </w:t>
      </w:r>
      <w:r w:rsidRPr="005D30C6">
        <w:rPr>
          <w:rFonts w:ascii="Doulos SIL" w:hAnsi="Doulos SIL"/>
          <w:i/>
          <w:color w:val="0000FF"/>
        </w:rPr>
        <w:t>kúms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2; Ka </w:t>
      </w:r>
      <w:r w:rsidRPr="00BB673A">
        <w:rPr>
          <w:rFonts w:ascii="Arial Unicode MS" w:eastAsia="Arial Unicode MS" w:hAnsi="Arial Unicode MS"/>
          <w:i/>
          <w:color w:val="008000"/>
        </w:rPr>
        <w:t>kúmsì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kǔmsì</w:t>
      </w:r>
      <w:r>
        <w:t>, cf. KCh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kusum</w:t>
      </w:r>
      <w:r>
        <w:t>].</w:t>
      </w:r>
    </w:p>
    <w:p w14:paraId="5E18DF4F" w14:textId="6A261744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kùms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kùns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</w:t>
      </w:r>
      <w:r w:rsidRPr="00AE45CF"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AE45CF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piège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kúmsáy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kùms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>.</w:t>
      </w:r>
    </w:p>
    <w:p w14:paraId="7B3BBD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kúms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</w:t>
      </w:r>
      <w:r>
        <w:t xml:space="preserve"> (</w:t>
      </w:r>
      <w:r w:rsidRPr="00AE45CF"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AE45CF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wrapped bundle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emballage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kùmsî</w:t>
      </w:r>
      <w:r>
        <w:t>].</w:t>
      </w:r>
    </w:p>
    <w:p w14:paraId="3DEA75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kúmúrû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kúmúrû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kúmúrû</w:t>
      </w:r>
      <w:r>
        <w:t>].</w:t>
      </w:r>
    </w:p>
    <w:p w14:paraId="669FA781" w14:textId="0129AA4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pregnant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enceinte</w:t>
      </w:r>
      <w:r>
        <w:t xml:space="preserve"> [for related adj, see</w:t>
      </w:r>
      <w:r w:rsidRPr="005D30C6">
        <w:rPr>
          <w:rFonts w:ascii="Doulos SIL" w:hAnsi="Doulos SIL"/>
          <w:i/>
          <w:color w:val="0000FF"/>
        </w:rPr>
        <w:t xml:space="preserve"> 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gúndê</w:t>
      </w:r>
      <w:r>
        <w:t> 1b].</w:t>
      </w:r>
    </w:p>
    <w:p w14:paraId="15E9E89E" w14:textId="6A4D9C4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6B0EF2">
        <w:t xml:space="preserve"> [n] [variant of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a</w:t>
      </w:r>
      <w:r>
        <w:t xml:space="preserve">s cpd initial in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háw</w:t>
      </w:r>
      <w:r>
        <w:t>].</w:t>
      </w:r>
    </w:p>
    <w:p w14:paraId="498DA654" w14:textId="38F9D2A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kú:ŋ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kú:ⁿ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gather up (in hands); collect, gather (e.g. firewood, manure)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ramasser (dans les mains); ramasser (bois de chauffage, fumier, etc.)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kù:n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PotPass </w:t>
      </w:r>
      <w:r w:rsidRPr="005D30C6">
        <w:rPr>
          <w:rFonts w:ascii="Doulos SIL" w:hAnsi="Doulos SIL"/>
          <w:i/>
          <w:color w:val="0000FF"/>
        </w:rPr>
        <w:t>kú:n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, VblN </w:t>
      </w:r>
      <w:r w:rsidRPr="005D30C6">
        <w:rPr>
          <w:rFonts w:ascii="Doulos SIL" w:hAnsi="Doulos SIL"/>
          <w:i/>
          <w:color w:val="0000FF"/>
        </w:rPr>
        <w:t>kù:n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kúmná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dùndùm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 ꜜkóy tù:r</w:t>
      </w:r>
      <w:r w:rsidRPr="005D30C6">
        <w:rPr>
          <w:rFonts w:ascii="Doulos SIL" w:hAnsi="Doulos SIL"/>
          <w:i/>
          <w:color w:val="0000FF"/>
        </w:rPr>
        <w:noBreakHyphen/>
        <w:t xml:space="preserve">ò kú:ⁿ </w:t>
      </w:r>
      <w:r w:rsidR="003D401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àꜛ sè</w:t>
      </w:r>
      <w:r w:rsidR="003D401C">
        <w:rPr>
          <w:rFonts w:ascii="Doulos SIL" w:hAnsi="Doulos SIL"/>
          <w:i/>
          <w:color w:val="0000FF"/>
        </w:rPr>
        <w:t>]</w:t>
      </w:r>
      <w:r>
        <w:t xml:space="preserve">  shall I go gather firewood for her?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dois-je aller chercher du bois de chauffage pour elle?</w:t>
      </w:r>
      <w:r w:rsidRPr="00590ABD">
        <w:t xml:space="preserve"> - </w:t>
      </w:r>
      <w:r>
        <w:t>cpd: see</w:t>
      </w:r>
      <w:r w:rsidRPr="005D30C6">
        <w:rPr>
          <w:rFonts w:ascii="Doulos SIL" w:hAnsi="Doulos SIL"/>
          <w:i/>
          <w:color w:val="0000FF"/>
        </w:rPr>
        <w:t xml:space="preserve"> tù:rì</w:t>
      </w:r>
      <w:r w:rsidRPr="005D30C6">
        <w:rPr>
          <w:rFonts w:ascii="Doulos SIL" w:hAnsi="Doulos SIL"/>
          <w:i/>
          <w:color w:val="0000FF"/>
        </w:rPr>
        <w:noBreak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kù:n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>
        <w:t>.</w:t>
      </w:r>
    </w:p>
    <w:p w14:paraId="5A32AF7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kù:n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do some gathering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ramasser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kú:n</w:t>
      </w:r>
      <w:r>
        <w:t>].</w:t>
      </w:r>
    </w:p>
    <w:p w14:paraId="6581747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kùndó:w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dôw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breed of sheep (very woolly)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race de moutons (avec beaucoup de laine)</w:t>
      </w:r>
      <w:r>
        <w:t xml:space="preserve"> [&lt;Ful].</w:t>
      </w:r>
    </w:p>
    <w:p w14:paraId="325DE11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gathered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ramassé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kú:n</w:t>
      </w:r>
      <w:r>
        <w:t>].</w:t>
      </w:r>
    </w:p>
    <w:p w14:paraId="5690B307" w14:textId="343121B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kúnfî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worried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inquiéter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rú:bû</w:t>
      </w:r>
      <w:r>
        <w:t>].</w:t>
      </w:r>
    </w:p>
    <w:p w14:paraId="0830E99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kùŋgà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invulnerable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invulnérable</w:t>
      </w:r>
      <w:r>
        <w:t>.</w:t>
      </w:r>
    </w:p>
    <w:p w14:paraId="577D00D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kùŋgà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(engine) hum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(moteur) vrombir</w:t>
      </w:r>
      <w:r>
        <w:t>.</w:t>
      </w:r>
    </w:p>
    <w:p w14:paraId="7197306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kúŋgâ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jìrbì</w:t>
      </w:r>
      <w:r w:rsidRPr="005D30C6">
        <w:rPr>
          <w:rFonts w:ascii="Doulos SIL" w:hAnsi="Doulos SIL"/>
          <w:i/>
          <w:color w:val="0000FF"/>
        </w:rPr>
        <w:noBreakHyphen/>
        <w:t>kúŋgâ</w:t>
      </w:r>
      <w:r>
        <w:t>].</w:t>
      </w:r>
    </w:p>
    <w:p w14:paraId="5028742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kúŋgú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full (well-fed)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rassasié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kúnjí</w:t>
      </w:r>
      <w:r>
        <w:t>].</w:t>
      </w:r>
    </w:p>
    <w:p w14:paraId="3AFDA1F6" w14:textId="43BD3B5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3D401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D401C">
        <w:rPr>
          <w:rFonts w:ascii="Doulos SIL" w:hAnsi="Doulos SIL"/>
          <w:i/>
          <w:color w:val="0000FF"/>
        </w:rPr>
        <w:t>]</w:t>
      </w:r>
      <w:r>
        <w:t>].</w:t>
      </w:r>
    </w:p>
    <w:p w14:paraId="2F3B3C60" w14:textId="0E18877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one-string native violin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monocorde (violon)</w:t>
      </w:r>
      <w:r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kùŋgúrù</w:t>
      </w:r>
      <w:r>
        <w:t>]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kúŋgùr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>.</w:t>
      </w:r>
    </w:p>
    <w:p w14:paraId="0E87F8D5" w14:textId="7ACE421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</w:r>
      <w:r w:rsidR="00DC19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C1911">
        <w:rPr>
          <w:rFonts w:ascii="Doulos SIL" w:hAnsi="Doulos SIL"/>
          <w:i/>
          <w:color w:val="0000FF"/>
        </w:rPr>
        <w:t>]</w:t>
      </w:r>
      <w:r>
        <w:t>].</w:t>
      </w:r>
    </w:p>
    <w:p w14:paraId="1161C193" w14:textId="6D43DBC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háw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</w:t>
      </w:r>
      <w:r w:rsidR="00D81D04">
        <w:t xml:space="preserve">cpd </w:t>
      </w:r>
      <w:r>
        <w:t>intr] tie on one</w:t>
      </w:r>
      <w:r w:rsidR="007B254E">
        <w:t>’</w:t>
      </w:r>
      <w:r>
        <w:t xml:space="preserve">s belt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attacher la ceinture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 2, </w:t>
      </w:r>
      <w:r w:rsidRPr="005D30C6">
        <w:rPr>
          <w:rFonts w:ascii="Doulos SIL" w:hAnsi="Doulos SIL"/>
          <w:i/>
          <w:color w:val="0000FF"/>
        </w:rPr>
        <w:t>háw</w:t>
      </w:r>
      <w:r>
        <w:t> 1] [KS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kuna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haw</w:t>
      </w:r>
      <w:r>
        <w:t>]</w:t>
      </w:r>
      <w:r w:rsidRPr="00590ABD">
        <w:t xml:space="preserve"> - </w:t>
      </w:r>
      <w:r>
        <w:t xml:space="preserve">also expressed as analytic phrase: </w:t>
      </w:r>
      <w:r w:rsidRPr="005D30C6">
        <w:rPr>
          <w:rFonts w:ascii="Doulos SIL" w:hAnsi="Doulos SIL"/>
          <w:i/>
          <w:color w:val="0000FF"/>
        </w:rPr>
        <w:t>á↑=ŋ́ ꜜkún</w:t>
      </w:r>
      <w:r w:rsidRPr="005D30C6">
        <w:rPr>
          <w:rFonts w:ascii="Doulos SIL" w:hAnsi="Doulos SIL"/>
          <w:i/>
          <w:color w:val="0000FF"/>
        </w:rPr>
        <w:noBreakHyphen/>
        <w:t>ó háw</w:t>
      </w:r>
      <w:r>
        <w:t xml:space="preserve">  he tied on his belt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attaché la ceinture</w:t>
      </w:r>
      <w:r>
        <w:t xml:space="preserve">  </w:t>
      </w:r>
      <w:r w:rsidR="00FB1DDC">
        <w:t>[</w:t>
      </w:r>
      <w:r w:rsidR="00FB1DDC" w:rsidRPr="00FB1DDC">
        <w:rPr>
          <w:rFonts w:ascii="Doulos SIL" w:hAnsi="Doulos SIL"/>
          <w:i/>
          <w:color w:val="0000FF"/>
        </w:rPr>
        <w:t>kún</w:t>
      </w:r>
      <w:r w:rsidR="00FB1DDC" w:rsidRPr="00FB1DDC">
        <w:rPr>
          <w:rFonts w:ascii="Doulos SIL" w:hAnsi="Doulos SIL"/>
          <w:i/>
          <w:color w:val="0000FF"/>
        </w:rPr>
        <w:noBreakHyphen/>
        <w:t>ó</w:t>
      </w:r>
      <w:r w:rsidR="00FB1DDC">
        <w:t xml:space="preserve"> 1]  </w:t>
      </w:r>
      <w:r>
        <w:rPr>
          <w:rFonts w:ascii="Wingdings" w:hAnsi="Wingdings"/>
          <w:sz w:val="18"/>
        </w:rPr>
        <w:t></w:t>
      </w:r>
      <w:r>
        <w:t xml:space="preserve"> b) [tr] surround, form a belt around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encercler, entourer, ceinturer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6E4BCEBC" w14:textId="619A4F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 w:rsidR="002165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165A2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kúŋ</w:t>
      </w:r>
      <w:r w:rsidRPr="005D30C6">
        <w:rPr>
          <w:rFonts w:ascii="Doulos SIL" w:hAnsi="Doulos SIL"/>
          <w:i/>
          <w:color w:val="0000FF"/>
        </w:rPr>
        <w:noBreakHyphen/>
      </w:r>
      <w:r w:rsidR="002165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165A2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81D04">
        <w:t xml:space="preserve">cpd </w:t>
      </w:r>
      <w:r>
        <w:t xml:space="preserve">n] belt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ceinture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háw</w:t>
      </w:r>
      <w:r>
        <w:t>].</w:t>
      </w:r>
    </w:p>
    <w:p w14:paraId="6D46F42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kúnjí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 [n] abundance (of food,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abondance (de nourriture, etc.)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kúŋgú</w:t>
      </w:r>
      <w:r>
        <w:t>]</w:t>
      </w:r>
    </w:p>
    <w:p w14:paraId="5612B2DF" w14:textId="1E53C26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kùŋkùm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a woman</w:t>
      </w:r>
      <w:r w:rsidR="007B254E">
        <w:t>’</w:t>
      </w:r>
      <w:r>
        <w:t xml:space="preserve">s hairdo with a part down the middle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avec une ligne de division au milieu</w:t>
      </w:r>
      <w:r>
        <w:t xml:space="preserve"> [Ka verb </w:t>
      </w:r>
      <w:r w:rsidRPr="00BB673A">
        <w:rPr>
          <w:rFonts w:ascii="Arial Unicode MS" w:eastAsia="Arial Unicode MS" w:hAnsi="Arial Unicode MS"/>
          <w:i/>
          <w:color w:val="008000"/>
        </w:rPr>
        <w:t>kùŋkùm</w:t>
      </w:r>
      <w:r>
        <w:t>].</w:t>
      </w:r>
    </w:p>
    <w:p w14:paraId="2665025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kúŋkúní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 [tr] fold, roll up (mat), contract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plier, contracter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kúŋkún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C17513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sz w:val="18"/>
        </w:rPr>
      </w:pPr>
      <w:r w:rsidRPr="005D30C6">
        <w:rPr>
          <w:rFonts w:ascii="Doulos SIL" w:hAnsi="Doulos SIL"/>
          <w:i/>
          <w:color w:val="0000FF"/>
        </w:rPr>
        <w:t>kúŋkúní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 rolled up, folded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contracter, ê. roulé</w:t>
      </w:r>
      <w:r>
        <w:rPr>
          <w:sz w:val="18"/>
        </w:rPr>
        <w:t>.</w:t>
      </w:r>
    </w:p>
    <w:p w14:paraId="7594939B" w14:textId="612832F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kúŋkún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fist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poing</w:t>
      </w:r>
      <w:r>
        <w:t xml:space="preserve"> [also </w:t>
      </w:r>
      <w:r w:rsidR="00D81D04" w:rsidRPr="005D30C6">
        <w:rPr>
          <w:rFonts w:ascii="Doulos SIL" w:hAnsi="Doulos SIL"/>
          <w:i/>
          <w:color w:val="0000FF"/>
        </w:rPr>
        <w:t>[kàmb</w:t>
      </w:r>
      <w:r w:rsidR="00D81D04" w:rsidRPr="005D30C6">
        <w:rPr>
          <w:rFonts w:ascii="Doulos SIL" w:hAnsi="Doulos SIL"/>
          <w:i/>
          <w:color w:val="0000FF"/>
        </w:rPr>
        <w:noBreakHyphen/>
        <w:t>ù]</w:t>
      </w:r>
      <w:r w:rsidR="00D81D04" w:rsidRPr="005D30C6">
        <w:rPr>
          <w:rFonts w:ascii="Doulos SIL" w:hAnsi="Doulos SIL"/>
          <w:i/>
          <w:color w:val="0000FF"/>
        </w:rPr>
        <w:noBreakHyphen/>
        <w:t>[kúŋ-kún</w:t>
      </w:r>
      <w:r w:rsidR="00D81D04">
        <w:rPr>
          <w:rFonts w:ascii="Doulos SIL" w:hAnsi="Doulos SIL"/>
          <w:i/>
          <w:color w:val="0000FF"/>
        </w:rPr>
        <w:t>-</w:t>
      </w:r>
      <w:r w:rsidR="00D81D04" w:rsidRPr="005D30C6">
        <w:rPr>
          <w:rFonts w:ascii="Doulos SIL" w:hAnsi="Doulos SIL"/>
          <w:i/>
          <w:color w:val="0000FF"/>
        </w:rPr>
        <w:t>ò]</w:t>
      </w:r>
      <w:r>
        <w:t xml:space="preserve">] [related to verb </w:t>
      </w:r>
      <w:r w:rsidRPr="005D30C6">
        <w:rPr>
          <w:rFonts w:ascii="Doulos SIL" w:hAnsi="Doulos SIL"/>
          <w:i/>
          <w:color w:val="0000FF"/>
        </w:rPr>
        <w:t>kúŋkúní</w:t>
      </w:r>
      <w:r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kùŋkùnì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b) [n] roll (e.g. of fabric)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rouleau (de tissu etc.)</w:t>
      </w:r>
      <w:r>
        <w:t>.</w:t>
      </w:r>
    </w:p>
    <w:p w14:paraId="5FEFAA9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kúnná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kúmná</w:t>
      </w:r>
      <w:r>
        <w:t>].</w:t>
      </w:r>
    </w:p>
    <w:p w14:paraId="086FC09E" w14:textId="536F5C6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éy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middle, interior, inside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milieu, intérieur</w:t>
      </w:r>
      <w:r>
        <w:t xml:space="preserve"> </w:t>
      </w:r>
      <w:r w:rsidR="00D542A2">
        <w:t>[usually possessed, hence often</w:t>
      </w:r>
      <w:r>
        <w:t xml:space="preserve"> 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; cf.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háw</w:t>
      </w:r>
      <w:r>
        <w:t xml:space="preserve"> ; KS </w:t>
      </w:r>
      <w:r w:rsidRPr="00BB673A">
        <w:rPr>
          <w:rFonts w:ascii="Arial Unicode MS" w:eastAsia="Arial Unicode MS" w:hAnsi="Arial Unicode MS"/>
          <w:i/>
          <w:color w:val="008000"/>
        </w:rPr>
        <w:t>kuna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 w:rsidR="00D86A5F">
        <w:t>complex postp:</w:t>
      </w:r>
      <w:r>
        <w:t xml:space="preserve"> </w:t>
      </w:r>
      <w:r w:rsidR="0067455B">
        <w:rPr>
          <w:rFonts w:ascii="Doulos SIL" w:hAnsi="Doulos SIL"/>
          <w:i/>
          <w:color w:val="0000FF"/>
        </w:rPr>
        <w:t>[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kún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</w:t>
      </w:r>
      <w:r w:rsidR="0067455B">
        <w:rPr>
          <w:rFonts w:ascii="Doulos SIL" w:hAnsi="Doulos SIL"/>
          <w:i/>
          <w:color w:val="0000FF"/>
        </w:rPr>
        <w:t>]</w:t>
      </w:r>
      <w:r w:rsidR="000D2083" w:rsidRPr="005D30C6">
        <w:rPr>
          <w:rFonts w:ascii="Doulos SIL" w:hAnsi="Doulos SIL"/>
          <w:i/>
          <w:color w:val="0000FF"/>
        </w:rPr>
        <w:t xml:space="preserve"> gà</w:t>
      </w:r>
      <w:r>
        <w:t xml:space="preserve">  (plural </w:t>
      </w:r>
      <w:r w:rsidR="0067455B">
        <w:rPr>
          <w:rFonts w:ascii="Doulos SIL" w:hAnsi="Doulos SIL"/>
          <w:i/>
          <w:color w:val="0000FF"/>
        </w:rPr>
        <w:t>[</w:t>
      </w:r>
      <w:r w:rsidRPr="00D86A5F">
        <w:rPr>
          <w:rFonts w:ascii="Doulos SIL" w:hAnsi="Doulos SIL"/>
          <w:i/>
          <w:color w:val="0000FF"/>
        </w:rPr>
        <w:t>X-Pl</w:t>
      </w:r>
      <w:r w:rsidRPr="005D30C6">
        <w:rPr>
          <w:rFonts w:ascii="Doulos SIL" w:hAnsi="Doulos SIL"/>
          <w:i/>
          <w:color w:val="0000FF"/>
        </w:rPr>
        <w:t xml:space="preserve"> kún</w:t>
      </w:r>
      <w:r w:rsidRPr="005D30C6">
        <w:rPr>
          <w:rFonts w:ascii="Doulos SIL" w:hAnsi="Doulos SIL"/>
          <w:i/>
          <w:color w:val="0000FF"/>
        </w:rPr>
        <w:noBreakHyphen/>
      </w:r>
      <w:r w:rsidR="0067455B">
        <w:rPr>
          <w:rFonts w:ascii="Doulos SIL" w:hAnsi="Doulos SIL"/>
          <w:i/>
          <w:color w:val="0000FF"/>
        </w:rPr>
        <w:t>è</w:t>
      </w:r>
      <w:r w:rsidR="000D2083" w:rsidRPr="005D30C6">
        <w:rPr>
          <w:rFonts w:ascii="Doulos SIL" w:hAnsi="Doulos SIL"/>
          <w:i/>
          <w:color w:val="0000FF"/>
        </w:rPr>
        <w:t>y</w:t>
      </w:r>
      <w:r w:rsidR="0067455B">
        <w:rPr>
          <w:rFonts w:ascii="Doulos SIL" w:hAnsi="Doulos SIL"/>
          <w:i/>
          <w:color w:val="0000FF"/>
        </w:rPr>
        <w:t>]</w:t>
      </w:r>
      <w:r w:rsidR="000D2083" w:rsidRPr="005D30C6">
        <w:rPr>
          <w:rFonts w:ascii="Doulos SIL" w:hAnsi="Doulos SIL"/>
          <w:i/>
          <w:color w:val="0000FF"/>
        </w:rPr>
        <w:t xml:space="preserve"> gà</w:t>
      </w:r>
      <w:r>
        <w:t>)</w:t>
      </w:r>
      <w:r w:rsidRPr="003E4524">
        <w:rPr>
          <w:color w:val="993300"/>
        </w:rPr>
        <w:t xml:space="preserve">  </w:t>
      </w:r>
      <w:r>
        <w:t xml:space="preserve">inside X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intérieur de X</w:t>
      </w:r>
      <w:r w:rsidRPr="00590ABD">
        <w:t xml:space="preserve"> - </w:t>
      </w:r>
      <w:r>
        <w:t>exx</w:t>
      </w:r>
      <w:r w:rsidR="00D542A2">
        <w:t>.</w:t>
      </w:r>
      <w:r>
        <w:t xml:space="preserve"> with NP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ɲó: gúnd</w:t>
      </w:r>
      <w:r w:rsidRPr="005D30C6">
        <w:rPr>
          <w:rFonts w:ascii="Doulos SIL" w:hAnsi="Doulos SIL"/>
          <w:i/>
          <w:color w:val="0000FF"/>
        </w:rPr>
        <w:noBreakHyphen/>
        <w:t>ò kún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gà</w:t>
      </w:r>
      <w:r w:rsidRPr="005D30C6">
        <w:rPr>
          <w:rFonts w:ascii="Doulos SIL" w:hAnsi="Doulos SIL"/>
          <w:i/>
          <w:color w:val="0000FF"/>
        </w:rPr>
        <w:t xml:space="preserve"> </w:t>
      </w:r>
      <w:r>
        <w:t>inside its mother</w:t>
      </w:r>
      <w:r w:rsidR="007B254E">
        <w:t>’</w:t>
      </w:r>
      <w:r>
        <w:t xml:space="preserve">s belly (=womb)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intérieur du ventre de sa mère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hárí kún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gà</w:t>
      </w:r>
      <w:r w:rsidR="0067455B">
        <w:t xml:space="preserve">  </w:t>
      </w:r>
      <w:r>
        <w:t xml:space="preserve">(right) in the water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en pleine eau</w:t>
      </w:r>
      <w:r w:rsidRPr="002C3CD0">
        <w:t xml:space="preserve"> -</w:t>
      </w:r>
      <w:r w:rsidRPr="00590ABD">
        <w:t xml:space="preserve"> </w:t>
      </w:r>
      <w:r>
        <w:t xml:space="preserve">with pron: 1Sg </w:t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éy gà</w:t>
      </w:r>
      <w:r>
        <w:t xml:space="preserve">, 3Pl </w:t>
      </w:r>
      <w:r w:rsidRPr="005D30C6">
        <w:rPr>
          <w:rFonts w:ascii="Doulos SIL" w:hAnsi="Doulos SIL"/>
          <w:i/>
          <w:color w:val="0000FF"/>
        </w:rPr>
        <w:t>ɲòŋ kún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èy gà</w:t>
      </w:r>
      <w:r>
        <w:t>.</w:t>
      </w:r>
    </w:p>
    <w:p w14:paraId="423D208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 or adjective] [see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[related to</w:t>
      </w:r>
      <w:r w:rsidRPr="003E4524">
        <w:rPr>
          <w:color w:val="993300"/>
        </w:rPr>
        <w:t xml:space="preserve">  </w:t>
      </w:r>
      <w:r w:rsidRPr="005D30C6">
        <w:rPr>
          <w:rFonts w:ascii="Doulos SIL" w:hAnsi="Doulos SIL"/>
          <w:i/>
          <w:color w:val="0000FF"/>
        </w:rPr>
        <w:t>kûn</w:t>
      </w:r>
      <w:r>
        <w:t> 1].</w:t>
      </w:r>
    </w:p>
    <w:p w14:paraId="3E14A3B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kùms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8D8AB4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kùnù-kún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color w:val="993300"/>
        </w:rPr>
        <w:t xml:space="preserve">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fog, mist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brouillard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B304EF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kùrbà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knead, mix (flour &amp; water)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malaxer, mélanger (eau &amp; farine)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kùrbá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kùrùbá</w:t>
      </w:r>
      <w:r>
        <w:t>].</w:t>
      </w:r>
    </w:p>
    <w:p w14:paraId="375210B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kùrbà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knead, do some mixing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malaxer</w:t>
      </w:r>
      <w:r>
        <w:t xml:space="preserve"> [arguably UnspecO </w:t>
      </w:r>
      <w:r w:rsidRPr="005D30C6">
        <w:rPr>
          <w:rFonts w:ascii="Doulos SIL" w:hAnsi="Doulos SIL"/>
          <w:i/>
          <w:color w:val="0000FF"/>
        </w:rPr>
        <w:t>kùrb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with 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suffix].</w:t>
      </w:r>
    </w:p>
    <w:p w14:paraId="625895FF" w14:textId="6E08DE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</w:t>
      </w:r>
      <w:r w:rsidRPr="005D30C6">
        <w:rPr>
          <w:rFonts w:ascii="Doulos SIL" w:hAnsi="Doulos SIL"/>
          <w:i/>
          <w:color w:val="0000FF"/>
        </w:rPr>
        <w:noBreakHyphen/>
        <w:t>[bí-b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bí-bî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44F88">
        <w:t xml:space="preserve">bahuvrihi </w:t>
      </w:r>
      <w:r>
        <w:t xml:space="preserve">cpd n] black-skinned person, African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à peau noir</w:t>
      </w:r>
      <w:r w:rsidR="00D542A2">
        <w:rPr>
          <w:rFonts w:ascii="Garamond" w:hAnsi="Garamond"/>
        </w:rPr>
        <w:t>e</w:t>
      </w:r>
      <w:r>
        <w:rPr>
          <w:rFonts w:ascii="Garamond" w:hAnsi="Garamond"/>
        </w:rPr>
        <w:t>, africain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542A2">
        <w:t xml:space="preserve"> 1, cf. regular n+adj 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 bí-b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black skin</w:t>
      </w:r>
      <w:r w:rsidR="007B254E">
        <w:t>’</w:t>
      </w:r>
      <w:r>
        <w:t>].</w:t>
      </w:r>
    </w:p>
    <w:p w14:paraId="7B7F3D16" w14:textId="51D4AE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[DefPl &lt; 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5B5772F2" w14:textId="21ED19DC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zámb</w:t>
      </w:r>
      <w:r w:rsidRPr="005D30C6">
        <w:rPr>
          <w:rFonts w:ascii="Doulos SIL" w:hAnsi="Doulos SIL"/>
          <w:i/>
          <w:color w:val="0000FF"/>
        </w:rPr>
        <w:noBreakHyphen/>
        <w:t>ꜜíyà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“herders</w:t>
      </w:r>
      <w:r w:rsidR="007B254E">
        <w:t>’</w:t>
      </w:r>
      <w:r>
        <w:t xml:space="preserve"> cream.of.millet-</w:t>
      </w:r>
      <w:r w:rsidR="00FA4E26">
        <w:rPr>
          <w:smallCaps/>
        </w:rPr>
        <w:t>dimin</w:t>
      </w:r>
      <w:r>
        <w:t xml:space="preserve">”] tall grass sp.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 xml:space="preserve">ée sp. de haute taille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Aristida stipoides</w:t>
      </w:r>
      <w:r>
        <w:t>, Poaceae].</w:t>
      </w:r>
    </w:p>
    <w:p w14:paraId="44E194CA" w14:textId="32C0297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</w:r>
      <w:r w:rsidR="003700D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700D0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fûn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542A2">
        <w:t xml:space="preserve">cpd </w:t>
      </w:r>
      <w:r>
        <w:t xml:space="preserve">n] (old-fashioned) sandal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couvre-pied (sandale </w:t>
      </w:r>
      <w:r w:rsidR="00D542A2">
        <w:rPr>
          <w:rFonts w:ascii="Garamond" w:hAnsi="Garamond"/>
        </w:rPr>
        <w:t>traditionnelle</w:t>
      </w:r>
      <w:r>
        <w:rPr>
          <w:rFonts w:ascii="Garamond" w:hAnsi="Garamond"/>
        </w:rPr>
        <w:t>)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1D15F249" w14:textId="1104BCDD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[kùrg-ù]</w:t>
      </w:r>
      <w:r w:rsidRPr="005D30C6">
        <w:rPr>
          <w:rFonts w:ascii="Doulos SIL" w:hAnsi="Doulos SIL"/>
          <w:i/>
          <w:color w:val="0000FF"/>
        </w:rPr>
        <w:noBreakHyphen/>
        <w:t>[fár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fâr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542A2">
        <w:t xml:space="preserve">cpd </w:t>
      </w:r>
      <w:r>
        <w:t xml:space="preserve">n] small field, small plot for farming (e.g. for a woman)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champ, petit terrain à cultiver (pour une femme, etc.)</w:t>
      </w:r>
      <w:r>
        <w:t xml:space="preserve"> [cpd final &lt; </w:t>
      </w:r>
      <w:r w:rsidRPr="005D30C6">
        <w:rPr>
          <w:rFonts w:ascii="Doulos SIL" w:hAnsi="Doulos SIL"/>
          <w:i/>
          <w:color w:val="0000FF"/>
        </w:rPr>
        <w:t>fà:r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AC3D01">
        <w:t xml:space="preserve"> - poss</w:t>
      </w:r>
      <w:r>
        <w:t>: 1Sg</w:t>
      </w:r>
      <w:r w:rsidRPr="005D30C6">
        <w:rPr>
          <w:rFonts w:ascii="Doulos SIL" w:hAnsi="Doulos SIL"/>
          <w:i/>
          <w:color w:val="0000FF"/>
        </w:rPr>
        <w:t xml:space="preserve"> [kùrg-ù]</w:t>
      </w:r>
      <w:r w:rsidRPr="005D30C6">
        <w:rPr>
          <w:rFonts w:ascii="Doulos SIL" w:hAnsi="Doulos SIL"/>
          <w:i/>
          <w:color w:val="0000FF"/>
        </w:rPr>
        <w:noBreakHyphen/>
        <w:t>[fár</w:t>
      </w:r>
      <w:r w:rsidRPr="005D30C6">
        <w:rPr>
          <w:rFonts w:ascii="Doulos SIL" w:hAnsi="Doulos SIL"/>
          <w:i/>
          <w:color w:val="0000FF"/>
        </w:rPr>
        <w:noBreakHyphen/>
        <w:t>è]</w:t>
      </w:r>
      <w:r>
        <w:t>.</w:t>
      </w:r>
    </w:p>
    <w:p w14:paraId="6DFC9962" w14:textId="3EBD83B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kúrjá</w:t>
      </w:r>
      <w:r w:rsidRPr="00327842"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[intr] (holy man) go to villages begging (for grain)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(marabout) partir dans les villages en mendiant (</w:t>
      </w:r>
      <w:r w:rsidR="00D542A2">
        <w:rPr>
          <w:rFonts w:ascii="Garamond" w:hAnsi="Garamond"/>
        </w:rPr>
        <w:t>pour d</w:t>
      </w:r>
      <w:r>
        <w:rPr>
          <w:rFonts w:ascii="Garamond" w:hAnsi="Garamond"/>
        </w:rPr>
        <w:t>es céréales)</w:t>
      </w:r>
      <w:r>
        <w:t>.</w:t>
      </w:r>
    </w:p>
    <w:p w14:paraId="0E952DA8" w14:textId="053151F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[ká:r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…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ká:réy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744F88">
        <w:t xml:space="preserve">bahuvrihi cpd </w:t>
      </w:r>
      <w:r>
        <w:t xml:space="preserve">n] white-skinned (person)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blanc, personne à peau blanche</w:t>
      </w:r>
      <w:r>
        <w:t xml:space="preserve">  [&lt; 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44F88">
        <w:t> 1, cf. regular n+adj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 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</w:t>
      </w:r>
      <w:r w:rsidR="007B254E">
        <w:t>‘</w:t>
      </w:r>
      <w:r>
        <w:t>white skin</w:t>
      </w:r>
      <w:r w:rsidR="007B254E">
        <w:t>’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ʔànnàsá:r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0C052C9F" w14:textId="0C9A439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DfP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</w:t>
      </w:r>
      <w:r>
        <w:t xml:space="preserve">n] herder, shepherd, cowherd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berger</w:t>
      </w:r>
      <w:r>
        <w:t xml:space="preserve"> [Agentive &lt; </w:t>
      </w:r>
      <w:r w:rsidRPr="005D30C6">
        <w:rPr>
          <w:rFonts w:ascii="Doulos SIL" w:hAnsi="Doulos SIL"/>
          <w:i/>
          <w:color w:val="0000FF"/>
        </w:rPr>
        <w:t>kúrú</w:t>
      </w:r>
      <w:r>
        <w:t> 1].</w:t>
      </w:r>
    </w:p>
    <w:p w14:paraId="3D8D9825" w14:textId="70CB637A" w:rsidR="004E4BA0" w:rsidRDefault="00744F88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kùrk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búnd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327842">
        <w:t xml:space="preserve"> </w:t>
      </w:r>
      <w:r w:rsidR="00261FBE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[cpd n] club (stick) </w:t>
      </w:r>
      <w:r w:rsidR="00261FBE">
        <w:rPr>
          <w:rFonts w:ascii="Wingdings" w:hAnsi="Wingdings"/>
          <w:sz w:val="18"/>
        </w:rPr>
        <w:t></w:t>
      </w:r>
      <w:r w:rsidR="00261FBE">
        <w:t xml:space="preserve"> </w:t>
      </w:r>
      <w:r w:rsidR="00261FBE">
        <w:rPr>
          <w:rFonts w:ascii="Garamond" w:hAnsi="Garamond"/>
        </w:rPr>
        <w:t>gourdin</w:t>
      </w:r>
      <w:r w:rsidR="00D542A2">
        <w:t xml:space="preserve"> [cf. </w:t>
      </w:r>
      <w:r w:rsidR="00D542A2" w:rsidRPr="005D30C6">
        <w:rPr>
          <w:rFonts w:ascii="Doulos SIL" w:hAnsi="Doulos SIL"/>
          <w:i/>
          <w:color w:val="0000FF"/>
        </w:rPr>
        <w:t>[gòb</w:t>
      </w:r>
      <w:r w:rsidR="00D542A2" w:rsidRPr="005D30C6">
        <w:rPr>
          <w:rFonts w:ascii="Doulos SIL" w:hAnsi="Doulos SIL"/>
          <w:i/>
          <w:color w:val="0000FF"/>
        </w:rPr>
        <w:noBreakHyphen/>
        <w:t>ù]-[lúŋg</w:t>
      </w:r>
      <w:r w:rsidR="00D542A2" w:rsidRPr="005D30C6">
        <w:rPr>
          <w:rFonts w:ascii="Doulos SIL" w:hAnsi="Doulos SIL"/>
          <w:i/>
          <w:color w:val="0000FF"/>
        </w:rPr>
        <w:noBreakHyphen/>
        <w:t>ò]</w:t>
      </w:r>
      <w:r w:rsidR="00D542A2">
        <w:t>]</w:t>
      </w:r>
      <w:r w:rsidR="00261FBE">
        <w:t>.</w:t>
      </w:r>
    </w:p>
    <w:p w14:paraId="7C1288BF" w14:textId="5B368DD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kùrmútì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pinch and twist the skin of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pincer et tordre la peau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nòntì</w:t>
      </w:r>
      <w:r>
        <w:t>].</w:t>
      </w:r>
    </w:p>
    <w:p w14:paraId="6E150843" w14:textId="075A367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kùrmútí</w:t>
      </w:r>
      <w:r w:rsidRPr="005D30C6">
        <w:rPr>
          <w:rFonts w:ascii="Doulos SIL" w:hAnsi="Doulos SIL"/>
          <w:i/>
          <w:color w:val="0000FF"/>
        </w:rPr>
        <w:noBreakHyphen/>
        <w:t>kùrmútí</w:t>
      </w:r>
      <w:r w:rsidRPr="005D30C6">
        <w:rPr>
          <w:rFonts w:ascii="Doulos SIL" w:hAnsi="Doulos SIL"/>
          <w:i/>
          <w:color w:val="0000FF"/>
        </w:rPr>
        <w:noBreakHyphen/>
        <w:t>ꜜbá:bàndê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E22035">
        <w:t xml:space="preserve"> [</w:t>
      </w:r>
      <w:r>
        <w:t>n] a girls</w:t>
      </w:r>
      <w:r w:rsidR="007B254E">
        <w:t>’</w:t>
      </w:r>
      <w:r>
        <w:t xml:space="preserve"> game sung to this refrain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de filles qui chantent cette phrase.</w:t>
      </w:r>
    </w:p>
    <w:p w14:paraId="37EADC5D" w14:textId="4A7AA84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kúrɲê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kúrɲ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E22035">
        <w:t xml:space="preserve"> inal</w:t>
      </w:r>
      <w:r>
        <w:t xml:space="preserve">] husband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mari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kúrɲ</w:t>
      </w:r>
      <w:r w:rsidRPr="005D30C6">
        <w:rPr>
          <w:rFonts w:ascii="Doulos SIL" w:hAnsi="Doulos SIL"/>
          <w:i/>
          <w:color w:val="0000FF"/>
        </w:rPr>
        <w:noBreakHyphen/>
        <w:t>êy</w:t>
      </w:r>
      <w:r>
        <w:t xml:space="preserve">, 2Sg </w:t>
      </w:r>
      <w:r w:rsidRPr="005D30C6">
        <w:rPr>
          <w:rFonts w:ascii="Doulos SIL" w:hAnsi="Doulos SIL"/>
          <w:i/>
          <w:color w:val="0000FF"/>
        </w:rPr>
        <w:t>kúrɲâ</w:t>
      </w:r>
      <w:r w:rsidRPr="005D30C6">
        <w:rPr>
          <w:rFonts w:ascii="Doulos SIL" w:hAnsi="Doulos SIL"/>
          <w:i/>
          <w:color w:val="0000FF"/>
        </w:rPr>
        <w:noBreakHyphen/>
        <w:t>ŋ</w:t>
      </w:r>
      <w:r>
        <w:t>, 3Sg</w:t>
      </w:r>
      <w:r w:rsidRPr="005D30C6">
        <w:rPr>
          <w:rFonts w:ascii="Doulos SIL" w:hAnsi="Doulos SIL"/>
          <w:i/>
          <w:color w:val="0000FF"/>
        </w:rPr>
        <w:t xml:space="preserve"> kúrɲ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ꜜkúrɲ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814B68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kúrɲ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[3Sg possessor of </w:t>
      </w:r>
      <w:r w:rsidRPr="005D30C6">
        <w:rPr>
          <w:rFonts w:ascii="Doulos SIL" w:hAnsi="Doulos SIL"/>
          <w:i/>
          <w:color w:val="0000FF"/>
        </w:rPr>
        <w:t>kúrɲê</w:t>
      </w:r>
      <w:r>
        <w:t>].</w:t>
      </w:r>
    </w:p>
    <w:p w14:paraId="5DAB0B3E" w14:textId="54B2A68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kùr</w:t>
      </w:r>
      <w:r>
        <w:t xml:space="preserve">, 3PossSg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[n, alien or inal] skin; (animal) hide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62039">
        <w:rPr>
          <w:rFonts w:ascii="Garamond" w:hAnsi="Garamond"/>
        </w:rPr>
        <w:t>peau; peau (d’animal</w:t>
      </w:r>
      <w:r>
        <w:rPr>
          <w:rFonts w:ascii="Garamond" w:hAnsi="Garamond"/>
        </w:rPr>
        <w:t>)</w:t>
      </w:r>
      <w:r>
        <w:t xml:space="preserve"> [Za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kù:rù</w:t>
      </w:r>
      <w:r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kú:rú</w:t>
      </w:r>
      <w:r>
        <w:t>]</w:t>
      </w:r>
      <w:r w:rsidRPr="00590ABD">
        <w:t xml:space="preserve"> - </w:t>
      </w:r>
      <w:r>
        <w:t xml:space="preserve">poss (alienable): 1Sg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ê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kùr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2C3CD0">
        <w:t xml:space="preserve"> -</w:t>
      </w:r>
      <w:r w:rsidRPr="00590ABD">
        <w:t xml:space="preserve"> </w:t>
      </w:r>
      <w:r>
        <w:t xml:space="preserve">poss (inal):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3FullSg </w:t>
      </w:r>
      <w:r w:rsidRPr="005D30C6">
        <w:rPr>
          <w:rFonts w:ascii="Doulos SIL" w:hAnsi="Doulos SIL"/>
          <w:i/>
          <w:color w:val="0000FF"/>
        </w:rPr>
        <w:t>ʔáŋgá kùr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2C3CD0">
        <w:t xml:space="preserve"> -</w:t>
      </w:r>
      <w:r>
        <w:t xml:space="preserve"> cpd: see</w:t>
      </w:r>
      <w:r w:rsidRPr="005D30C6">
        <w:rPr>
          <w:rFonts w:ascii="Doulos SIL" w:hAnsi="Doulos SIL"/>
          <w:i/>
          <w:color w:val="0000FF"/>
        </w:rPr>
        <w:t xml:space="preserve"> kúr</w:t>
      </w:r>
      <w:r w:rsidRPr="005D30C6">
        <w:rPr>
          <w:rFonts w:ascii="Doulos SIL" w:hAnsi="Doulos SIL"/>
          <w:i/>
          <w:color w:val="0000FF"/>
        </w:rPr>
        <w:noBreakHyphen/>
        <w:t>[bíb</w:t>
      </w:r>
      <w:r w:rsidRPr="005D30C6">
        <w:rPr>
          <w:rFonts w:ascii="Doulos SIL" w:hAnsi="Doulos SIL"/>
          <w:i/>
          <w:color w:val="0000FF"/>
        </w:rPr>
        <w:noBreakHyphen/>
        <w:t>ó]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ká:réy</w:t>
      </w:r>
      <w:r>
        <w:t>.</w:t>
      </w:r>
    </w:p>
    <w:p w14:paraId="05DB3E3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kúrí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blood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sang</w:t>
      </w:r>
      <w:r w:rsidRPr="00590ABD">
        <w:t xml:space="preserve"> - </w:t>
      </w:r>
      <w:r>
        <w:t>poss: 1Sg</w:t>
      </w:r>
      <w:r w:rsidRPr="005D30C6">
        <w:rPr>
          <w:rFonts w:ascii="Doulos SIL" w:hAnsi="Doulos SIL"/>
          <w:i/>
          <w:color w:val="0000FF"/>
        </w:rPr>
        <w:t xml:space="preserve"> kúr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à kúr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kúrí</w:t>
      </w:r>
      <w:r>
        <w:t>].</w:t>
      </w:r>
    </w:p>
    <w:p w14:paraId="46ED8A2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herd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troupeau</w:t>
      </w:r>
      <w:r>
        <w:t xml:space="preserve"> [not common as noun; cf. verb</w:t>
      </w:r>
      <w:r w:rsidRPr="005D30C6">
        <w:rPr>
          <w:rFonts w:ascii="Doulos SIL" w:hAnsi="Doulos SIL"/>
          <w:i/>
          <w:color w:val="0000FF"/>
        </w:rPr>
        <w:t xml:space="preserve"> kúrú</w:t>
      </w:r>
      <w:r>
        <w:t xml:space="preserve"> 1a] [Za &amp; TSK </w:t>
      </w:r>
      <w:r w:rsidRPr="00BB673A">
        <w:rPr>
          <w:rFonts w:ascii="Arial Unicode MS" w:eastAsia="Arial Unicode MS" w:hAnsi="Arial Unicode MS"/>
          <w:i/>
          <w:color w:val="008000"/>
        </w:rPr>
        <w:t>kùrú</w:t>
      </w:r>
      <w:r>
        <w:t>].</w:t>
      </w:r>
    </w:p>
    <w:p w14:paraId="21DA0EC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>
        <w:t> 2].</w:t>
      </w:r>
    </w:p>
    <w:p w14:paraId="4574BD02" w14:textId="4C30B8C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length, height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longueur, taille</w:t>
      </w:r>
      <w:r>
        <w:t xml:space="preserve"> [often possessed] [related to </w:t>
      </w:r>
      <w:r w:rsidRPr="005D30C6">
        <w:rPr>
          <w:rFonts w:ascii="Doulos SIL" w:hAnsi="Doulos SIL"/>
          <w:i/>
          <w:color w:val="0000FF"/>
        </w:rPr>
        <w:t>kú:</w:t>
      </w:r>
      <w:r>
        <w:t xml:space="preserve"> 3, </w:t>
      </w:r>
      <w:r w:rsidRPr="005D30C6">
        <w:rPr>
          <w:rFonts w:ascii="Doulos SIL" w:hAnsi="Doulos SIL"/>
          <w:i/>
          <w:color w:val="0000FF"/>
        </w:rPr>
        <w:t>kú</w:t>
      </w:r>
      <w:r w:rsidR="00F558BB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kû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her height, its length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sa taille, sa longueur</w:t>
      </w:r>
      <w:r>
        <w:t>.</w:t>
      </w:r>
    </w:p>
    <w:p w14:paraId="2A83C6B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kùrsà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have a skin rash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avoir la gale</w:t>
      </w:r>
      <w:r>
        <w:t xml:space="preserve"> [cf.</w:t>
      </w:r>
      <w:r w:rsidRPr="003E4524">
        <w:rPr>
          <w:color w:val="993300"/>
        </w:rPr>
        <w:t xml:space="preserve">  </w:t>
      </w:r>
      <w:r w:rsidRPr="005D30C6">
        <w:rPr>
          <w:rFonts w:ascii="Doulos SIL" w:hAnsi="Doulos SIL"/>
          <w:i/>
          <w:color w:val="0000FF"/>
        </w:rPr>
        <w:t>kàsùmà</w:t>
      </w:r>
      <w:r>
        <w:t>].</w:t>
      </w:r>
    </w:p>
    <w:p w14:paraId="1C6B8E9C" w14:textId="6268D01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kùrsà</w:t>
      </w:r>
      <w:r w:rsidRPr="002C3CD0">
        <w:t xml:space="preserve"> 1</w:t>
      </w:r>
      <w:r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skin rash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gale</w:t>
      </w:r>
      <w:r>
        <w:t xml:space="preserve"> [cf.</w:t>
      </w:r>
      <w:r w:rsidRPr="003E4524">
        <w:rPr>
          <w:color w:val="993300"/>
        </w:rPr>
        <w:t xml:space="preserve">  </w:t>
      </w:r>
      <w:r w:rsidRPr="005D30C6">
        <w:rPr>
          <w:rFonts w:ascii="Doulos SIL" w:hAnsi="Doulos SIL"/>
          <w:i/>
          <w:color w:val="0000FF"/>
        </w:rPr>
        <w:t>kàsùm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54AC39F" w14:textId="2D12B3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stones placed at edge of a roof to guide rainwater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pierres </w:t>
      </w:r>
      <w:r w:rsidR="002E02ED">
        <w:rPr>
          <w:rFonts w:ascii="Garamond" w:hAnsi="Garamond"/>
        </w:rPr>
        <w:t>dé</w:t>
      </w:r>
      <w:r>
        <w:rPr>
          <w:rFonts w:ascii="Garamond" w:hAnsi="Garamond"/>
        </w:rPr>
        <w:t>posées au bord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 toit pour </w:t>
      </w:r>
      <w:r w:rsidR="002E02ED">
        <w:rPr>
          <w:rFonts w:ascii="Garamond" w:hAnsi="Garamond"/>
        </w:rPr>
        <w:t>acheminer</w:t>
      </w:r>
      <w:r>
        <w:rPr>
          <w:rFonts w:ascii="Garamond" w:hAnsi="Garamond"/>
        </w:rPr>
        <w:t xml:space="preserve">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de pluie</w:t>
      </w:r>
      <w:r>
        <w:t>.</w:t>
      </w:r>
    </w:p>
    <w:p w14:paraId="003F998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kúrú</w:t>
      </w:r>
      <w:r w:rsidRPr="002C3CD0">
        <w:t xml:space="preserve"> 1</w:t>
      </w:r>
      <w:r>
        <w:t>a  [VblN</w:t>
      </w:r>
      <w:r w:rsidRPr="005D30C6">
        <w:rPr>
          <w:rFonts w:ascii="Doulos SIL" w:hAnsi="Doulos SIL"/>
          <w:i/>
          <w:color w:val="0000FF"/>
        </w:rPr>
        <w:t xml:space="preserve"> kúrú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[tr] tend, herd (animals), take (animals) to pasture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conduire (ruminants), faire pâturer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(cattle, sheep) graze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(ruminants) pâturer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 3] [Za </w:t>
      </w:r>
      <w:r w:rsidRPr="00BB673A">
        <w:rPr>
          <w:rFonts w:ascii="Arial Unicode MS" w:eastAsia="Arial Unicode MS" w:hAnsi="Arial Unicode MS"/>
          <w:i/>
          <w:color w:val="008000"/>
        </w:rPr>
        <w:t>kùrú</w:t>
      </w:r>
      <w:r>
        <w:t xml:space="preserve">, Ka &amp; TSK </w:t>
      </w:r>
      <w:r w:rsidRPr="00BB673A">
        <w:rPr>
          <w:rFonts w:ascii="Arial Unicode MS" w:eastAsia="Arial Unicode MS" w:hAnsi="Arial Unicode MS"/>
          <w:i/>
          <w:color w:val="008000"/>
        </w:rPr>
        <w:t>kúrù</w:t>
      </w:r>
      <w:r>
        <w:t>].</w:t>
      </w:r>
    </w:p>
    <w:p w14:paraId="22F0D58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1].</w:t>
      </w:r>
    </w:p>
    <w:p w14:paraId="0C3CC34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121C999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3].</w:t>
      </w:r>
    </w:p>
    <w:p w14:paraId="6E3C258B" w14:textId="498B0C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kú:rú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blackened, charred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ê. noirci, carbonisé, calciné </w:t>
      </w:r>
      <w:r>
        <w:t>[used in insults]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ó ẁ kú:rú</w:t>
      </w:r>
      <w:r>
        <w:t xml:space="preserve">  his liver is charred (=he is a criminal)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le foie calciné (=c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un criminel)</w:t>
      </w:r>
      <w:r>
        <w:t xml:space="preserve"> [Ka</w:t>
      </w:r>
      <w:r w:rsidRPr="003E4524">
        <w:rPr>
          <w:color w:val="993300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kúrtù</w:t>
      </w:r>
      <w:r>
        <w:t>].</w:t>
      </w:r>
    </w:p>
    <w:p w14:paraId="1479257B" w14:textId="2E8910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kú:rû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6E547B">
        <w:t xml:space="preserve"> [nominal cpd final] debauched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 </w:t>
      </w:r>
      <w:r>
        <w:rPr>
          <w:rFonts w:ascii="Garamond" w:hAnsi="Garamond"/>
        </w:rPr>
        <w:t xml:space="preserve">débauché </w:t>
      </w:r>
      <w:r>
        <w:t>[Za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kú:rù</w:t>
      </w:r>
      <w:r>
        <w:t>]</w:t>
      </w:r>
      <w:r w:rsidRPr="00590ABD">
        <w:t xml:space="preserve"> - </w:t>
      </w:r>
      <w:r>
        <w:t xml:space="preserve">attested cpds: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>
        <w:t>.</w:t>
      </w:r>
    </w:p>
    <w:p w14:paraId="069FAD6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3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2].</w:t>
      </w:r>
    </w:p>
    <w:p w14:paraId="36CB704E" w14:textId="5295E0C0" w:rsidR="004E4BA0" w:rsidRDefault="002A314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kúr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bíb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744F88">
        <w:t xml:space="preserve">bahuvrihi cpd </w:t>
      </w:r>
      <w:r w:rsidR="00261FBE">
        <w:t xml:space="preserve">n] [see </w:t>
      </w:r>
      <w:r w:rsidR="00261FBE" w:rsidRPr="005D30C6">
        <w:rPr>
          <w:rFonts w:ascii="Doulos SIL" w:hAnsi="Doulos SIL"/>
          <w:i/>
          <w:color w:val="0000FF"/>
        </w:rPr>
        <w:t>kúr</w:t>
      </w:r>
      <w:r w:rsidR="00261FBE" w:rsidRPr="005D30C6">
        <w:rPr>
          <w:rFonts w:ascii="Doulos SIL" w:hAnsi="Doulos SIL"/>
          <w:i/>
          <w:color w:val="0000FF"/>
        </w:rPr>
        <w:noBreakHyphen/>
        <w:t>bíb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35A022CC" w14:textId="103EC19A" w:rsidR="004E4BA0" w:rsidRDefault="002A3147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kùr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t>]</w:t>
      </w:r>
      <w:r w:rsidR="00261FBE">
        <w:t xml:space="preserve">  </w:t>
      </w:r>
      <w:r w:rsidR="00261FBE">
        <w:rPr>
          <w:rFonts w:ascii="Wingdings" w:hAnsi="Wingdings"/>
          <w:sz w:val="18"/>
        </w:rPr>
        <w:t></w:t>
      </w:r>
      <w:r w:rsidR="00261FBE">
        <w:t xml:space="preserve"> [</w:t>
      </w:r>
      <w:r w:rsidR="00744F88">
        <w:t xml:space="preserve">bahuvrihi cpd </w:t>
      </w:r>
      <w:r w:rsidR="00261FBE">
        <w:t xml:space="preserve">n] [see </w:t>
      </w:r>
      <w:r w:rsidR="00261FBE" w:rsidRPr="005D30C6">
        <w:rPr>
          <w:rFonts w:ascii="Doulos SIL" w:hAnsi="Doulos SIL"/>
          <w:i/>
          <w:color w:val="0000FF"/>
        </w:rPr>
        <w:t>kùr</w:t>
      </w:r>
      <w:r w:rsidR="00261FBE" w:rsidRPr="005D30C6">
        <w:rPr>
          <w:rFonts w:ascii="Doulos SIL" w:hAnsi="Doulos SIL"/>
          <w:i/>
          <w:color w:val="0000FF"/>
        </w:rPr>
        <w:noBreakHyphen/>
        <w:t>ká:r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>
        <w:t>].</w:t>
      </w:r>
    </w:p>
    <w:p w14:paraId="5B63CA5E" w14:textId="5F02A93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kúrú</w:t>
      </w:r>
      <w:r w:rsidRPr="005D30C6">
        <w:rPr>
          <w:rFonts w:ascii="Doulos SIL" w:hAnsi="Doulos SIL"/>
          <w:i/>
          <w:color w:val="0000FF"/>
        </w:rPr>
        <w:noBreakHyphen/>
        <w:t>kúru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jacana, lily-trotter (bird) </w:t>
      </w:r>
      <w:r>
        <w:rPr>
          <w:rFonts w:ascii="Wingdings" w:hAnsi="Wingdings"/>
          <w:sz w:val="18"/>
        </w:rPr>
        <w:t></w:t>
      </w:r>
      <w:r>
        <w:t xml:space="preserve"> jacana (oiseau) [</w:t>
      </w:r>
      <w:r w:rsidR="00E0681E">
        <w:t>Wami</w:t>
      </w:r>
      <w:r>
        <w:t xml:space="preserve"> dialect, onomatopoeic] [</w:t>
      </w:r>
      <w:r w:rsidRPr="00FE62AD">
        <w:rPr>
          <w:smallCaps/>
        </w:rPr>
        <w:t>id</w:t>
      </w:r>
      <w:r>
        <w:t xml:space="preserve">: </w:t>
      </w:r>
      <w:r w:rsidRPr="0005672C">
        <w:rPr>
          <w:rFonts w:ascii="Garamond" w:hAnsi="Garamond"/>
          <w:i/>
        </w:rPr>
        <w:t>Actophilornis africana</w:t>
      </w:r>
      <w:r>
        <w:t>] [</w:t>
      </w:r>
      <w:r w:rsidR="008C1A9C" w:rsidRPr="008C1A9C">
        <w:rPr>
          <w:smallCaps/>
        </w:rPr>
        <w:t xml:space="preserve">syn: </w:t>
      </w:r>
      <w:r w:rsidR="002028D5" w:rsidRPr="005D30C6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028D5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bóŋ</w:t>
      </w:r>
      <w:r w:rsidR="002028D5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2028D5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kìr-yà</w:t>
      </w:r>
      <w:r w:rsidR="002028D5" w:rsidRPr="005D30C6">
        <w:rPr>
          <w:rFonts w:ascii="Doulos SIL" w:hAnsi="Doulos SIL"/>
          <w:i/>
          <w:color w:val="0000FF"/>
        </w:rPr>
        <w:t>]</w:t>
      </w:r>
      <w:r>
        <w:t xml:space="preserve"> ].</w:t>
      </w:r>
    </w:p>
    <w:p w14:paraId="1E576552" w14:textId="043425A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>
        <w:t>(</w:t>
      </w:r>
      <w:r w:rsidRPr="000023A4"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tending sheep or cattle, shepherding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faire pâturer </w:t>
      </w:r>
      <w:r w:rsidR="002E02ED">
        <w:rPr>
          <w:rFonts w:ascii="Garamond" w:hAnsi="Garamond"/>
        </w:rPr>
        <w:t xml:space="preserve">des </w:t>
      </w:r>
      <w:r>
        <w:rPr>
          <w:rFonts w:ascii="Garamond" w:hAnsi="Garamond"/>
        </w:rPr>
        <w:t>ruminants</w:t>
      </w:r>
      <w:r>
        <w:t xml:space="preserve"> [VblN &lt; </w:t>
      </w:r>
      <w:r w:rsidRPr="005D30C6">
        <w:rPr>
          <w:rFonts w:ascii="Doulos SIL" w:hAnsi="Doulos SIL"/>
          <w:i/>
          <w:color w:val="0000FF"/>
        </w:rPr>
        <w:t>kúrú</w:t>
      </w:r>
      <w:r>
        <w:t> 1].</w:t>
      </w:r>
    </w:p>
    <w:p w14:paraId="19D6C73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kúrwâ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belt (of motor engine)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croix (de moteur)</w:t>
      </w:r>
      <w:r>
        <w:t xml:space="preserve"> [&lt;Fr].</w:t>
      </w:r>
    </w:p>
    <w:p w14:paraId="5FA56D4F" w14:textId="3DA5C9E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kúsé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hit (sb, with butt of hand, on nape)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(du bout de la main, à la nuque)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à la nuque)</w:t>
      </w:r>
      <w:r>
        <w:t>.</w:t>
      </w:r>
    </w:p>
    <w:p w14:paraId="685F51DA" w14:textId="5731509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kú:sî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shrink, contract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contracter, se rétrécir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tighten, pull in, shorten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raccourcir, contracter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c) [intr, plus dative] kowtow (to sb), act humbly or subserviently (toward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se rabaisser, faire la courbette (devant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2BD41673" w14:textId="4230A8D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kùs-kús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kùsù-kús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couscous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couscous</w:t>
      </w:r>
      <w:r>
        <w:t xml:space="preserve"> [&lt;Ar via Fr].</w:t>
      </w:r>
    </w:p>
    <w:p w14:paraId="026E1618" w14:textId="79FDEC9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[n] cooking pot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marmite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large earthenware waterjar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canari, jarre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en terre cuite</w:t>
      </w:r>
      <w:r>
        <w:t xml:space="preserve"> [often specified as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</w:r>
      <w:r w:rsidR="002E02E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E02ED">
        <w:rPr>
          <w:rFonts w:ascii="Doulos SIL" w:hAnsi="Doulos SIL"/>
          <w:i/>
          <w:color w:val="0000FF"/>
        </w:rPr>
        <w:t>]</w:t>
      </w:r>
      <w:r>
        <w:t xml:space="preserve"> in this sense].</w:t>
      </w:r>
    </w:p>
    <w:p w14:paraId="545241C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kùsôw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kùsúw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2B34052" w14:textId="6D2A97A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kùsùkór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</w:t>
      </w:r>
      <w:r>
        <w:rPr>
          <w:rFonts w:ascii="Wingdings" w:hAnsi="Wingdings"/>
          <w:sz w:val="18"/>
        </w:rPr>
        <w:t></w:t>
      </w:r>
      <w:r>
        <w:t xml:space="preserve"> [n] dark caterpillar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chenille noirâtre sp</w:t>
      </w:r>
      <w:r w:rsidR="005D30C6">
        <w:rPr>
          <w:rFonts w:ascii="Garamond" w:hAnsi="Garamond"/>
        </w:rPr>
        <w:t>.</w:t>
      </w:r>
    </w:p>
    <w:p w14:paraId="61B77B61" w14:textId="5153D50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kùsúw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kùsúb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kùsûw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kùsûb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kùsôw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dust; dust-storm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poussière; vent de poussière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kúsòw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kúsà</w:t>
      </w:r>
      <w:r>
        <w:t>].</w:t>
      </w:r>
    </w:p>
    <w:p w14:paraId="5705202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kùsúw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AAFC29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kùsùkús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kùskús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3CA460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kúsúrû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(dirty clothes, dirty person) be washed quickly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(habits, personne sale) ê. lavé rapidement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wash (clothes) quickly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laver (les habits) rapidement</w:t>
      </w:r>
      <w:r>
        <w:t xml:space="preserve"> [implies laziness or haste].</w:t>
      </w:r>
    </w:p>
    <w:p w14:paraId="41ED1C30" w14:textId="5D9CE0B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kúták!</w:t>
      </w:r>
      <w:r>
        <w:t xml:space="preserve">  </w:t>
      </w:r>
      <w:r>
        <w:rPr>
          <w:rFonts w:ascii="Wingdings" w:hAnsi="Wingdings"/>
          <w:sz w:val="18"/>
        </w:rPr>
        <w:t></w:t>
      </w:r>
      <w:r w:rsidR="00DD3171">
        <w:t xml:space="preserve"> [interj] [Intens for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</w:t>
      </w:r>
      <w:r w:rsidR="00DD3171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m</w:t>
      </w:r>
      <w:r>
        <w:t> 1]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àꜛ kòm kúták!</w:t>
      </w:r>
      <w:r w:rsidR="00DD3171">
        <w:t xml:space="preserve">  it (=milk) was very thick</w:t>
      </w:r>
      <w:r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(=lait) était tres concentré</w:t>
      </w:r>
      <w:r>
        <w:t>.</w:t>
      </w:r>
    </w:p>
    <w:p w14:paraId="405F2645" w14:textId="72BF3E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kútí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 plus dative] be disgusted by (sth)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dégoûté par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>.</w:t>
      </w:r>
    </w:p>
    <w:p w14:paraId="1D4BEDD3" w14:textId="0D1BB16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kútî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small piece (of kola nut)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petit morceau (de cola)</w:t>
      </w:r>
      <w:r w:rsidRPr="00590ABD">
        <w:t xml:space="preserve"> - </w:t>
      </w:r>
      <w:r>
        <w:t xml:space="preserve">also cpd </w:t>
      </w:r>
      <w:r w:rsidRPr="005D30C6">
        <w:rPr>
          <w:rFonts w:ascii="Doulos SIL" w:hAnsi="Doulos SIL"/>
          <w:i/>
          <w:color w:val="0000FF"/>
        </w:rPr>
        <w:t>gó:r</w:t>
      </w:r>
      <w:r w:rsidRPr="005D30C6">
        <w:rPr>
          <w:rFonts w:ascii="Doulos SIL" w:hAnsi="Doulos SIL"/>
          <w:i/>
          <w:color w:val="0000FF"/>
        </w:rPr>
        <w:noBreakHyphen/>
        <w:t>ò kútî</w:t>
      </w:r>
      <w:r>
        <w:t>.</w:t>
      </w:r>
    </w:p>
    <w:p w14:paraId="04EF797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kútúbî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third day before feast of Ramadan (when djinns are released)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troisième jour avant la fête de Ramadam (quand les djinns sont mis en liberté)</w:t>
      </w:r>
      <w:r>
        <w:t>.</w:t>
      </w:r>
    </w:p>
    <w:p w14:paraId="7212A9F5" w14:textId="38003F0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èy ɲâ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</w:t>
      </w:r>
      <w:r w:rsidR="00127C8E">
        <w:t>pd n, lit. “</w:t>
      </w:r>
      <w:r>
        <w:t>baobabs</w:t>
      </w:r>
      <w:r w:rsidR="007B254E">
        <w:t>’</w:t>
      </w:r>
      <w:r w:rsidR="00127C8E">
        <w:t xml:space="preserve"> mother”</w:t>
      </w:r>
      <w:r>
        <w:t xml:space="preserve">] snake sp. that a person can pick up in mid-body with the hands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serpent sp.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on peut </w:t>
      </w:r>
      <w:r w:rsidR="002E02ED">
        <w:rPr>
          <w:rFonts w:ascii="Garamond" w:hAnsi="Garamond"/>
        </w:rPr>
        <w:t>prendre</w:t>
      </w:r>
      <w:r>
        <w:rPr>
          <w:rFonts w:ascii="Garamond" w:hAnsi="Garamond"/>
        </w:rPr>
        <w:t xml:space="preserve"> au milieu du corps avec la main</w:t>
      </w:r>
      <w:r>
        <w:t xml:space="preserve"> [</w:t>
      </w:r>
      <w:r w:rsidRPr="00FE62AD">
        <w:rPr>
          <w:smallCaps/>
        </w:rPr>
        <w:t>id</w:t>
      </w:r>
      <w:r>
        <w:t xml:space="preserve">: not seen, probably </w:t>
      </w:r>
      <w:r>
        <w:rPr>
          <w:rFonts w:ascii="Garamond" w:hAnsi="Garamond"/>
          <w:i/>
        </w:rPr>
        <w:t>Bitis arietens</w:t>
      </w:r>
      <w:r>
        <w:t>, Viperidae, slow to bite humans but has lethal venom]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ú ꜜdúŋgúríyá</w:t>
      </w:r>
      <w:r>
        <w:t xml:space="preserve"> ; equated with Ful </w:t>
      </w:r>
      <w:r w:rsidRPr="00BB673A">
        <w:rPr>
          <w:rFonts w:ascii="Arial Unicode MS" w:eastAsia="Arial Unicode MS" w:hAnsi="Arial Unicode MS"/>
          <w:i/>
          <w:color w:val="008000"/>
        </w:rPr>
        <w:t>ɲaandu seno</w:t>
      </w:r>
      <w:r>
        <w:t>].</w:t>
      </w:r>
    </w:p>
    <w:p w14:paraId="510F07E6" w14:textId="1664AAB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kù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baobab (fruit or tree)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baobab (fruit)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Adansonia digitata</w:t>
      </w:r>
      <w:r>
        <w:t xml:space="preserve">, </w:t>
      </w:r>
      <w:r w:rsidR="00FA5E76">
        <w:t>Malvaceae</w:t>
      </w:r>
      <w:r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kǒ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kɔ̌</w:t>
      </w:r>
      <w:r w:rsidR="00A82BA9" w:rsidRPr="00A82BA9">
        <w:rPr>
          <w:rFonts w:ascii="Doulos SIL" w:hAnsi="Doulos SIL"/>
          <w:i/>
          <w:iCs/>
          <w:color w:val="008000"/>
          <w:spacing w:val="30"/>
          <w:szCs w:val="24"/>
        </w:rPr>
        <w:t>:</w:t>
      </w:r>
      <w:r w:rsidR="00A82BA9">
        <w:t>,</w:t>
      </w:r>
      <w:r>
        <w:t xml:space="preserve"> cf. Hausa </w:t>
      </w:r>
      <w:r w:rsidRPr="00BB673A">
        <w:rPr>
          <w:rFonts w:ascii="Arial Unicode MS" w:eastAsia="Arial Unicode MS" w:hAnsi="Arial Unicode MS"/>
          <w:i/>
          <w:color w:val="008000"/>
        </w:rPr>
        <w:t>kuka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(and its cpds),</w:t>
      </w:r>
      <w:r w:rsidR="002E02ED" w:rsidRPr="002E02ED">
        <w:t xml:space="preserve"> </w:t>
      </w:r>
      <w:r w:rsidR="002E02ED" w:rsidRPr="00E21E60">
        <w:rPr>
          <w:rFonts w:ascii="Doulos SIL" w:hAnsi="Doulos SIL"/>
          <w:i/>
          <w:color w:val="0000FF"/>
        </w:rPr>
        <w:t>gùmb-ò</w:t>
      </w:r>
      <w:r w:rsidR="002E02ED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ko</w:t>
      </w:r>
      <w:r w:rsidR="002E02ED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ŋ</w:t>
      </w:r>
      <w:r w:rsidR="002E02ED">
        <w:rPr>
          <w:rFonts w:ascii="Doulos SIL" w:hAnsi="Doulos SIL"/>
          <w:i/>
          <w:color w:val="0000FF"/>
        </w:rPr>
        <w:t>g</w:t>
      </w:r>
      <w:r w:rsidRPr="005D30C6">
        <w:rPr>
          <w:rFonts w:ascii="Doulos SIL" w:hAnsi="Doulos SIL"/>
          <w:i/>
          <w:color w:val="0000FF"/>
        </w:rPr>
        <w:t>o</w:t>
      </w:r>
      <w:r w:rsidR="002E02ED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r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2E02ED">
        <w:rPr>
          <w:rFonts w:ascii="Doulos SIL" w:hAnsi="Doulos SIL"/>
          <w:i/>
          <w:color w:val="0000FF"/>
        </w:rPr>
        <w:t>̀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>
        <w:t xml:space="preserve">entire tree: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590ABD">
        <w:t xml:space="preserve"> - </w:t>
      </w:r>
      <w:r>
        <w:t xml:space="preserve">cpds: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  <w:t>ò gúmb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entire baobab fruit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fruit entier de baobab</w:t>
      </w:r>
      <w:r>
        <w:t xml:space="preserve"> ; </w:t>
      </w:r>
      <w:r w:rsidRPr="005D30C6">
        <w:rPr>
          <w:rFonts w:ascii="Doulos SIL" w:hAnsi="Doulos SIL"/>
          <w:i/>
          <w:color w:val="0000FF"/>
        </w:rPr>
        <w:t>kùw</w:t>
      </w:r>
      <w:r w:rsidRPr="005D30C6">
        <w:rPr>
          <w:rFonts w:ascii="Doulos SIL" w:hAnsi="Doulos SIL"/>
          <w:i/>
          <w:color w:val="0000FF"/>
        </w:rPr>
        <w:noBreakHyphen/>
      </w:r>
      <w:r w:rsidR="0080031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00316">
        <w:rPr>
          <w:rFonts w:ascii="Doulos SIL" w:hAnsi="Doulos SIL"/>
          <w:i/>
          <w:color w:val="0000FF"/>
        </w:rPr>
        <w:t>]</w:t>
      </w:r>
      <w:r>
        <w:t xml:space="preserve">  baobab seed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grain de baobab</w:t>
      </w:r>
      <w:r>
        <w:t>.</w:t>
      </w:r>
    </w:p>
    <w:p w14:paraId="48AEF1F9" w14:textId="15A6C7A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kùyb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(belly) be twisted (=sick)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(ventre) ê. tordu (=malade)</w:t>
      </w:r>
      <w:r>
        <w:t xml:space="preserve"> [</w:t>
      </w:r>
      <w:r w:rsidR="00EF00AF">
        <w:t>ResPass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kùybì</w:t>
      </w:r>
      <w:r>
        <w:t>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 xml:space="preserve">éy bò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kùyb</w:t>
      </w:r>
      <w:r w:rsidRPr="005D30C6">
        <w:rPr>
          <w:rFonts w:ascii="Doulos SIL" w:hAnsi="Doulos SIL"/>
          <w:i/>
          <w:color w:val="0000FF"/>
        </w:rPr>
        <w:noBreakHyphen/>
        <w:t>à]</w:t>
      </w:r>
      <w:r>
        <w:t xml:space="preserve">  my belly is twisted (=sick)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mon ventre est tordu (=malade)</w:t>
      </w:r>
      <w:r>
        <w:t>.</w:t>
      </w:r>
    </w:p>
    <w:p w14:paraId="7A85BB1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kúybá</w:t>
      </w:r>
      <w:r w:rsidRPr="005D30C6">
        <w:rPr>
          <w:rFonts w:ascii="Doulos SIL" w:hAnsi="Doulos SIL"/>
          <w:i/>
          <w:color w:val="0000FF"/>
        </w:rPr>
        <w:noBreakHyphen/>
        <w:t>kúybá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female hairdo including braided ponytails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une coiffure féminine comprenant des touffes tressées aux flancs</w:t>
      </w:r>
      <w:r>
        <w:t>.</w:t>
      </w:r>
    </w:p>
    <w:p w14:paraId="776849AF" w14:textId="0B7C3E1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kùybì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twist (e.g. hand, metal), wring (wet garment)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tordre (une main, u</w:t>
      </w:r>
      <w:r w:rsidR="00800316">
        <w:rPr>
          <w:rFonts w:ascii="Garamond" w:hAnsi="Garamond"/>
        </w:rPr>
        <w:t>n fer,</w:t>
      </w:r>
      <w:r>
        <w:rPr>
          <w:rFonts w:ascii="Garamond" w:hAnsi="Garamond"/>
        </w:rPr>
        <w:t xml:space="preserve"> un vêtement mouillé, etc.)</w:t>
      </w:r>
      <w:r>
        <w:t xml:space="preserve"> [</w:t>
      </w:r>
      <w:r w:rsidR="00EF00AF">
        <w:t>ResPass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kùyb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cf. intr </w:t>
      </w:r>
      <w:r w:rsidRPr="005D30C6">
        <w:rPr>
          <w:rFonts w:ascii="Doulos SIL" w:hAnsi="Doulos SIL"/>
          <w:i/>
          <w:color w:val="0000FF"/>
        </w:rPr>
        <w:t>kúybí</w:t>
      </w:r>
      <w:r>
        <w:t xml:space="preserve"> 1b; cf. also cpd nouns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kúybí</w:t>
      </w:r>
      <w:r>
        <w:t xml:space="preserve">, </w:t>
      </w:r>
      <w:r w:rsidR="0080031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80031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kúybí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gólbú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gómbú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lêm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gó:sú</w:t>
      </w:r>
      <w:r>
        <w:t xml:space="preserve">] [Za Ka </w:t>
      </w:r>
      <w:r w:rsidRPr="00BB673A">
        <w:rPr>
          <w:rFonts w:ascii="Arial Unicode MS" w:eastAsia="Arial Unicode MS" w:hAnsi="Arial Unicode MS"/>
          <w:i/>
          <w:color w:val="008000"/>
        </w:rPr>
        <w:t>kú:bì</w:t>
      </w:r>
      <w:r>
        <w:t xml:space="preserve">, KS &amp; KCh </w:t>
      </w:r>
      <w:r w:rsidRPr="00BB673A">
        <w:rPr>
          <w:rFonts w:ascii="Arial Unicode MS" w:eastAsia="Arial Unicode MS" w:hAnsi="Arial Unicode MS"/>
          <w:i/>
          <w:color w:val="008000"/>
        </w:rPr>
        <w:t>ku:bi</w:t>
      </w:r>
      <w:r>
        <w:t>].</w:t>
      </w:r>
    </w:p>
    <w:p w14:paraId="76DFAC0B" w14:textId="191F401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kúybí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[intr] be bent, twisted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tordre, ê. tordu</w:t>
      </w:r>
      <w:r>
        <w:t xml:space="preserve">, cf. </w:t>
      </w:r>
      <w:r w:rsidRPr="005D30C6">
        <w:rPr>
          <w:rFonts w:ascii="Doulos SIL" w:hAnsi="Doulos SIL"/>
          <w:i/>
          <w:color w:val="0000FF"/>
        </w:rPr>
        <w:t>kùyb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, </w:t>
      </w:r>
      <w:r w:rsidR="00800316">
        <w:rPr>
          <w:rFonts w:ascii="Doulos SIL" w:hAnsi="Doulos SIL"/>
          <w:i/>
          <w:color w:val="0000FF"/>
        </w:rPr>
        <w:t>[</w:t>
      </w:r>
      <w:r w:rsidR="00800316" w:rsidRPr="005D30C6">
        <w:rPr>
          <w:rFonts w:ascii="Doulos SIL" w:hAnsi="Doulos SIL"/>
          <w:i/>
          <w:color w:val="0000FF"/>
        </w:rPr>
        <w:t>gùnd</w:t>
      </w:r>
      <w:r w:rsidR="00800316" w:rsidRPr="005D30C6">
        <w:rPr>
          <w:rFonts w:ascii="Doulos SIL" w:hAnsi="Doulos SIL"/>
          <w:i/>
          <w:color w:val="0000FF"/>
        </w:rPr>
        <w:noBreakHyphen/>
        <w:t>ù</w:t>
      </w:r>
      <w:r w:rsidR="00800316">
        <w:rPr>
          <w:rFonts w:ascii="Doulos SIL" w:hAnsi="Doulos SIL"/>
          <w:i/>
          <w:color w:val="0000FF"/>
        </w:rPr>
        <w:t>]</w:t>
      </w:r>
      <w:r w:rsidR="00800316" w:rsidRPr="005D30C6">
        <w:rPr>
          <w:rFonts w:ascii="Doulos SIL" w:hAnsi="Doulos SIL"/>
          <w:i/>
          <w:color w:val="0000FF"/>
        </w:rPr>
        <w:noBreakHyphen/>
        <w:t>kúybí</w:t>
      </w:r>
      <w:r>
        <w:t>].</w:t>
      </w:r>
    </w:p>
    <w:p w14:paraId="7DD80A5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kùyòw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bathe in river or pond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laver dans un fleuve ou une mare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ɲínêy</w:t>
      </w:r>
      <w:r>
        <w:t>].</w:t>
      </w:r>
    </w:p>
    <w:p w14:paraId="6412B966" w14:textId="75AEF0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kúyyâ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striped ground squirrel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écureuil rayé, rat palmiste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Xerus erythropus</w:t>
      </w:r>
      <w:r>
        <w:t>].</w:t>
      </w:r>
    </w:p>
    <w:p w14:paraId="3D5F64A2" w14:textId="36996F55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kúyyá 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[cpd n, lit. “squirrel</w:t>
      </w:r>
      <w:r w:rsidR="007B254E">
        <w:t>’</w:t>
      </w:r>
      <w:r>
        <w:t xml:space="preserve">s food”] semi-erect herb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herbacée mi-dressée sp.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Boerhavia </w:t>
      </w:r>
      <w:r w:rsidR="00296A6B">
        <w:rPr>
          <w:rFonts w:ascii="Garamond" w:hAnsi="Garamond"/>
          <w:i/>
        </w:rPr>
        <w:t>sp.</w:t>
      </w:r>
      <w:r>
        <w:t>, Nyctaginaceae].</w:t>
      </w:r>
    </w:p>
    <w:p w14:paraId="0FA467E2" w14:textId="77777777" w:rsidR="004E4BA0" w:rsidRDefault="00261FBE" w:rsidP="008319BA">
      <w:pPr>
        <w:pStyle w:val="letter"/>
        <w:tabs>
          <w:tab w:val="clear" w:pos="992"/>
        </w:tabs>
        <w:spacing w:line="320" w:lineRule="exact"/>
      </w:pPr>
      <w:r>
        <w:t>L</w:t>
      </w:r>
    </w:p>
    <w:p w14:paraId="3131F217" w14:textId="34543E5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lâ:</w:t>
      </w:r>
      <w:r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okra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gombo</w:t>
      </w:r>
      <w:r>
        <w:t xml:space="preserve"> [</w:t>
      </w:r>
      <w:r w:rsidR="00147354" w:rsidRPr="00147354">
        <w:rPr>
          <w:smallCaps/>
        </w:rPr>
        <w:t>id</w:t>
      </w:r>
      <w:r>
        <w:t xml:space="preserve">: </w:t>
      </w:r>
      <w:r w:rsidR="00CB44CC">
        <w:rPr>
          <w:rFonts w:ascii="Garamond" w:hAnsi="Garamond"/>
          <w:i/>
        </w:rPr>
        <w:t xml:space="preserve">Abelmoschus (=Hibiscus) </w:t>
      </w:r>
      <w:r>
        <w:rPr>
          <w:rFonts w:ascii="Garamond" w:hAnsi="Garamond"/>
          <w:i/>
        </w:rPr>
        <w:t>esculentus</w:t>
      </w:r>
      <w:r>
        <w:t xml:space="preserve">; Malvaceae; chiefly in the cpd </w:t>
      </w: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>]</w:t>
      </w:r>
      <w:r w:rsidRPr="00590ABD">
        <w:t xml:space="preserve"> - </w:t>
      </w:r>
      <w:r>
        <w:t xml:space="preserve">poss: Sg </w:t>
      </w: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 xml:space="preserve"> , 3Sg </w:t>
      </w:r>
      <w:r w:rsidRPr="005D30C6">
        <w:rPr>
          <w:rFonts w:ascii="Doulos SIL" w:hAnsi="Doulos SIL"/>
          <w:i/>
          <w:color w:val="0000FF"/>
        </w:rPr>
        <w:t>à lá: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64211D8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lábú</w:t>
      </w:r>
      <w:r>
        <w:t xml:space="preserve"> 1 as transitive verb].</w:t>
      </w:r>
    </w:p>
    <w:p w14:paraId="6577386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[3SgO &lt; </w:t>
      </w:r>
      <w:r w:rsidRPr="005D30C6">
        <w:rPr>
          <w:rFonts w:ascii="Doulos SIL" w:hAnsi="Doulos SIL"/>
          <w:i/>
          <w:color w:val="0000FF"/>
        </w:rPr>
        <w:t>lábú</w:t>
      </w:r>
      <w:r>
        <w:t xml:space="preserve"> 1 as VO verb].</w:t>
      </w:r>
    </w:p>
    <w:p w14:paraId="29BAEE1B" w14:textId="2856FFD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lá:bâl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certainty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certitude</w:t>
      </w:r>
      <w:r w:rsidRPr="00590ABD">
        <w:t xml:space="preserve"> - </w:t>
      </w:r>
      <w:r>
        <w:t xml:space="preserve">phrases: </w:t>
      </w:r>
      <w:r w:rsidRPr="005D30C6">
        <w:rPr>
          <w:rFonts w:ascii="Doulos SIL" w:hAnsi="Doulos SIL"/>
          <w:i/>
          <w:color w:val="0000FF"/>
        </w:rPr>
        <w:t>dù lá:bâl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dú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à lá:bâl</w:t>
      </w:r>
      <w:r>
        <w:t xml:space="preserve">  (sb) be certain, know for certain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sûr, savoir avec certitude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[lá:bál ꜜnô] [àꜛ nàm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kâ]</w:t>
      </w:r>
      <w:r w:rsidRPr="002C3CD0">
        <w:t xml:space="preserve"> </w:t>
      </w:r>
      <w:r w:rsidR="00C27208">
        <w:t xml:space="preserve"> </w:t>
      </w:r>
      <w:r w:rsidRPr="002C3CD0">
        <w:t>it</w:t>
      </w:r>
      <w:r w:rsidR="007B254E">
        <w:t>’</w:t>
      </w:r>
      <w:r>
        <w:t xml:space="preserve">s certain that he will come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="00C27208">
        <w:rPr>
          <w:rFonts w:ascii="Garamond" w:hAnsi="Garamond"/>
        </w:rPr>
        <w:t>sûr</w:t>
      </w:r>
      <w:r>
        <w:rPr>
          <w:rFonts w:ascii="Garamond" w:hAnsi="Garamond"/>
        </w:rPr>
        <w:t xml:space="preserve">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viendra</w:t>
      </w:r>
      <w:r>
        <w:t>.</w:t>
      </w:r>
    </w:p>
    <w:p w14:paraId="034D47DF" w14:textId="744D0B9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earth, ground, banco (mud-gravel mix for bricks), land, country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terre, banco, pays</w:t>
      </w:r>
      <w:r w:rsidRPr="00590ABD">
        <w:t xml:space="preserve"> - </w:t>
      </w:r>
      <w:r>
        <w:t xml:space="preserve">poss: 1Pl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] [cpds. below with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gándâ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6CAE31E" w14:textId="239615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lábú</w:t>
      </w:r>
      <w:r w:rsidRPr="002C3CD0">
        <w:t xml:space="preserve"> 1</w:t>
      </w:r>
      <w:r>
        <w:t xml:space="preserve">  [VblN </w:t>
      </w:r>
      <w:r w:rsidRPr="005D30C6">
        <w:rPr>
          <w:rFonts w:ascii="Doulos SIL" w:hAnsi="Doulos SIL"/>
          <w:i/>
          <w:color w:val="0000FF"/>
        </w:rPr>
        <w:t>lábú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tùká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a) [VO] touch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toucher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láb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à </w:t>
      </w:r>
      <w:r w:rsidRPr="000023A4">
        <w:t>]</w:t>
      </w:r>
      <w:r>
        <w:t xml:space="preserve">- 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máŋ ꜛlábú ɲóŋ</w:t>
      </w:r>
      <w:r>
        <w:t xml:space="preserve">  they haven</w:t>
      </w:r>
      <w:r w:rsidR="007B254E">
        <w:t>’</w:t>
      </w:r>
      <w:r>
        <w:t xml:space="preserve">t touched them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ne les ont pas touchés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touch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toucher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ʔànàwó:dí nê [á↑=ḿ sù ʔáŋgá ꜜlábú]</w:t>
      </w:r>
      <w:r>
        <w:t xml:space="preserve">  Anawodi told him not to touch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Anawodi lui a dit de ne pas la toucher</w:t>
      </w:r>
      <w:r>
        <w:t>.</w:t>
      </w:r>
    </w:p>
    <w:p w14:paraId="7077DD13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41691751" w14:textId="25B3921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98194F">
        <w:rPr>
          <w:b/>
          <w:color w:val="993300"/>
        </w:rPr>
        <w:t xml:space="preserve"> </w:t>
      </w:r>
      <w:r w:rsidR="00EB6FB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búrk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C27208">
        <w:t xml:space="preserve">n+adj or cpd </w:t>
      </w:r>
      <w:r>
        <w:t xml:space="preserve">n] </w:t>
      </w:r>
      <w:r w:rsidR="00C27208">
        <w:t xml:space="preserve">loam, </w:t>
      </w:r>
      <w:r>
        <w:t xml:space="preserve">soil, </w:t>
      </w:r>
      <w:r w:rsidR="00C27208">
        <w:t>dark earth</w:t>
      </w:r>
      <w:r>
        <w:t xml:space="preserve"> (not sand)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terre noire (non sableuse)</w:t>
      </w:r>
      <w:r>
        <w:t>.</w:t>
      </w:r>
    </w:p>
    <w:p w14:paraId="77B04A2D" w14:textId="61431AA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98194F">
        <w:rPr>
          <w:b/>
          <w:color w:val="993300"/>
        </w:rPr>
        <w:t xml:space="preserve"> </w:t>
      </w:r>
      <w:r w:rsidR="00EB6FB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dí:b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</w:t>
      </w:r>
      <w:r w:rsidR="00C27208">
        <w:t>+partpl] earth</w:t>
      </w:r>
      <w:r>
        <w:t xml:space="preserve"> well-mixed with water (for bricks</w:t>
      </w:r>
      <w:r w:rsidR="00C27208">
        <w:t xml:space="preserve"> or wall repair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banco bien pétri</w:t>
      </w:r>
      <w:r w:rsidR="00C27208">
        <w:rPr>
          <w:rFonts w:ascii="Garamond" w:hAnsi="Garamond"/>
        </w:rPr>
        <w:t xml:space="preserve"> (pour les briques ou pour renforcer les murs)</w:t>
      </w:r>
      <w:r>
        <w:t>.</w:t>
      </w:r>
    </w:p>
    <w:p w14:paraId="411A92B0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là:fíyâ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at peace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en paix</w:t>
      </w:r>
      <w:r>
        <w:t xml:space="preserve"> [related to noun </w:t>
      </w:r>
      <w:r w:rsidRPr="005D30C6">
        <w:rPr>
          <w:rFonts w:ascii="Doulos SIL" w:hAnsi="Doulos SIL"/>
          <w:i/>
          <w:color w:val="0000FF"/>
        </w:rPr>
        <w:t>ʔàlà:fíy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337A4AF9" w14:textId="0F00B44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làgàr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</w:t>
      </w:r>
      <w:r w:rsidR="00D91A89">
        <w:t>[partpl]</w:t>
      </w:r>
      <w:r>
        <w:t xml:space="preserve"> (sb, sth) in poor shape, fragile, shaky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en mauvais état, cassant</w:t>
      </w:r>
      <w:r>
        <w:t>.</w:t>
      </w:r>
    </w:p>
    <w:p w14:paraId="759AEE8C" w14:textId="64F7C54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làgàrè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[tr] do (sth) poorly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mal</w:t>
      </w:r>
      <w:r>
        <w:t xml:space="preserve"> [in serial construction with </w:t>
      </w:r>
      <w:r w:rsidRPr="005D30C6">
        <w:rPr>
          <w:rFonts w:ascii="Doulos SIL" w:hAnsi="Doulos SIL"/>
          <w:i/>
          <w:color w:val="0000FF"/>
        </w:rPr>
        <w:t>fúrú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á↑=ŋ́ làgàrè 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ꜜfúrú</w:t>
      </w:r>
      <w:r>
        <w:t xml:space="preserve">  he did it poorly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fait mal</w:t>
      </w:r>
      <w:r>
        <w:t>.</w:t>
      </w:r>
    </w:p>
    <w:p w14:paraId="53BE649F" w14:textId="6661D779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làgàrè</w:t>
      </w:r>
      <w:r w:rsidRPr="002C3CD0">
        <w:t xml:space="preserve"> 1</w:t>
      </w:r>
      <w:r>
        <w:t xml:space="preserve">b </w:t>
      </w:r>
      <w:r>
        <w:rPr>
          <w:rFonts w:ascii="Wingdings" w:hAnsi="Wingdings"/>
          <w:sz w:val="18"/>
        </w:rPr>
        <w:t></w:t>
      </w:r>
      <w:r>
        <w:t xml:space="preserve"> [n] being in trouble, skating on thin ice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état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au bord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panne,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avoir des ennuis</w:t>
      </w:r>
      <w:r w:rsidR="00C27208">
        <w:rPr>
          <w:rFonts w:ascii="Garamond" w:hAnsi="Garamond"/>
        </w:rPr>
        <w:t>.</w:t>
      </w:r>
    </w:p>
    <w:p w14:paraId="4A271A07" w14:textId="11E1D1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lagàrè</w:t>
      </w:r>
      <w:r w:rsidRPr="002C3CD0">
        <w:t xml:space="preserve"> 1</w:t>
      </w:r>
      <w:r>
        <w:t xml:space="preserve">c  </w:t>
      </w:r>
      <w:r>
        <w:rPr>
          <w:rFonts w:ascii="Wingdings" w:hAnsi="Wingdings"/>
          <w:sz w:val="18"/>
        </w:rPr>
        <w:t></w:t>
      </w:r>
      <w:r>
        <w:t xml:space="preserve"> [adj]  in trouble (often), skating on thin ice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 panne (souvent),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avoir des ennuis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làgàre</w:t>
      </w:r>
      <w:r>
        <w:t xml:space="preserve">  sb who is often in trouble </w:t>
      </w:r>
      <w:r w:rsidRPr="0033636C">
        <w:rPr>
          <w:rFonts w:ascii="Wingdings" w:hAnsi="Wingdings"/>
        </w:rPr>
        <w:t></w:t>
      </w:r>
      <w:r>
        <w:t xml:space="preserve">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a des ennuis fréquents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hà: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lágàrè</w:t>
      </w:r>
      <w:r>
        <w:t xml:space="preserve">  sth that often malfunctions, unreliable thing </w:t>
      </w:r>
      <w:r w:rsidRPr="0033636C">
        <w:rPr>
          <w:rFonts w:ascii="Wingdings" w:hAnsi="Wingdings"/>
        </w:rPr>
        <w:t></w:t>
      </w:r>
      <w:r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qui est souvent en panne</w:t>
      </w:r>
      <w:r>
        <w:t>.</w:t>
      </w:r>
    </w:p>
    <w:p w14:paraId="591E5875" w14:textId="194C1E7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</w:rPr>
        <w:noBreakHyphen/>
      </w:r>
      <w:r w:rsidR="00C272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háwl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grain-eating locust sp. that descended on northern Mali in 2004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locuste granivore sp. qui descenda sur le Mali septentrional en 2004</w:t>
      </w:r>
      <w:r>
        <w:t xml:space="preserve"> [&lt;Ar expression of amazement]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gregarious (=locust) form of </w:t>
      </w:r>
      <w:r>
        <w:rPr>
          <w:rFonts w:ascii="Garamond" w:hAnsi="Garamond"/>
          <w:i/>
        </w:rPr>
        <w:t>Schistocerca gregaria</w:t>
      </w:r>
      <w:r>
        <w:t xml:space="preserve">, Acrididae, Cyrtacanthacridinae; cf. </w:t>
      </w:r>
      <w:r w:rsidRPr="005D30C6">
        <w:rPr>
          <w:rFonts w:ascii="Doulos SIL" w:hAnsi="Doulos SIL"/>
          <w:i/>
          <w:color w:val="0000FF"/>
        </w:rPr>
        <w:t>dò:bíŋ</w:t>
      </w:r>
      <w:r w:rsidRPr="005D30C6">
        <w:rPr>
          <w:rFonts w:ascii="Doulos SIL" w:hAnsi="Doulos SIL"/>
          <w:i/>
          <w:color w:val="0000FF"/>
        </w:rPr>
        <w:noBreakHyphen/>
        <w:t>ꜜká:l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7C345924" w14:textId="720F5855" w:rsidR="004E4BA0" w:rsidRPr="007E0392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là:hídû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lá:ydû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promise, oath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jurement, promesse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ʕhd</w:t>
      </w:r>
      <w:r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ʔá:dî</w:t>
      </w:r>
      <w:r>
        <w:t>]</w:t>
      </w:r>
      <w:r w:rsidRPr="00590ABD">
        <w:t xml:space="preserve"> - </w:t>
      </w:r>
      <w:r>
        <w:t xml:space="preserve">phrases: </w:t>
      </w:r>
      <w:r w:rsidRPr="00C27208">
        <w:rPr>
          <w:rFonts w:ascii="Doulos SIL" w:hAnsi="Doulos SIL"/>
          <w:i/>
          <w:color w:val="0000FF"/>
        </w:rPr>
        <w:t xml:space="preserve">(kù) </w:t>
      </w:r>
      <w:r w:rsidRPr="005D30C6">
        <w:rPr>
          <w:rFonts w:ascii="Doulos SIL" w:hAnsi="Doulos SIL"/>
          <w:i/>
          <w:color w:val="0000FF"/>
        </w:rPr>
        <w:t>lá:ydú sámbú</w:t>
      </w:r>
      <w:r>
        <w:t xml:space="preserve">  take a vow, give a promise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faire une promesse, prêter serment</w:t>
      </w:r>
      <w:r w:rsidRPr="002C3CD0">
        <w:t xml:space="preserve">; </w:t>
      </w:r>
      <w:r w:rsidRPr="00C27208">
        <w:rPr>
          <w:rFonts w:ascii="Doulos SIL" w:hAnsi="Doulos SIL"/>
          <w:i/>
          <w:color w:val="0000FF"/>
        </w:rPr>
        <w:t xml:space="preserve">(kù) </w:t>
      </w:r>
      <w:r w:rsidRPr="005D30C6">
        <w:rPr>
          <w:rFonts w:ascii="Doulos SIL" w:hAnsi="Doulos SIL"/>
          <w:i/>
          <w:color w:val="0000FF"/>
        </w:rPr>
        <w:t>lá:ydú hàsàrâ</w:t>
      </w:r>
      <w:r>
        <w:t xml:space="preserve">  break one</w:t>
      </w:r>
      <w:r w:rsidR="007B254E">
        <w:t>’</w:t>
      </w:r>
      <w:r>
        <w:t xml:space="preserve">s oath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violer (=ne pas tenir) son jurement</w:t>
      </w:r>
      <w:r>
        <w:t xml:space="preserve">; </w:t>
      </w:r>
      <w:r w:rsidRPr="00C27208">
        <w:rPr>
          <w:rFonts w:ascii="Doulos SIL" w:hAnsi="Doulos SIL"/>
          <w:i/>
          <w:color w:val="0000FF"/>
        </w:rPr>
        <w:t xml:space="preserve">(kù) </w:t>
      </w:r>
      <w:r w:rsidRPr="005D30C6">
        <w:rPr>
          <w:rFonts w:ascii="Doulos SIL" w:hAnsi="Doulos SIL"/>
          <w:i/>
          <w:color w:val="0000FF"/>
        </w:rPr>
        <w:t>lá:ydú tó:-y-éyndí</w:t>
      </w:r>
      <w:r>
        <w:t xml:space="preserve">  fulfil one</w:t>
      </w:r>
      <w:r w:rsidR="007B254E">
        <w:t>’</w:t>
      </w:r>
      <w:r>
        <w:t xml:space="preserve">s oath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tenir</w:t>
      </w:r>
      <w:r w:rsidR="001F77E5">
        <w:rPr>
          <w:rFonts w:ascii="Garamond" w:hAnsi="Garamond"/>
        </w:rPr>
        <w:t xml:space="preserve"> (accomplir)</w:t>
      </w:r>
      <w:r>
        <w:rPr>
          <w:rFonts w:ascii="Garamond" w:hAnsi="Garamond"/>
        </w:rPr>
        <w:t xml:space="preserve"> son jurement</w:t>
      </w:r>
      <w:r>
        <w:t>.</w:t>
      </w:r>
    </w:p>
    <w:p w14:paraId="7F4CB5B5" w14:textId="134FEA0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</w:t>
      </w:r>
      <w:r w:rsidRPr="005D30C6">
        <w:rPr>
          <w:rFonts w:ascii="Doulos SIL" w:hAnsi="Doulos SIL"/>
          <w:i/>
          <w:color w:val="0000FF"/>
        </w:rPr>
        <w:noBreakHyphen/>
      </w:r>
      <w:r w:rsidR="0011029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0294">
        <w:rPr>
          <w:rFonts w:ascii="Doulos SIL" w:hAnsi="Doulos SIL"/>
          <w:i/>
          <w:color w:val="0000FF"/>
        </w:rPr>
        <w:t>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hòy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n] okra (plant or leaves); gombo sauce (from dried okra leaves)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gombo (plante ou feuilles); sauce gombo</w:t>
      </w:r>
      <w:r>
        <w:t xml:space="preserve">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 w:rsidR="00CB44CC">
        <w:rPr>
          <w:rFonts w:ascii="Garamond" w:hAnsi="Garamond"/>
          <w:i/>
        </w:rPr>
        <w:t>Abelmoschus (=Hibiscus)</w:t>
      </w:r>
      <w:r w:rsidR="001F77E5">
        <w:rPr>
          <w:rFonts w:ascii="Garamond" w:hAnsi="Garamond"/>
          <w:i/>
        </w:rPr>
        <w:t xml:space="preserve"> </w:t>
      </w:r>
      <w:r>
        <w:rPr>
          <w:rFonts w:ascii="Garamond" w:hAnsi="Garamond"/>
          <w:i/>
        </w:rPr>
        <w:t>esculentus</w:t>
      </w:r>
      <w:r>
        <w:t>, Malvaceae] [</w:t>
      </w:r>
      <w:r w:rsidRPr="005D30C6">
        <w:rPr>
          <w:rFonts w:ascii="Doulos SIL" w:hAnsi="Doulos SIL"/>
          <w:i/>
          <w:color w:val="0000FF"/>
        </w:rPr>
        <w:t>lâ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CE3D5DE" w14:textId="5CEB34E2" w:rsidR="004E4BA0" w:rsidRPr="00F73ADB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láhû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dark-colored horse with white on face and legs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cheval de couleur foncée avec du blanc à la tête et aux pattes</w:t>
      </w:r>
      <w:r>
        <w:t xml:space="preserve"> [&lt;Ful].</w:t>
      </w:r>
    </w:p>
    <w:p w14:paraId="0B907BE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lákkâl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a) [intr] be careful, pay attention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prudent, se méfier, faire attention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keep an eye 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veiller sur.</w:t>
      </w:r>
      <w:r>
        <w:t xml:space="preserve"> [cf. noun </w:t>
      </w:r>
      <w:r w:rsidRPr="005D30C6">
        <w:rPr>
          <w:rFonts w:ascii="Doulos SIL" w:hAnsi="Doulos SIL"/>
          <w:i/>
          <w:color w:val="0000FF"/>
        </w:rPr>
        <w:t>lákkâl</w:t>
      </w:r>
      <w:r>
        <w:t xml:space="preserve"> 1b] [Ka </w:t>
      </w:r>
      <w:r w:rsidRPr="00BB673A">
        <w:rPr>
          <w:rFonts w:ascii="Arial Unicode MS" w:eastAsia="Arial Unicode MS" w:hAnsi="Arial Unicode MS"/>
          <w:i/>
          <w:color w:val="008000"/>
        </w:rPr>
        <w:t>làkkàl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lǎkkàl</w:t>
      </w:r>
      <w:r>
        <w:t>].</w:t>
      </w:r>
    </w:p>
    <w:p w14:paraId="40EDB64A" w14:textId="34C84D25" w:rsidR="004E4BA0" w:rsidRPr="005C45D5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lákkâl</w:t>
      </w:r>
      <w:r w:rsidRPr="002C3CD0">
        <w:t xml:space="preserve"> 1</w:t>
      </w:r>
      <w:r>
        <w:t xml:space="preserve">b (DefSg </w:t>
      </w: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 inal] mind, spirit; idea, thought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esprit, intelligence; idée, pensée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làkkâl</w:t>
      </w:r>
      <w:r>
        <w:t xml:space="preserve">, &lt;Ar] [cf. verb </w:t>
      </w:r>
      <w:r w:rsidRPr="005D30C6">
        <w:rPr>
          <w:rFonts w:ascii="Doulos SIL" w:hAnsi="Doulos SIL"/>
          <w:i/>
          <w:color w:val="0000FF"/>
        </w:rPr>
        <w:t>lákkâl</w:t>
      </w:r>
      <w:r>
        <w:t>]</w:t>
      </w:r>
      <w:r w:rsidRPr="00590ABD">
        <w:t xml:space="preserve"> - </w:t>
      </w:r>
      <w:r>
        <w:t xml:space="preserve">poss (inal): 1Sg </w:t>
      </w: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>èy</w:t>
      </w:r>
      <w:r>
        <w:t xml:space="preserve">, 3Sg </w:t>
      </w: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>
        <w:t xml:space="preserve">phrases: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lákkál dàm àꜛ sè</w:t>
      </w:r>
      <w:r>
        <w:t xml:space="preserve">  </w:t>
      </w:r>
      <w:r>
        <w:sym w:font="Symbol" w:char="F0BC"/>
      </w:r>
      <w:r>
        <w:t xml:space="preserve"> keep an eye on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veiller sur lui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lákkál zèy</w:t>
      </w:r>
      <w:r>
        <w:t xml:space="preserve">  persuade, convince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convaincre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 xml:space="preserve">lákkál-èy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tún gà:-y</w:t>
      </w:r>
      <w:r w:rsidRPr="002C3CD0">
        <w:t xml:space="preserve"> </w:t>
      </w:r>
      <w:r w:rsidR="001F77E5">
        <w:t xml:space="preserve"> </w:t>
      </w:r>
      <w:r w:rsidRPr="002C3CD0">
        <w:t>I</w:t>
      </w:r>
      <w:r>
        <w:t xml:space="preserve"> went berserk, I went out of my mind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 w:rsidR="001F77E5">
        <w:rPr>
          <w:rFonts w:ascii="Garamond" w:hAnsi="Garamond"/>
        </w:rPr>
        <w:t>ai perdu m</w:t>
      </w:r>
      <w:r>
        <w:rPr>
          <w:rFonts w:ascii="Garamond" w:hAnsi="Garamond"/>
        </w:rPr>
        <w:t>a raison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lákkál-ò jíbê</w:t>
      </w:r>
      <w:r>
        <w:t xml:space="preserve">  he is troubled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il est </w:t>
      </w:r>
      <w:r w:rsidR="001F77E5">
        <w:rPr>
          <w:rFonts w:ascii="Garamond" w:hAnsi="Garamond"/>
        </w:rPr>
        <w:t>agité</w:t>
      </w:r>
      <w:r>
        <w:t>.</w:t>
      </w:r>
    </w:p>
    <w:p w14:paraId="7A771443" w14:textId="713DBDB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>ꜜfó:</w:t>
      </w:r>
      <w:r>
        <w:t xml:space="preserve">  [Pl </w:t>
      </w:r>
      <w:r w:rsidRPr="005D30C6">
        <w:rPr>
          <w:rFonts w:ascii="Doulos SIL" w:hAnsi="Doulos SIL"/>
          <w:i/>
          <w:color w:val="0000FF"/>
        </w:rPr>
        <w:noBreakHyphen/>
        <w:t>ꜜfó:-ɲóŋ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[n] half-wit, retarded person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idiot, handicappé mental</w:t>
      </w:r>
      <w:r>
        <w:t xml:space="preserve"> [lit. “mind-one,” bahuvrihi cpd, uncommon; cf.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1F77E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fòllòŋk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F77E5">
        <w:rPr>
          <w:rFonts w:ascii="Doulos SIL" w:hAnsi="Doulos SIL"/>
          <w:i/>
          <w:color w:val="0000FF"/>
        </w:rPr>
        <w:t>]</w:t>
      </w:r>
      <w:r>
        <w:t>].</w:t>
      </w:r>
    </w:p>
    <w:p w14:paraId="4551574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lákkál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 [n] [see </w:t>
      </w:r>
      <w:r w:rsidRPr="005D30C6">
        <w:rPr>
          <w:rFonts w:ascii="Doulos SIL" w:hAnsi="Doulos SIL"/>
          <w:i/>
          <w:color w:val="0000FF"/>
        </w:rPr>
        <w:t>lákkâl</w:t>
      </w:r>
      <w:r>
        <w:t> 1b].</w:t>
      </w:r>
    </w:p>
    <w:p w14:paraId="5C8F4D0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là:lâ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bad, nasty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méchant, mauvais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là:l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Partpl </w:t>
      </w:r>
      <w:r w:rsidRPr="005D30C6">
        <w:rPr>
          <w:rFonts w:ascii="Doulos SIL" w:hAnsi="Doulos SIL"/>
          <w:i/>
          <w:color w:val="0000FF"/>
        </w:rPr>
        <w:t>là:l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noun </w:t>
      </w:r>
      <w:r w:rsidRPr="005D30C6">
        <w:rPr>
          <w:rFonts w:ascii="Doulos SIL" w:hAnsi="Doulos SIL"/>
          <w:i/>
          <w:color w:val="0000FF"/>
        </w:rPr>
        <w:t>lá:lû</w:t>
      </w:r>
      <w:r>
        <w:t xml:space="preserve">]  [cf. </w:t>
      </w:r>
      <w:r w:rsidRPr="005D30C6">
        <w:rPr>
          <w:rFonts w:ascii="Doulos SIL" w:hAnsi="Doulos SIL"/>
          <w:i/>
          <w:color w:val="0000FF"/>
        </w:rPr>
        <w:t>fùtù</w:t>
      </w:r>
      <w:r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lǎ:là</w:t>
      </w:r>
      <w:r>
        <w:t>].</w:t>
      </w:r>
    </w:p>
    <w:p w14:paraId="008B3C3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 là:fíyâ!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[greeting formula] [see under </w:t>
      </w:r>
      <w:r w:rsidRPr="005D30C6">
        <w:rPr>
          <w:rFonts w:ascii="Doulos SIL" w:hAnsi="Doulos SIL"/>
          <w:i/>
          <w:color w:val="0000FF"/>
        </w:rPr>
        <w:t>ʔàlà:fíyâ</w:t>
      </w:r>
      <w:r>
        <w:t>].</w:t>
      </w:r>
    </w:p>
    <w:p w14:paraId="78920409" w14:textId="387C052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 w:rsidR="001F77E5">
        <w:t xml:space="preserve"> [partpl</w:t>
      </w:r>
      <w:r>
        <w:t xml:space="preserve">] mean, nasty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méchant</w:t>
      </w:r>
      <w:r w:rsidR="001F77E5">
        <w:t xml:space="preserve"> [</w:t>
      </w:r>
      <w:r>
        <w:t xml:space="preserve">&lt; </w:t>
      </w:r>
      <w:r w:rsidRPr="005D30C6">
        <w:rPr>
          <w:rFonts w:ascii="Doulos SIL" w:hAnsi="Doulos SIL"/>
          <w:i/>
          <w:color w:val="0000FF"/>
        </w:rPr>
        <w:t>là:lâ</w:t>
      </w:r>
      <w:r>
        <w:t>].</w:t>
      </w:r>
    </w:p>
    <w:p w14:paraId="14B1C95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[adj] nasty, mean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méchant, mauvais</w:t>
      </w:r>
      <w:r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; &lt;verb </w:t>
      </w:r>
      <w:r w:rsidRPr="005D30C6">
        <w:rPr>
          <w:rFonts w:ascii="Doulos SIL" w:hAnsi="Doulos SIL"/>
          <w:i/>
          <w:color w:val="0000FF"/>
        </w:rPr>
        <w:t>là:lâ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bór là:l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nasty person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personne méchante</w:t>
      </w:r>
      <w:r>
        <w:t>.</w:t>
      </w:r>
    </w:p>
    <w:p w14:paraId="03865F49" w14:textId="51ED0C81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lá:lû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lá:lúw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meanness, stinginess, nastiness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méchanceté, avarice</w:t>
      </w:r>
      <w:r>
        <w:t>.</w:t>
      </w:r>
    </w:p>
    <w:p w14:paraId="550221F9" w14:textId="5530D99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làmbà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lurk, hide (e.g. behind a wall or tree)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se cacher (derrière un mur ou un arbre)</w:t>
      </w:r>
      <w:r w:rsidRPr="00590ABD">
        <w:rPr>
          <w:rFonts w:ascii="Garamond" w:hAnsi="Garamond"/>
        </w:rPr>
        <w:t xml:space="preserve"> </w:t>
      </w:r>
      <w:r w:rsidRPr="00590ABD">
        <w:t xml:space="preserve">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lámbà [tù:r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bándè]</w:t>
      </w:r>
      <w:r>
        <w:t xml:space="preserve">  he went and hid behind the trees </w:t>
      </w:r>
      <w:r w:rsidRPr="0033636C">
        <w:rPr>
          <w:rFonts w:ascii="Wingdings" w:hAnsi="Wingdings"/>
        </w:rPr>
        <w:t></w:t>
      </w:r>
      <w:r>
        <w:t xml:space="preserve"> il est allé se cacher derrière les arbres  </w:t>
      </w:r>
      <w:r>
        <w:rPr>
          <w:rFonts w:ascii="Wingdings" w:hAnsi="Wingdings"/>
          <w:sz w:val="18"/>
        </w:rPr>
        <w:t></w:t>
      </w:r>
      <w:r>
        <w:t xml:space="preserve"> b) [tr] conceal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cacher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yá:mó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làmbà ʔàlfázár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maybe he hides you-Sg in the wee hours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peut-être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te cache 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</w:t>
      </w:r>
      <w:r>
        <w:t>.</w:t>
      </w:r>
    </w:p>
    <w:p w14:paraId="4DDE3EF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lámbâ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lámb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6222B76A" w14:textId="3B81BE0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lámb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lámbâ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identifying mark or sign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marque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identification</w:t>
      </w:r>
      <w:r>
        <w:t xml:space="preserve"> [&lt;Eng</w:t>
      </w:r>
      <w:r w:rsidRPr="003E4524">
        <w:t xml:space="preserve"> </w:t>
      </w:r>
      <w:r w:rsidRPr="003E4524">
        <w:rPr>
          <w:i/>
        </w:rPr>
        <w:t>number</w:t>
      </w:r>
      <w:r w:rsidRPr="003E4524">
        <w:t xml:space="preserve"> v</w:t>
      </w:r>
      <w:r>
        <w:t xml:space="preserve">ia Hausa, cf. KS </w:t>
      </w:r>
      <w:r w:rsidRPr="00BB673A">
        <w:rPr>
          <w:rFonts w:ascii="Arial Unicode MS" w:eastAsia="Arial Unicode MS" w:hAnsi="Arial Unicode MS"/>
          <w:i/>
          <w:color w:val="008000"/>
        </w:rPr>
        <w:t>lamba</w:t>
      </w:r>
      <w:r>
        <w:t>].</w:t>
      </w:r>
    </w:p>
    <w:p w14:paraId="68E338FE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enclosed vegetable garden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jardin dans une clôture</w:t>
      </w:r>
      <w:r>
        <w:t xml:space="preserve"> [perhaps related to verb </w:t>
      </w:r>
      <w:r w:rsidRPr="005D30C6">
        <w:rPr>
          <w:rFonts w:ascii="Doulos SIL" w:hAnsi="Doulos SIL"/>
          <w:i/>
          <w:color w:val="0000FF"/>
        </w:rPr>
        <w:t>làmbà</w:t>
      </w:r>
      <w:r>
        <w:t> 1].</w:t>
      </w:r>
    </w:p>
    <w:p w14:paraId="700E6028" w14:textId="780564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lá:mê</w:t>
      </w:r>
      <w:r w:rsidRPr="002C3CD0">
        <w:t xml:space="preserve"> 1</w:t>
      </w:r>
      <w:r>
        <w:t xml:space="preserve">  [cf. noun </w:t>
      </w:r>
      <w:r w:rsidRPr="005D30C6">
        <w:rPr>
          <w:rFonts w:ascii="Doulos SIL" w:hAnsi="Doulos SIL"/>
          <w:i/>
          <w:color w:val="0000FF"/>
        </w:rPr>
        <w:t>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[&lt;Ful </w:t>
      </w:r>
      <w:r w:rsidRPr="00A07B02">
        <w:rPr>
          <w:rFonts w:ascii="Arial Unicode MS" w:eastAsia="Arial Unicode MS" w:hAnsi="Arial Unicode MS" w:cs="Arial Unicode MS"/>
          <w:i/>
          <w:color w:val="008000"/>
        </w:rPr>
        <w:t>laam</w:t>
      </w:r>
      <w:r w:rsidRPr="00A07B02">
        <w:rPr>
          <w:rFonts w:ascii="Arial Unicode MS" w:eastAsia="Arial Unicode MS" w:hAnsi="Arial Unicode MS" w:cs="Arial Unicode MS"/>
          <w:i/>
          <w:color w:val="008000"/>
        </w:rPr>
        <w:noBreakHyphen/>
      </w:r>
      <w:r>
        <w:t xml:space="preserve">, cf. noun </w:t>
      </w:r>
      <w:r w:rsidRPr="005D30C6">
        <w:rPr>
          <w:rFonts w:ascii="Doulos SIL" w:hAnsi="Doulos SIL"/>
          <w:i/>
          <w:color w:val="0000FF"/>
        </w:rPr>
        <w:t>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, perhaps ultimately &lt;Ar √</w:t>
      </w:r>
      <w:r w:rsidRPr="00BB673A">
        <w:rPr>
          <w:rFonts w:ascii="Arial Unicode MS" w:eastAsia="Arial Unicode MS" w:hAnsi="Arial Unicode MS"/>
          <w:color w:val="008000"/>
        </w:rPr>
        <w:t>ħkm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a) [tr] command, rule over</w:t>
      </w:r>
      <w:r w:rsidR="00A07B02">
        <w:t>, govern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diriger, commander, </w:t>
      </w:r>
      <w:r w:rsidR="00A07B02">
        <w:rPr>
          <w:rFonts w:ascii="Garamond" w:hAnsi="Garamond"/>
        </w:rPr>
        <w:t xml:space="preserve">administrer, </w:t>
      </w:r>
      <w:r>
        <w:rPr>
          <w:rFonts w:ascii="Garamond" w:hAnsi="Garamond"/>
        </w:rPr>
        <w:t>avoir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autorité sur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ꜜ[kú↑=ŋ́ lá:mê]</w:t>
      </w:r>
      <w:r>
        <w:t xml:space="preserve">  they </w:t>
      </w:r>
      <w:r w:rsidR="00A07B02">
        <w:t>govern</w:t>
      </w:r>
      <w:r>
        <w:t xml:space="preserve"> it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ils le commandent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[intr] be the chief, be in power, be in charge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le chef, régner, avoir le pouvoir ou la commande</w:t>
      </w:r>
      <w:r>
        <w:t xml:space="preserve"> [intr more common than tr]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wó ꜜkâ bò [ẁ lá:mé ꜜnón</w:t>
      </w:r>
      <w:r w:rsidRPr="005D30C6">
        <w:rPr>
          <w:rFonts w:ascii="Doulos SIL" w:hAnsi="Doulos SIL"/>
          <w:i/>
          <w:color w:val="0000FF"/>
        </w:rPr>
        <w:noBreakHyphen/>
        <w:t>dì]</w:t>
      </w:r>
      <w:r>
        <w:t xml:space="preserve">  the one who rules (=is chief) there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celui qui commande là-bas (=le chef)</w:t>
      </w:r>
      <w:r>
        <w:t>.</w:t>
      </w:r>
    </w:p>
    <w:p w14:paraId="728BD058" w14:textId="2082AD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lá:mê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(female animal) be in early pregnancy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A07B02">
        <w:rPr>
          <w:rFonts w:ascii="Garamond" w:hAnsi="Garamond"/>
        </w:rPr>
        <w:t>(</w:t>
      </w:r>
      <w:r>
        <w:rPr>
          <w:rFonts w:ascii="Garamond" w:hAnsi="Garamond"/>
        </w:rPr>
        <w:t>animal</w:t>
      </w:r>
      <w:r w:rsidR="00A07B02">
        <w:rPr>
          <w:rFonts w:ascii="Garamond" w:hAnsi="Garamond"/>
        </w:rPr>
        <w:t xml:space="preserve"> femelle</w:t>
      </w:r>
      <w:r>
        <w:rPr>
          <w:rFonts w:ascii="Garamond" w:hAnsi="Garamond"/>
        </w:rPr>
        <w:t>) entrer en gestation</w:t>
      </w:r>
      <w:r>
        <w:t>.</w:t>
      </w:r>
    </w:p>
    <w:p w14:paraId="78C4BCDF" w14:textId="001D7ED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làmjàtà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saddlebill stork</w:t>
      </w:r>
      <w:r w:rsidR="00A07B02">
        <w:t>; white stork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jabiru</w:t>
      </w:r>
      <w:r w:rsidR="00A07B02">
        <w:rPr>
          <w:rFonts w:ascii="Garamond" w:hAnsi="Garamond"/>
        </w:rPr>
        <w:t>; cigogne blanche</w:t>
      </w:r>
      <w:r>
        <w:t xml:space="preserve"> [rarely seen; 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Ephippiorhynchus senegalensis</w:t>
      </w:r>
      <w:r w:rsidR="00A07B02">
        <w:t xml:space="preserve"> or </w:t>
      </w:r>
      <w:r>
        <w:rPr>
          <w:rFonts w:ascii="Garamond" w:hAnsi="Garamond"/>
          <w:i/>
        </w:rPr>
        <w:t>Ciconia ciconia</w:t>
      </w:r>
      <w:r>
        <w:t>].</w:t>
      </w:r>
    </w:p>
    <w:p w14:paraId="2E8EAF6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lámp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lámpâ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lamp, flashlight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lampe, torche</w:t>
      </w:r>
      <w:r>
        <w:t xml:space="preserve"> [&lt;Fr or other European language, perhaps via dialectal Ar].</w:t>
      </w:r>
    </w:p>
    <w:p w14:paraId="32EC982E" w14:textId="710C5AC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lámp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tax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taxe, impôt</w:t>
      </w:r>
      <w:r>
        <w:t xml:space="preserve">  [&lt;Fr </w:t>
      </w:r>
      <w:r>
        <w:rPr>
          <w:rFonts w:ascii="Garamond" w:hAnsi="Garamond"/>
          <w:i/>
        </w:rPr>
        <w:t>l</w:t>
      </w:r>
      <w:r w:rsidR="007B254E">
        <w:rPr>
          <w:rFonts w:ascii="Garamond" w:hAnsi="Garamond"/>
          <w:i/>
        </w:rPr>
        <w:t>’</w:t>
      </w:r>
      <w:r>
        <w:rPr>
          <w:rFonts w:ascii="Garamond" w:hAnsi="Garamond"/>
          <w:i/>
        </w:rPr>
        <w:t>impôt</w:t>
      </w:r>
      <w:r w:rsidR="00260C05">
        <w:t>]</w:t>
      </w:r>
      <w:r>
        <w:t>.</w:t>
      </w:r>
    </w:p>
    <w:p w14:paraId="3996DD4D" w14:textId="307AE4A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political authority, government; being in power, in commard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autorité politique, gouvernement; </w:t>
      </w:r>
      <w:r w:rsidR="00A07B02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au pouvoir, de commander</w:t>
      </w:r>
      <w:r>
        <w:t xml:space="preserve"> [related to </w:t>
      </w:r>
      <w:r w:rsidRPr="005D30C6">
        <w:rPr>
          <w:rFonts w:ascii="Doulos SIL" w:hAnsi="Doulos SIL"/>
          <w:i/>
          <w:color w:val="0000FF"/>
        </w:rPr>
        <w:t>lá:mê</w:t>
      </w:r>
      <w:r>
        <w:t> 1].</w:t>
      </w:r>
    </w:p>
    <w:p w14:paraId="6BB49C7A" w14:textId="3F6F67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lâ:m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blade (of knife)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lame (de couteau)</w:t>
      </w:r>
      <w:r>
        <w:t xml:space="preserve"> [Fr </w:t>
      </w:r>
      <w:r>
        <w:rPr>
          <w:rFonts w:ascii="Garamond" w:hAnsi="Garamond"/>
          <w:i/>
        </w:rPr>
        <w:t>lame</w:t>
      </w:r>
      <w:r>
        <w:t>].</w:t>
      </w:r>
    </w:p>
    <w:p w14:paraId="0AE3D56E" w14:textId="4667A8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là:múd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block (bar) of salt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barre de sel</w:t>
      </w:r>
      <w:r>
        <w:t xml:space="preserve">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2].</w:t>
      </w:r>
    </w:p>
    <w:p w14:paraId="617FA005" w14:textId="6D1D97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lànsá:s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làsá:s-ò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sî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black turban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turban noir</w:t>
      </w:r>
      <w:r>
        <w:t xml:space="preserve"> [the high-quality ones are imported from Niger] [KS </w:t>
      </w:r>
      <w:r w:rsidRPr="00BB673A">
        <w:rPr>
          <w:rFonts w:ascii="Arial Unicode MS" w:eastAsia="Arial Unicode MS" w:hAnsi="Arial Unicode MS"/>
          <w:i/>
          <w:color w:val="008000"/>
        </w:rPr>
        <w:t>alasso:</w:t>
      </w:r>
      <w:r>
        <w:t>].</w:t>
      </w:r>
    </w:p>
    <w:p w14:paraId="782ACF75" w14:textId="5B6023A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là:ràb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ʔà:ràb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ʔà:rà:b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(an) Arab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(un) arabe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ʕrb</w:t>
      </w:r>
      <w:r>
        <w:t xml:space="preserve"> via Fr].</w:t>
      </w:r>
    </w:p>
    <w:p w14:paraId="1D65AE12" w14:textId="1B11F82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lárwê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search (sb,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fouiller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larw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60D3B809" w14:textId="38BB9EF9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lásá:bû</w:t>
      </w:r>
      <w:r w:rsidRPr="000023A4">
        <w:rPr>
          <w:color w:val="993300"/>
        </w:rPr>
        <w:t xml:space="preserve"> 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a) [intr] reckon, expect, suspect, believe, ponder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croire, estimer, soupçonner, réfléchir</w:t>
      </w:r>
      <w:r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là:sá:bù</w:t>
      </w:r>
      <w:r>
        <w:t> ; &lt;Ar √</w:t>
      </w:r>
      <w:r w:rsidRPr="00BB673A">
        <w:rPr>
          <w:rFonts w:ascii="Arial Unicode MS" w:eastAsia="Arial Unicode MS" w:hAnsi="Arial Unicode MS"/>
          <w:color w:val="008000"/>
        </w:rPr>
        <w:t>ħsb</w:t>
      </w:r>
      <w:r w:rsidR="006A0841">
        <w:t xml:space="preserve"> (</w:t>
      </w:r>
      <w:r>
        <w:t xml:space="preserve">cf. </w:t>
      </w:r>
      <w:r w:rsidRPr="005D30C6">
        <w:rPr>
          <w:rFonts w:ascii="Doulos SIL" w:hAnsi="Doulos SIL"/>
          <w:i/>
          <w:color w:val="0000FF"/>
        </w:rPr>
        <w:t>hí:s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6A0841">
        <w:t xml:space="preserve">); </w:t>
      </w:r>
      <w:r w:rsidR="0027710A" w:rsidRPr="0027710A">
        <w:rPr>
          <w:smallCaps/>
          <w:szCs w:val="24"/>
        </w:rPr>
        <w:t>syn</w:t>
      </w:r>
      <w:r w:rsidR="0027710A">
        <w:t xml:space="preserve">: </w:t>
      </w:r>
      <w:r w:rsidR="0027710A" w:rsidRPr="005D30C6">
        <w:rPr>
          <w:rFonts w:ascii="Doulos SIL" w:hAnsi="Doulos SIL"/>
          <w:i/>
          <w:color w:val="0000FF"/>
        </w:rPr>
        <w:t>só:sê</w:t>
      </w:r>
      <w:r w:rsidR="0027710A">
        <w:t xml:space="preserve">, </w:t>
      </w:r>
      <w:r w:rsidR="0027710A" w:rsidRPr="005D30C6">
        <w:rPr>
          <w:rFonts w:ascii="Doulos SIL" w:hAnsi="Doulos SIL"/>
          <w:i/>
          <w:color w:val="0000FF"/>
        </w:rPr>
        <w:t>mí:lô</w:t>
      </w:r>
      <w:r w:rsidR="0027710A" w:rsidRPr="008C0179">
        <w:t xml:space="preserve">, </w:t>
      </w:r>
      <w:r w:rsidR="0027710A" w:rsidRPr="005D30C6">
        <w:rPr>
          <w:rFonts w:ascii="Doulos SIL" w:hAnsi="Doulos SIL"/>
          <w:i/>
          <w:color w:val="0000FF"/>
        </w:rPr>
        <w:t>hòŋgù</w:t>
      </w:r>
      <w:r w:rsidR="0027710A">
        <w:t>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believe in; congratulate or thank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croire à (ou en); féliciter ou remercier</w:t>
      </w:r>
      <w:r>
        <w:t xml:space="preserve"> - phrase: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=ŋ́ </w:t>
      </w:r>
      <w:r w:rsidR="00FD0A53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yórkòy lásá:bû</w:t>
      </w:r>
      <w:r>
        <w:t xml:space="preserve">  he/she thanked God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il/elle a remercié Dieu</w:t>
      </w:r>
    </w:p>
    <w:p w14:paraId="354826C2" w14:textId="5179BEAB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làsál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ʔàlàsál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…sâl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origin, heritage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origine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ʔṣl</w:t>
      </w:r>
      <w:r>
        <w:t>]</w:t>
      </w:r>
      <w:r w:rsidRPr="00590ABD">
        <w:t xml:space="preserve"> - </w:t>
      </w:r>
      <w:r>
        <w:t xml:space="preserve">poss: </w:t>
      </w:r>
      <w:r w:rsidRPr="005D30C6">
        <w:rPr>
          <w:rFonts w:ascii="Doulos SIL" w:hAnsi="Doulos SIL"/>
          <w:i/>
          <w:color w:val="0000FF"/>
        </w:rPr>
        <w:t>làsál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2C03B32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làsá:s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BC0E35">
        <w:t xml:space="preserve"> 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lànsá:s-ò</w:t>
      </w:r>
      <w:r>
        <w:t>].</w:t>
      </w:r>
    </w:p>
    <w:p w14:paraId="24FB9384" w14:textId="071579D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làtìkól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kôl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perfume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parfum</w:t>
      </w:r>
      <w:r>
        <w:t xml:space="preserve"> [&lt;Fr </w:t>
      </w:r>
      <w:r>
        <w:rPr>
          <w:rFonts w:ascii="Garamond" w:hAnsi="Garamond"/>
          <w:i/>
        </w:rPr>
        <w:t>l</w:t>
      </w:r>
      <w:r w:rsidR="007B254E">
        <w:rPr>
          <w:rFonts w:ascii="Garamond" w:hAnsi="Garamond"/>
          <w:i/>
        </w:rPr>
        <w:t>’</w:t>
      </w:r>
      <w:r>
        <w:rPr>
          <w:rFonts w:ascii="Garamond" w:hAnsi="Garamond"/>
          <w:i/>
        </w:rPr>
        <w:t>eau de cologne</w:t>
      </w:r>
      <w:r>
        <w:t>, also in Bam etc.].</w:t>
      </w:r>
    </w:p>
    <w:p w14:paraId="6256EDF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flute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flûte</w:t>
      </w:r>
      <w:r>
        <w:t>.</w:t>
      </w:r>
    </w:p>
    <w:p w14:paraId="3BF413B8" w14:textId="69702C04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bundle of sorghum spikes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fagot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sorgho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tak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> 2]</w:t>
      </w:r>
      <w:r w:rsidRPr="00590ABD">
        <w:t xml:space="preserve"> - </w:t>
      </w:r>
      <w:r>
        <w:t xml:space="preserve">often as cpd 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ò lá:t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.</w:t>
      </w:r>
    </w:p>
    <w:p w14:paraId="1DA53E68" w14:textId="0B60264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[là:t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A07B02">
        <w:t xml:space="preserve">cpd </w:t>
      </w:r>
      <w:r>
        <w:t xml:space="preserve">n] bird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oiseau sp.</w:t>
      </w:r>
      <w:r>
        <w:t xml:space="preserve"> [tree-nesting, singing, perhaps a weaver] [</w:t>
      </w:r>
      <w:r w:rsidR="00FA4E26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[là:t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gò:rò</w:t>
      </w:r>
      <w:r w:rsidRPr="005D30C6">
        <w:rPr>
          <w:rFonts w:ascii="Doulos SIL" w:hAnsi="Doulos SIL"/>
          <w:i/>
          <w:color w:val="0000FF"/>
        </w:rPr>
        <w:noBreakHyphen/>
        <w:t>[kò:mà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6757D6F9" w14:textId="463B516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[là:t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[kàr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A4E5F">
        <w:t xml:space="preserve">agentive cpd </w:t>
      </w:r>
      <w:r>
        <w:t xml:space="preserve">n] flute-player, flautist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flûtiste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 1].</w:t>
      </w:r>
    </w:p>
    <w:p w14:paraId="2FDEFB5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láy!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[clause-final emphatic particle].</w:t>
      </w:r>
    </w:p>
    <w:p w14:paraId="185C9C6F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lá:ydû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là:hídû</w:t>
      </w:r>
      <w:r>
        <w:t>].</w:t>
      </w:r>
    </w:p>
    <w:p w14:paraId="33EA1CC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láyn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crawling vine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plante rampante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Ipomoea coscinosperma</w:t>
      </w:r>
      <w:r>
        <w:t xml:space="preserve">, Convolvulaceae (and perhaps some other </w:t>
      </w:r>
      <w:r>
        <w:rPr>
          <w:rFonts w:ascii="Garamond" w:hAnsi="Garamond"/>
          <w:i/>
        </w:rPr>
        <w:t>Ipomoea</w:t>
      </w:r>
      <w:r>
        <w:t xml:space="preserve"> and </w:t>
      </w:r>
      <w:r>
        <w:rPr>
          <w:rFonts w:ascii="Garamond" w:hAnsi="Garamond"/>
          <w:i/>
        </w:rPr>
        <w:t>Merremia</w:t>
      </w:r>
      <w:r>
        <w:t xml:space="preserve"> spp.)].</w:t>
      </w:r>
    </w:p>
    <w:p w14:paraId="375EB89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là: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lâ:</w:t>
      </w:r>
      <w:r>
        <w:t>].</w:t>
      </w:r>
    </w:p>
    <w:p w14:paraId="47DC3878" w14:textId="3145E1D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lèbèr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(small) heap of millet grain spikes (in field)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(petit) tas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mil (au champ)</w:t>
      </w:r>
      <w:r>
        <w:t xml:space="preserve"> [several such small piles are made as the spikes are harvested; then all the spikes are collected into a larger pile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ítíl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666F3599" w14:textId="445AE0C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lé:kê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[intr, with optional </w:t>
      </w:r>
      <w:r w:rsidRPr="005D30C6">
        <w:rPr>
          <w:rFonts w:ascii="Doulos SIL" w:hAnsi="Doulos SIL"/>
          <w:i/>
          <w:color w:val="0000FF"/>
        </w:rPr>
        <w:t>n</w:t>
      </w:r>
      <w:r w:rsidR="00147354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du</w:t>
      </w:r>
      <w:r w:rsidR="00147354">
        <w:rPr>
          <w:rFonts w:ascii="Doulos SIL" w:hAnsi="Doulos SIL"/>
          <w:i/>
          <w:color w:val="0000FF"/>
        </w:rPr>
        <w:t>̀</w:t>
      </w:r>
      <w:r>
        <w:t xml:space="preserve">] joke (with)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blaguer (avec)</w:t>
      </w:r>
      <w:r>
        <w:t xml:space="preserve"> [&lt;Ful]</w:t>
      </w:r>
      <w:r w:rsidRPr="00590ABD">
        <w:t xml:space="preserve"> - </w:t>
      </w:r>
      <w:r>
        <w:t xml:space="preserve">ex: </w:t>
      </w:r>
      <w:r w:rsidR="00147354">
        <w:rPr>
          <w:rFonts w:ascii="Doulos SIL" w:hAnsi="Doulos SIL"/>
          <w:i/>
          <w:color w:val="0000FF"/>
        </w:rPr>
        <w:t>ì lé:ké=</w:t>
      </w:r>
      <w:r w:rsidRPr="005D30C6">
        <w:rPr>
          <w:rFonts w:ascii="Doulos SIL" w:hAnsi="Doulos SIL"/>
          <w:i/>
          <w:color w:val="0000FF"/>
        </w:rPr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I</w:t>
      </w:r>
      <w:r>
        <w:t xml:space="preserve"> joked with him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blagué avec lui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[tr] joke with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blaguer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í↑=ŋ́ ꜜlé:kê</w:t>
      </w:r>
      <w:r w:rsidRPr="002C3CD0">
        <w:t xml:space="preserve"> </w:t>
      </w:r>
      <w:r w:rsidR="00147354">
        <w:t xml:space="preserve"> </w:t>
      </w:r>
      <w:r w:rsidRPr="002C3CD0">
        <w:t>I</w:t>
      </w:r>
      <w:r>
        <w:t xml:space="preserve"> joked with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plaisanté avec elle</w:t>
      </w:r>
      <w:r>
        <w:t>.</w:t>
      </w:r>
    </w:p>
    <w:p w14:paraId="53681EE6" w14:textId="7BA1B08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lè:jì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inject water or laxative medication into the anus of (sb, </w:t>
      </w:r>
      <w:r w:rsidR="00147354">
        <w:t>as purgative</w:t>
      </w:r>
      <w:r>
        <w:t xml:space="preserve">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introduire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ou un médicament laxatif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anus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</w:t>
      </w:r>
      <w:r w:rsidR="00147354">
        <w:rPr>
          <w:rFonts w:ascii="Garamond" w:hAnsi="Garamond"/>
        </w:rPr>
        <w:t>en purgatif</w:t>
      </w:r>
      <w:r>
        <w:rPr>
          <w:rFonts w:ascii="Garamond" w:hAnsi="Garamond"/>
        </w:rPr>
        <w:t>)</w:t>
      </w:r>
    </w:p>
    <w:p w14:paraId="5C76421B" w14:textId="04FDB11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lèkkól</w:t>
      </w:r>
      <w:r w:rsidRPr="005D30C6">
        <w:rPr>
          <w:rFonts w:ascii="Doulos SIL" w:hAnsi="Doulos SIL"/>
          <w:i/>
          <w:color w:val="0000FF"/>
        </w:rPr>
        <w:noBreakHyphen/>
        <w:t>kòtíyà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147354">
        <w:t xml:space="preserve">cpd </w:t>
      </w:r>
      <w:r>
        <w:t xml:space="preserve">n] schoolchild, pupil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élève, écolier</w:t>
      </w:r>
      <w:r>
        <w:t>.</w:t>
      </w:r>
    </w:p>
    <w:p w14:paraId="3FD2FCDF" w14:textId="31B8BE2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lèkkól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lèkkôl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school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école</w:t>
      </w:r>
      <w:r>
        <w:t xml:space="preserve"> [&lt;Fr </w:t>
      </w:r>
      <w:r>
        <w:rPr>
          <w:rFonts w:ascii="Garamond" w:hAnsi="Garamond"/>
          <w:i/>
        </w:rPr>
        <w:t>l</w:t>
      </w:r>
      <w:r w:rsidR="007B254E">
        <w:rPr>
          <w:rFonts w:ascii="Garamond" w:hAnsi="Garamond"/>
          <w:i/>
        </w:rPr>
        <w:t>’</w:t>
      </w:r>
      <w:r>
        <w:rPr>
          <w:rFonts w:ascii="Garamond" w:hAnsi="Garamond"/>
          <w:i/>
        </w:rPr>
        <w:t>école</w:t>
      </w:r>
      <w:r>
        <w:t>].</w:t>
      </w:r>
    </w:p>
    <w:p w14:paraId="1C3BC28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lè:lè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rinse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rincer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kugusi</w:t>
      </w:r>
      <w:r>
        <w:t>].</w:t>
      </w:r>
    </w:p>
    <w:p w14:paraId="3BA30592" w14:textId="69D5DC8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lè:lè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lè:lè hál lè:lè </w:t>
      </w:r>
      <w:r>
        <w:t xml:space="preserve">in the future; from now on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avenir, dès maintenant</w:t>
      </w:r>
      <w:r>
        <w:t>.</w:t>
      </w:r>
    </w:p>
    <w:p w14:paraId="781978EB" w14:textId="2B04F4F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lélém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taste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goûter</w:t>
      </w:r>
      <w:r>
        <w:t xml:space="preserve">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tàbà</w:t>
      </w:r>
      <w:r>
        <w:t>].</w:t>
      </w:r>
    </w:p>
    <w:p w14:paraId="0440C922" w14:textId="45A78E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tree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arbre sp.</w:t>
      </w:r>
      <w:r>
        <w:t xml:space="preserve"> 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Crataeva adansonii</w:t>
      </w:r>
      <w:r w:rsidR="00597838">
        <w:rPr>
          <w:rFonts w:ascii="Garamond" w:hAnsi="Garamond"/>
          <w:i/>
        </w:rPr>
        <w:t xml:space="preserve"> (=C. religiosa)</w:t>
      </w:r>
      <w:r w:rsidRPr="00990CDF">
        <w:t>, Brassicaceae</w:t>
      </w:r>
      <w:r>
        <w:t>] [&lt;*</w:t>
      </w:r>
      <w:r w:rsidRPr="00BB673A">
        <w:rPr>
          <w:rFonts w:ascii="Arial Unicode MS" w:eastAsia="Arial Unicode MS" w:hAnsi="Arial Unicode MS"/>
          <w:color w:val="008000"/>
        </w:rPr>
        <w:t>lele</w:t>
      </w:r>
      <w:r>
        <w:t>].</w:t>
      </w:r>
    </w:p>
    <w:p w14:paraId="4470D745" w14:textId="08260C3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lêm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roll (thread), make (a cord or string from fibers or threads, by rolling and twisting on one</w:t>
      </w:r>
      <w:r w:rsidR="007B254E">
        <w:t>’</w:t>
      </w:r>
      <w:r>
        <w:t xml:space="preserve">s leg)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rouler (fil), fabriquer (une corde, en roulant et tordant des fils ou des fibres sur la jambe)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lèm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bí-bírí</w:t>
      </w:r>
      <w:r>
        <w:t>].</w:t>
      </w:r>
    </w:p>
    <w:p w14:paraId="37FF5B9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lèm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roll string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rouler la corde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lêm</w:t>
      </w:r>
      <w:r>
        <w:t>].</w:t>
      </w:r>
    </w:p>
    <w:p w14:paraId="5A6899EC" w14:textId="1451919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lém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rolled up, rolled together</w:t>
      </w:r>
      <w:r w:rsidR="00DB231B">
        <w:t>, made by rolling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roulé</w:t>
      </w:r>
      <w:r w:rsidR="00DB231B">
        <w:rPr>
          <w:rFonts w:ascii="Garamond" w:hAnsi="Garamond"/>
        </w:rPr>
        <w:t>, fabriqué en roulant</w:t>
      </w:r>
      <w:r w:rsidR="003935CC">
        <w:t xml:space="preserve"> [</w:t>
      </w:r>
      <w:r>
        <w:t xml:space="preserve">&lt;verb </w:t>
      </w:r>
      <w:r w:rsidRPr="005D30C6">
        <w:rPr>
          <w:rFonts w:ascii="Doulos SIL" w:hAnsi="Doulos SIL"/>
          <w:i/>
          <w:color w:val="0000FF"/>
        </w:rPr>
        <w:t>lêm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kàrf</w:t>
      </w:r>
      <w:r w:rsidRPr="005D30C6">
        <w:rPr>
          <w:rFonts w:ascii="Doulos SIL" w:hAnsi="Doulos SIL"/>
          <w:i/>
          <w:color w:val="0000FF"/>
        </w:rPr>
        <w:noBreakHyphen/>
        <w:t>ù lém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rolled string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corde roulée</w:t>
      </w:r>
      <w:r>
        <w:t>.</w:t>
      </w:r>
    </w:p>
    <w:p w14:paraId="79E5E12D" w14:textId="4AB2E9E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lè:mbúrû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lè:múrû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citrus fruit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agrume (orange, citron)</w:t>
      </w:r>
      <w:r>
        <w:t xml:space="preserve"> [&lt;Bam]</w:t>
      </w:r>
      <w:r w:rsidRPr="00590ABD">
        <w:t xml:space="preserve"> - </w:t>
      </w:r>
      <w:r>
        <w:t>cpds below.</w:t>
      </w:r>
    </w:p>
    <w:p w14:paraId="02FC7183" w14:textId="0A95A82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lè:mbùrù</w:t>
      </w:r>
      <w:r w:rsidRPr="005D30C6">
        <w:rPr>
          <w:rFonts w:ascii="Doulos SIL" w:hAnsi="Doulos SIL"/>
          <w:i/>
          <w:color w:val="0000FF"/>
        </w:rPr>
        <w:noBreakHyphen/>
        <w:t>bâ: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lè:mùrù</w:t>
      </w:r>
      <w:r w:rsidRPr="005D30C6">
        <w:rPr>
          <w:rFonts w:ascii="Doulos SIL" w:hAnsi="Doulos SIL"/>
          <w:i/>
          <w:color w:val="0000FF"/>
        </w:rPr>
        <w:noBreakHyphen/>
        <w:t>bâ: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orange (fruit)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orange (fruit)</w:t>
      </w:r>
      <w:r>
        <w:t xml:space="preserve">  [&lt;Bam </w:t>
      </w:r>
      <w:r w:rsidRPr="00BB673A">
        <w:rPr>
          <w:rFonts w:ascii="Arial Unicode MS" w:eastAsia="Arial Unicode MS" w:hAnsi="Arial Unicode MS"/>
          <w:i/>
          <w:color w:val="008000"/>
        </w:rPr>
        <w:t>lemburu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ba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noBreakHyphen/>
        <w:t>bá: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299B734D" w14:textId="032D8AD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lè:mbùrù</w:t>
      </w:r>
      <w:r w:rsidRPr="005D30C6">
        <w:rPr>
          <w:rFonts w:ascii="Doulos SIL" w:hAnsi="Doulos SIL"/>
          <w:i/>
          <w:color w:val="0000FF"/>
        </w:rPr>
        <w:noBreakHyphen/>
        <w:t>kúmúnîn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lè:mùrù</w:t>
      </w:r>
      <w:r w:rsidRPr="005D30C6">
        <w:rPr>
          <w:rFonts w:ascii="Doulos SIL" w:hAnsi="Doulos SIL"/>
          <w:i/>
          <w:color w:val="0000FF"/>
        </w:rPr>
        <w:noBreakHyphen/>
        <w:t>kúmúnî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lemon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citron</w:t>
      </w:r>
      <w:r>
        <w:t xml:space="preserve"> [&lt;Bam </w:t>
      </w:r>
      <w:r w:rsidRPr="00BB673A">
        <w:rPr>
          <w:rFonts w:ascii="Arial Unicode MS" w:eastAsia="Arial Unicode MS" w:hAnsi="Arial Unicode MS"/>
          <w:i/>
          <w:color w:val="008000"/>
        </w:rPr>
        <w:t>lemburu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kumun</w:t>
      </w:r>
      <w:r>
        <w:t>].</w:t>
      </w:r>
    </w:p>
    <w:p w14:paraId="4BA31A1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lè:múrû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lè:mbúrû</w:t>
      </w:r>
      <w:r>
        <w:t>].</w:t>
      </w:r>
    </w:p>
    <w:p w14:paraId="4B2D5314" w14:textId="155EFE0D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lèmpét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woman</w:t>
      </w:r>
      <w:r w:rsidR="007B254E">
        <w:t>’</w:t>
      </w:r>
      <w:r>
        <w:t xml:space="preserve">s loincloth or undergarment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caleçon ou slip de femme</w:t>
      </w:r>
      <w:r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lemmpe</w:t>
      </w:r>
      <w:r>
        <w:t xml:space="preserve">, Bam </w:t>
      </w:r>
      <w:r w:rsidRPr="00BB673A">
        <w:rPr>
          <w:rFonts w:ascii="Arial Unicode MS" w:eastAsia="Arial Unicode MS" w:hAnsi="Arial Unicode MS"/>
          <w:i/>
          <w:color w:val="008000"/>
        </w:rPr>
        <w:t>lempe</w:t>
      </w:r>
      <w:r>
        <w:t>]</w:t>
      </w:r>
      <w:r w:rsidRPr="002C3CD0">
        <w:t>.</w:t>
      </w:r>
    </w:p>
    <w:p w14:paraId="24D8F4DE" w14:textId="517724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léŋgâ: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léŋgâ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a child</w:t>
      </w:r>
      <w:r w:rsidR="007B254E">
        <w:t>’</w:t>
      </w:r>
      <w:r w:rsidR="006E547B">
        <w:t>s game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jeu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enfants</w:t>
      </w:r>
      <w:r>
        <w:t xml:space="preserve"> [2 boys try to knock each other down while hopping on one foot].</w:t>
      </w:r>
    </w:p>
    <w:p w14:paraId="3236B0E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léŋgé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carry on head (without using hands)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porter sur la tête (sans utiliser les mains)</w:t>
      </w:r>
      <w:r>
        <w:t>.</w:t>
      </w:r>
    </w:p>
    <w:p w14:paraId="772C8578" w14:textId="143C4B2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léptê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léttê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hit (</w:t>
      </w:r>
      <w:r w:rsidR="00DB231B">
        <w:t xml:space="preserve">sb) </w:t>
      </w:r>
      <w:r>
        <w:t xml:space="preserve">with </w:t>
      </w:r>
      <w:r w:rsidR="00DB231B">
        <w:t xml:space="preserve">the </w:t>
      </w:r>
      <w:r>
        <w:t xml:space="preserve">palm of </w:t>
      </w:r>
      <w:r w:rsidR="00DB231B">
        <w:t>the hand</w:t>
      </w:r>
      <w:r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taper (</w:t>
      </w:r>
      <w:r w:rsidR="00DB231B">
        <w:rPr>
          <w:rFonts w:ascii="Garamond" w:hAnsi="Garamond"/>
        </w:rPr>
        <w:t xml:space="preserve">qn) </w:t>
      </w:r>
      <w:r>
        <w:rPr>
          <w:rFonts w:ascii="Garamond" w:hAnsi="Garamond"/>
        </w:rPr>
        <w:t>avec la paume de la main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lápté</w:t>
      </w:r>
      <w:r>
        <w:t>].</w:t>
      </w:r>
    </w:p>
    <w:p w14:paraId="020955B7" w14:textId="42C4336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lèptèy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lèttèy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flat </w:t>
      </w:r>
      <w:r>
        <w:rPr>
          <w:rFonts w:ascii="Wingdings" w:hAnsi="Wingdings"/>
          <w:sz w:val="18"/>
        </w:rPr>
        <w:t></w:t>
      </w:r>
      <w:r>
        <w:t xml:space="preserve"> ê. </w:t>
      </w:r>
      <w:r>
        <w:rPr>
          <w:rFonts w:ascii="Garamond" w:hAnsi="Garamond"/>
        </w:rPr>
        <w:t>plat</w:t>
      </w:r>
      <w:r>
        <w:t xml:space="preserve"> [Adj </w:t>
      </w:r>
      <w:r w:rsidRPr="005D30C6">
        <w:rPr>
          <w:rFonts w:ascii="Doulos SIL" w:hAnsi="Doulos SIL"/>
          <w:i/>
          <w:color w:val="0000FF"/>
        </w:rPr>
        <w:t>lèpt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B2A108B" w14:textId="029161D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lèpt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lètt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flat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plat</w:t>
      </w:r>
      <w:r>
        <w:t xml:space="preserve"> [&lt;verb </w:t>
      </w:r>
      <w:r w:rsidRPr="005D30C6">
        <w:rPr>
          <w:rFonts w:ascii="Doulos SIL" w:hAnsi="Doulos SIL"/>
          <w:i/>
          <w:color w:val="0000FF"/>
        </w:rPr>
        <w:t>lèptèy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létt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flat stick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bâton plat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ú lèpt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flat stone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pierre plate</w:t>
      </w:r>
      <w:r w:rsidR="00DC1911" w:rsidRPr="00DC1911">
        <w:t xml:space="preserve"> - cpd: </w:t>
      </w:r>
      <w:r w:rsidR="00DC1911">
        <w:t xml:space="preserve">see </w:t>
      </w:r>
      <w:r w:rsidR="00DC1911" w:rsidRPr="005D30C6">
        <w:rPr>
          <w:rFonts w:ascii="Doulos SIL" w:hAnsi="Doulos SIL"/>
          <w:i/>
          <w:color w:val="0000FF"/>
        </w:rPr>
        <w:t>bòn</w:t>
      </w:r>
      <w:r w:rsidR="00DC1911" w:rsidRPr="005D30C6">
        <w:rPr>
          <w:rFonts w:ascii="Doulos SIL" w:hAnsi="Doulos SIL"/>
          <w:i/>
          <w:color w:val="0000FF"/>
        </w:rPr>
        <w:noBreakHyphen/>
        <w:t>[lètt</w:t>
      </w:r>
      <w:r w:rsidR="00DC1911" w:rsidRPr="005D30C6">
        <w:rPr>
          <w:rFonts w:ascii="Doulos SIL" w:hAnsi="Doulos SIL"/>
          <w:i/>
          <w:color w:val="0000FF"/>
        </w:rPr>
        <w:noBreakHyphen/>
        <w:t>ò]</w:t>
      </w:r>
      <w:r>
        <w:t>.</w:t>
      </w:r>
    </w:p>
    <w:p w14:paraId="57C96DC7" w14:textId="24F780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lè:rúw-à: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…wâ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light, radiance, shine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lumière</w:t>
      </w:r>
      <w:r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nwr</w:t>
      </w:r>
      <w:r>
        <w:t xml:space="preserve"> via Ful </w:t>
      </w:r>
      <w:r w:rsidRPr="00BB673A">
        <w:rPr>
          <w:rFonts w:ascii="Arial Unicode MS" w:eastAsia="Arial Unicode MS" w:hAnsi="Arial Unicode MS"/>
          <w:i/>
          <w:color w:val="008000"/>
        </w:rPr>
        <w:t>nuuruwal</w:t>
      </w:r>
      <w:r>
        <w:t xml:space="preserve">, see also </w:t>
      </w:r>
      <w:r w:rsidRPr="005D30C6">
        <w:rPr>
          <w:rFonts w:ascii="Doulos SIL" w:hAnsi="Doulos SIL"/>
          <w:i/>
          <w:color w:val="0000FF"/>
        </w:rPr>
        <w:t>nè:rúw-à:</w:t>
      </w:r>
      <w:r>
        <w:t>].</w:t>
      </w:r>
    </w:p>
    <w:p w14:paraId="65854E7F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léttê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[see </w:t>
      </w:r>
      <w:r w:rsidRPr="005D30C6">
        <w:rPr>
          <w:rFonts w:ascii="Doulos SIL" w:hAnsi="Doulos SIL"/>
          <w:i/>
          <w:color w:val="0000FF"/>
        </w:rPr>
        <w:t>léptê</w:t>
      </w:r>
      <w:r>
        <w:t>].</w:t>
      </w:r>
    </w:p>
    <w:p w14:paraId="46214AD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lèttèy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[see </w:t>
      </w:r>
      <w:r w:rsidRPr="005D30C6">
        <w:rPr>
          <w:rFonts w:ascii="Doulos SIL" w:hAnsi="Doulos SIL"/>
          <w:i/>
          <w:color w:val="0000FF"/>
        </w:rPr>
        <w:t>lèptèy</w:t>
      </w:r>
      <w:r>
        <w:t>].</w:t>
      </w:r>
    </w:p>
    <w:p w14:paraId="0641A2E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[adj] [see </w:t>
      </w:r>
      <w:r w:rsidRPr="005D30C6">
        <w:rPr>
          <w:rFonts w:ascii="Doulos SIL" w:hAnsi="Doulos SIL"/>
          <w:i/>
          <w:color w:val="0000FF"/>
        </w:rPr>
        <w:t>lèpt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F134E9D" w14:textId="658734F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léwŋgál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>
        <w:t xml:space="preserve">(less often) </w:t>
      </w:r>
      <w:r w:rsidRPr="005D30C6">
        <w:rPr>
          <w:rFonts w:ascii="Doulos SIL" w:hAnsi="Doulos SIL"/>
          <w:i/>
          <w:color w:val="0000FF"/>
        </w:rPr>
        <w:t>lé:wŋgál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gâl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light, radiance, shine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lumière</w:t>
      </w:r>
      <w:r w:rsidR="00482CF4">
        <w:rPr>
          <w:rFonts w:ascii="Garamond" w:hAnsi="Garamond"/>
        </w:rPr>
        <w:t>, luminosité</w:t>
      </w:r>
      <w:r>
        <w:t xml:space="preserve"> [&lt;Ful </w:t>
      </w:r>
      <w:r w:rsidRPr="00314329">
        <w:rPr>
          <w:rFonts w:ascii="Arial Unicode MS" w:eastAsia="Arial Unicode MS" w:hAnsi="Arial Unicode MS" w:cs="Arial Unicode MS"/>
          <w:i/>
          <w:color w:val="008000"/>
        </w:rPr>
        <w:t>leewngol</w:t>
      </w:r>
      <w:r>
        <w:t xml:space="preserve">] [cf. </w:t>
      </w:r>
      <w:r w:rsidRPr="005D30C6">
        <w:rPr>
          <w:rFonts w:ascii="Doulos SIL" w:hAnsi="Doulos SIL"/>
          <w:i/>
          <w:color w:val="0000FF"/>
        </w:rPr>
        <w:t>ʔànnú:râ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yáynê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lè:rúwà:</w:t>
      </w:r>
      <w:r>
        <w:t>].</w:t>
      </w:r>
    </w:p>
    <w:p w14:paraId="42BB9695" w14:textId="536AB88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léwr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 w:rsidRPr="000023A4">
        <w:t xml:space="preserve">(NF </w:t>
      </w:r>
      <w:r w:rsidRPr="000023A4">
        <w:rPr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û</w:t>
      </w:r>
      <w:r w:rsidRPr="000023A4">
        <w:t>, D</w:t>
      </w:r>
      <w:r>
        <w:t xml:space="preserve">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large sore on body (e.g. of sheep or cow)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plaie sur le corps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mouton,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vache etc.)</w:t>
      </w:r>
      <w:r>
        <w:t>.</w:t>
      </w:r>
    </w:p>
    <w:p w14:paraId="318C98C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lèybù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be disgraced, humiliated; have a physical handicap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humilié; avoir une infirmité</w:t>
      </w:r>
      <w:r>
        <w:t>.</w:t>
      </w:r>
    </w:p>
    <w:p w14:paraId="79CE3BDF" w14:textId="096DF40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lèybù</w:t>
      </w:r>
      <w:r w:rsidRPr="002C3CD0">
        <w:t xml:space="preserve"> 1</w:t>
      </w:r>
      <w:r>
        <w:t xml:space="preserve">b </w:t>
      </w:r>
      <w:r w:rsidR="00071BDD">
        <w:t xml:space="preserve">(invariant)  </w:t>
      </w:r>
      <w:r>
        <w:rPr>
          <w:rFonts w:ascii="Wingdings" w:hAnsi="Wingdings"/>
          <w:sz w:val="18"/>
        </w:rPr>
        <w:t></w:t>
      </w:r>
      <w:r>
        <w:t xml:space="preserve"> [n] disgrace, humiliation; physical handicap or defect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humiliation, perte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honneur; infirmité</w:t>
      </w:r>
      <w:r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lé:bù</w:t>
      </w:r>
      <w:r>
        <w:t>].</w:t>
      </w:r>
    </w:p>
    <w:p w14:paraId="77DBC694" w14:textId="14984A5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líbálítâ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[&lt;Ful]</w:t>
      </w:r>
      <w:r w:rsidRPr="00590ABD">
        <w:t xml:space="preserve"> - </w:t>
      </w:r>
      <w:r>
        <w:t xml:space="preserve">phrase: </w:t>
      </w:r>
      <w:r w:rsidRPr="005D30C6">
        <w:rPr>
          <w:rFonts w:ascii="Doulos SIL" w:hAnsi="Doulos SIL"/>
          <w:i/>
          <w:color w:val="0000FF"/>
        </w:rPr>
        <w:t>líbálítá ꜜté:</w:t>
      </w:r>
      <w:r>
        <w:t xml:space="preserve">  (two wrestlers) fall together (neither having the advantage)</w:t>
      </w:r>
      <w:r w:rsidR="00482CF4">
        <w:t xml:space="preserve"> </w:t>
      </w:r>
      <w:r>
        <w:rPr>
          <w:rFonts w:ascii="Wingdings" w:hAnsi="Wingdings"/>
          <w:sz w:val="18"/>
        </w:rPr>
        <w:t></w:t>
      </w:r>
      <w:r>
        <w:t xml:space="preserve"> </w:t>
      </w:r>
      <w:r w:rsidR="00482CF4">
        <w:rPr>
          <w:rFonts w:ascii="Garamond" w:hAnsi="Garamond"/>
        </w:rPr>
        <w:t>(deux</w:t>
      </w:r>
      <w:r>
        <w:rPr>
          <w:rFonts w:ascii="Garamond" w:hAnsi="Garamond"/>
        </w:rPr>
        <w:t xml:space="preserve"> lutteurs) tomber ensemble (ni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ni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emportant)</w:t>
      </w:r>
      <w:r>
        <w:t>.</w:t>
      </w:r>
    </w:p>
    <w:p w14:paraId="455E239C" w14:textId="0FAFEF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líddî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tell a riddle; speak in allusions; speak in a pretentiously all-knowing manner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faire une devinette; parler d</w:t>
      </w:r>
      <w:r w:rsidR="00482CF4">
        <w:rPr>
          <w:rFonts w:ascii="Garamond" w:hAnsi="Garamond"/>
        </w:rPr>
        <w:t>e</w:t>
      </w:r>
      <w:r>
        <w:rPr>
          <w:rFonts w:ascii="Garamond" w:hAnsi="Garamond"/>
        </w:rPr>
        <w:t xml:space="preserve"> </w:t>
      </w:r>
      <w:r w:rsidR="00482CF4">
        <w:rPr>
          <w:rFonts w:ascii="Garamond" w:hAnsi="Garamond"/>
        </w:rPr>
        <w:t>manière</w:t>
      </w:r>
      <w:r>
        <w:rPr>
          <w:rFonts w:ascii="Garamond" w:hAnsi="Garamond"/>
        </w:rPr>
        <w:t xml:space="preserve"> allusive; parler d</w:t>
      </w:r>
      <w:r w:rsidR="00482CF4">
        <w:rPr>
          <w:rFonts w:ascii="Garamond" w:hAnsi="Garamond"/>
        </w:rPr>
        <w:t>e</w:t>
      </w:r>
      <w:r>
        <w:rPr>
          <w:rFonts w:ascii="Garamond" w:hAnsi="Garamond"/>
        </w:rPr>
        <w:t xml:space="preserve"> façon hautaine comme si on sait tout</w:t>
      </w:r>
      <w:r>
        <w:t>.</w:t>
      </w:r>
    </w:p>
    <w:p w14:paraId="4788FDA6" w14:textId="07367B1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líddî</w:t>
      </w:r>
      <w:r w:rsidRPr="002C3CD0">
        <w:t xml:space="preserve"> 1</w:t>
      </w:r>
      <w:r>
        <w:t xml:space="preserve">b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riddle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devinette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yó↑=ŋ́ ꜜlíddî té:</w:t>
      </w:r>
      <w:r>
        <w:t xml:space="preserve">  let</w:t>
      </w:r>
      <w:r w:rsidR="007B254E">
        <w:t>’</w:t>
      </w:r>
      <w:r>
        <w:t xml:space="preserve">s make a riddle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faisons une devinette</w:t>
      </w:r>
      <w:r>
        <w:t>.</w:t>
      </w:r>
    </w:p>
    <w:p w14:paraId="6D77AB4F" w14:textId="723E49E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líɗɗí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líɗɗ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líɗɗí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líɗɗ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líɗɗ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  [</w:t>
      </w:r>
      <w:r w:rsidRPr="005D30C6">
        <w:rPr>
          <w:rFonts w:ascii="Doulos SIL" w:hAnsi="Doulos SIL"/>
          <w:i/>
          <w:color w:val="0000FF"/>
        </w:rPr>
        <w:t>ɗ</w:t>
      </w:r>
      <w:r w:rsidR="007E031C">
        <w:t xml:space="preserve">  is</w:t>
      </w:r>
      <w:r>
        <w:t xml:space="preserve"> preglottalized]  </w:t>
      </w:r>
      <w:r>
        <w:rPr>
          <w:rFonts w:ascii="Wingdings" w:hAnsi="Wingdings"/>
          <w:sz w:val="18"/>
        </w:rPr>
        <w:t></w:t>
      </w:r>
      <w:r>
        <w:t xml:space="preserve"> [n] fish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poisson</w:t>
      </w:r>
      <w:r>
        <w:t xml:space="preserve"> [&lt;Ful plural </w:t>
      </w:r>
      <w:r w:rsidRPr="00BB673A">
        <w:rPr>
          <w:rFonts w:ascii="Arial Unicode MS" w:eastAsia="Arial Unicode MS" w:hAnsi="Arial Unicode MS"/>
          <w:i/>
          <w:color w:val="008000"/>
        </w:rPr>
        <w:t>liɗɗi</w:t>
      </w:r>
      <w:r>
        <w:t xml:space="preserve">, cf. Ful singular </w:t>
      </w:r>
      <w:r w:rsidRPr="00BB673A">
        <w:rPr>
          <w:rFonts w:ascii="Arial Unicode MS" w:eastAsia="Arial Unicode MS" w:hAnsi="Arial Unicode MS"/>
          <w:i/>
          <w:color w:val="008000"/>
        </w:rPr>
        <w:t>liŋgu</w:t>
      </w:r>
      <w:r>
        <w:t>].</w:t>
      </w:r>
    </w:p>
    <w:p w14:paraId="22F3E60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líɗɗ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líɗɗî</w:t>
      </w:r>
      <w:r>
        <w:t>].</w:t>
      </w:r>
    </w:p>
    <w:p w14:paraId="01CC0C1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lìŋgì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0BF8594C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líŋgílí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become sticky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devenir gluant</w:t>
      </w:r>
      <w:r>
        <w:t>.</w:t>
      </w:r>
    </w:p>
    <w:p w14:paraId="51868005" w14:textId="39DB52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líŋgíl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gílí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beeswax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cire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abeille</w:t>
      </w:r>
      <w:r>
        <w:t>.</w:t>
      </w:r>
    </w:p>
    <w:p w14:paraId="2FEA0E42" w14:textId="7942173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blood vessel (vein, artery); tendon, sinew; root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</w:t>
      </w:r>
      <w:r w:rsidR="00482CF4">
        <w:rPr>
          <w:rFonts w:ascii="Garamond" w:hAnsi="Garamond"/>
        </w:rPr>
        <w:t>aisseau sanguin (v</w:t>
      </w:r>
      <w:r>
        <w:rPr>
          <w:rFonts w:ascii="Garamond" w:hAnsi="Garamond"/>
        </w:rPr>
        <w:t>eine, artère</w:t>
      </w:r>
      <w:r w:rsidR="00482CF4">
        <w:rPr>
          <w:rFonts w:ascii="Garamond" w:hAnsi="Garamond"/>
        </w:rPr>
        <w:t>)</w:t>
      </w:r>
      <w:r>
        <w:rPr>
          <w:rFonts w:ascii="Garamond" w:hAnsi="Garamond"/>
        </w:rPr>
        <w:t>; tendon; racine</w:t>
      </w:r>
      <w:r>
        <w:t>.</w:t>
      </w:r>
    </w:p>
    <w:p w14:paraId="4131CB59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1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ló:gâ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salt marsh, saltlick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marais salant, terre salée</w:t>
      </w:r>
      <w:r>
        <w:t xml:space="preserve"> [animals like to lick the salt] [verb </w:t>
      </w:r>
      <w:r w:rsidRPr="005D30C6">
        <w:rPr>
          <w:rFonts w:ascii="Doulos SIL" w:hAnsi="Doulos SIL"/>
          <w:i/>
          <w:color w:val="0000FF"/>
        </w:rPr>
        <w:t>ló:gú</w:t>
      </w:r>
      <w:r>
        <w:t> 1].</w:t>
      </w:r>
    </w:p>
    <w:p w14:paraId="2E52F936" w14:textId="7780E8F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lò:g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[intr] </w:t>
      </w:r>
      <w:r w:rsidR="00482CF4">
        <w:t xml:space="preserve">lick, </w:t>
      </w:r>
      <w:r>
        <w:t xml:space="preserve">do some licking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lécher</w:t>
      </w:r>
      <w:r>
        <w:t xml:space="preserve"> [UnspecO &lt; </w:t>
      </w:r>
      <w:r w:rsidRPr="005D30C6">
        <w:rPr>
          <w:rFonts w:ascii="Doulos SIL" w:hAnsi="Doulos SIL"/>
          <w:i/>
          <w:color w:val="0000FF"/>
        </w:rPr>
        <w:t>ló:gú</w:t>
      </w:r>
      <w:r>
        <w:t xml:space="preserve"> 1]  </w:t>
      </w:r>
      <w:r>
        <w:rPr>
          <w:rFonts w:ascii="Wingdings" w:hAnsi="Wingdings"/>
          <w:sz w:val="18"/>
        </w:rPr>
        <w:t></w:t>
      </w:r>
      <w:r>
        <w:t xml:space="preserve"> b) [intr] (e.g. shoes) be worn out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(chaussures etc.) ê. usé(es)</w:t>
      </w:r>
      <w:r>
        <w:t xml:space="preserve"> [extended use of </w:t>
      </w:r>
      <w:r w:rsidR="00EF00AF">
        <w:t>UnspecO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ló:gú</w:t>
      </w:r>
      <w:r>
        <w:t> 1].</w:t>
      </w:r>
    </w:p>
    <w:p w14:paraId="402F6B54" w14:textId="04D5D9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lò:g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cpd: 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DC19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C1911">
        <w:rPr>
          <w:rFonts w:ascii="Doulos SIL" w:hAnsi="Doulos SIL"/>
          <w:i/>
          <w:color w:val="0000FF"/>
        </w:rPr>
        <w:t>]</w:t>
      </w:r>
      <w:r>
        <w:t>].</w:t>
      </w:r>
    </w:p>
    <w:p w14:paraId="76353FC4" w14:textId="6A58F03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lògòlóg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bottom, deepest part (of hole, house, etc.)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fond, bas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trou etc.)</w:t>
      </w:r>
      <w:r>
        <w:t>.</w:t>
      </w:r>
    </w:p>
    <w:p w14:paraId="73DC42A1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lògòtî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tàmá:tí</w:t>
      </w:r>
      <w:r w:rsidRPr="005D30C6">
        <w:rPr>
          <w:rFonts w:ascii="Doulos SIL" w:hAnsi="Doulos SIL"/>
          <w:i/>
          <w:color w:val="0000FF"/>
        </w:rPr>
        <w:noBreakHyphen/>
        <w:t>lògòtî</w:t>
      </w:r>
      <w:r>
        <w:t>].</w:t>
      </w:r>
    </w:p>
    <w:p w14:paraId="63F5013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ló:gú</w:t>
      </w:r>
      <w:r w:rsidRPr="002C3CD0">
        <w:t xml:space="preserve"> 1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lick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lécher</w:t>
      </w:r>
      <w:r>
        <w:t xml:space="preserve"> [UnspecO </w:t>
      </w:r>
      <w:r w:rsidRPr="005D30C6">
        <w:rPr>
          <w:rFonts w:ascii="Doulos SIL" w:hAnsi="Doulos SIL"/>
          <w:i/>
          <w:color w:val="0000FF"/>
        </w:rPr>
        <w:t>lò:gà</w:t>
      </w:r>
      <w:r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ló:gó</w:t>
      </w:r>
      <w:r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lów</w:t>
      </w:r>
      <w:r>
        <w:t>].</w:t>
      </w:r>
    </w:p>
    <w:p w14:paraId="493C7605" w14:textId="66D486E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lò:g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[nominal cpd final] [see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482C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82CF4">
        <w:rPr>
          <w:rFonts w:ascii="Doulos SIL" w:hAnsi="Doulos SIL"/>
          <w:i/>
          <w:color w:val="0000FF"/>
        </w:rPr>
        <w:t>]</w:t>
      </w:r>
      <w:r>
        <w:t>].</w:t>
      </w:r>
    </w:p>
    <w:p w14:paraId="2F886BE5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lòhól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lòhôl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medicine belt, belt containing medicinal substances; amulet belt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ceinture qui contient des médicaments; ceinture avec une amulette</w:t>
      </w:r>
      <w:r>
        <w:t>.</w:t>
      </w:r>
    </w:p>
    <w:p w14:paraId="1F9FEE02" w14:textId="79EB6F1C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waterbag with cord (for drawing water at well)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puisette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lòkà</w:t>
      </w:r>
      <w:r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lògò</w:t>
      </w:r>
      <w:r>
        <w:t>] [</w:t>
      </w:r>
      <w:r w:rsidR="00C673CD" w:rsidRPr="00C673CD">
        <w:rPr>
          <w:smallCaps/>
        </w:rPr>
        <w:t>syn: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ʔáj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].</w:t>
      </w:r>
    </w:p>
    <w:p w14:paraId="557A96F2" w14:textId="26B9120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DC19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C1911">
        <w:rPr>
          <w:rFonts w:ascii="Doulos SIL" w:hAnsi="Doulos SIL"/>
          <w:i/>
          <w:color w:val="0000FF"/>
        </w:rPr>
        <w:t>]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 gòb-ò</w:t>
      </w:r>
      <w:r>
        <w:t>].</w:t>
      </w:r>
    </w:p>
    <w:p w14:paraId="5AFDA20C" w14:textId="514F05BE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lòl</w:t>
      </w:r>
      <w:r w:rsidRPr="005D30C6">
        <w:rPr>
          <w:rFonts w:ascii="Doulos SIL" w:hAnsi="Doulos SIL"/>
          <w:i/>
          <w:color w:val="0000FF"/>
        </w:rPr>
        <w:noBreakHyphen/>
        <w:t>ò gòb-ò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</w:t>
      </w:r>
      <w:r w:rsidR="00DC1911">
        <w:t xml:space="preserve">cpd </w:t>
      </w:r>
      <w:r>
        <w:t xml:space="preserve">n] sacred baton (revealed exclusively during a coronation or dethroning of the chief of Hombori)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baton sacré (sorti uniquement pendant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intronisation ou la destitution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chef de Hombori)</w:t>
      </w:r>
      <w:r>
        <w:t xml:space="preserve"> </w:t>
      </w:r>
      <w:r w:rsidR="009769EC">
        <w:t>[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, </w:t>
      </w:r>
      <w:r w:rsidR="009769EC">
        <w:t xml:space="preserve">see also </w:t>
      </w:r>
      <w:r w:rsidRPr="005D30C6">
        <w:rPr>
          <w:rFonts w:ascii="Doulos SIL" w:hAnsi="Doulos SIL"/>
          <w:i/>
          <w:color w:val="0000FF"/>
        </w:rPr>
        <w:t>máŋgú-báŋg-ó</w:t>
      </w:r>
      <w:r>
        <w:t>].</w:t>
      </w:r>
    </w:p>
    <w:p w14:paraId="4F3E81EC" w14:textId="61E89AFD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ló:m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ló:mâ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handful, mouthful (of food)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tartine (poignée) (de nourriture)</w:t>
      </w:r>
      <w:r>
        <w:t xml:space="preserve"> [amount taken from the </w:t>
      </w:r>
      <w:r w:rsidR="009B0535">
        <w:t xml:space="preserve">communal </w:t>
      </w:r>
      <w:r>
        <w:t>bowl in one hand, shaped</w:t>
      </w:r>
      <w:r w:rsidR="009B0535">
        <w:t xml:space="preserve"> by clenching</w:t>
      </w:r>
      <w:r>
        <w:t>, and put into the mouth at one time].</w:t>
      </w:r>
    </w:p>
    <w:p w14:paraId="2C0B133A" w14:textId="2AE987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ló:mâ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[adj or cpd final] - cpd: </w:t>
      </w:r>
      <w:r w:rsidRPr="005D30C6">
        <w:rPr>
          <w:rFonts w:ascii="Doulos SIL" w:hAnsi="Doulos SIL"/>
          <w:i/>
          <w:color w:val="0000FF"/>
        </w:rPr>
        <w:t>làb-ù ló:m-ò</w:t>
      </w:r>
      <w:r>
        <w:t xml:space="preserve">  ball of mud (e.g. for wall repair or for bricks) picked up and carried in one</w:t>
      </w:r>
      <w:r w:rsidR="007B254E">
        <w:t>’</w:t>
      </w:r>
      <w:r>
        <w:t xml:space="preserve">s two cupped hands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boule de banco mouillé prise et portée dans les deux mains</w:t>
      </w:r>
      <w:r>
        <w:t>.</w:t>
      </w:r>
    </w:p>
    <w:p w14:paraId="3FED5F67" w14:textId="38CC332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marrow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moelle</w:t>
      </w:r>
      <w:r w:rsidRPr="00590ABD">
        <w:t xml:space="preserve"> - </w:t>
      </w:r>
      <w:r>
        <w:t xml:space="preserve">cpd: 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9B053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B0535">
        <w:rPr>
          <w:rFonts w:ascii="Doulos SIL" w:hAnsi="Doulos SIL"/>
          <w:i/>
          <w:color w:val="0000FF"/>
        </w:rPr>
        <w:t>]</w:t>
      </w:r>
      <w:r>
        <w:t xml:space="preserve">, </w:t>
      </w:r>
      <w:r w:rsidR="009B0535">
        <w:rPr>
          <w:rFonts w:ascii="Doulos SIL" w:hAnsi="Doulos SIL"/>
          <w:i/>
          <w:color w:val="0000FF"/>
        </w:rPr>
        <w:t>[h</w:t>
      </w:r>
      <w:r w:rsidRPr="005D30C6">
        <w:rPr>
          <w:rFonts w:ascii="Doulos SIL" w:hAnsi="Doulos SIL"/>
          <w:i/>
          <w:color w:val="0000FF"/>
        </w:rPr>
        <w:t>àrk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9B0535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9B053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B0535">
        <w:rPr>
          <w:rFonts w:ascii="Doulos SIL" w:hAnsi="Doulos SIL"/>
          <w:i/>
          <w:color w:val="0000FF"/>
        </w:rPr>
        <w:t>]</w:t>
      </w:r>
      <w:r>
        <w:t>.</w:t>
      </w:r>
    </w:p>
    <w:p w14:paraId="1071C943" w14:textId="6C501E6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crevice in rocks (can be jumped over); fissure or cleft (e.g. in wall)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holle, crevasse dans les rochers (qu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peut sauter); fissure (dans un mur etc.)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7842D6D1" w14:textId="16CA6EF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bump or bulge on infant</w:t>
      </w:r>
      <w:r w:rsidR="007B254E">
        <w:t>’</w:t>
      </w:r>
      <w:r>
        <w:t xml:space="preserve">s head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gonflement sur la tête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enfant</w:t>
      </w:r>
      <w:r>
        <w:t>.</w:t>
      </w:r>
    </w:p>
    <w:p w14:paraId="37381B12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lóŋgórê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(pimple, wound) be swollen, infected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(bouton, plaie) ê. gonflée</w:t>
      </w:r>
      <w:r>
        <w:t>.</w:t>
      </w:r>
    </w:p>
    <w:p w14:paraId="7E7340DA" w14:textId="3D2C347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lòŋkíyà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lòn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íyà</w:t>
      </w:r>
      <w:r>
        <w:t xml:space="preserve"> </w:t>
      </w:r>
      <w:r>
        <w:rPr>
          <w:rFonts w:ascii="Wingdings" w:hAnsi="Wingdings"/>
          <w:sz w:val="18"/>
        </w:rPr>
        <w:t></w:t>
      </w:r>
      <w:r>
        <w:t xml:space="preserve"> [n] namaqua dove, long-tailed pigeon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tourterelle du Cap</w:t>
      </w:r>
      <w:r>
        <w:t xml:space="preserve"> [frozen </w:t>
      </w:r>
      <w:r>
        <w:rPr>
          <w:smallCaps/>
        </w:rPr>
        <w:t>dimin</w:t>
      </w:r>
      <w:r>
        <w:t xml:space="preserve">] </w:t>
      </w:r>
      <w:r>
        <w:rPr>
          <w:smallCaps/>
        </w:rPr>
        <w:t>[</w:t>
      </w:r>
      <w:r w:rsidRPr="00FE62AD">
        <w:rPr>
          <w:smallCaps/>
        </w:rPr>
        <w:t>id</w:t>
      </w:r>
      <w:r>
        <w:rPr>
          <w:smallCaps/>
        </w:rPr>
        <w:t>:</w:t>
      </w:r>
      <w:r>
        <w:t xml:space="preserve"> </w:t>
      </w:r>
      <w:r>
        <w:rPr>
          <w:rFonts w:ascii="Garamond" w:hAnsi="Garamond"/>
          <w:i/>
        </w:rPr>
        <w:t>Oena capensis</w:t>
      </w:r>
      <w:r>
        <w:t>].</w:t>
      </w:r>
    </w:p>
    <w:p w14:paraId="268BD7B1" w14:textId="57E60BB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lòntòŋkòr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lòntòŋkòr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corner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coin</w:t>
      </w:r>
      <w:r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loku</w:t>
      </w:r>
      <w:r>
        <w:t xml:space="preserve"> with reported variants “lonku” &amp; “lotokor” in earlier KS lexicography].</w:t>
      </w:r>
    </w:p>
    <w:p w14:paraId="5DDE7BB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lótí</w:t>
      </w:r>
      <w:r w:rsidRPr="002C3CD0">
        <w:t xml:space="preserve"> 1</w:t>
      </w:r>
      <w:r>
        <w:t xml:space="preserve">a  </w:t>
      </w:r>
      <w:r>
        <w:rPr>
          <w:rFonts w:ascii="Wingdings" w:hAnsi="Wingdings"/>
          <w:sz w:val="18"/>
        </w:rPr>
        <w:t></w:t>
      </w:r>
      <w:r>
        <w:t xml:space="preserve"> [intr] (liquid) drip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(gouttes) tomber</w:t>
      </w:r>
      <w:r>
        <w:t xml:space="preserve"> [variant </w:t>
      </w:r>
      <w:r w:rsidRPr="005D30C6">
        <w:rPr>
          <w:rFonts w:ascii="Doulos SIL" w:hAnsi="Doulos SIL"/>
          <w:i/>
          <w:color w:val="0000FF"/>
        </w:rPr>
        <w:t>tólí</w:t>
      </w:r>
      <w:r w:rsidRPr="00BE4F5E">
        <w:t> </w:t>
      </w:r>
      <w:r>
        <w:t xml:space="preserve">; cf. noun </w:t>
      </w:r>
      <w:r w:rsidRPr="005D30C6">
        <w:rPr>
          <w:rFonts w:ascii="Doulos SIL" w:hAnsi="Doulos SIL"/>
          <w:i/>
          <w:color w:val="0000FF"/>
        </w:rPr>
        <w:t>lót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BE4F5E">
        <w:t>]</w:t>
      </w:r>
      <w:r>
        <w:t>.</w:t>
      </w:r>
    </w:p>
    <w:p w14:paraId="3B3DE4B7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lótí</w:t>
      </w:r>
      <w:r w:rsidRPr="002C3CD0">
        <w:t xml:space="preserve"> 1</w:t>
      </w:r>
      <w:r>
        <w:t xml:space="preserve">b  </w:t>
      </w:r>
      <w:r>
        <w:rPr>
          <w:rFonts w:ascii="Wingdings" w:hAnsi="Wingdings"/>
          <w:sz w:val="18"/>
        </w:rPr>
        <w:t></w:t>
      </w:r>
      <w:r>
        <w:t xml:space="preserve"> [n] [see </w:t>
      </w:r>
      <w:r w:rsidRPr="005D30C6">
        <w:rPr>
          <w:rFonts w:ascii="Doulos SIL" w:hAnsi="Doulos SIL"/>
          <w:i/>
          <w:color w:val="0000FF"/>
        </w:rPr>
        <w:t>lót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BE4F5E">
        <w:t>]</w:t>
      </w:r>
      <w:r>
        <w:t>.</w:t>
      </w:r>
    </w:p>
    <w:p w14:paraId="507C1F44" w14:textId="6725C02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lót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lótí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drop (of liquid)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goutte</w:t>
      </w:r>
      <w:r>
        <w:t xml:space="preserve"> [cf. verb </w:t>
      </w:r>
      <w:r w:rsidRPr="005D30C6">
        <w:rPr>
          <w:rFonts w:ascii="Doulos SIL" w:hAnsi="Doulos SIL"/>
          <w:i/>
          <w:color w:val="0000FF"/>
        </w:rPr>
        <w:t>lótí</w:t>
      </w:r>
      <w:r>
        <w:t>]</w:t>
      </w:r>
      <w:r w:rsidRPr="00590ABD">
        <w:t xml:space="preserve"> - </w:t>
      </w:r>
      <w:r>
        <w:t xml:space="preserve">poss: 1Sg </w:t>
      </w:r>
      <w:r w:rsidRPr="005D30C6">
        <w:rPr>
          <w:rFonts w:ascii="Doulos SIL" w:hAnsi="Doulos SIL"/>
          <w:i/>
          <w:color w:val="0000FF"/>
        </w:rPr>
        <w:t>lót</w:t>
      </w:r>
      <w:r w:rsidRPr="005D30C6">
        <w:rPr>
          <w:rFonts w:ascii="Doulos SIL" w:hAnsi="Doulos SIL"/>
          <w:i/>
          <w:color w:val="0000FF"/>
        </w:rPr>
        <w:noBreakHyphen/>
        <w:t>è</w:t>
      </w:r>
      <w:r>
        <w:t>.</w:t>
      </w:r>
    </w:p>
    <w:p w14:paraId="44C844ED" w14:textId="57065D02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ló:tórk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washrag (for bathing)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essui-mains (pour le bain)</w:t>
      </w:r>
      <w:r>
        <w:t xml:space="preserve"> [cf. Ful √</w:t>
      </w:r>
      <w:r w:rsidRPr="00BB673A">
        <w:rPr>
          <w:rFonts w:ascii="Arial Unicode MS" w:eastAsia="Arial Unicode MS" w:hAnsi="Arial Unicode MS"/>
          <w:color w:val="008000"/>
        </w:rPr>
        <w:t>loot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>
        <w:t xml:space="preserve"> </w:t>
      </w:r>
      <w:r w:rsidR="007B254E">
        <w:t>‘</w:t>
      </w:r>
      <w:r>
        <w:t xml:space="preserve">bathe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se laver</w:t>
      </w:r>
      <w:r w:rsidR="007B254E">
        <w:rPr>
          <w:rFonts w:ascii="Garamond" w:hAnsi="Garamond"/>
        </w:rPr>
        <w:t>’</w:t>
      </w:r>
      <w:r>
        <w:t>].</w:t>
      </w:r>
    </w:p>
    <w:p w14:paraId="52090E0A" w14:textId="37CC3974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ló:túr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rollup i</w:t>
      </w:r>
      <w:r w:rsidR="009B0535">
        <w:t>ncluding some meat, fat, and large</w:t>
      </w:r>
      <w:r>
        <w:t xml:space="preserve"> intestine stuffed in the reticulum and lightly roasted (eaten </w:t>
      </w:r>
      <w:r w:rsidR="009B0535">
        <w:t>right</w:t>
      </w:r>
      <w:r>
        <w:t xml:space="preserve"> after an animal is slaughtered)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rouleau consistant en viande, graisse, et gros intestin bourrés dans le réticulum et grillé légèrement (consommé </w:t>
      </w:r>
      <w:r w:rsidR="009B0535">
        <w:rPr>
          <w:rFonts w:ascii="Garamond" w:hAnsi="Garamond"/>
        </w:rPr>
        <w:t>juste</w:t>
      </w:r>
      <w:r>
        <w:rPr>
          <w:rFonts w:ascii="Garamond" w:hAnsi="Garamond"/>
        </w:rPr>
        <w:t xml:space="preserve"> après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a égorgé un animal)</w:t>
      </w:r>
      <w:r>
        <w:t xml:space="preserve"> [also in Bam, Ful].</w:t>
      </w:r>
    </w:p>
    <w:p w14:paraId="406C7C96" w14:textId="59E28C9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ló:wê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[tr] fill up (bottle or sack) by pouring; stick (one</w:t>
      </w:r>
      <w:r w:rsidR="007B254E">
        <w:t>’</w:t>
      </w:r>
      <w:r>
        <w:t xml:space="preserve">s hand or head, in sth)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remplir (bouteille ou sac, en versant); mettre (sa main ou sa tête, dans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loow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 xml:space="preserve"> </w:t>
      </w:r>
      <w:r w:rsidR="007B254E">
        <w:t>‘</w:t>
      </w:r>
      <w:r>
        <w:t>put in a (deep) container</w:t>
      </w:r>
      <w:r w:rsidR="007B254E">
        <w:t>’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í↑=ŋ́ ꜜló:wê </w:t>
      </w:r>
      <w:r w:rsidR="000D2083" w:rsidRPr="005D30C6">
        <w:rPr>
          <w:rFonts w:ascii="Doulos SIL" w:hAnsi="Doulos SIL"/>
          <w:i/>
          <w:color w:val="0000FF"/>
        </w:rPr>
        <w:t>[bídóŋ gà]</w:t>
      </w:r>
      <w:r w:rsidRPr="002C3CD0">
        <w:t xml:space="preserve"> </w:t>
      </w:r>
      <w:r w:rsidR="00CF7B58">
        <w:t xml:space="preserve"> </w:t>
      </w:r>
      <w:r w:rsidRPr="002C3CD0">
        <w:t>I</w:t>
      </w:r>
      <w:r>
        <w:t xml:space="preserve"> filled up the jug with it </w:t>
      </w:r>
      <w:r w:rsidR="00CF7B58"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rempli le bidon avec ça</w:t>
      </w:r>
      <w:r>
        <w:t>.</w:t>
      </w:r>
    </w:p>
    <w:p w14:paraId="1CF45000" w14:textId="2BB3311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lóy!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hairless, cleanshaven (head)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(tête) sans poils, bien rasée</w:t>
      </w:r>
      <w:r>
        <w:t xml:space="preserve"> [Intens with </w:t>
      </w:r>
      <w:r w:rsidR="00CF7B58">
        <w:rPr>
          <w:rFonts w:ascii="Doulos SIL" w:hAnsi="Doulos SIL"/>
          <w:i/>
          <w:color w:val="0000FF"/>
        </w:rPr>
        <w:t>hì</w:t>
      </w:r>
      <w:r w:rsidRPr="005D30C6">
        <w:rPr>
          <w:rFonts w:ascii="Doulos SIL" w:hAnsi="Doulos SIL"/>
          <w:i/>
          <w:color w:val="0000FF"/>
        </w:rPr>
        <w:t>nèn</w:t>
      </w:r>
      <w:r>
        <w:t xml:space="preserve"> 2, or used with </w:t>
      </w:r>
      <w:r w:rsidRPr="005D30C6">
        <w:rPr>
          <w:rFonts w:ascii="Doulos SIL" w:hAnsi="Doulos SIL"/>
          <w:i/>
          <w:color w:val="0000FF"/>
        </w:rPr>
        <w:t>tè</w:t>
      </w:r>
      <w:r>
        <w:t> 3]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hínèn lóy!</w:t>
      </w:r>
      <w:r w:rsidR="0009344D" w:rsidRPr="0009344D">
        <w:t xml:space="preserve">  ~  </w:t>
      </w:r>
      <w:r w:rsidR="009248BA" w:rsidRPr="005D30C6">
        <w:rPr>
          <w:rFonts w:ascii="Doulos SIL" w:hAnsi="Doulos SIL"/>
          <w:i/>
          <w:color w:val="0000FF"/>
        </w:rPr>
        <w:t>àꜛ</w:t>
      </w:r>
      <w:r w:rsidRPr="005D30C6">
        <w:rPr>
          <w:rFonts w:ascii="Doulos SIL" w:hAnsi="Doulos SIL"/>
          <w:i/>
          <w:color w:val="0000FF"/>
        </w:rPr>
        <w:t xml:space="preserve"> tè lóy!</w:t>
      </w:r>
      <w:r>
        <w:t xml:space="preserve">  his head is clean-shaven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a la tête bien rasée</w:t>
      </w:r>
      <w:r>
        <w:t>.</w:t>
      </w:r>
    </w:p>
    <w:p w14:paraId="63ADCABE" w14:textId="1A1C978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lúbê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lúɓê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luɓ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C673CD">
        <w:t>] [more common than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hí:</w:t>
      </w:r>
      <w:r>
        <w:t xml:space="preserve"> 2]  </w:t>
      </w:r>
      <w:r>
        <w:rPr>
          <w:rFonts w:ascii="Wingdings" w:hAnsi="Wingdings"/>
          <w:sz w:val="18"/>
        </w:rPr>
        <w:t></w:t>
      </w:r>
      <w:r>
        <w:t xml:space="preserve"> a) [tr plus optional dative] (owner) lend, rent (</w:t>
      </w:r>
      <w:r w:rsidR="00B82168">
        <w:t>sth</w:t>
      </w:r>
      <w:r>
        <w:t xml:space="preserve">, to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(propriétaire) louer, prêter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[tr plus postposition </w:t>
      </w:r>
      <w:r w:rsidRPr="005D30C6">
        <w:rPr>
          <w:rFonts w:ascii="Doulos SIL" w:hAnsi="Doulos SIL"/>
          <w:i/>
          <w:color w:val="0000FF"/>
        </w:rPr>
        <w:t>dô</w:t>
      </w:r>
      <w:r>
        <w:t xml:space="preserve">] borrow (sth, from 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emprunter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[similar syntactic options with </w:t>
      </w:r>
      <w:r w:rsidRPr="005D30C6">
        <w:rPr>
          <w:rFonts w:ascii="Doulos SIL" w:hAnsi="Doulos SIL"/>
          <w:i/>
          <w:color w:val="0000FF"/>
        </w:rPr>
        <w:t>súfúrú</w:t>
      </w:r>
      <w:r>
        <w:t xml:space="preserve"> </w:t>
      </w:r>
      <w:r w:rsidR="007B254E">
        <w:t>‘</w:t>
      </w:r>
      <w:r>
        <w:t>rent</w:t>
      </w:r>
      <w:r w:rsidR="007B254E">
        <w:t>’</w:t>
      </w:r>
      <w:r>
        <w:t>].</w:t>
      </w:r>
    </w:p>
    <w:p w14:paraId="1D47C473" w14:textId="3A98A87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lúbúríyá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[n] person with an irregular bulge on one side of the belly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dont un côté du ventre sort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irrégulière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b) [n] a tomtom rhythm and a popular dance it accompanies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un rythme de tam-tam et la danse populaire qui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associe</w:t>
      </w:r>
      <w:r>
        <w:t>.</w:t>
      </w:r>
    </w:p>
    <w:p w14:paraId="6548390E" w14:textId="61EBD77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lúk!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[interj] emaciated (animal), stringy (meat)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(animal) très maigre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bàzàrg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590ABD">
        <w:t xml:space="preserve"> - </w:t>
      </w:r>
      <w:r>
        <w:t xml:space="preserve">phrase: </w:t>
      </w:r>
      <w:r w:rsidR="002E0A87">
        <w:rPr>
          <w:rFonts w:ascii="Doulos SIL" w:hAnsi="Doulos SIL"/>
          <w:i/>
          <w:color w:val="0000FF"/>
        </w:rPr>
        <w:t>à tè</w:t>
      </w:r>
      <w:r w:rsidRPr="005D30C6">
        <w:rPr>
          <w:rFonts w:ascii="Doulos SIL" w:hAnsi="Doulos SIL"/>
          <w:i/>
          <w:color w:val="0000FF"/>
        </w:rPr>
        <w:t xml:space="preserve"> lúk!</w:t>
      </w:r>
      <w:r w:rsidRPr="002C3CD0">
        <w:t xml:space="preserve"> it</w:t>
      </w:r>
      <w:r>
        <w:t xml:space="preserve"> became emaciated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est devenu trés maigre</w:t>
      </w:r>
      <w:r>
        <w:t>.</w:t>
      </w:r>
    </w:p>
    <w:p w14:paraId="1EC1C0A7" w14:textId="3A8FFE0B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lúkkê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punch or elbow (sb, esp.  in the stomach)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de poing ou de coude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surtout au ventre)</w:t>
      </w:r>
      <w:r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lukk</w:t>
      </w:r>
      <w:r w:rsidRPr="00BB673A">
        <w:rPr>
          <w:rFonts w:ascii="Arial Unicode MS" w:eastAsia="Arial Unicode MS" w:hAnsi="Arial Unicode MS"/>
          <w:color w:val="008000"/>
        </w:rPr>
        <w:noBreakHyphen/>
      </w:r>
      <w:r>
        <w:t>].</w:t>
      </w:r>
    </w:p>
    <w:p w14:paraId="0A089618" w14:textId="61A5F700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lú:-lû</w:t>
      </w:r>
      <w:r>
        <w:t xml:space="preserve">   </w:t>
      </w:r>
      <w:r>
        <w:rPr>
          <w:rFonts w:ascii="Wingdings" w:hAnsi="Wingdings"/>
          <w:sz w:val="18"/>
        </w:rPr>
        <w:t></w:t>
      </w:r>
      <w:r>
        <w:t xml:space="preserve"> [tr] engage in male homosexuality with (sb)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pratiquer lhomosexualité masculine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>.</w:t>
      </w:r>
    </w:p>
    <w:p w14:paraId="0672DEE1" w14:textId="235E6538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lú:-lúw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>
        <w:sym w:font="Symbol" w:char="F0BC"/>
      </w:r>
      <w:r w:rsidRPr="005D30C6">
        <w:rPr>
          <w:rFonts w:ascii="Doulos SIL" w:hAnsi="Doulos SIL"/>
          <w:i/>
          <w:color w:val="0000FF"/>
        </w:rPr>
        <w:t>lû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glass (material); bottle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verre, vitrine, bouteille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lú:lù</w:t>
      </w:r>
      <w:r>
        <w:t xml:space="preserve">, also in Ful, Hausa, etc., perhaps &lt;Ar </w:t>
      </w:r>
      <w:r w:rsidRPr="00BB673A">
        <w:rPr>
          <w:rFonts w:ascii="Arial Unicode MS" w:eastAsia="Arial Unicode MS" w:hAnsi="Arial Unicode MS"/>
          <w:i/>
          <w:color w:val="008000"/>
        </w:rPr>
        <w:t>luʔluʔ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>
        <w:t xml:space="preserve"> </w:t>
      </w:r>
      <w:r w:rsidR="007B254E">
        <w:t>‘</w:t>
      </w:r>
      <w:r>
        <w:t>pearls</w:t>
      </w:r>
      <w:r w:rsidR="007B254E">
        <w:t>’</w:t>
      </w:r>
      <w:r>
        <w:t>].</w:t>
      </w:r>
    </w:p>
    <w:p w14:paraId="7FDD0E23" w14:textId="1BB3C12F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lúm!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[interj] entire, in one piece (not divided)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entier, intègre (non divisé)</w:t>
      </w:r>
      <w:r>
        <w:t xml:space="preserve"> [also iterated adverbially as </w:t>
      </w:r>
      <w:r w:rsidRPr="005D30C6">
        <w:rPr>
          <w:rFonts w:ascii="Doulos SIL" w:hAnsi="Doulos SIL"/>
          <w:i/>
          <w:color w:val="0000FF"/>
        </w:rPr>
        <w:t>lúm</w:t>
      </w:r>
      <w:r w:rsidRPr="005D30C6">
        <w:rPr>
          <w:rFonts w:ascii="Doulos SIL" w:hAnsi="Doulos SIL"/>
          <w:i/>
          <w:color w:val="0000FF"/>
        </w:rPr>
        <w:noBreakHyphen/>
        <w:t>lúm</w:t>
      </w:r>
      <w:r>
        <w:t>]</w:t>
      </w:r>
      <w:r w:rsidRPr="002C3CD0">
        <w:t xml:space="preserve"> -</w:t>
      </w:r>
      <w:r w:rsidRPr="00590ABD">
        <w:t xml:space="preserve">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nèy nó:</w:t>
      </w:r>
      <w:r w:rsidRPr="005D30C6">
        <w:rPr>
          <w:rFonts w:ascii="Doulos SIL" w:hAnsi="Doulos SIL"/>
          <w:i/>
          <w:color w:val="0000FF"/>
        </w:rPr>
        <w:noBreakHyphen/>
        <w:t>ŋ ꜜmáŋgórô fó: lúm</w:t>
      </w:r>
      <w:r>
        <w:t xml:space="preserve">  give me a whole mango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donne-moi une mangue entière</w:t>
      </w:r>
      <w:r>
        <w:t xml:space="preserve">; </w:t>
      </w:r>
      <w:r w:rsidRPr="005D30C6">
        <w:rPr>
          <w:rFonts w:ascii="Doulos SIL" w:hAnsi="Doulos SIL"/>
          <w:i/>
          <w:color w:val="0000FF"/>
        </w:rPr>
        <w:t>máŋgóró ꜜfó: lúm màn ꜜdúw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a</w:t>
      </w:r>
      <w:r>
        <w:t xml:space="preserve"> whole mango couldn</w:t>
      </w:r>
      <w:r w:rsidR="007B254E">
        <w:t>’</w:t>
      </w:r>
      <w:r>
        <w:t xml:space="preserve">t be gotten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une mangue entière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été disponible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a) [interj] sweet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</w:t>
      </w:r>
      <w:r w:rsidR="00026A89">
        <w:rPr>
          <w:rFonts w:ascii="Garamond" w:hAnsi="Garamond"/>
        </w:rPr>
        <w:t>élicieux, d</w:t>
      </w:r>
      <w:r>
        <w:rPr>
          <w:rFonts w:ascii="Garamond" w:hAnsi="Garamond"/>
        </w:rPr>
        <w:t>oux</w:t>
      </w:r>
      <w:r>
        <w:t xml:space="preserve"> [Intens for </w:t>
      </w:r>
      <w:r w:rsidRPr="005D30C6">
        <w:rPr>
          <w:rFonts w:ascii="Doulos SIL" w:hAnsi="Doulos SIL"/>
          <w:i/>
          <w:color w:val="0000FF"/>
        </w:rPr>
        <w:t>kâ:n</w:t>
      </w:r>
      <w:r>
        <w:t> 1].</w:t>
      </w:r>
    </w:p>
    <w:p w14:paraId="5E7461F4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lúndú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insensible to pain (e.g. while being whipped)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indifférent à la douleur (par ex. en étant fouetté)</w:t>
      </w:r>
      <w:r>
        <w:t>.</w:t>
      </w:r>
    </w:p>
    <w:p w14:paraId="31DEB69E" w14:textId="538104B9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lùŋgà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punch (sb) with fist in the back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donner un coup de poign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au dos</w:t>
      </w:r>
      <w:r>
        <w:t>.</w:t>
      </w:r>
    </w:p>
    <w:p w14:paraId="4810913B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lúŋg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[cpd final] [see 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lúŋg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3EA0695D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lúppê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miss (target)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rater, manquer (cible)</w:t>
      </w:r>
      <w:r>
        <w:t xml:space="preserve"> [VblN </w:t>
      </w:r>
      <w:r w:rsidRPr="005D30C6">
        <w:rPr>
          <w:rFonts w:ascii="Doulos SIL" w:hAnsi="Doulos SIL"/>
          <w:i/>
          <w:color w:val="0000FF"/>
        </w:rPr>
        <w:t>lúppé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; &lt;Fr </w:t>
      </w:r>
      <w:r>
        <w:rPr>
          <w:rFonts w:ascii="Garamond" w:hAnsi="Garamond"/>
          <w:i/>
        </w:rPr>
        <w:t>louper</w:t>
      </w:r>
      <w:r>
        <w:t>].</w:t>
      </w:r>
    </w:p>
    <w:p w14:paraId="2AF6E1F7" w14:textId="17BB15A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lú:tê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[tr] hold (sth) in front of oneself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tenir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devant sois</w:t>
      </w:r>
      <w:r>
        <w:t>.</w:t>
      </w:r>
    </w:p>
    <w:p w14:paraId="5C4777A7" w14:textId="763A3311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t>lùtù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 [n or adj] deaf or hard-of-hearing person who can speak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personne sourde ou qui entend mal, mais qui parle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 </w:t>
      </w:r>
      <w:r>
        <w:rPr>
          <w:rFonts w:ascii="Wingdings" w:hAnsi="Wingdings"/>
          <w:sz w:val="18"/>
        </w:rPr>
        <w:t></w:t>
      </w:r>
      <w:r>
        <w:t xml:space="preserve"> (by extension:) b)  [adj] blunt, not sharp (blade)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(lame) émoussé, non tranchant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hòtt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lùtòw</w:t>
      </w:r>
      <w:r w:rsidR="0009344D" w:rsidRPr="0009344D">
        <w:rPr>
          <w:lang w:val="ru-RU"/>
        </w:rPr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lùtà</w:t>
      </w:r>
      <w:r>
        <w:t xml:space="preserve"> </w:t>
      </w:r>
      <w:r w:rsidR="007B254E">
        <w:t>‘</w:t>
      </w:r>
      <w:r>
        <w:t>deaf</w:t>
      </w:r>
      <w:r w:rsidR="007B254E">
        <w:t>’</w:t>
      </w:r>
      <w:r>
        <w:t xml:space="preserve">] [&lt;verb </w:t>
      </w:r>
      <w:r w:rsidRPr="005D30C6">
        <w:rPr>
          <w:rFonts w:ascii="Doulos SIL" w:hAnsi="Doulos SIL"/>
          <w:i/>
          <w:color w:val="0000FF"/>
        </w:rPr>
        <w:t>lútú</w:t>
      </w:r>
      <w:r>
        <w:t>].</w:t>
      </w:r>
    </w:p>
    <w:p w14:paraId="3CC620FA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lútú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[intr] be deaf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ê. sourd</w:t>
      </w:r>
      <w:r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lútú</w:t>
      </w:r>
      <w:r>
        <w:t xml:space="preserve">] [cf. noun </w:t>
      </w:r>
      <w:r w:rsidRPr="005D30C6">
        <w:rPr>
          <w:rFonts w:ascii="Doulos SIL" w:hAnsi="Doulos SIL"/>
          <w:i/>
          <w:color w:val="0000FF"/>
        </w:rPr>
        <w:t>lùt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].</w:t>
      </w:r>
    </w:p>
    <w:p w14:paraId="17EBF276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lú:túr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meat cooked inside cleaned intestines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viande cuite dans un intestin vidé</w:t>
      </w:r>
      <w:r>
        <w:t>.</w:t>
      </w:r>
    </w:p>
    <w:p w14:paraId="51C151F6" w14:textId="18617926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lúwál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bulge on either side of the head in a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hairdo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 xml:space="preserve">gonflure sur chaque côté de la tête 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t xml:space="preserve"> </w:t>
      </w:r>
      <w:r w:rsidR="00AE2AFF">
        <w:t>[&lt;</w:t>
      </w:r>
      <w:r>
        <w:t xml:space="preserve">Ful, related to Ful </w:t>
      </w:r>
      <w:r w:rsidRPr="00BB673A">
        <w:rPr>
          <w:rFonts w:ascii="Arial Unicode MS" w:eastAsia="Arial Unicode MS" w:hAnsi="Arial Unicode MS"/>
          <w:i/>
          <w:color w:val="008000"/>
        </w:rPr>
        <w:t>luwe</w:t>
      </w:r>
      <w:r>
        <w:t xml:space="preserve"> </w:t>
      </w:r>
      <w:r w:rsidR="007B254E">
        <w:t>‘</w:t>
      </w:r>
      <w:r>
        <w:t>horn</w:t>
      </w:r>
      <w:r w:rsidR="007B254E">
        <w:t>’</w:t>
      </w:r>
      <w:r>
        <w:t xml:space="preserve">; cf. </w:t>
      </w:r>
      <w:r w:rsidRPr="005D30C6">
        <w:rPr>
          <w:rFonts w:ascii="Doulos SIL" w:hAnsi="Doulos SIL"/>
          <w:i/>
          <w:color w:val="0000FF"/>
        </w:rPr>
        <w:t>bó:tè</w:t>
      </w:r>
      <w:r>
        <w:t>].</w:t>
      </w:r>
    </w:p>
    <w:p w14:paraId="007233F2" w14:textId="77777777" w:rsidR="004E4BA0" w:rsidRDefault="004E4BA0" w:rsidP="008319BA">
      <w:pPr>
        <w:tabs>
          <w:tab w:val="clear" w:pos="992"/>
        </w:tabs>
        <w:spacing w:line="320" w:lineRule="exact"/>
        <w:ind w:left="567" w:hanging="567"/>
      </w:pPr>
    </w:p>
    <w:p w14:paraId="383F7BC5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M</w:t>
      </w:r>
    </w:p>
    <w:p w14:paraId="767BF886" w14:textId="1565A33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m̂</w:t>
      </w:r>
      <w:r w:rsidRPr="002C3CD0">
        <w:t xml:space="preserve"> 1</w:t>
      </w:r>
      <w:r w:rsidRPr="008C0179"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578A8">
        <w:t>subjunctive</w:t>
      </w:r>
      <w:r w:rsidR="00DD3171">
        <w:t xml:space="preserve"> mood morpheme] [always</w:t>
      </w:r>
      <w:r w:rsidRPr="008C0179">
        <w:t xml:space="preserve"> </w:t>
      </w:r>
      <w:r w:rsidR="00DD3171">
        <w:t xml:space="preserve"> </w:t>
      </w:r>
      <w:r w:rsidRPr="005D30C6">
        <w:rPr>
          <w:rFonts w:ascii="Doulos SIL" w:hAnsi="Doulos SIL"/>
          <w:i/>
          <w:color w:val="0000FF"/>
        </w:rPr>
        <w:t>m</w:t>
      </w:r>
      <w:r w:rsidR="00F03246">
        <w:rPr>
          <w:rFonts w:ascii="Doulos SIL" w:hAnsi="Doulos SIL"/>
          <w:i/>
          <w:color w:val="0000FF"/>
        </w:rPr>
        <w:t>̂</w:t>
      </w:r>
      <w:r w:rsidR="00DD3171">
        <w:t xml:space="preserve">  </w:t>
      </w:r>
      <w:r w:rsidRPr="008C0179">
        <w:t xml:space="preserve">in the 3SgO combination </w:t>
      </w:r>
      <w:r w:rsidRPr="005D30C6">
        <w:rPr>
          <w:rFonts w:ascii="Doulos SIL" w:hAnsi="Doulos SIL"/>
          <w:i/>
          <w:color w:val="0000FF"/>
        </w:rPr>
        <w:t>ḿ=à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="00F03246">
        <w:t xml:space="preserve"> otherwise </w:t>
      </w:r>
      <w:r w:rsidR="00DD3171">
        <w:t>dialectally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; omitted after 1SgS </w:t>
      </w:r>
      <w:r w:rsidR="009578A8">
        <w:t>subjunctive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î</w:t>
      </w:r>
      <w:r w:rsidRPr="008C0179">
        <w:t xml:space="preserve"> 1b except when followed by 3SgO </w:t>
      </w:r>
      <w:r w:rsidRPr="005D30C6">
        <w:rPr>
          <w:rFonts w:ascii="Doulos SIL" w:hAnsi="Doulos SIL"/>
          <w:i/>
          <w:color w:val="0000FF"/>
        </w:rPr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="00F03246">
        <w:t>fuses</w:t>
      </w:r>
      <w:r w:rsidRPr="008C0179">
        <w:t xml:space="preserve"> with 2SgS to form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 1b (or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5)] [KS </w:t>
      </w:r>
      <w:r w:rsidRPr="00BB673A">
        <w:rPr>
          <w:rFonts w:ascii="Arial Unicode MS" w:eastAsia="Arial Unicode MS" w:hAnsi="Arial Unicode MS"/>
          <w:i/>
          <w:color w:val="008000"/>
        </w:rPr>
        <w:t>ma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ꜜá=ḿ kà</w:t>
      </w:r>
      <w:r w:rsidRPr="008C0179">
        <w:t xml:space="preserve">  so that he (or she) </w:t>
      </w:r>
      <w:r w:rsidR="00DD3171">
        <w:t xml:space="preserve">might </w:t>
      </w:r>
      <w:r w:rsidRPr="008C0179">
        <w:t xml:space="preserve">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(ou elle) vienne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hál ꜜí m=à: kárú</w:t>
      </w:r>
      <w:r w:rsidR="00DD3171">
        <w:t xml:space="preserve">  so t</w:t>
      </w:r>
      <w:r w:rsidRPr="008C0179">
        <w:t xml:space="preserve">hat I </w:t>
      </w:r>
      <w:r w:rsidR="00DD3171">
        <w:t xml:space="preserve">might </w:t>
      </w:r>
      <w:r w:rsidRPr="008C0179">
        <w:t xml:space="preserve">hit him (or her)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je le (ou la) frappe.</w:t>
      </w:r>
    </w:p>
    <w:p w14:paraId="0CFA2EAF" w14:textId="1D650A0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m̂</w:t>
      </w:r>
      <w:r w:rsidRPr="002C3CD0">
        <w:t xml:space="preserve"> 1</w:t>
      </w:r>
      <w:r w:rsidRPr="008C0179">
        <w:t>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[2Sg </w:t>
      </w:r>
      <w:r w:rsidR="009578A8">
        <w:t>subject</w:t>
      </w:r>
      <w:r w:rsidRPr="008C0179">
        <w:t xml:space="preserve"> </w:t>
      </w:r>
      <w:r w:rsidR="009578A8">
        <w:t>subjunctive</w:t>
      </w:r>
      <w:r w:rsidRPr="008C0179">
        <w:t>, but 2Sg</w:t>
      </w:r>
      <w:r w:rsidR="00DD3171">
        <w:t>→3Sg subjunctive combination is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ŋ́ m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ḿ m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often heard as </w:t>
      </w:r>
      <w:r w:rsidRPr="005D30C6">
        <w:rPr>
          <w:rFonts w:ascii="Doulos SIL" w:hAnsi="Doulos SIL"/>
          <w:i/>
          <w:color w:val="0000FF"/>
        </w:rPr>
        <w:t>ú m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ma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ḿ kà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hál ŋ́ kà</w:t>
      </w:r>
      <w:r w:rsidRPr="008C0179">
        <w:t xml:space="preserve">  so that you-Sg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 que tu viennes</w:t>
      </w:r>
      <w:r w:rsidR="00DD3171">
        <w:rPr>
          <w:rFonts w:ascii="Garamond" w:hAnsi="Garamond"/>
        </w:rPr>
        <w:t xml:space="preserve"> (can contract to [</w:t>
      </w:r>
      <w:r w:rsidR="00DD3171" w:rsidRPr="00DD3171">
        <w:rPr>
          <w:rFonts w:ascii="Doulos SIL" w:hAnsi="Doulos SIL"/>
          <w:color w:val="008000"/>
        </w:rPr>
        <w:t>háŋkà</w:t>
      </w:r>
      <w:r w:rsidR="00DD3171">
        <w:rPr>
          <w:rFonts w:ascii="Garamond" w:hAnsi="Garamond"/>
        </w:rPr>
        <w:t>])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ú m=à: kárú</w:t>
      </w:r>
      <w:r w:rsidRPr="008C0179">
        <w:t xml:space="preserve">  that you </w:t>
      </w:r>
      <w:r w:rsidR="00DD3171">
        <w:t xml:space="preserve">might </w:t>
      </w:r>
      <w:r w:rsidRPr="008C0179">
        <w:t xml:space="preserve">hit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tu le frappes</w:t>
      </w:r>
      <w:r w:rsidRPr="008C0179">
        <w:t>.</w:t>
      </w:r>
    </w:p>
    <w:p w14:paraId="74DDA8BE" w14:textId="2C462B9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mâ:</w:t>
      </w:r>
      <w:r w:rsidRPr="002C3CD0">
        <w:t xml:space="preserve"> 1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DfP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name; fame, reputation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nom; renommée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ma</w:t>
      </w:r>
      <w:r w:rsidRPr="00BB673A">
        <w:rPr>
          <w:rFonts w:eastAsia="Arial Unicode MS"/>
          <w:i/>
          <w:color w:val="008000"/>
        </w:rPr>
        <w:t>᷈</w:t>
      </w:r>
      <w:r w:rsidRPr="00BB673A">
        <w:rPr>
          <w:rFonts w:ascii="Arial Unicode MS" w:eastAsia="Arial Unicode MS" w:hAnsi="Arial Unicode MS"/>
          <w:i/>
          <w:color w:val="008000"/>
        </w:rPr>
        <w:t>:</w:t>
      </w:r>
      <w:r w:rsidRPr="008C0179">
        <w:t xml:space="preserve"> etc.]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mâ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3FullSg </w:t>
      </w:r>
      <w:r w:rsidRPr="005D30C6">
        <w:rPr>
          <w:rFonts w:ascii="Doulos SIL" w:hAnsi="Doulos SIL"/>
          <w:i/>
          <w:color w:val="0000FF"/>
        </w:rPr>
        <w:t>ʔáŋgá ꜜmâ: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</w:r>
      <w:r w:rsidR="00DD317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DD3171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769F7190" w14:textId="3600A7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[VO] hear, detect (e.g. smell); learn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entendre</w:t>
      </w:r>
      <w:r w:rsidRPr="008C0179">
        <w:t xml:space="preserve">, </w:t>
      </w:r>
      <w:r>
        <w:rPr>
          <w:rFonts w:ascii="Garamond" w:hAnsi="Garamond"/>
        </w:rPr>
        <w:t>apercevoir; apprendre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má:</w:t>
      </w:r>
      <w:r w:rsidR="00286EC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2]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má: hèw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detect (=smell) the odor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sentir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odeur</w:t>
      </w:r>
      <w:r w:rsidRPr="008C0179">
        <w:t xml:space="preserve"> [another phrase under 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listen, </w:t>
      </w:r>
      <w:r w:rsidR="00286EC4">
        <w:t>grasp</w:t>
      </w:r>
      <w:r w:rsidRPr="008C0179">
        <w:t xml:space="preserve"> what is said, be attentive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écouter</w:t>
      </w:r>
      <w:r w:rsidRPr="008C0179">
        <w:t xml:space="preserve">, </w:t>
      </w:r>
      <w:r>
        <w:rPr>
          <w:rFonts w:ascii="Garamond" w:hAnsi="Garamond"/>
        </w:rPr>
        <w:t>entendre ce qui est dit</w:t>
      </w:r>
      <w:r w:rsidR="00286EC4">
        <w:rPr>
          <w:rFonts w:ascii="Garamond" w:hAnsi="Garamond"/>
        </w:rPr>
        <w:t>, faire attention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 plus dative] listen to, hear (sb) </w:t>
      </w:r>
      <w:r>
        <w:rPr>
          <w:rFonts w:ascii="Wingdings" w:hAnsi="Wingdings"/>
          <w:sz w:val="18"/>
        </w:rPr>
        <w:t></w:t>
      </w:r>
      <w:r w:rsidRPr="008C0179">
        <w:t xml:space="preserve"> écouter (</w:t>
      </w:r>
      <w:r w:rsidR="00B82168">
        <w:t>qqn</w:t>
      </w:r>
      <w:r w:rsidRPr="008C0179"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má: 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she heard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entendu</w:t>
      </w:r>
      <w:r w:rsidRPr="008C0179">
        <w:t>.</w:t>
      </w:r>
    </w:p>
    <w:p w14:paraId="5DD49AEB" w14:textId="51DFA0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(rain) be plentiful, be enough (for a good harvest); (</w:t>
      </w:r>
      <w:r w:rsidR="00C13082">
        <w:t>substance) be enough in quantity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(pluie) ê. abondante</w:t>
      </w:r>
      <w:r w:rsidRPr="008C0179">
        <w:t xml:space="preserve">, </w:t>
      </w:r>
      <w:r>
        <w:rPr>
          <w:rFonts w:ascii="Garamond" w:hAnsi="Garamond"/>
        </w:rPr>
        <w:t>ê. suffisante (pour une bonne récolte); (substance) ê. en quantité suffisante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hál à: má:</w:t>
      </w:r>
      <w:r w:rsidRPr="008C0179">
        <w:t xml:space="preserve">  (it ra</w:t>
      </w:r>
      <w:r w:rsidR="00DD3171">
        <w:t>ined) sufficiently, quite a bit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(il a plu) suffisament, assez</w:t>
      </w:r>
      <w:r w:rsidRPr="008C0179">
        <w:t>.</w:t>
      </w:r>
    </w:p>
    <w:p w14:paraId="40482215" w14:textId="33E92F4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</w:t>
      </w:r>
      <w:r w:rsidRPr="002C3CD0">
        <w:t xml:space="preserve"> 4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[phrase-initial particle] phrase: </w:t>
      </w:r>
      <w:r w:rsidRPr="005D30C6">
        <w:rPr>
          <w:rFonts w:ascii="Doulos SIL" w:hAnsi="Doulos SIL"/>
          <w:i/>
          <w:color w:val="0000FF"/>
        </w:rPr>
        <w:t xml:space="preserve">mà: </w:t>
      </w:r>
      <w:r w:rsidRPr="008C1A9C">
        <w:rPr>
          <w:rFonts w:ascii="Doulos SIL" w:hAnsi="Doulos SIL"/>
          <w:i/>
          <w:color w:val="0000FF"/>
        </w:rPr>
        <w:t xml:space="preserve">X, </w:t>
      </w:r>
      <w:r w:rsidRPr="005D30C6">
        <w:rPr>
          <w:rFonts w:ascii="Doulos SIL" w:hAnsi="Doulos SIL"/>
          <w:i/>
          <w:color w:val="0000FF"/>
        </w:rPr>
        <w:t xml:space="preserve">mà: </w:t>
      </w:r>
      <w:r w:rsidRPr="008C1A9C">
        <w:rPr>
          <w:rFonts w:ascii="Doulos SIL" w:hAnsi="Doulos SIL"/>
          <w:i/>
          <w:color w:val="0000FF"/>
        </w:rPr>
        <w:t>Y</w:t>
      </w:r>
      <w:r w:rsidRPr="008C0179">
        <w:t xml:space="preserve">  whether X or 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soit X</w:t>
      </w:r>
      <w:r w:rsidRPr="008C0179">
        <w:t xml:space="preserve">, </w:t>
      </w:r>
      <w:r>
        <w:rPr>
          <w:rFonts w:ascii="Garamond" w:hAnsi="Garamond"/>
        </w:rPr>
        <w:t>soit Y</w:t>
      </w:r>
      <w:r w:rsidRPr="008C0179">
        <w:t xml:space="preserve"> [&lt;Ar </w:t>
      </w:r>
      <w:r w:rsidRPr="00C13082">
        <w:rPr>
          <w:rFonts w:ascii="Arial Unicode MS" w:eastAsia="Arial Unicode MS" w:hAnsi="Arial Unicode MS" w:cs="Arial Unicode MS"/>
          <w:i/>
          <w:color w:val="008000"/>
        </w:rPr>
        <w:t>ʔimmaa</w:t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 xml:space="preserve">bìn </w:t>
      </w:r>
      <w:r w:rsidRPr="008C1A9C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, bìn </w:t>
      </w:r>
      <w:r w:rsidRPr="008C1A9C">
        <w:rPr>
          <w:rFonts w:ascii="Doulos SIL" w:hAnsi="Doulos SIL"/>
          <w:i/>
          <w:color w:val="0000FF"/>
        </w:rPr>
        <w:t>Y</w:t>
      </w:r>
      <w:r w:rsidRPr="008C0179">
        <w:t>].</w:t>
      </w:r>
    </w:p>
    <w:p w14:paraId="2A504B02" w14:textId="7BEBAC4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griot (who chants praises)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griot</w:t>
      </w:r>
      <w:r w:rsidRPr="008C0179">
        <w:t xml:space="preserve"> [Ful </w:t>
      </w:r>
      <w:r w:rsidRPr="00BB673A">
        <w:rPr>
          <w:rFonts w:ascii="Arial Unicode MS" w:eastAsia="Arial Unicode MS" w:hAnsi="Arial Unicode MS"/>
          <w:i/>
          <w:color w:val="008000"/>
        </w:rPr>
        <w:t>maabo</w:t>
      </w:r>
      <w:r w:rsidRPr="008C0179">
        <w:t>]</w:t>
      </w:r>
      <w:r w:rsidRPr="00590ABD">
        <w:t xml:space="preserve"> - </w:t>
      </w:r>
      <w:r w:rsidRPr="008C0179">
        <w:t>cpd</w:t>
      </w:r>
      <w:r w:rsidR="00C13082">
        <w:t>s belo</w:t>
      </w:r>
      <w:r w:rsidR="00C13082" w:rsidRPr="00C13082">
        <w:t>w</w:t>
      </w:r>
      <w:r w:rsidR="009A5147" w:rsidRPr="00C13082">
        <w:t>]</w:t>
      </w:r>
      <w:r w:rsidRPr="00C13082">
        <w:t>.</w:t>
      </w:r>
    </w:p>
    <w:p w14:paraId="655A5B39" w14:textId="60D55615" w:rsidR="004E4BA0" w:rsidRPr="008C0179" w:rsidRDefault="00C1308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mà:b</w:t>
      </w: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  <w:t>tàrêy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tàr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942C27">
        <w:t xml:space="preserve">cpd </w:t>
      </w:r>
      <w:r w:rsidR="00261FBE" w:rsidRPr="008C0179">
        <w:t xml:space="preserve">n] griothood, being a griot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griotage</w:t>
      </w:r>
      <w:r w:rsidR="00261FBE" w:rsidRPr="008C0179">
        <w:t>.</w:t>
      </w:r>
    </w:p>
    <w:p w14:paraId="566A8F32" w14:textId="6D632CD5" w:rsidR="004E4BA0" w:rsidRPr="0098194F" w:rsidRDefault="00942C27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mà:b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wòy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wòy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>
        <w:t xml:space="preserve">cpd </w:t>
      </w:r>
      <w:r w:rsidR="00261FBE" w:rsidRPr="008C0179">
        <w:t xml:space="preserve">n] female griot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griotte</w:t>
      </w:r>
      <w:r w:rsidR="00261FBE" w:rsidRPr="008C0179">
        <w:t>.</w:t>
      </w:r>
    </w:p>
    <w:p w14:paraId="510443CF" w14:textId="7C32675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</w:t>
      </w:r>
      <w:r w:rsidR="00C921CF">
        <w:rPr>
          <w:rFonts w:ascii="Doulos SIL" w:hAnsi="Doulos SIL"/>
          <w:i/>
          <w:color w:val="0000FF"/>
        </w:rPr>
        <w:t>c</w:t>
      </w:r>
      <w:r w:rsidRPr="0098194F">
        <w:rPr>
          <w:b/>
          <w:color w:val="993300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BAA437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má:dàllá:hù!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by God!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 nom de Dieu!</w:t>
      </w:r>
      <w:r w:rsidRPr="008C0179">
        <w:t xml:space="preserve"> [used as extender of other oaths] [&lt;Ar]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ʔìnšáʔàllá:hù má:dàllá:hù!</w:t>
      </w:r>
      <w:r w:rsidRPr="008C0179">
        <w:t xml:space="preserve">  if God wills, by God!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si Dieu le veut</w:t>
      </w:r>
      <w:r w:rsidRPr="008C0179">
        <w:t xml:space="preserve">, </w:t>
      </w:r>
      <w:r>
        <w:rPr>
          <w:rFonts w:ascii="Garamond" w:hAnsi="Garamond"/>
        </w:rPr>
        <w:t>au nom de Dieu</w:t>
      </w:r>
      <w:r w:rsidRPr="008C0179">
        <w:t>.</w:t>
      </w:r>
    </w:p>
    <w:p w14:paraId="3DEA7828" w14:textId="2151E09D" w:rsidR="004E4BA0" w:rsidRPr="008E076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</w:t>
      </w:r>
      <w:r w:rsidRPr="008C0179">
        <w:t xml:space="preserve"> </w:t>
      </w:r>
      <w:r w:rsidR="00C13082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put sauce on (rice, millet cakes, etc.)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la sauce sur (tô, riz, etc.)</w:t>
      </w:r>
      <w:r w:rsidRPr="008C0179">
        <w:t xml:space="preserve"> [</w:t>
      </w:r>
      <w:r w:rsidR="00C13082">
        <w:t>cf</w:t>
      </w:r>
      <w:r w:rsidRPr="008C0179">
        <w:t xml:space="preserve"> noun 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7106727" w14:textId="3D50998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mà:</w:t>
      </w:r>
      <w:r w:rsidR="00C80EC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</w:t>
      </w:r>
      <w:r w:rsidRPr="00BB673A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sauce (esp. red, tomato-based)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sauce (surtout rouge, à base de tomates)</w:t>
      </w:r>
      <w:r w:rsidRPr="008C0179">
        <w:t xml:space="preserve"> [may include meat; </w:t>
      </w:r>
      <w:r w:rsidR="00C13082">
        <w:t>ladled</w:t>
      </w:r>
      <w:r w:rsidRPr="008C0179">
        <w:t xml:space="preserve"> over millet cakes or cooked rice] [</w:t>
      </w:r>
      <w:r w:rsidR="00C13082">
        <w:t>cf.</w:t>
      </w:r>
      <w:r w:rsidRPr="008C0179">
        <w:t xml:space="preserve"> verb </w:t>
      </w:r>
      <w:r w:rsidRPr="005D30C6">
        <w:rPr>
          <w:rFonts w:ascii="Doulos SIL" w:hAnsi="Doulos SIL"/>
          <w:i/>
          <w:color w:val="0000FF"/>
        </w:rPr>
        <w:t>mà:</w:t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</w:t>
      </w:r>
      <w:r w:rsidR="00C13082">
        <w:t xml:space="preserve">, </w:t>
      </w:r>
      <w:r w:rsidRPr="005D30C6">
        <w:rPr>
          <w:rFonts w:ascii="Doulos SIL" w:hAnsi="Doulos SIL"/>
          <w:i/>
          <w:color w:val="0000FF"/>
        </w:rPr>
        <w:t>hòy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mà:f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hénsè</w:t>
      </w:r>
      <w:r w:rsidRPr="000B2196">
        <w:rPr>
          <w:i/>
          <w:color w:val="993300"/>
        </w:rPr>
        <w:t xml:space="preserve"> </w:t>
      </w:r>
      <w:r w:rsidRPr="000B2196">
        <w:t xml:space="preserve"> fix up (=cook) the sauce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préparer (=cuire) la sauce</w:t>
      </w:r>
      <w:r w:rsidRPr="008C0179">
        <w:t>.</w:t>
      </w:r>
    </w:p>
    <w:p w14:paraId="7B522E16" w14:textId="2649617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gànì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0F2C07">
        <w:t xml:space="preserve">cpd </w:t>
      </w:r>
      <w:r w:rsidRPr="008C0179">
        <w:t xml:space="preserve">n] a caste of Bororo healers (from Niger)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race de guérisseurs bororo (du Niger)</w:t>
      </w:r>
      <w:r w:rsidRPr="008C0179">
        <w:t>.</w:t>
      </w:r>
    </w:p>
    <w:p w14:paraId="1ABF09EA" w14:textId="6E77574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màgày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hold (animal) do</w:t>
      </w:r>
      <w:r w:rsidR="00C13082">
        <w:t>wn as another man slaughters it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tenir (</w:t>
      </w:r>
      <w:r w:rsidR="0029262E">
        <w:rPr>
          <w:rFonts w:ascii="Garamond" w:hAnsi="Garamond"/>
        </w:rPr>
        <w:t>un animal</w:t>
      </w:r>
      <w:r>
        <w:rPr>
          <w:rFonts w:ascii="Garamond" w:hAnsi="Garamond"/>
        </w:rPr>
        <w:t>) lorsqu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autre homme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égorge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(same sense with object unspecified).</w:t>
      </w:r>
      <w:r>
        <w:rPr>
          <w:rFonts w:ascii="Garamond" w:hAnsi="Garamond"/>
        </w:rPr>
        <w:t xml:space="preserve"> </w:t>
      </w:r>
    </w:p>
    <w:p w14:paraId="2DEC1CAB" w14:textId="2090147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mà:gàz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FA4E26">
        <w:t xml:space="preserve"> [n</w:t>
      </w:r>
      <w:r w:rsidRPr="008C0179">
        <w:t xml:space="preserve">] go-between for an illicit amorous encounter, (male or female) pander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intermédiaire pour une liaison sexuelle illicite</w:t>
      </w:r>
      <w:r w:rsidR="00FA4E26">
        <w:t xml:space="preserve"> [</w:t>
      </w:r>
      <w:r w:rsidR="00FA4E26">
        <w:rPr>
          <w:smallCaps/>
        </w:rPr>
        <w:t>dimin</w:t>
      </w:r>
      <w:r w:rsidR="00FA4E26">
        <w:t xml:space="preserve"> in form]</w:t>
      </w:r>
      <w:r w:rsidRPr="008C0179">
        <w:t>.</w:t>
      </w:r>
    </w:p>
    <w:p w14:paraId="56148A9C" w14:textId="5595F1B9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</w:r>
      <w:r w:rsidR="000F2C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hásár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F2C07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bad reputation, loss of (good) reputation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mauvaise réputation, perte de (bonne) réputation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mâ:</w:t>
      </w:r>
      <w:r w:rsidRPr="008C0179">
        <w:t xml:space="preserve"> 1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hásárów</w:t>
      </w:r>
      <w:r>
        <w:t xml:space="preserve"> 1b].</w:t>
      </w:r>
    </w:p>
    <w:p w14:paraId="6D166F3E" w14:textId="682BFAE0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</w:r>
      <w:r w:rsidR="000F2C0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gís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F2C07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0F2C07">
        <w:t xml:space="preserve">cpd </w:t>
      </w:r>
      <w:r w:rsidRPr="008C0179">
        <w:t xml:space="preserve">intr] (baby) be christened (in name-giving ceremony)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(bébé) ê. baptisé, recevoir son nom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gís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10B67EEF" w14:textId="77777777" w:rsidR="004E4BA0" w:rsidRPr="001534C1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gísí</w:t>
      </w:r>
      <w:r w:rsidRPr="008C0179">
        <w:t xml:space="preserve">   </w:t>
      </w:r>
      <w:r>
        <w:rPr>
          <w:rFonts w:ascii="Wingdings" w:hAnsi="Wingdings"/>
          <w:sz w:val="18"/>
        </w:rPr>
        <w:t></w:t>
      </w:r>
      <w:r w:rsidRPr="008C0179">
        <w:t xml:space="preserve"> [tr] christen, bestow a name on (baby)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baptiser, donner un nom à (bébé)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mâ:</w:t>
      </w:r>
      <w:r w:rsidRPr="008C0179">
        <w:t xml:space="preserve"> 1, </w:t>
      </w:r>
      <w:r w:rsidRPr="005D30C6">
        <w:rPr>
          <w:rFonts w:ascii="Doulos SIL" w:hAnsi="Doulos SIL"/>
          <w:i/>
          <w:color w:val="0000FF"/>
        </w:rPr>
        <w:t>jìsì</w:t>
      </w:r>
      <w:r w:rsidRPr="008C0179">
        <w:t>].</w:t>
      </w:r>
    </w:p>
    <w:p w14:paraId="44304F65" w14:textId="366225E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</w:r>
      <w:r w:rsidR="000F2C07">
        <w:rPr>
          <w:rFonts w:ascii="Doulos SIL" w:hAnsi="Doulos SIL"/>
          <w:i/>
          <w:color w:val="0000FF"/>
        </w:rPr>
        <w:t>[</w:t>
      </w:r>
      <w:r w:rsidR="00DD3171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t>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F2C07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DD3171">
        <w:rPr>
          <w:rFonts w:ascii="Doulos SIL" w:hAnsi="Doulos SIL"/>
          <w:i/>
          <w:color w:val="0000FF"/>
        </w:rPr>
        <w:t>-g</w:t>
      </w:r>
      <w:r w:rsidRPr="005D30C6">
        <w:rPr>
          <w:rFonts w:ascii="Doulos SIL" w:hAnsi="Doulos SIL"/>
          <w:i/>
          <w:color w:val="0000FF"/>
        </w:rPr>
        <w:t>ís-ó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gísí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name-giving ceremony, christening (one week after birth)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baptême (rite, une semaine après la naissance)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gísí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[jís</w:t>
      </w:r>
      <w:r w:rsidRPr="005D30C6">
        <w:rPr>
          <w:rFonts w:ascii="Doulos SIL" w:hAnsi="Doulos SIL"/>
          <w:i/>
          <w:color w:val="0000FF"/>
        </w:rPr>
        <w:noBreakHyphen/>
        <w:t>è]</w:t>
      </w:r>
      <w:r w:rsidRPr="008C0179">
        <w:t>.</w:t>
      </w:r>
    </w:p>
    <w:p w14:paraId="0C62B4D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màkà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1C0DCE5" w14:textId="74673C2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 ká:nì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5A1DBF">
        <w:t xml:space="preserve">cpd </w:t>
      </w:r>
      <w:r w:rsidRPr="008C0179">
        <w:t xml:space="preserve">intr] live the good life, be well off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vivre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abondance</w:t>
      </w:r>
      <w:r w:rsidRPr="008C0179">
        <w:t xml:space="preserve"> [cf. </w:t>
      </w:r>
      <w:r w:rsidR="00842E07">
        <w:rPr>
          <w:rFonts w:ascii="Doulos SIL" w:hAnsi="Doulos SIL"/>
          <w:i/>
          <w:color w:val="0000FF"/>
        </w:rPr>
        <w:t>ká:n-í</w:t>
      </w:r>
      <w:r w:rsidRPr="008C0179">
        <w:t>]</w:t>
      </w:r>
      <w:r w:rsidR="00842E07">
        <w:t xml:space="preserve">. </w:t>
      </w:r>
    </w:p>
    <w:p w14:paraId="1EE724E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mákkâ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Mecca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 Mecque</w:t>
      </w:r>
      <w:r w:rsidRPr="008C0179">
        <w:t xml:space="preserve"> [as cpd initial, denotes an introduced tree spp. that resemble a native sp.].</w:t>
      </w:r>
    </w:p>
    <w:p w14:paraId="247F27A8" w14:textId="7FADBD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mákká ꜜbá:n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bá:nî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parkinsonia, prosopis (introduced acacia-like tree spp.)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parkinsonia</w:t>
      </w:r>
      <w:r w:rsidRPr="008C0179">
        <w:t xml:space="preserve">, </w:t>
      </w:r>
      <w:r>
        <w:rPr>
          <w:rFonts w:ascii="Garamond" w:hAnsi="Garamond"/>
        </w:rPr>
        <w:t>prosopis (arbres exotiques qui ressemblent aux acacia)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bá:n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2]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Parkinsonia aculeata</w:t>
      </w:r>
      <w:r w:rsidRPr="008C0179">
        <w:t>, Fabaceae,</w:t>
      </w:r>
      <w:r w:rsidRPr="002C3CD0">
        <w:t xml:space="preserve"> a</w:t>
      </w:r>
      <w:r w:rsidRPr="008C0179">
        <w:t xml:space="preserve">nd </w:t>
      </w:r>
      <w:r>
        <w:rPr>
          <w:rFonts w:ascii="Garamond" w:hAnsi="Garamond"/>
          <w:i/>
        </w:rPr>
        <w:t>Prosopis juliflora</w:t>
      </w:r>
      <w:r w:rsidRPr="008C0179">
        <w:t>, Fabaceae-Mimosoideae].</w:t>
      </w:r>
    </w:p>
    <w:p w14:paraId="3D210FEE" w14:textId="55EF5D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mákká bò:s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large tree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8B72E2">
        <w:rPr>
          <w:rFonts w:ascii="Garamond" w:hAnsi="Garamond"/>
        </w:rPr>
        <w:t xml:space="preserve">gros </w:t>
      </w:r>
      <w:r>
        <w:rPr>
          <w:rFonts w:ascii="Garamond" w:hAnsi="Garamond"/>
        </w:rPr>
        <w:t xml:space="preserve">arbre sp. </w:t>
      </w:r>
      <w:r w:rsidRPr="008C0179">
        <w:t>[</w:t>
      </w: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 [</w:t>
      </w:r>
      <w:r w:rsidRPr="00FE62AD">
        <w:rPr>
          <w:smallCaps/>
        </w:rPr>
        <w:t>id</w:t>
      </w:r>
      <w:r w:rsidRPr="008C0179">
        <w:t xml:space="preserve">: </w:t>
      </w:r>
      <w:r w:rsidR="00F12F44">
        <w:rPr>
          <w:rFonts w:ascii="Garamond" w:hAnsi="Garamond"/>
          <w:i/>
        </w:rPr>
        <w:t xml:space="preserve">Senna (=Cassia) </w:t>
      </w:r>
      <w:r>
        <w:rPr>
          <w:rFonts w:ascii="Garamond" w:hAnsi="Garamond"/>
          <w:i/>
        </w:rPr>
        <w:t>siamea</w:t>
      </w:r>
      <w:r w:rsidRPr="008C0179">
        <w:t>, Fabaceae</w:t>
      </w:r>
      <w:r w:rsidRPr="002C3CD0">
        <w:t xml:space="preserve">; </w:t>
      </w:r>
      <w:r w:rsidR="005A1DBF">
        <w:t>ornamental</w:t>
      </w:r>
      <w:r w:rsidRPr="008C0179">
        <w:t xml:space="preserve">, planted </w:t>
      </w:r>
      <w:r w:rsidR="005A1DBF">
        <w:t>in towns</w:t>
      </w:r>
      <w:r w:rsidRPr="008C0179">
        <w:t>].</w:t>
      </w:r>
    </w:p>
    <w:p w14:paraId="386CE44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mákká 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small wild melon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melon sauvage sp.</w:t>
      </w:r>
      <w:r w:rsidRPr="008C0179">
        <w:t xml:space="preserve"> 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Cucumis melo</w:t>
      </w:r>
      <w:r w:rsidRPr="008C0179">
        <w:t xml:space="preserve"> var. </w:t>
      </w:r>
      <w:r w:rsidRPr="00990CDF">
        <w:rPr>
          <w:rFonts w:ascii="Garamond" w:hAnsi="Garamond"/>
          <w:i/>
        </w:rPr>
        <w:t>agrestis</w:t>
      </w:r>
      <w:r w:rsidRPr="008C0179">
        <w:t xml:space="preserve">, Cucurbitaceae] [uncommon term] [cf. </w:t>
      </w:r>
      <w:r w:rsidRPr="005D30C6">
        <w:rPr>
          <w:rFonts w:ascii="Doulos SIL" w:hAnsi="Doulos SIL"/>
          <w:i/>
          <w:color w:val="0000FF"/>
        </w:rPr>
        <w:t>fò:n</w:t>
      </w:r>
      <w:r w:rsidRPr="005D30C6">
        <w:rPr>
          <w:rFonts w:ascii="Doulos SIL" w:hAnsi="Doulos SIL"/>
          <w:i/>
          <w:color w:val="0000FF"/>
        </w:rPr>
        <w:noBreakHyphen/>
        <w:t>èy 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].</w:t>
      </w:r>
    </w:p>
    <w:p w14:paraId="447DF77E" w14:textId="2CC5D7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mákkû</w:t>
      </w:r>
      <w:r w:rsidRPr="008C0179">
        <w:t xml:space="preserve"> </w:t>
      </w:r>
      <w:r w:rsidR="000454EC">
        <w:t xml:space="preserve">(invariant)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brief </w:t>
      </w:r>
      <w:r w:rsidR="008678EF">
        <w:t>spell</w:t>
      </w:r>
      <w:r w:rsidRPr="008C0179">
        <w:t xml:space="preserve"> of hot weather just after the rainy season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période brève de chaleur juste après la saison pluvieuse</w:t>
      </w:r>
      <w:r w:rsidRPr="008C0179">
        <w:t xml:space="preserve"> [this can cause new plants to wither</w:t>
      </w:r>
      <w:r w:rsidR="005A1DBF">
        <w:t xml:space="preserve">; </w:t>
      </w:r>
      <w:r w:rsidR="00E46E2E">
        <w:t>cf.</w:t>
      </w:r>
      <w:r w:rsidR="005A1DBF">
        <w:t xml:space="preserve"> “Indian summer”</w:t>
      </w:r>
      <w:r w:rsidR="005A1DBF">
        <w:br/>
        <w:t>in northern US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mákkú ꜜte</w:t>
      </w:r>
      <w:r w:rsidR="005A1DBF">
        <w:rPr>
          <w:rFonts w:ascii="Doulos SIL" w:hAnsi="Doulos SIL"/>
          <w:i/>
          <w:color w:val="0000FF"/>
        </w:rPr>
        <w:t>̂</w:t>
      </w:r>
      <w:r w:rsidRPr="002C3CD0">
        <w:t xml:space="preserve"> </w:t>
      </w:r>
      <w:r w:rsidR="005A1DBF">
        <w:t xml:space="preserve"> </w:t>
      </w:r>
      <w:r w:rsidRPr="002C3CD0">
        <w:t>it</w:t>
      </w:r>
      <w:r w:rsidRPr="008C0179">
        <w:t xml:space="preserve"> is the </w:t>
      </w:r>
      <w:r w:rsidRPr="005D30C6">
        <w:rPr>
          <w:rFonts w:ascii="Doulos SIL" w:hAnsi="Doulos SIL"/>
          <w:i/>
          <w:color w:val="0000FF"/>
        </w:rPr>
        <w:t>mákkû</w:t>
      </w:r>
      <w:r w:rsidRPr="008C0179">
        <w:t xml:space="preserve"> season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la saison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mákkû</w:t>
      </w:r>
      <w:r w:rsidR="005A1DBF">
        <w:t xml:space="preserve"> </w:t>
      </w:r>
      <w:r w:rsidR="00E46E2E">
        <w:t> [</w:t>
      </w:r>
      <w:r w:rsidR="005A1DBF" w:rsidRPr="005A1DBF">
        <w:rPr>
          <w:rFonts w:ascii="Doulos SIL" w:hAnsi="Doulos SIL"/>
          <w:i/>
          <w:color w:val="0000FF"/>
        </w:rPr>
        <w:t>tê</w:t>
      </w:r>
      <w:r w:rsidR="005A1DBF">
        <w:t xml:space="preserve"> 2].</w:t>
      </w:r>
    </w:p>
    <w:p w14:paraId="2F8C811B" w14:textId="7008392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màkà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4D54F4">
        <w:t xml:space="preserve">)  </w:t>
      </w:r>
      <w:r w:rsidRPr="004D54F4">
        <w:rPr>
          <w:rFonts w:ascii="Wingdings" w:hAnsi="Wingdings"/>
          <w:sz w:val="18"/>
        </w:rPr>
        <w:t></w:t>
      </w:r>
      <w:r w:rsidRPr="008C0179">
        <w:t xml:space="preserve"> [n inal] thigh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cuisse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mákà</w:t>
      </w:r>
      <w:r w:rsidRPr="008C0179">
        <w:t>]</w:t>
      </w:r>
      <w:r w:rsidRPr="00590ABD">
        <w:t xml:space="preserve"> 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màk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màk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.</w:t>
      </w:r>
    </w:p>
    <w:p w14:paraId="3D547FD6" w14:textId="330CAC91" w:rsidR="004E4BA0" w:rsidRPr="008C0179" w:rsidRDefault="009D5C2D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mà:lám</w:t>
      </w:r>
      <w:r w:rsidRPr="005D30C6">
        <w:rPr>
          <w:rFonts w:ascii="Doulos SIL" w:hAnsi="Doulos SIL"/>
          <w:i/>
          <w:color w:val="0000FF"/>
        </w:rPr>
        <w:noBreakHyphen/>
        <w:t>ꜜfént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E46E2E">
        <w:t xml:space="preserve">frozen </w:t>
      </w:r>
      <w:r w:rsidR="00184F8B">
        <w:t xml:space="preserve">cpd </w:t>
      </w:r>
      <w:r w:rsidR="00261FBE" w:rsidRPr="008C0179">
        <w:t xml:space="preserve">n] small yellow-brown grasshopper sp.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petite sauterelle jaune-brune sp.</w:t>
      </w:r>
      <w:r w:rsidR="00261FBE" w:rsidRPr="008C0179">
        <w:t xml:space="preserve"> [</w:t>
      </w:r>
      <w:r w:rsidR="00261FBE" w:rsidRPr="00FE62AD">
        <w:rPr>
          <w:smallCaps/>
        </w:rPr>
        <w:t>id</w:t>
      </w:r>
      <w:r w:rsidR="00261FBE" w:rsidRPr="008C0179">
        <w:t xml:space="preserve">: </w:t>
      </w:r>
      <w:r w:rsidR="00261FBE">
        <w:rPr>
          <w:rFonts w:ascii="Garamond" w:hAnsi="Garamond"/>
          <w:i/>
        </w:rPr>
        <w:t>Oedaleus senegalensis</w:t>
      </w:r>
      <w:r w:rsidR="00261FBE" w:rsidRPr="008C0179">
        <w:t xml:space="preserve">, Acrididae, Oedipodinae] [so-called because of coloration of pronotum; </w:t>
      </w:r>
      <w:r w:rsidR="008C1A9C" w:rsidRPr="008C1A9C">
        <w:rPr>
          <w:smallCaps/>
        </w:rPr>
        <w:t xml:space="preserve">syn: </w:t>
      </w:r>
      <w:r w:rsidR="00261FBE" w:rsidRPr="005D30C6">
        <w:rPr>
          <w:rFonts w:ascii="Doulos SIL" w:hAnsi="Doulos SIL"/>
          <w:i/>
          <w:color w:val="0000FF"/>
        </w:rPr>
        <w:t>kòyr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104746EC" w14:textId="70D1B97E" w:rsidR="00184F8B" w:rsidRPr="008C0179" w:rsidRDefault="00184F8B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mà:làm</w:t>
      </w:r>
      <w:r w:rsidRPr="005D30C6">
        <w:rPr>
          <w:rFonts w:ascii="Doulos SIL" w:hAnsi="Doulos SIL"/>
          <w:i/>
          <w:color w:val="0000FF"/>
        </w:rPr>
        <w:noBreakHyphen/>
        <w:t>[gòŋg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mà:làŋ</w:t>
      </w:r>
      <w:r w:rsidRPr="005D30C6">
        <w:rPr>
          <w:rFonts w:ascii="Doulos SIL" w:hAnsi="Doulos SIL"/>
          <w:i/>
          <w:color w:val="0000FF"/>
        </w:rPr>
        <w:noBreakHyphen/>
        <w:t>…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[cf. </w:t>
      </w:r>
      <w:r w:rsidRPr="005D30C6">
        <w:rPr>
          <w:rFonts w:ascii="Doulos SIL" w:hAnsi="Doulos SIL"/>
          <w:i/>
          <w:color w:val="0000FF"/>
        </w:rPr>
        <w:t>gòŋg-ò</w:t>
      </w:r>
      <w:r w:rsidRPr="008C0179">
        <w:t xml:space="preserve"> </w:t>
      </w:r>
      <w:r w:rsidR="007B254E">
        <w:t>‘</w:t>
      </w:r>
      <w:r w:rsidRPr="008C0179">
        <w:t>chicken</w:t>
      </w:r>
      <w:r w:rsidR="007B254E">
        <w:t>’</w:t>
      </w:r>
      <w:r w:rsidRPr="008C0179">
        <w:t xml:space="preserve">, initial obscure]  </w:t>
      </w:r>
      <w:r>
        <w:rPr>
          <w:rFonts w:ascii="Wingdings" w:hAnsi="Wingdings"/>
          <w:sz w:val="18"/>
        </w:rPr>
        <w:t></w:t>
      </w:r>
      <w:r w:rsidRPr="008C0179">
        <w:t xml:space="preserve"> a) [cpd n] spur-winged goose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armé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Plectropterus gambiensis</w:t>
      </w:r>
      <w:r w:rsidRPr="008C0179">
        <w:t xml:space="preserve">] [syns </w:t>
      </w:r>
      <w:r w:rsidRPr="005D30C6">
        <w:rPr>
          <w:rFonts w:ascii="Doulos SIL" w:hAnsi="Doulos SIL"/>
          <w:i/>
          <w:color w:val="0000FF"/>
        </w:rPr>
        <w:t>hèndéw-ó</w:t>
      </w:r>
      <w:r w:rsidRPr="008C0179"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éygál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="00E46E2E">
        <w:t> b) </w:t>
      </w:r>
      <w:r w:rsidRPr="008C0179">
        <w:t xml:space="preserve">domestic duck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domestique</w:t>
      </w:r>
      <w:r w:rsidRPr="008C0179">
        <w:t xml:space="preserve"> [more often called </w:t>
      </w:r>
      <w:r w:rsidRPr="005D30C6">
        <w:rPr>
          <w:rFonts w:ascii="Doulos SIL" w:hAnsi="Doulos SIL"/>
          <w:i/>
          <w:color w:val="0000FF"/>
        </w:rPr>
        <w:t>tòŋkón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DB9110D" w14:textId="5A03F42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mà:làⁿ</w:t>
      </w:r>
      <w:r w:rsidR="00190323">
        <w:rPr>
          <w:rFonts w:ascii="Doulos SIL" w:hAnsi="Doulos SIL"/>
          <w:i/>
          <w:color w:val="0000FF"/>
        </w:rPr>
        <w:t>-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ènt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0023A4">
        <w:t xml:space="preserve">  (</w:t>
      </w:r>
      <w:r w:rsidRPr="008C0179">
        <w:t xml:space="preserve">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84F8B">
        <w:t xml:space="preserve">cpd </w:t>
      </w:r>
      <w:r w:rsidRPr="008C0179">
        <w:t xml:space="preserve">n] small fibers removed from stalk of sorghum or millet plant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petites fibres enlevées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tige de sorgho ou de mil</w:t>
      </w:r>
      <w:r w:rsidRPr="008C0179">
        <w:t>.</w:t>
      </w:r>
    </w:p>
    <w:p w14:paraId="6FD0178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màlé:k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ʔàlmàlé:k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D23A755" w14:textId="524F354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màlf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màlfà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rifle</w:t>
      </w:r>
      <w:r w:rsidR="00E46E2E">
        <w:t>, musket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fusil</w:t>
      </w:r>
      <w:r w:rsidR="00E46E2E">
        <w:rPr>
          <w:rFonts w:ascii="Garamond" w:hAnsi="Garamond"/>
        </w:rPr>
        <w:t>, mousquet</w:t>
      </w:r>
      <w:r w:rsidRPr="008C0179"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málfà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mǎlfà</w:t>
      </w:r>
      <w:r w:rsidRPr="008C0179">
        <w:t> ; &lt;Ar √</w:t>
      </w:r>
      <w:r w:rsidRPr="00BB673A">
        <w:rPr>
          <w:rFonts w:ascii="Arial Unicode MS" w:eastAsia="Arial Unicode MS" w:hAnsi="Arial Unicode MS"/>
          <w:color w:val="008000"/>
        </w:rPr>
        <w:t>dfʕ</w:t>
      </w:r>
      <w:r w:rsidRPr="008C0179">
        <w:t xml:space="preserve">, cf. Bam </w:t>
      </w:r>
      <w:r w:rsidRPr="00BB673A">
        <w:rPr>
          <w:rFonts w:ascii="Arial Unicode MS" w:eastAsia="Arial Unicode MS" w:hAnsi="Arial Unicode MS"/>
          <w:i/>
          <w:color w:val="008000"/>
        </w:rPr>
        <w:t>marifa</w:t>
      </w:r>
      <w:r w:rsidRPr="008C0179">
        <w:t>].</w:t>
      </w:r>
    </w:p>
    <w:p w14:paraId="7BD72325" w14:textId="23F5295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mà:mànjél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jêl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ironic monument (pile of stones) to commemorate someone who farted in </w:t>
      </w:r>
      <w:r w:rsidR="00E46E2E">
        <w:t>public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monument ironique (tas de pierres) pour faire honneur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a pété parmi </w:t>
      </w:r>
      <w:r w:rsidR="00E46E2E">
        <w:rPr>
          <w:rFonts w:ascii="Garamond" w:hAnsi="Garamond"/>
        </w:rPr>
        <w:t>en public</w:t>
      </w:r>
      <w:r w:rsidRPr="008C0179">
        <w:t>.</w:t>
      </w:r>
    </w:p>
    <w:p w14:paraId="076C3649" w14:textId="6C89502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FA4E26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].</w:t>
      </w:r>
    </w:p>
    <w:p w14:paraId="5D6B3B1A" w14:textId="4AD9717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testicles, scrotum and testicles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testicule(s)</w:t>
      </w:r>
      <w:r w:rsidRPr="008C0179">
        <w:t xml:space="preserve">, </w:t>
      </w:r>
      <w:r>
        <w:rPr>
          <w:rFonts w:ascii="Garamond" w:hAnsi="Garamond"/>
        </w:rPr>
        <w:t>bourses</w:t>
      </w:r>
      <w:r w:rsidRPr="008C0179">
        <w:t xml:space="preserve"> [</w:t>
      </w:r>
      <w:r w:rsidR="00FA4E26">
        <w:rPr>
          <w:smallCaps/>
        </w:rPr>
        <w:t>dimin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 </w:t>
      </w:r>
      <w:r w:rsidRPr="002C3CD0">
        <w:t xml:space="preserve">; </w:t>
      </w:r>
      <w:r w:rsidRPr="008C0179">
        <w:t xml:space="preserve">both simple and </w:t>
      </w:r>
      <w:r w:rsidR="00FA4E26">
        <w:rPr>
          <w:smallCaps/>
        </w:rPr>
        <w:t>dimin</w:t>
      </w:r>
      <w:r w:rsidRPr="008C0179">
        <w:t xml:space="preserve"> forms are common in insults]</w:t>
      </w:r>
      <w:r w:rsidRPr="00590ABD">
        <w:t xml:space="preserve"> 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mà:m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mà:m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.</w:t>
      </w:r>
    </w:p>
    <w:p w14:paraId="75C73134" w14:textId="1C7A46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</w:t>
      </w:r>
      <w:r w:rsidRPr="002C3CD0">
        <w:t xml:space="preserve"> 1</w:t>
      </w:r>
      <w:r w:rsidRPr="008C0179"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màŋ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578A8">
        <w:t>negative</w:t>
      </w:r>
      <w:r w:rsidRPr="008C0179">
        <w:t>, in unmarked perfective aspect, with floating H</w:t>
      </w:r>
      <w:r w:rsidRPr="008C0179">
        <w:noBreakHyphen/>
        <w:t xml:space="preserve">tone that may appear on the following word] [always </w:t>
      </w:r>
      <w:r w:rsidRPr="005D30C6">
        <w:rPr>
          <w:rFonts w:ascii="Doulos SIL" w:hAnsi="Doulos SIL"/>
          <w:i/>
          <w:color w:val="0000FF"/>
        </w:rPr>
        <w:t>màn</w:t>
      </w:r>
      <w:r w:rsidRPr="008C0179">
        <w:t xml:space="preserve"> before 3SgO </w:t>
      </w:r>
      <w:r w:rsidRPr="005D30C6">
        <w:rPr>
          <w:rFonts w:ascii="Doulos SIL" w:hAnsi="Doulos SIL"/>
          <w:i/>
          <w:color w:val="0000FF"/>
        </w:rPr>
        <w:t>=à: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màn tù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màŋ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he didn</w:t>
      </w:r>
      <w:r w:rsidR="007B254E">
        <w:t>’</w:t>
      </w:r>
      <w:r w:rsidRPr="008C0179">
        <w:t xml:space="preserve">t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venu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à màn=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ꜜwí:</w:t>
      </w:r>
      <w:r w:rsidRPr="008C0179">
        <w:t xml:space="preserve">  she didn</w:t>
      </w:r>
      <w:r w:rsidR="007B254E">
        <w:t>’</w:t>
      </w:r>
      <w:r w:rsidRPr="008C0179">
        <w:t xml:space="preserve">t kill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tué</w:t>
      </w:r>
      <w:r w:rsidRPr="008C0179">
        <w:t>.</w:t>
      </w:r>
    </w:p>
    <w:p w14:paraId="75B79325" w14:textId="627ACA6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mân</w:t>
      </w:r>
      <w:r w:rsidRPr="002C3CD0">
        <w:t xml:space="preserve"> 1</w:t>
      </w:r>
      <w:r w:rsidRPr="008C0179">
        <w:t>b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mâŋ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[2Sg </w:t>
      </w:r>
      <w:r w:rsidR="009578A8">
        <w:t>subject</w:t>
      </w:r>
      <w:r w:rsidRPr="008C0179">
        <w:t xml:space="preserve"> </w:t>
      </w:r>
      <w:r w:rsidR="009578A8">
        <w:t>negative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máŋ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you-Sg didn</w:t>
      </w:r>
      <w:r w:rsidR="007B254E">
        <w:t>’</w:t>
      </w:r>
      <w:r w:rsidRPr="008C0179">
        <w:t xml:space="preserve">t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 pas venu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mán=ꜜ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wí:</w:t>
      </w:r>
      <w:r w:rsidRPr="008C0179">
        <w:t xml:space="preserve">  you didn</w:t>
      </w:r>
      <w:r w:rsidR="007B254E">
        <w:t>’</w:t>
      </w:r>
      <w:r w:rsidRPr="008C0179">
        <w:t xml:space="preserve">t kill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 pas tué</w:t>
      </w:r>
      <w:r w:rsidRPr="008C0179">
        <w:t>.</w:t>
      </w:r>
    </w:p>
    <w:p w14:paraId="1E94EB01" w14:textId="6784476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máŋ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máyⁿ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 adv] where?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où?</w:t>
      </w:r>
      <w:r w:rsidRPr="008C0179">
        <w:t xml:space="preserve"> [may contract with 1Sg</w:t>
      </w:r>
      <w:r w:rsidR="00E46E2E">
        <w:t xml:space="preserve"> subject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 xml:space="preserve"> to give </w:t>
      </w:r>
      <w:r w:rsidRPr="005D30C6">
        <w:rPr>
          <w:rFonts w:ascii="Doulos SIL" w:hAnsi="Doulos SIL"/>
          <w:i/>
          <w:color w:val="0000FF"/>
        </w:rPr>
        <w:t>má=ŷⁿ</w:t>
      </w:r>
      <w:r w:rsidRPr="008C0179">
        <w:t>  and generally contracts with 2Sg</w:t>
      </w:r>
      <w:r w:rsidR="00E46E2E">
        <w:t xml:space="preserve"> subject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ŋ̀</w:t>
      </w:r>
      <w:r w:rsidRPr="008C0179">
        <w:t xml:space="preserve"> as </w:t>
      </w:r>
      <w:r w:rsidRPr="005D30C6">
        <w:rPr>
          <w:rFonts w:ascii="Doulos SIL" w:hAnsi="Doulos SIL"/>
          <w:i/>
          <w:color w:val="0000FF"/>
        </w:rPr>
        <w:t>má=ŋ̂</w:t>
      </w:r>
      <w:r w:rsidRPr="008C0179">
        <w:t xml:space="preserve"> ; for further variants see </w:t>
      </w:r>
      <w:r w:rsidR="00BB39B3" w:rsidRPr="005D30C6">
        <w:rPr>
          <w:rFonts w:ascii="Doulos SIL" w:hAnsi="Doulos SIL"/>
          <w:i/>
          <w:color w:val="0000FF"/>
        </w:rPr>
        <w:t>mè</w:t>
      </w:r>
      <w:r w:rsidR="00E46E2E">
        <w:t> 3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mán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ꜜbárâ</w:t>
      </w:r>
      <w:r w:rsidRPr="00AF5E46">
        <w:t xml:space="preserve"> ? </w:t>
      </w:r>
      <w:r w:rsidRPr="008C0179">
        <w:t xml:space="preserve"> where is he/she?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où est-il/elle?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má=ýⁿ ꜜbárâ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mán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í: ꜜbárâ</w:t>
      </w:r>
      <w:r w:rsidRPr="008C0179">
        <w:t xml:space="preserve">  where am I?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où suis-je?;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mán háw</w:t>
      </w:r>
      <w:r w:rsidRPr="005D30C6">
        <w:rPr>
          <w:rFonts w:ascii="Doulos SIL" w:hAnsi="Doulos SIL"/>
          <w:i/>
          <w:color w:val="0000FF"/>
        </w:rPr>
        <w:noBreakHyphen/>
        <w:t>ó bárâ</w:t>
      </w:r>
      <w:r w:rsidRPr="00AF5E46">
        <w:t xml:space="preserve"> ? </w:t>
      </w:r>
      <w:r w:rsidRPr="008C0179">
        <w:t xml:space="preserve"> where is the cow?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où est la vache?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mán wó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kóy]</w:t>
      </w:r>
      <w:r w:rsidRPr="00AF5E46">
        <w:t xml:space="preserve"> ? </w:t>
      </w:r>
      <w:r w:rsidRPr="008C0179">
        <w:t xml:space="preserve"> where are you-Pl going?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où allez-vous?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má=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kóy]</w:t>
      </w:r>
      <w:r w:rsidRPr="00AF5E46">
        <w:t xml:space="preserve"> ? </w:t>
      </w:r>
      <w:r w:rsidRPr="008C0179">
        <w:t xml:space="preserve"> where are you-Sg going?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où vas-tu?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máyⁿ hérê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mán hérê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 hérê</w:t>
      </w:r>
      <w:r w:rsidRPr="008C0179">
        <w:t xml:space="preserve">  whereabouts?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vers où?</w:t>
      </w:r>
      <w:r w:rsidRPr="008C0179">
        <w:t>.</w:t>
      </w:r>
    </w:p>
    <w:p w14:paraId="520842E1" w14:textId="1B830D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mân</w:t>
      </w:r>
      <w:r w:rsidRPr="002C3CD0">
        <w:t xml:space="preserve"> 3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mâŋ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VO] approach; be or come close (to)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approcher (de)</w:t>
      </w:r>
      <w:r w:rsidRPr="008C0179">
        <w:t xml:space="preserve">, </w:t>
      </w:r>
      <w:r>
        <w:rPr>
          <w:rFonts w:ascii="Garamond" w:hAnsi="Garamond"/>
        </w:rPr>
        <w:t>ê. proche (de)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mán ꜜyérî</w:t>
      </w:r>
      <w:r w:rsidRPr="008C0179">
        <w:t xml:space="preserve">  he has approached (=is close to) us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approché de nous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hál ꜜyó↑=ḿ mán [kòyró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 táⁿ</w:t>
      </w:r>
      <w:r w:rsidRPr="008C0179">
        <w:t xml:space="preserve">   just until we approach the village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seulement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approche du village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77ED8">
        <w:t>servb</w:t>
      </w:r>
      <w:r w:rsidRPr="008C0179">
        <w:t xml:space="preserve">] nearly (do), be on the verge of (doing)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sur le point de, faillir (faire)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à máŋ kù bów</w:t>
      </w:r>
      <w:r w:rsidRPr="002C3CD0">
        <w:t xml:space="preserve"> it</w:t>
      </w:r>
      <w:r>
        <w:t xml:space="preserve"> nearly shattered; it was on the verge of shattering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failli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éclater; il était sur le point de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</w:t>
      </w:r>
      <w:r w:rsidRPr="008C0179">
        <w:t>.</w:t>
      </w:r>
    </w:p>
    <w:p w14:paraId="21FA9073" w14:textId="44B894C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[2Sg possessor form &lt; </w:t>
      </w:r>
      <w:r w:rsidRPr="005D30C6">
        <w:rPr>
          <w:rFonts w:ascii="Doulos SIL" w:hAnsi="Doulos SIL"/>
          <w:i/>
          <w:color w:val="0000FF"/>
        </w:rPr>
        <w:t>mâ:</w:t>
      </w:r>
      <w:r w:rsidRPr="008C0179">
        <w:t> 1].</w:t>
      </w:r>
    </w:p>
    <w:p w14:paraId="2484560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[3SgO form of </w:t>
      </w:r>
      <w:r w:rsidRPr="005D30C6">
        <w:rPr>
          <w:rFonts w:ascii="Doulos SIL" w:hAnsi="Doulos SIL"/>
          <w:i/>
          <w:color w:val="0000FF"/>
        </w:rPr>
        <w:t>mân</w:t>
      </w:r>
      <w:r w:rsidRPr="008C0179">
        <w:t> 3].</w:t>
      </w:r>
    </w:p>
    <w:p w14:paraId="03E54AF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mánâ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rubber; plastic bag; balloon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caoutchouc, sac (en plastique); ballon</w:t>
      </w:r>
      <w:r w:rsidRPr="008C0179">
        <w:t xml:space="preserve"> [regional, also in Bam &amp; Ful]</w:t>
      </w:r>
      <w:r w:rsidRPr="00590ABD">
        <w:t xml:space="preserve"> - </w:t>
      </w:r>
      <w:r w:rsidRPr="008C0179">
        <w:t xml:space="preserve">poss: </w:t>
      </w:r>
      <w:r w:rsidRPr="005D30C6">
        <w:rPr>
          <w:rFonts w:ascii="Doulos SIL" w:hAnsi="Doulos SIL"/>
          <w:i/>
          <w:color w:val="0000FF"/>
        </w:rPr>
        <w:t>à mán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.</w:t>
      </w:r>
    </w:p>
    <w:p w14:paraId="0E79F2AD" w14:textId="57494EC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máná</w:t>
      </w:r>
      <w:r w:rsidRPr="005D30C6">
        <w:rPr>
          <w:rFonts w:ascii="Doulos SIL" w:hAnsi="Doulos SIL"/>
          <w:i/>
          <w:color w:val="0000FF"/>
        </w:rPr>
        <w:noBreakHyphen/>
      </w:r>
      <w:r w:rsidR="00AF5E4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F5E46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[cpd n, lit. “rubber-stick”</w:t>
      </w:r>
      <w:r w:rsidRPr="008C0179">
        <w:t xml:space="preserve">] slingshot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lance-pierres</w:t>
      </w:r>
      <w:r w:rsidRPr="008C0179">
        <w:t>.</w:t>
      </w:r>
    </w:p>
    <w:p w14:paraId="775F7D82" w14:textId="5B3E6F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 xml:space="preserve">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[cpd n, lit. “</w:t>
      </w:r>
      <w:r w:rsidRPr="008C0179">
        <w:t>rubber</w:t>
      </w:r>
      <w:r w:rsidR="007B254E">
        <w:t>’</w:t>
      </w:r>
      <w:r w:rsidR="00127C8E">
        <w:t>s hairdo”</w:t>
      </w:r>
      <w:r w:rsidRPr="008C0179">
        <w:t xml:space="preserve">] a female hairdo including black rubber strings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coiffure féminine comprenant des fils de caoutchouc noir</w:t>
      </w:r>
      <w:r w:rsidRPr="008C0179">
        <w:t>.</w:t>
      </w:r>
    </w:p>
    <w:p w14:paraId="255ED9F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má:nd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má:ndâ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meaning; story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signification; histoire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ʕny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ma:na</w:t>
      </w:r>
      <w:r w:rsidRPr="008C0179">
        <w:t>, also in Ful etc.].</w:t>
      </w:r>
    </w:p>
    <w:p w14:paraId="42DBB3D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màndè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Mande (ethnicity)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Mandé</w:t>
      </w:r>
      <w:r w:rsidRPr="008C0179">
        <w:t xml:space="preserve"> (ethnie).</w:t>
      </w:r>
    </w:p>
    <w:p w14:paraId="018E146C" w14:textId="20460D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má:ndê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identifying mark or brand for a domestic pigeon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marque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identification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pigeon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maande</w:t>
      </w:r>
      <w:r w:rsidRPr="008C0179">
        <w:t>].</w:t>
      </w:r>
    </w:p>
    <w:p w14:paraId="42B22F41" w14:textId="2796AE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flatter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flatter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man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máɲú</w:t>
      </w:r>
      <w:r w:rsidRPr="008C0179">
        <w:t>].</w:t>
      </w:r>
    </w:p>
    <w:p w14:paraId="48CB970C" w14:textId="71C38AF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bring (</w:t>
      </w:r>
      <w:r w:rsidR="00B82168">
        <w:t>sth</w:t>
      </w:r>
      <w:r w:rsidRPr="008C0179">
        <w:t xml:space="preserve">) close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approcher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mân</w:t>
      </w:r>
      <w:r w:rsidRPr="008C0179">
        <w:t> 3].</w:t>
      </w:r>
    </w:p>
    <w:p w14:paraId="456E82C6" w14:textId="235CCCC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flattered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flatté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mánê</w:t>
      </w:r>
      <w:r w:rsidRPr="008C0179">
        <w:t>].</w:t>
      </w:r>
    </w:p>
    <w:p w14:paraId="3B9BB07C" w14:textId="014B6FC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máŋgál</w:t>
      </w:r>
      <w:r w:rsidRPr="005D30C6">
        <w:rPr>
          <w:rFonts w:ascii="Doulos SIL" w:hAnsi="Doulos SIL"/>
          <w:i/>
          <w:color w:val="0000FF"/>
        </w:rPr>
        <w:noBreakHyphen/>
        <w:t>ꜜpádê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máŋgál</w:t>
      </w:r>
      <w:r w:rsidRPr="005D30C6">
        <w:rPr>
          <w:rFonts w:ascii="Doulos SIL" w:hAnsi="Doulos SIL"/>
          <w:i/>
          <w:color w:val="0000FF"/>
        </w:rPr>
        <w:noBreakHyphen/>
        <w:t>ꜜpárê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big-shoes (=gendarme)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gros-souliers (=gendarme)</w:t>
      </w:r>
      <w:r w:rsidRPr="008C0179">
        <w:t xml:space="preserve"> [&lt;Ful </w:t>
      </w:r>
      <w:r w:rsidR="007B254E">
        <w:t>‘</w:t>
      </w:r>
      <w:r w:rsidRPr="008C0179">
        <w:t>big-costume</w:t>
      </w:r>
      <w:r w:rsidR="007B254E">
        <w:t>’</w:t>
      </w:r>
      <w:r w:rsidRPr="008C0179">
        <w:t>, referring in this case to boots, roots √</w:t>
      </w:r>
      <w:r w:rsidRPr="00BB673A">
        <w:rPr>
          <w:rFonts w:ascii="Arial Unicode MS" w:eastAsia="Arial Unicode MS" w:hAnsi="Arial Unicode MS"/>
          <w:color w:val="008000"/>
        </w:rPr>
        <w:t>mawn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big</w:t>
      </w:r>
      <w:r w:rsidR="007B254E">
        <w:t>’</w:t>
      </w:r>
      <w:r w:rsidRPr="008C0179">
        <w:t xml:space="preserve"> and √</w:t>
      </w:r>
      <w:r w:rsidRPr="00BB673A">
        <w:rPr>
          <w:rFonts w:ascii="Arial Unicode MS" w:eastAsia="Arial Unicode MS" w:hAnsi="Arial Unicode MS"/>
          <w:color w:val="008000"/>
        </w:rPr>
        <w:t>par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finery</w:t>
      </w:r>
      <w:r w:rsidR="007B254E">
        <w:t>’</w:t>
      </w:r>
      <w:r w:rsidRPr="008C0179">
        <w:t xml:space="preserve">; cf. </w:t>
      </w:r>
      <w:r w:rsidRPr="005D30C6">
        <w:rPr>
          <w:rFonts w:ascii="Doulos SIL" w:hAnsi="Doulos SIL"/>
          <w:i/>
          <w:color w:val="0000FF"/>
        </w:rPr>
        <w:t>[tà:m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[bè:r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>].</w:t>
      </w:r>
    </w:p>
    <w:p w14:paraId="5ECE549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màŋgò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mòŋgò</w:t>
      </w:r>
      <w:r w:rsidRPr="008C0179">
        <w:t>].</w:t>
      </w:r>
    </w:p>
    <w:p w14:paraId="2C912DDB" w14:textId="10BDEF9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màŋgór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màŋgórô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màŋgórô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mango</w:t>
      </w:r>
      <w:r w:rsidR="00482CF4">
        <w:t xml:space="preserve"> (fruit)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mangue</w:t>
      </w:r>
      <w:r w:rsidR="00482CF4">
        <w:rPr>
          <w:rFonts w:ascii="Garamond" w:hAnsi="Garamond"/>
        </w:rPr>
        <w:t xml:space="preserve"> (fruit)</w:t>
      </w:r>
      <w:r>
        <w:t xml:space="preserve"> - cpds: </w:t>
      </w:r>
      <w:r w:rsidRPr="005D30C6">
        <w:rPr>
          <w:rFonts w:ascii="Doulos SIL" w:hAnsi="Doulos SIL"/>
          <w:i/>
          <w:color w:val="0000FF"/>
        </w:rPr>
        <w:t xml:space="preserve">màŋgór-ò ꜜɲâ </w:t>
      </w:r>
      <w:r w:rsidR="00482CF4">
        <w:rPr>
          <w:rFonts w:ascii="Doulos SIL" w:hAnsi="Doulos SIL"/>
          <w:i/>
          <w:color w:val="0000FF"/>
        </w:rPr>
        <w:t xml:space="preserve"> </w:t>
      </w:r>
      <w:r w:rsidRPr="00482CF4">
        <w:t>mango tree</w:t>
      </w:r>
      <w:r w:rsidRPr="00482CF4">
        <w:rPr>
          <w:rFonts w:ascii="Doulos SIL" w:hAnsi="Doulos SIL"/>
          <w:i/>
          <w:color w:val="0000FF"/>
        </w:rPr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manguier</w:t>
      </w:r>
      <w:r>
        <w:t xml:space="preserve"> - </w:t>
      </w:r>
      <w:r w:rsidRPr="005D30C6">
        <w:rPr>
          <w:rFonts w:ascii="Doulos SIL" w:hAnsi="Doulos SIL"/>
          <w:i/>
          <w:color w:val="0000FF"/>
        </w:rPr>
        <w:t>màŋgòr-</w:t>
      </w:r>
      <w:r w:rsidR="00482CF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í:z-ò</w:t>
      </w:r>
      <w:r w:rsidR="00482CF4">
        <w:rPr>
          <w:rFonts w:ascii="Doulos SIL" w:hAnsi="Doulos SIL"/>
          <w:i/>
          <w:color w:val="0000FF"/>
        </w:rPr>
        <w:t>]</w:t>
      </w:r>
      <w:r w:rsidR="00482CF4">
        <w:t xml:space="preserve"> mango (fruit)</w:t>
      </w:r>
      <w:r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mangue (fruit)</w:t>
      </w:r>
      <w:r w:rsidRPr="008C0179">
        <w:t>.</w:t>
      </w:r>
    </w:p>
    <w:p w14:paraId="5898F915" w14:textId="0E07E0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máŋgú-báŋg-ó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482CF4">
        <w:t xml:space="preserve">frozen cpd </w:t>
      </w:r>
      <w:r w:rsidRPr="008C0179">
        <w:t>n] member of a family classified as cross-c</w:t>
      </w:r>
      <w:r w:rsidR="00482CF4">
        <w:t xml:space="preserve">ousins of the chief of Hombori, and </w:t>
      </w:r>
      <w:r w:rsidRPr="008C0179">
        <w:t xml:space="preserve">guardians of the sacred </w:t>
      </w:r>
      <w:r w:rsidR="00482CF4">
        <w:t>baton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membre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famille classifiée comme les cousins croisés du chef de Hombori</w:t>
      </w:r>
      <w:r w:rsidR="00482CF4">
        <w:rPr>
          <w:rFonts w:ascii="Garamond" w:hAnsi="Garamond"/>
        </w:rPr>
        <w:t xml:space="preserve">, et gardiens du bâton sacré [see </w:t>
      </w:r>
      <w:r w:rsidR="00482CF4" w:rsidRPr="005D30C6">
        <w:rPr>
          <w:rFonts w:ascii="Doulos SIL" w:hAnsi="Doulos SIL"/>
          <w:i/>
          <w:color w:val="0000FF"/>
        </w:rPr>
        <w:t>lòl</w:t>
      </w:r>
      <w:r w:rsidR="00482CF4" w:rsidRPr="005D30C6">
        <w:rPr>
          <w:rFonts w:ascii="Doulos SIL" w:hAnsi="Doulos SIL"/>
          <w:i/>
          <w:color w:val="0000FF"/>
        </w:rPr>
        <w:noBreakHyphen/>
        <w:t>ò gòb-ò</w:t>
      </w:r>
      <w:r w:rsidR="00482CF4">
        <w:t> </w:t>
      </w:r>
      <w:r w:rsidR="00482CF4">
        <w:rPr>
          <w:rFonts w:ascii="Garamond" w:hAnsi="Garamond"/>
        </w:rPr>
        <w:t>]</w:t>
      </w:r>
      <w:r w:rsidRPr="008C0179">
        <w:t>.</w:t>
      </w:r>
    </w:p>
    <w:p w14:paraId="7F98824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má:ní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(e.g. meat) be fatty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(viande) avoir beaucoup de graisse</w:t>
      </w:r>
      <w:r w:rsidRPr="008C0179">
        <w:t>.</w:t>
      </w:r>
    </w:p>
    <w:p w14:paraId="18C9D97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má:ní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12A8B321" w14:textId="3ADB06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màníyù</w:t>
      </w:r>
      <w:r w:rsidRPr="000023A4">
        <w:rPr>
          <w:b/>
          <w:color w:val="993300"/>
        </w:rPr>
        <w:t>/</w:t>
      </w:r>
      <w:r w:rsidRPr="005D30C6">
        <w:rPr>
          <w:rFonts w:ascii="Doulos SIL" w:hAnsi="Doulos SIL"/>
          <w:i/>
          <w:color w:val="0000FF"/>
        </w:rPr>
        <w:t>û</w:t>
      </w:r>
      <w:r w:rsidRPr="000023A4">
        <w:rPr>
          <w:color w:val="008000"/>
        </w:rPr>
        <w:t xml:space="preserve"> 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sperm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sperme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maniiyi</w:t>
      </w:r>
      <w:r w:rsidRPr="008C0179">
        <w:t>].</w:t>
      </w:r>
    </w:p>
    <w:p w14:paraId="6CECA6FE" w14:textId="5CFB26E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má:ní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(meat) fat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graisse (de viande)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má:ní</w:t>
      </w:r>
      <w:r w:rsidRPr="008C0179">
        <w:t>].</w:t>
      </w:r>
    </w:p>
    <w:p w14:paraId="4DCF4C58" w14:textId="1B806C8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mánnâ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used adverbially] last year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année passée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mánná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ìɲɲâ</w:t>
      </w:r>
      <w:r w:rsidRPr="008C0179">
        <w:t xml:space="preserve">  last year</w:t>
      </w:r>
      <w:r w:rsidR="007B254E">
        <w:t>’</w:t>
      </w:r>
      <w:r w:rsidRPr="008C0179">
        <w:t xml:space="preserve">s rain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pluie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année passée</w:t>
      </w:r>
      <w:r w:rsidRPr="00590ABD">
        <w:t xml:space="preserve"> - </w:t>
      </w:r>
      <w:r w:rsidRPr="008C0179">
        <w:t>cpd below.</w:t>
      </w:r>
    </w:p>
    <w:p w14:paraId="24B09F5E" w14:textId="74E020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mánná</w:t>
      </w:r>
      <w:r w:rsidRPr="005D30C6">
        <w:rPr>
          <w:rFonts w:ascii="Doulos SIL" w:hAnsi="Doulos SIL"/>
          <w:i/>
          <w:color w:val="0000FF"/>
        </w:rPr>
        <w:noBreakHyphen/>
        <w:t>fò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the year before last, a </w:t>
      </w:r>
      <w:r w:rsidR="00D0186B">
        <w:t xml:space="preserve">couple of /a </w:t>
      </w:r>
      <w:r w:rsidRPr="008C0179">
        <w:t xml:space="preserve">few years ago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année avant-dernière</w:t>
      </w:r>
      <w:r w:rsidRPr="008C0179">
        <w:t xml:space="preserve">, </w:t>
      </w:r>
      <w:r>
        <w:rPr>
          <w:rFonts w:ascii="Garamond" w:hAnsi="Garamond"/>
        </w:rPr>
        <w:t xml:space="preserve">il y a deux </w:t>
      </w:r>
      <w:r w:rsidR="00D0186B">
        <w:rPr>
          <w:rFonts w:ascii="Garamond" w:hAnsi="Garamond"/>
        </w:rPr>
        <w:t>quelques</w:t>
      </w:r>
      <w:r>
        <w:rPr>
          <w:rFonts w:ascii="Garamond" w:hAnsi="Garamond"/>
        </w:rPr>
        <w:t xml:space="preserve"> ans</w:t>
      </w:r>
      <w:r w:rsidR="00D0186B">
        <w:t xml:space="preserve"> [parallel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bì:</w:t>
      </w:r>
      <w:r w:rsidRPr="005D30C6">
        <w:rPr>
          <w:rFonts w:ascii="Doulos SIL" w:hAnsi="Doulos SIL"/>
          <w:i/>
          <w:color w:val="0000FF"/>
        </w:rPr>
        <w:noBreakHyphen/>
        <w:t>fò</w:t>
      </w:r>
      <w:r w:rsidRPr="008C0179">
        <w:t>].</w:t>
      </w:r>
    </w:p>
    <w:p w14:paraId="26DE92FF" w14:textId="15DB736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mánsándî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add decorations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décorer</w:t>
      </w:r>
      <w:r w:rsidRPr="008C0179">
        <w:t xml:space="preserve"> [cf. Ful </w:t>
      </w:r>
      <w:r w:rsidRPr="005D30C6">
        <w:rPr>
          <w:rFonts w:ascii="Doulos SIL" w:hAnsi="Doulos SIL"/>
          <w:i/>
          <w:color w:val="0000FF"/>
        </w:rPr>
        <w:t>mansa</w:t>
      </w:r>
      <w:r w:rsidRPr="008C0179">
        <w:t xml:space="preserve"> </w:t>
      </w:r>
      <w:r w:rsidR="007B254E">
        <w:t>‘</w:t>
      </w:r>
      <w:r w:rsidRPr="008C0179">
        <w:t>signs</w:t>
      </w:r>
      <w:r w:rsidR="007B254E">
        <w:t>’</w:t>
      </w:r>
      <w:r w:rsidRPr="008C0179">
        <w:t>].</w:t>
      </w:r>
    </w:p>
    <w:p w14:paraId="43B9FCC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mánsándî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mánsándí dàm</w:t>
      </w:r>
      <w:r w:rsidRPr="008C0179">
        <w:t xml:space="preserve">  put on some decorations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des décorations</w:t>
      </w:r>
      <w:r w:rsidRPr="008C0179">
        <w:t>.</w:t>
      </w:r>
    </w:p>
    <w:p w14:paraId="51243F3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fruits) be sweetish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(fruits etc.) avoir le goût un peu doux</w:t>
      </w:r>
      <w:r w:rsidRPr="008C0179">
        <w:t>.</w:t>
      </w:r>
    </w:p>
    <w:p w14:paraId="76999BF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 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màn tù</w:t>
      </w:r>
      <w:r w:rsidRPr="008C0179">
        <w:t>].</w:t>
      </w:r>
    </w:p>
    <w:p w14:paraId="7E00FFAF" w14:textId="02C6B7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màn tù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màn 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[negative copula] not be (X)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ne pas être (X)</w:t>
      </w:r>
      <w:r w:rsidRPr="008C0179">
        <w:t xml:space="preserve"> [</w:t>
      </w:r>
      <w:r w:rsidR="009578A8">
        <w:t>negative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màn</w:t>
      </w:r>
      <w:r w:rsidRPr="008C0179">
        <w:t xml:space="preserve"> 1 plus obsolete </w:t>
      </w:r>
      <w:r w:rsidR="007B254E">
        <w:t>‘</w:t>
      </w:r>
      <w:r w:rsidRPr="008C0179">
        <w:t>be</w:t>
      </w:r>
      <w:r w:rsidR="007B254E">
        <w:t>’</w:t>
      </w:r>
      <w:r w:rsidRPr="008C0179">
        <w:t xml:space="preserve"> formative related to </w:t>
      </w:r>
      <w:r w:rsidRPr="005D30C6">
        <w:rPr>
          <w:rFonts w:ascii="Doulos SIL" w:hAnsi="Doulos SIL"/>
          <w:i/>
          <w:color w:val="0000FF"/>
        </w:rPr>
        <w:t>tè</w:t>
      </w:r>
      <w:r w:rsidRPr="008C0179">
        <w:t xml:space="preserve"> 3 and 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 xml:space="preserve"> 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màn tì kàl</w:t>
      </w:r>
      <w:r w:rsidR="00D86A5F">
        <w:rPr>
          <w:rFonts w:ascii="Doulos SIL" w:hAnsi="Doulos SIL"/>
          <w:i/>
          <w:color w:val="0000FF"/>
        </w:rPr>
        <w:t xml:space="preserve"> X</w:t>
      </w:r>
      <w:r w:rsidRPr="002C3CD0">
        <w:t xml:space="preserve"> </w:t>
      </w:r>
      <w:r w:rsidR="00D86A5F">
        <w:t xml:space="preserve"> </w:t>
      </w:r>
      <w:r w:rsidRPr="002C3CD0">
        <w:t>it</w:t>
      </w:r>
      <w:r w:rsidR="007B254E">
        <w:t>’</w:t>
      </w:r>
      <w:r w:rsidRPr="008C0179">
        <w:t>s nothing other than X (=it</w:t>
      </w:r>
      <w:r w:rsidR="007B254E">
        <w:t>’</w:t>
      </w:r>
      <w:r w:rsidRPr="008C0179">
        <w:t xml:space="preserve">s X)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rien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 que X (=c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X);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tù ʔánsá:r</w:t>
      </w:r>
      <w:r w:rsidRPr="005D30C6">
        <w:rPr>
          <w:rFonts w:ascii="Doulos SIL" w:hAnsi="Doulos SIL"/>
          <w:i/>
          <w:color w:val="0000FF"/>
        </w:rPr>
        <w:noBreakHyphen/>
        <w:t>ò nôŋ</w:t>
      </w:r>
      <w:r w:rsidRPr="002C3CD0">
        <w:t xml:space="preserve"> I</w:t>
      </w:r>
      <w:r w:rsidRPr="008C0179">
        <w:t xml:space="preserve"> am not a white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ne suis pas un blanc</w:t>
      </w:r>
      <w:r w:rsidRPr="008C0179">
        <w:t>.</w:t>
      </w:r>
    </w:p>
    <w:p w14:paraId="075DDC2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mánzám!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táw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táw mánzám!</w:t>
      </w:r>
      <w:r w:rsidRPr="008C0179">
        <w:t xml:space="preserve">  brand new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flambant neuf</w:t>
      </w:r>
      <w:r w:rsidRPr="008C0179">
        <w:t>.</w:t>
      </w:r>
    </w:p>
    <w:p w14:paraId="36D49113" w14:textId="55D5743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hearing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audition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ɲóŋ gâ:</w:t>
      </w:r>
      <w:r w:rsidRPr="002C3CD0">
        <w:t xml:space="preserve"> a</w:t>
      </w:r>
      <w:r w:rsidRPr="008C0179">
        <w:t xml:space="preserve">ccording to what is heard (=gossip, rumor)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selon ce qui est dit (=les rumeurs)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wàráŋ ꜜmá: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ɲóŋ gà</w:t>
      </w:r>
      <w:r w:rsidRPr="008C0179">
        <w:t xml:space="preserve">  based on what you-Pl hear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selon ce que vous entendez</w:t>
      </w:r>
      <w:r w:rsidRPr="008C0179">
        <w:t>.</w:t>
      </w:r>
    </w:p>
    <w:p w14:paraId="13CE60D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máɲû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flatter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flatter</w:t>
      </w:r>
      <w:r w:rsidRPr="008C0179"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man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[also </w:t>
      </w:r>
      <w:r w:rsidRPr="005D30C6">
        <w:rPr>
          <w:rFonts w:ascii="Doulos SIL" w:hAnsi="Doulos SIL"/>
          <w:i/>
          <w:color w:val="0000FF"/>
        </w:rPr>
        <w:t>mánê</w:t>
      </w:r>
      <w:r w:rsidRPr="008C0179">
        <w:t>].</w:t>
      </w:r>
    </w:p>
    <w:p w14:paraId="6F66EBC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máɲû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flattery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flatterie</w:t>
      </w:r>
      <w:r w:rsidRPr="008C0179">
        <w:t>.</w:t>
      </w:r>
    </w:p>
    <w:p w14:paraId="5A6F336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[3SgO &lt; </w:t>
      </w:r>
      <w:r w:rsidRPr="005D30C6">
        <w:rPr>
          <w:rFonts w:ascii="Doulos SIL" w:hAnsi="Doulos SIL"/>
          <w:i/>
          <w:color w:val="0000FF"/>
        </w:rPr>
        <w:t>má:</w:t>
      </w:r>
      <w:r w:rsidRPr="008C0179">
        <w:t> 2].</w:t>
      </w:r>
    </w:p>
    <w:p w14:paraId="77143D5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màr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cause wounds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provoquer des blessures</w:t>
      </w:r>
      <w:r w:rsidRPr="008C0179">
        <w:t xml:space="preserve"> [UnspecO of Caus &lt; </w:t>
      </w:r>
      <w:r w:rsidRPr="005D30C6">
        <w:rPr>
          <w:rFonts w:ascii="Doulos SIL" w:hAnsi="Doulos SIL"/>
          <w:i/>
          <w:color w:val="0000FF"/>
        </w:rPr>
        <w:t>márêy</w:t>
      </w:r>
      <w:r w:rsidRPr="008C0179">
        <w:t>]</w:t>
      </w:r>
    </w:p>
    <w:p w14:paraId="5E82895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má:rás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queasiness, physical discomfort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malaise corporel</w:t>
      </w:r>
      <w:r w:rsidRPr="008C0179">
        <w:t xml:space="preserve"> [&lt;Tam </w:t>
      </w:r>
      <w:r w:rsidRPr="005D30C6">
        <w:rPr>
          <w:rFonts w:ascii="Doulos SIL" w:hAnsi="Doulos SIL"/>
          <w:i/>
          <w:color w:val="0000FF"/>
        </w:rPr>
        <w:t>ɑ</w:t>
      </w:r>
      <w:r w:rsidRPr="005D30C6">
        <w:rPr>
          <w:rFonts w:ascii="Doulos SIL" w:hAnsi="Doulos SIL"/>
          <w:i/>
          <w:color w:val="0000FF"/>
        </w:rPr>
        <w:noBreakHyphen/>
        <w:t>mə́ɣrəs</w:t>
      </w:r>
      <w:r w:rsidRPr="008C0179">
        <w:t>].</w:t>
      </w:r>
    </w:p>
    <w:p w14:paraId="50DC0BA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má:rásû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feel queasy, feel uncomfortable due to a change of diet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sentir un malaise due à un changement de régime alimentaire</w:t>
      </w:r>
      <w:r w:rsidRPr="008C0179">
        <w:t xml:space="preserve"> [&lt;Tam √</w:t>
      </w:r>
      <w:r w:rsidRPr="00BB673A">
        <w:rPr>
          <w:rFonts w:ascii="Arial Unicode MS" w:eastAsia="Arial Unicode MS" w:hAnsi="Arial Unicode MS"/>
          <w:color w:val="008000"/>
        </w:rPr>
        <w:t>mɣrs</w:t>
      </w:r>
      <w:r w:rsidRPr="008C0179">
        <w:t>].</w:t>
      </w:r>
    </w:p>
    <w:p w14:paraId="24B7C3D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keep, hold onto (possession); tame; host, put up (visitor)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retenir</w:t>
      </w:r>
      <w:r w:rsidRPr="008C0179">
        <w:t xml:space="preserve">, </w:t>
      </w:r>
      <w:r>
        <w:rPr>
          <w:rFonts w:ascii="Garamond" w:hAnsi="Garamond"/>
        </w:rPr>
        <w:t>ne pas lâcher; domestiquer, apprivoiser; héberger (étranger)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mar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8E19F9F" w14:textId="756C856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wounded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blesser</w:t>
      </w:r>
      <w:r w:rsidRPr="008C0179">
        <w:t xml:space="preserve">, </w:t>
      </w:r>
      <w:r>
        <w:rPr>
          <w:rFonts w:ascii="Garamond" w:hAnsi="Garamond"/>
        </w:rPr>
        <w:t>ê. blessé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wound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blesser</w:t>
      </w:r>
      <w:r w:rsidRPr="008C0179">
        <w:t xml:space="preserve">  [UnspecO </w:t>
      </w:r>
      <w:r w:rsidRPr="005D30C6">
        <w:rPr>
          <w:rFonts w:ascii="Doulos SIL" w:hAnsi="Doulos SIL"/>
          <w:i/>
          <w:color w:val="0000FF"/>
        </w:rPr>
        <w:t>màr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másímbínê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ꜜmárêy</w:t>
      </w:r>
      <w:r w:rsidRPr="002C3CD0">
        <w:t xml:space="preserve"> I</w:t>
      </w:r>
      <w:r w:rsidRPr="008C0179">
        <w:t xml:space="preserve"> wounded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blessé</w:t>
      </w:r>
      <w:r w:rsidRPr="008C0179">
        <w:t>.</w:t>
      </w:r>
    </w:p>
    <w:p w14:paraId="42B5624A" w14:textId="5A79F5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márgí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[see </w:t>
      </w:r>
      <w:r w:rsidRPr="005D30C6">
        <w:rPr>
          <w:rFonts w:ascii="Doulos SIL" w:hAnsi="Doulos SIL"/>
          <w:i/>
          <w:color w:val="0000FF"/>
        </w:rPr>
        <w:t>márjí</w:t>
      </w:r>
      <w:r w:rsidRPr="008C0179">
        <w:t>].</w:t>
      </w:r>
    </w:p>
    <w:p w14:paraId="43888E52" w14:textId="4255BE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màrg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0023A4">
        <w:t xml:space="preserve"> 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meeting, assembly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réunion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márjí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dues (for an association)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cotisation (pour une association)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màrgá</w:t>
      </w:r>
      <w:r w:rsidRPr="008C0179">
        <w:t>].</w:t>
      </w:r>
    </w:p>
    <w:p w14:paraId="68C8A6A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thin, slender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mince</w:t>
      </w:r>
      <w:r w:rsidRPr="008C0179">
        <w:t xml:space="preserve"> [Ad</w:t>
      </w:r>
      <w:r w:rsidRPr="008D443A">
        <w:t xml:space="preserve">j </w:t>
      </w: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Pr="008C0179">
        <w:t>].</w:t>
      </w:r>
    </w:p>
    <w:p w14:paraId="74AEE7E0" w14:textId="539D74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soumbala (spice)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soumbala (épice)</w:t>
      </w:r>
      <w:r w:rsidRPr="008C0179">
        <w:t xml:space="preserve"> [now imported from south, made from fruits of </w:t>
      </w:r>
      <w:r w:rsidR="00014089">
        <w:t xml:space="preserve">the locust-bean tree </w:t>
      </w:r>
      <w:r w:rsidRPr="00014089">
        <w:rPr>
          <w:rFonts w:ascii="Garamond" w:hAnsi="Garamond"/>
          <w:i/>
        </w:rPr>
        <w:t>Parkia</w:t>
      </w:r>
      <w:r w:rsidR="00014089" w:rsidRPr="00014089">
        <w:rPr>
          <w:rFonts w:ascii="Garamond" w:hAnsi="Garamond"/>
          <w:i/>
        </w:rPr>
        <w:t xml:space="preserve"> biglobosa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má:r-ò</w:t>
      </w:r>
      <w:r w:rsidRPr="008C0179">
        <w:t>].</w:t>
      </w:r>
    </w:p>
    <w:p w14:paraId="750282F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Pr="008C0179">
        <w:t>]</w:t>
      </w:r>
    </w:p>
    <w:p w14:paraId="7C666071" w14:textId="0BCEC2A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màrìyá:s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playing cards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cartes de jeu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kárt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&lt;Ful </w:t>
      </w:r>
      <w:r w:rsidRPr="00BB673A">
        <w:rPr>
          <w:rFonts w:ascii="Arial Unicode MS" w:eastAsia="Arial Unicode MS" w:hAnsi="Arial Unicode MS"/>
          <w:i/>
          <w:color w:val="008000"/>
        </w:rPr>
        <w:t>mariyaasi</w:t>
      </w:r>
      <w:r w:rsidRPr="008C0179">
        <w:t>].</w:t>
      </w:r>
    </w:p>
    <w:p w14:paraId="7E8EC9DB" w14:textId="7B52609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márjí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márgí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gather together, unite, assemble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réunir</w:t>
      </w:r>
      <w:r w:rsidRPr="008C0179">
        <w:t xml:space="preserve">,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unir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màrg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búrgú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</w:t>
      </w:r>
      <w:r w:rsidR="00D77ED8">
        <w:t>servb</w:t>
      </w:r>
      <w:r w:rsidRPr="008C0179">
        <w:t xml:space="preserve">] (do) together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(faire) ensemble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márjí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ŋâ]:</w:t>
      </w:r>
      <w:r w:rsidRPr="008C0179">
        <w:t xml:space="preserve">  to eat together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manger ensemble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márjí ẁ [bé:rí=[ńdù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érè]]</w:t>
      </w:r>
      <w:r w:rsidRPr="008C0179">
        <w:t xml:space="preserve">  grow up together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grandir ensemble</w:t>
      </w:r>
      <w:r w:rsidRPr="008C0179">
        <w:t>.</w:t>
      </w:r>
    </w:p>
    <w:p w14:paraId="46E2CBAC" w14:textId="2198745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undecided (about two courses of action), at a loss, in a quandary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indécis</w:t>
      </w:r>
      <w:r w:rsidRPr="008C0179">
        <w:t xml:space="preserve">, </w:t>
      </w:r>
      <w:r>
        <w:rPr>
          <w:rFonts w:ascii="Garamond" w:hAnsi="Garamond"/>
        </w:rPr>
        <w:t>dans un dilemme</w:t>
      </w:r>
      <w:r w:rsidRPr="008C0179">
        <w:t xml:space="preserve">, </w:t>
      </w:r>
      <w:r>
        <w:rPr>
          <w:rFonts w:ascii="Garamond" w:hAnsi="Garamond"/>
        </w:rPr>
        <w:t>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embarras</w:t>
      </w:r>
      <w:r w:rsidRPr="00590ABD">
        <w:t xml:space="preserve"> - </w:t>
      </w:r>
      <w:r w:rsidRPr="008C0179">
        <w:t xml:space="preserve">have lost sth, be without sth that is needed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avoir perdu </w:t>
      </w:r>
      <w:r w:rsidR="00A04924">
        <w:rPr>
          <w:rFonts w:ascii="Garamond" w:hAnsi="Garamond"/>
        </w:rPr>
        <w:t>qqch</w:t>
      </w:r>
      <w:r w:rsidRPr="008C0179">
        <w:t xml:space="preserve">, </w:t>
      </w:r>
      <w:r>
        <w:rPr>
          <w:rFonts w:ascii="Garamond" w:hAnsi="Garamond"/>
        </w:rPr>
        <w:t>ê. sans une chose dont on a besoin</w:t>
      </w:r>
      <w:r w:rsidRPr="008C0179">
        <w:t>.</w:t>
      </w:r>
    </w:p>
    <w:p w14:paraId="05AC5BBB" w14:textId="6E3570A0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macari, a spice preparation used in leaf sauces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macari (épice pour les sauces baobab et gombo]</w:t>
      </w:r>
      <w:r w:rsidRPr="008C0179">
        <w:t xml:space="preserve"> [made from </w:t>
      </w:r>
      <w:r w:rsidR="00210532">
        <w:t xml:space="preserve">fermented </w:t>
      </w:r>
      <w:r w:rsidRPr="008C0179">
        <w:t xml:space="preserve">seeds of roselle, see </w:t>
      </w:r>
      <w:r w:rsidRPr="005D30C6">
        <w:rPr>
          <w:rFonts w:ascii="Doulos SIL" w:hAnsi="Doulos SIL"/>
          <w:i/>
          <w:color w:val="0000FF"/>
        </w:rPr>
        <w:t>jèsùm-ò</w:t>
      </w:r>
      <w:r w:rsidRPr="008C0179">
        <w:t xml:space="preserve">] - cpd: </w:t>
      </w:r>
      <w:r w:rsidR="00E23C5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dòns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E23C54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E23C5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23C54">
        <w:rPr>
          <w:rFonts w:ascii="Doulos SIL" w:hAnsi="Doulos SIL"/>
          <w:i/>
          <w:color w:val="0000FF"/>
        </w:rPr>
        <w:t>]</w:t>
      </w:r>
      <w:r w:rsidRPr="008C0179">
        <w:t xml:space="preserve">  soumbala (spice)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soumbala (épice)</w:t>
      </w:r>
      <w:r>
        <w:t xml:space="preserve"> [</w:t>
      </w:r>
      <w:r w:rsidR="00E23C54">
        <w:t xml:space="preserve">made from fruits of the locust-bean tree </w:t>
      </w:r>
      <w:r w:rsidR="00E23C54" w:rsidRPr="00E23C54">
        <w:rPr>
          <w:rFonts w:ascii="Garamond" w:hAnsi="Garamond"/>
          <w:i/>
        </w:rPr>
        <w:t>Parkia biglobosa</w:t>
      </w:r>
      <w:r w:rsidR="00E23C54"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má:rí</w:t>
      </w:r>
      <w:r w:rsidRPr="008C0179">
        <w:t>].</w:t>
      </w:r>
    </w:p>
    <w:p w14:paraId="4047CB0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softHyphen/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[VblN &lt; </w:t>
      </w:r>
      <w:r w:rsidRPr="005D30C6">
        <w:rPr>
          <w:rFonts w:ascii="Doulos SIL" w:hAnsi="Doulos SIL"/>
          <w:i/>
          <w:color w:val="0000FF"/>
        </w:rPr>
        <w:t>má:</w:t>
      </w:r>
      <w:r w:rsidRPr="008C0179">
        <w:t> 2].</w:t>
      </w:r>
    </w:p>
    <w:p w14:paraId="1D44D14B" w14:textId="60325B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màròw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màròw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leopard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 panthère » (léopard)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màró: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màró: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mà:rù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màrì</w:t>
      </w:r>
      <w:r w:rsidRPr="008C0179">
        <w:t>].</w:t>
      </w:r>
    </w:p>
    <w:p w14:paraId="741DE67C" w14:textId="750D006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màròw ↑zénd-ò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zéndè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n, lit. “false leopard”] wild cat sp.</w:t>
      </w:r>
      <w:r w:rsidR="00AF5E46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chat sauvage sp.</w:t>
      </w:r>
      <w:r w:rsidRPr="008C0179">
        <w:t xml:space="preserve"> [used loosely for</w:t>
      </w:r>
      <w:r w:rsidR="00AF5E46">
        <w:t xml:space="preserve"> non-leopard wild felines, e.g.</w:t>
      </w:r>
      <w:r w:rsidRPr="008C0179">
        <w:t xml:space="preserve"> serval cat, but also those not in zone, e.g. cheetah].</w:t>
      </w:r>
    </w:p>
    <w:p w14:paraId="3A2024C0" w14:textId="1CE01F5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màr-sán</w:t>
      </w:r>
      <w:r w:rsidRPr="00BC0E35">
        <w:t xml:space="preserve">, </w:t>
      </w:r>
      <w:r w:rsidRPr="005D30C6">
        <w:rPr>
          <w:rFonts w:ascii="Doulos SIL" w:hAnsi="Doulos SIL"/>
          <w:i/>
          <w:color w:val="0000FF"/>
        </w:rPr>
        <w:t>màr-sán</w:t>
      </w:r>
      <w:r w:rsidRPr="005D30C6">
        <w:rPr>
          <w:rFonts w:ascii="Doulos SIL" w:hAnsi="Doulos SIL"/>
          <w:i/>
          <w:color w:val="0000FF"/>
        </w:rPr>
        <w:noBreakHyphen/>
        <w:t>dâ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[adverb] [see </w:t>
      </w:r>
      <w:r w:rsidRPr="005D30C6">
        <w:rPr>
          <w:rFonts w:ascii="Doulos SIL" w:hAnsi="Doulos SIL"/>
          <w:i/>
          <w:color w:val="0000FF"/>
        </w:rPr>
        <w:t>mà-sáŋ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</w:t>
      </w:r>
      <w:r w:rsidR="007B254E">
        <w:t>‘</w:t>
      </w:r>
      <w:r w:rsidRPr="008C0179">
        <w:t>now</w:t>
      </w:r>
      <w:r w:rsidR="007B254E">
        <w:t>’</w:t>
      </w:r>
      <w:r w:rsidRPr="008C0179">
        <w:t>].</w:t>
      </w:r>
    </w:p>
    <w:p w14:paraId="7E2E9D68" w14:textId="06A0E1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màrtóŋ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màrtôŋ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màrtô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hammer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marteau</w:t>
      </w:r>
      <w:r w:rsidRPr="008C0179">
        <w:t xml:space="preserve"> [&lt;Fr].</w:t>
      </w:r>
    </w:p>
    <w:p w14:paraId="5D599FCE" w14:textId="4BEE39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íyá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màr(ì)</w:t>
      </w:r>
      <w:r w:rsidRPr="005D30C6">
        <w:rPr>
          <w:rFonts w:ascii="Doulos SIL" w:hAnsi="Doulos SIL"/>
          <w:i/>
          <w:color w:val="0000FF"/>
        </w:rPr>
        <w:noBreakHyphen/>
        <w:t>yôw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thin, slender (e.g. stick, person); small, diminutive, minor (especially in plural, e.g. stones, children)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mince (bâton, personne); petits, infimes (surtout au pluriel: pierres, enfants, etc.)</w:t>
      </w:r>
      <w:r w:rsidRPr="008C0179">
        <w:t xml:space="preserve"> [frozen diminutive, cf. verb </w:t>
      </w:r>
      <w:r w:rsidRPr="005D30C6">
        <w:rPr>
          <w:rFonts w:ascii="Doulos SIL" w:hAnsi="Doulos SIL"/>
          <w:i/>
          <w:color w:val="0000FF"/>
        </w:rPr>
        <w:t>màrì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kó ꜜmáry-éy</w:t>
      </w:r>
      <w:r w:rsidRPr="008C0179">
        <w:t xml:space="preserve"> small children ; n+adj phrase: see </w:t>
      </w:r>
      <w:r w:rsidRPr="005D30C6">
        <w:rPr>
          <w:rFonts w:ascii="Doulos SIL" w:hAnsi="Doulos SIL"/>
          <w:i/>
          <w:color w:val="0000FF"/>
        </w:rPr>
        <w:t>sòmáy</w:t>
      </w:r>
      <w:r w:rsidRPr="000023A4">
        <w:rPr>
          <w:i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ꜜmár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yá</w:t>
      </w:r>
      <w:r w:rsidRPr="008D443A">
        <w:t>.</w:t>
      </w:r>
    </w:p>
    <w:p w14:paraId="525499F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màr</w:t>
      </w:r>
      <w:r w:rsidRPr="005D30C6">
        <w:rPr>
          <w:rFonts w:ascii="Doulos SIL" w:hAnsi="Doulos SIL"/>
          <w:i/>
          <w:color w:val="0000FF"/>
        </w:rPr>
        <w:noBreakHyphen/>
        <w:t>yôw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már</w:t>
      </w:r>
      <w:r w:rsidRPr="005D30C6">
        <w:rPr>
          <w:rFonts w:ascii="Doulos SIL" w:hAnsi="Doulos SIL"/>
          <w:i/>
          <w:color w:val="0000FF"/>
        </w:rPr>
        <w:noBreakHyphen/>
        <w:t>yá</w:t>
      </w:r>
      <w:r w:rsidRPr="008C0179">
        <w:t>].</w:t>
      </w:r>
    </w:p>
    <w:p w14:paraId="12A2B946" w14:textId="39A572B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màsákû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másákû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cultivated sweet potato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patate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Ipomoea batatas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másà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kû:</w:t>
      </w:r>
      <w:r w:rsidRPr="008C0179">
        <w:t> ; &lt;Bam].</w:t>
      </w:r>
    </w:p>
    <w:p w14:paraId="07AA7C8A" w14:textId="60AF817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mà-sáŋ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(archaic) </w:t>
      </w:r>
      <w:r w:rsidRPr="005D30C6">
        <w:rPr>
          <w:rFonts w:ascii="Doulos SIL" w:hAnsi="Doulos SIL"/>
          <w:i/>
          <w:color w:val="0000FF"/>
        </w:rPr>
        <w:t>màr-sáŋ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[deictic adv] now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maintenant</w:t>
      </w:r>
      <w:r w:rsidRPr="008C0179">
        <w:t xml:space="preserve"> [normally followed by another element; see also </w:t>
      </w:r>
      <w:r w:rsidRPr="005D30C6">
        <w:rPr>
          <w:rFonts w:ascii="Doulos SIL" w:hAnsi="Doulos SIL"/>
          <w:i/>
          <w:color w:val="0000FF"/>
        </w:rPr>
        <w:t>sáŋ</w:t>
      </w:r>
      <w:r w:rsidRPr="008C0179">
        <w:t>] [&lt;*</w:t>
      </w:r>
      <w:r w:rsidRPr="00BB673A">
        <w:rPr>
          <w:rFonts w:ascii="Arial Unicode MS" w:eastAsia="Arial Unicode MS" w:hAnsi="Arial Unicode MS"/>
          <w:color w:val="008000"/>
        </w:rPr>
        <w:t>màr</w:t>
      </w:r>
      <w:r w:rsidRPr="00BB673A">
        <w:rPr>
          <w:rFonts w:ascii="Arial Unicode MS" w:eastAsia="Arial Unicode MS" w:hAnsi="Arial Unicode MS"/>
          <w:color w:val="008000"/>
        </w:rPr>
        <w:noBreakHyphen/>
        <w:t>sán</w:t>
      </w:r>
      <w:r w:rsidRPr="008C0179">
        <w:t>]</w:t>
      </w:r>
      <w:r w:rsidRPr="00590ABD">
        <w:t xml:space="preserve"> - </w:t>
      </w:r>
      <w:r w:rsidRPr="008C0179">
        <w:t>frequent combinations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mà(r)-sán-dâ</w:t>
      </w:r>
      <w:r w:rsidRPr="008C0179">
        <w:t xml:space="preserve"> or (less often) </w:t>
      </w:r>
      <w:r w:rsidRPr="005D30C6">
        <w:rPr>
          <w:rFonts w:ascii="Doulos SIL" w:hAnsi="Doulos SIL"/>
          <w:i/>
          <w:color w:val="0000FF"/>
        </w:rPr>
        <w:t>mà(r)-sáŋ wô</w:t>
      </w:r>
      <w:r w:rsidRPr="008C0179">
        <w:t xml:space="preserve">  now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maintenant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mà(r)</w:t>
      </w:r>
      <w:r w:rsidRPr="005D30C6">
        <w:rPr>
          <w:rFonts w:ascii="Doulos SIL" w:hAnsi="Doulos SIL"/>
          <w:i/>
          <w:color w:val="0000FF"/>
        </w:rPr>
        <w:noBreakHyphen/>
        <w:t>sáŋ kêy</w:t>
      </w:r>
      <w:r w:rsidRPr="00B532D6">
        <w:t> (~</w:t>
      </w:r>
      <w:r w:rsidRPr="008C0179">
        <w:t xml:space="preserve">  </w:t>
      </w:r>
      <w:r w:rsidRPr="005D30C6">
        <w:rPr>
          <w:rFonts w:ascii="Doulos SIL" w:hAnsi="Doulos SIL"/>
          <w:i/>
          <w:color w:val="0000FF"/>
        </w:rPr>
        <w:t>kây</w:t>
      </w:r>
      <w:r w:rsidRPr="008C0179">
        <w:t xml:space="preserve">) or (less often) </w:t>
      </w:r>
      <w:r w:rsidRPr="005D30C6">
        <w:rPr>
          <w:rFonts w:ascii="Doulos SIL" w:hAnsi="Doulos SIL"/>
          <w:i/>
          <w:color w:val="0000FF"/>
        </w:rPr>
        <w:t>mà(r)</w:t>
      </w:r>
      <w:r w:rsidRPr="005D30C6">
        <w:rPr>
          <w:rFonts w:ascii="Doulos SIL" w:hAnsi="Doulos SIL"/>
          <w:i/>
          <w:color w:val="0000FF"/>
        </w:rPr>
        <w:noBreakHyphen/>
        <w:t>sáŋ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mínê</w:t>
      </w:r>
      <w:r w:rsidR="00AF5E46">
        <w:t> </w:t>
      </w:r>
      <w:r w:rsidRPr="008C0179">
        <w:t xml:space="preserve"> (as for) now, now on the other hand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maintenant quand même, maintenant par contre</w:t>
      </w:r>
      <w:r w:rsidRPr="008C0179">
        <w:t xml:space="preserve"> </w:t>
      </w:r>
      <w:r w:rsidRPr="002C3CD0">
        <w:t>-</w:t>
      </w:r>
      <w:r w:rsidRPr="00590ABD">
        <w:t xml:space="preserve"> </w:t>
      </w:r>
      <w:r w:rsidR="00AF5E46">
        <w:t>phrases: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 xml:space="preserve">mà(r)-sáŋ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people of today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les gens de maintenant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mà(r)-sán</w:t>
      </w:r>
      <w:r w:rsidRPr="005D30C6">
        <w:rPr>
          <w:rFonts w:ascii="Doulos SIL" w:hAnsi="Doulos SIL"/>
          <w:i/>
          <w:color w:val="0000FF"/>
        </w:rPr>
        <w:noBreakHyphen/>
        <w:t>dá sà:tíyò</w:t>
      </w:r>
      <w:r w:rsidRPr="008C0179">
        <w:t xml:space="preserve">  right now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maintenant</w:t>
      </w:r>
      <w:r w:rsidRPr="008C0179">
        <w:t xml:space="preserve">, </w:t>
      </w:r>
      <w:r>
        <w:rPr>
          <w:rFonts w:ascii="Garamond" w:hAnsi="Garamond"/>
        </w:rPr>
        <w:t>en ce moment</w:t>
      </w:r>
      <w:r w:rsidRPr="008C0179">
        <w:t>;</w:t>
      </w:r>
      <w:r>
        <w:rPr>
          <w:rFonts w:ascii="Garamond" w:hAnsi="Garamond"/>
        </w:rPr>
        <w:t xml:space="preserve">  </w:t>
      </w:r>
      <w:r w:rsidRPr="005D30C6">
        <w:rPr>
          <w:rFonts w:ascii="Doulos SIL" w:hAnsi="Doulos SIL"/>
          <w:i/>
          <w:color w:val="0000FF"/>
        </w:rPr>
        <w:t xml:space="preserve">zá: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má(r)-sáŋ</w:t>
      </w:r>
      <w:r w:rsidRPr="00BC0E35">
        <w:t xml:space="preserve">  </w:t>
      </w:r>
      <w:r w:rsidRPr="008C0179">
        <w:t xml:space="preserve">from now (until …)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partir de maintenant (jusqu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 w:rsidRPr="008C0179">
        <w:t>.</w:t>
      </w:r>
    </w:p>
    <w:p w14:paraId="32785FE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add vocalic diacritics to, point (Arabic script)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ajouter les marques vocaliques à (écriture arabe)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mas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4F03C302" w14:textId="209A545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in good health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en bonne santé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gúnà yélà à ẁ má:sê</w:t>
      </w:r>
      <w:r w:rsidRPr="008C0179">
        <w:t xml:space="preserve">  go see if he is healthy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va voir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est en bonne santé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séllê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sá:bú]</w:t>
      </w:r>
      <w:r w:rsidRPr="008C0179">
        <w:t>.</w:t>
      </w:r>
    </w:p>
    <w:p w14:paraId="5E5D165E" w14:textId="12FDC3E9" w:rsidR="004E4BA0" w:rsidRPr="008C0179" w:rsidRDefault="00261FBE" w:rsidP="008319BA">
      <w:pPr>
        <w:tabs>
          <w:tab w:val="clear" w:pos="992"/>
          <w:tab w:val="left" w:pos="747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màsí:b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màsí:bâ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quarrel, trouble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querelle</w:t>
      </w:r>
      <w:r w:rsidRPr="008C0179">
        <w:t xml:space="preserve">,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des histoires</w:t>
      </w:r>
      <w:r w:rsidR="00A85A27">
        <w:rPr>
          <w:rFonts w:ascii="Garamond" w:hAnsi="Garamond"/>
        </w:rPr>
        <w:t> »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ṣwb</w:t>
      </w:r>
      <w:r w:rsidRPr="008C0179">
        <w:t>].</w:t>
      </w:r>
    </w:p>
    <w:p w14:paraId="342FEA8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másímbínê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injure, harm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du mal à</w:t>
      </w:r>
      <w:r w:rsidRPr="008C0179"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masimbin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márêy</w:t>
      </w:r>
      <w:r w:rsidRPr="008C0179">
        <w:t>].</w:t>
      </w:r>
    </w:p>
    <w:p w14:paraId="2D459A88" w14:textId="6188B4F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màsíyà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màsíyâ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measles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rougeole</w:t>
      </w:r>
      <w:r w:rsidRPr="008C0179">
        <w:t>.</w:t>
      </w:r>
    </w:p>
    <w:p w14:paraId="62462A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mà:sù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(e.g. animal) claw at, scratch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(animal etc.) gratter</w:t>
      </w:r>
      <w:r w:rsidRPr="008C0179">
        <w:t xml:space="preserve">, </w:t>
      </w:r>
      <w:r>
        <w:rPr>
          <w:rFonts w:ascii="Garamond" w:hAnsi="Garamond"/>
        </w:rPr>
        <w:t>essayer de griffer</w:t>
      </w:r>
      <w:r w:rsidRPr="008C0179">
        <w:t>.</w:t>
      </w:r>
    </w:p>
    <w:p w14:paraId="38DB2037" w14:textId="484DF82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be aware of, perceive, feel, smell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au courant de</w:t>
      </w:r>
      <w:r w:rsidRPr="008C0179">
        <w:t xml:space="preserve">, </w:t>
      </w:r>
      <w:r>
        <w:rPr>
          <w:rFonts w:ascii="Garamond" w:hAnsi="Garamond"/>
        </w:rPr>
        <w:t>sentir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maat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gú↑=ŋ́ ꜜmá:tê</w:t>
      </w:r>
      <w:r w:rsidRPr="002C3CD0">
        <w:t xml:space="preserve"> I</w:t>
      </w:r>
      <w:r w:rsidRPr="008C0179">
        <w:t xml:space="preserve"> smell (detect)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le sens (détecte)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plus optional dative] become aware (of), notice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mettre au courant de</w:t>
      </w:r>
      <w:r w:rsidRPr="008C0179">
        <w:t xml:space="preserve">, </w:t>
      </w:r>
      <w:r>
        <w:rPr>
          <w:rFonts w:ascii="Garamond" w:hAnsi="Garamond"/>
        </w:rPr>
        <w:t>remarquer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má:t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má:té </w:t>
      </w:r>
      <w:r w:rsidR="00A32929">
        <w:rPr>
          <w:rFonts w:ascii="Doulos SIL" w:hAnsi="Doulos SIL"/>
          <w:i/>
          <w:color w:val="0000FF"/>
        </w:rPr>
        <w:t>[[</w:t>
      </w:r>
      <w:r w:rsidRPr="005D30C6">
        <w:rPr>
          <w:rFonts w:ascii="Doulos SIL" w:hAnsi="Doulos SIL"/>
          <w:i/>
          <w:color w:val="0000FF"/>
        </w:rPr>
        <w:t>wòy fó: mó</w:t>
      </w:r>
      <w:r w:rsidR="00A3292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ꜜsê</w:t>
      </w:r>
      <w:r w:rsidR="00A32929">
        <w:rPr>
          <w:rFonts w:ascii="Doulos SIL" w:hAnsi="Doulos SIL"/>
          <w:i/>
          <w:color w:val="0000FF"/>
        </w:rPr>
        <w:t>]</w:t>
      </w:r>
      <w:r w:rsidRPr="008C0179">
        <w:t xml:space="preserve">  he also found out about a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rendu conte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ume femme aussi</w:t>
      </w:r>
      <w:r w:rsidRPr="008C0179">
        <w:t>.</w:t>
      </w:r>
    </w:p>
    <w:p w14:paraId="496FB246" w14:textId="3AC904A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inform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au courant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má:tê</w:t>
      </w:r>
      <w:r w:rsidRPr="008C0179">
        <w:t>].</w:t>
      </w:r>
    </w:p>
    <w:p w14:paraId="5D170E8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máyⁿ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[interrog] [see </w:t>
      </w:r>
      <w:r w:rsidRPr="005D30C6">
        <w:rPr>
          <w:rFonts w:ascii="Doulos SIL" w:hAnsi="Doulos SIL"/>
          <w:i/>
          <w:color w:val="0000FF"/>
        </w:rPr>
        <w:t>mé</w:t>
      </w:r>
      <w:r w:rsidRPr="008C0179">
        <w:t> 1].</w:t>
      </w:r>
    </w:p>
    <w:p w14:paraId="58954ED9" w14:textId="5B2EB90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mà:y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dative] (sth) be out of the sight of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hors de la vue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72FEB3B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[1Sg possessor form &lt; </w:t>
      </w:r>
      <w:r w:rsidRPr="005D30C6">
        <w:rPr>
          <w:rFonts w:ascii="Doulos SIL" w:hAnsi="Doulos SIL"/>
          <w:i/>
          <w:color w:val="0000FF"/>
        </w:rPr>
        <w:t>mâ:</w:t>
      </w:r>
      <w:r w:rsidRPr="008C0179">
        <w:t> 1].</w:t>
      </w:r>
    </w:p>
    <w:p w14:paraId="30409DD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 </w:t>
      </w:r>
      <w:r w:rsidRPr="005D30C6">
        <w:rPr>
          <w:rFonts w:ascii="Doulos SIL" w:hAnsi="Doulos SIL"/>
          <w:i/>
          <w:color w:val="0000FF"/>
        </w:rPr>
        <w:t>mâ:</w:t>
      </w:r>
      <w:r w:rsidRPr="008C0179">
        <w:t> 1].</w:t>
      </w:r>
    </w:p>
    <w:p w14:paraId="39F4036B" w14:textId="25DD80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heard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entendu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má: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hà: ká màn béy kù má:y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something that had never been heard of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qui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avais jamais été entendu</w:t>
      </w:r>
      <w:r w:rsidRPr="008C0179">
        <w:t>.</w:t>
      </w:r>
    </w:p>
    <w:p w14:paraId="6133F031" w14:textId="1CFE77C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máyⁿ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mán</w:t>
      </w:r>
      <w:r w:rsidRPr="008C0179">
        <w:t xml:space="preserve"> 2 </w:t>
      </w:r>
      <w:r w:rsidR="007B254E">
        <w:t>‘</w:t>
      </w:r>
      <w:r w:rsidRPr="008C0179">
        <w:t>where?</w:t>
      </w:r>
      <w:r w:rsidR="007B254E">
        <w:t>’</w:t>
      </w:r>
      <w:r w:rsidRPr="008C0179">
        <w:t>]</w:t>
      </w:r>
    </w:p>
    <w:p w14:paraId="20927D3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mb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[alphabetized as  </w:t>
      </w:r>
      <w:r w:rsidRPr="005D30C6">
        <w:rPr>
          <w:rFonts w:ascii="Doulos SIL" w:hAnsi="Doulos SIL"/>
          <w:i/>
          <w:color w:val="0000FF"/>
        </w:rPr>
        <w:t>b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0D6D8268" w14:textId="74FAAD4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mê</w:t>
      </w:r>
      <w:r w:rsidRPr="002C3CD0">
        <w:t xml:space="preserve"> 1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míɲ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mouth; (any) orifice or gateway, door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bouche; porte</w:t>
      </w:r>
      <w:r w:rsidRPr="008C0179">
        <w:t xml:space="preserve">, </w:t>
      </w:r>
      <w:r>
        <w:rPr>
          <w:rFonts w:ascii="Garamond" w:hAnsi="Garamond"/>
        </w:rPr>
        <w:t>orifice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 míyⁿ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the woman</w:t>
      </w:r>
      <w:r w:rsidR="007B254E">
        <w:t>’</w:t>
      </w:r>
      <w:r w:rsidRPr="008C0179">
        <w:t xml:space="preserve">s mouth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bouche de la femme</w:t>
      </w:r>
      <w:r w:rsidRPr="00590ABD">
        <w:t xml:space="preserve"> - </w:t>
      </w:r>
      <w:r w:rsidRPr="008C0179">
        <w:t xml:space="preserve">idiom: </w:t>
      </w:r>
      <w:r w:rsidRPr="00D86A5F">
        <w:rPr>
          <w:rFonts w:ascii="Doulos SIL" w:hAnsi="Doulos SIL"/>
          <w:i/>
          <w:color w:val="0000FF"/>
        </w:rPr>
        <w:t>[X</w:t>
      </w:r>
      <w:r w:rsidRPr="005D30C6">
        <w:rPr>
          <w:rFonts w:ascii="Doulos SIL" w:hAnsi="Doulos SIL"/>
          <w:i/>
          <w:color w:val="0000FF"/>
        </w:rPr>
        <w:t xml:space="preserve"> míy</w:t>
      </w:r>
      <w:r w:rsidRPr="005D30C6">
        <w:rPr>
          <w:rFonts w:ascii="Doulos SIL" w:hAnsi="Doulos SIL"/>
          <w:i/>
          <w:color w:val="0000FF"/>
        </w:rPr>
        <w:noBreakHyphen/>
        <w:t>ò] dêy</w:t>
      </w:r>
      <w:r w:rsidRPr="008C0179">
        <w:t xml:space="preserve">  to corrupt X (“buy the mouth of X”)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corrompre X (« acheter la bouche de X »)</w:t>
      </w:r>
      <w:r w:rsidRPr="00590ABD">
        <w:t xml:space="preserve"> - </w:t>
      </w:r>
      <w:r w:rsidRPr="008C0179">
        <w:t xml:space="preserve">as cpd initial usually  </w:t>
      </w: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(productive), less often </w:t>
      </w:r>
      <w:r w:rsidRPr="005D30C6">
        <w:rPr>
          <w:rFonts w:ascii="Doulos SIL" w:hAnsi="Doulos SIL"/>
          <w:i/>
          <w:color w:val="0000FF"/>
        </w:rPr>
        <w:t>mê-</w:t>
      </w:r>
      <w:r w:rsidRPr="008C0179">
        <w:t>.</w:t>
      </w:r>
    </w:p>
    <w:p w14:paraId="3D308E6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[clause-final emphatic particle, most common after imperatives, indicating impatience with addressee]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gòró</w:t>
      </w:r>
      <w:r w:rsidRPr="005D30C6">
        <w:rPr>
          <w:rFonts w:ascii="Doulos SIL" w:hAnsi="Doulos SIL"/>
          <w:i/>
          <w:color w:val="0000FF"/>
        </w:rPr>
        <w:noBreakHyphen/>
        <w:t>ŋ ꜜmê!</w:t>
      </w:r>
      <w:r w:rsidRPr="008C0179">
        <w:t xml:space="preserve">  sit down!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assieds-toi!</w:t>
      </w:r>
      <w:r w:rsidRPr="008C0179">
        <w:t>.</w:t>
      </w:r>
    </w:p>
    <w:p w14:paraId="47B1290A" w14:textId="671A4D4A" w:rsidR="00E46E2E" w:rsidRPr="008C0179" w:rsidRDefault="00E46E2E" w:rsidP="00E46E2E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</w:t>
      </w:r>
      <w:r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 adv used with following modifier; cf. </w:t>
      </w:r>
      <w:r w:rsidRPr="005D30C6">
        <w:rPr>
          <w:rFonts w:ascii="Doulos SIL" w:hAnsi="Doulos SIL"/>
          <w:i/>
          <w:color w:val="0000FF"/>
        </w:rPr>
        <w:t>mán</w:t>
      </w:r>
      <w:r w:rsidRPr="008C0179">
        <w:t xml:space="preserve"> 2 and variants]</w:t>
      </w:r>
      <w:r w:rsidRPr="00590ABD">
        <w:t xml:space="preserve"> - </w:t>
      </w:r>
      <w:r w:rsidRPr="008C0179">
        <w:t>phrases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mè hérê</w:t>
      </w:r>
      <w:r w:rsidRPr="008C0179">
        <w:t xml:space="preserve">  </w:t>
      </w:r>
      <w:r>
        <w:t>(around/toward)</w:t>
      </w:r>
      <w:r w:rsidRPr="008C0179">
        <w:t xml:space="preserve"> where</w:t>
      </w:r>
      <w:r>
        <w:t>?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(vers) où? </w:t>
      </w:r>
      <w:r w:rsidRPr="008C0179">
        <w:t xml:space="preserve">[also </w:t>
      </w:r>
      <w:r w:rsidRPr="005D30C6">
        <w:rPr>
          <w:rFonts w:ascii="Doulos SIL" w:hAnsi="Doulos SIL"/>
          <w:i/>
          <w:color w:val="0000FF"/>
        </w:rPr>
        <w:t>máyⁿ hérê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mán hérê</w:t>
      </w:r>
      <w:r w:rsidR="0065679D">
        <w:rPr>
          <w:rFonts w:ascii="Doulos SIL" w:hAnsi="Doulos SIL"/>
          <w:i/>
          <w:color w:val="0000FF"/>
        </w:rPr>
        <w:t> </w:t>
      </w:r>
      <w:r w:rsidRPr="008C0179">
        <w:t xml:space="preserve">]; </w:t>
      </w:r>
      <w:r w:rsidRPr="005D30C6">
        <w:rPr>
          <w:rFonts w:ascii="Doulos SIL" w:hAnsi="Doulos SIL"/>
          <w:i/>
          <w:color w:val="0000FF"/>
        </w:rPr>
        <w:t>mè hérê</w:t>
      </w:r>
      <w:r w:rsidRPr="008C0179">
        <w:rPr>
          <w:i/>
        </w:rPr>
        <w:t xml:space="preserve"> </w:t>
      </w:r>
      <w:r w:rsidRPr="008C0179">
        <w:rPr>
          <w:i/>
        </w:rPr>
        <w:sym w:font="Symbol" w:char="F0BC"/>
      </w:r>
      <w:r w:rsidRPr="008C0179">
        <w:rPr>
          <w:i/>
        </w:rPr>
        <w:t xml:space="preserve"> </w:t>
      </w:r>
      <w:r w:rsidRPr="005D30C6">
        <w:rPr>
          <w:rFonts w:ascii="Doulos SIL" w:hAnsi="Doulos SIL"/>
          <w:i/>
          <w:color w:val="0000FF"/>
        </w:rPr>
        <w:t>ńdà</w:t>
      </w:r>
      <w:r w:rsidRPr="008C0179">
        <w:t xml:space="preserve">  with what?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avec quoi?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mè </w:t>
      </w:r>
      <w:r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ô</w:t>
      </w:r>
      <w:r w:rsidRPr="008C0179">
        <w:t xml:space="preserve">  when?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quand?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mè kâ</w:t>
      </w:r>
      <w:r w:rsidRPr="008C0179">
        <w:rPr>
          <w:i/>
        </w:rPr>
        <w:sym w:font="Symbol" w:char="F0BC"/>
      </w:r>
      <w:r w:rsidRPr="008C0179">
        <w:t xml:space="preserve">  (at the time) when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lorsque, au moment où </w:t>
      </w:r>
      <w:r>
        <w:rPr>
          <w:rFonts w:ascii="Garamond" w:hAnsi="Garamond"/>
        </w:rPr>
        <w:sym w:font="Symbol" w:char="F0BC"/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mè kúl ꜜgâ</w:t>
      </w:r>
      <w:r w:rsidRPr="008C0179">
        <w:rPr>
          <w:i/>
        </w:rPr>
        <w:sym w:font="Symbol" w:char="F0BC"/>
      </w:r>
      <w:r w:rsidRPr="008C0179">
        <w:t xml:space="preserve">  whenever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tout moment où 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mè fó=</w:t>
      </w:r>
      <w:r w:rsidRPr="008678EF">
        <w:rPr>
          <w:rFonts w:ascii="Doulos SIL" w:hAnsi="Doulos SIL"/>
          <w:i/>
          <w:color w:val="0000FF"/>
        </w:rPr>
        <w:sym w:font="Symbol" w:char="F0AD"/>
      </w:r>
      <w:r w:rsidR="008678EF">
        <w:rPr>
          <w:rFonts w:ascii="Doulos SIL" w:hAnsi="Doulos SIL"/>
          <w:i/>
          <w:color w:val="0000FF"/>
        </w:rPr>
        <w:t>ŋ́</w:t>
      </w:r>
      <w:r w:rsidRPr="005D30C6">
        <w:rPr>
          <w:rFonts w:ascii="Doulos SIL" w:hAnsi="Doulos SIL"/>
          <w:i/>
          <w:color w:val="0000FF"/>
        </w:rPr>
        <w:t xml:space="preserve">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AF5E46">
        <w:t xml:space="preserve"> ? </w:t>
      </w:r>
      <w:r w:rsidRPr="008C0179">
        <w:t xml:space="preserve"> when are you coming?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quand est-ce que tu viens?</w:t>
      </w:r>
      <w:r w:rsidRPr="008C0179">
        <w:t>.</w:t>
      </w:r>
    </w:p>
    <w:p w14:paraId="0AD49962" w14:textId="69B879C6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mé:-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mè:-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[frequent cpd initial form of </w:t>
      </w:r>
      <w:r w:rsidRPr="005D30C6">
        <w:rPr>
          <w:rFonts w:ascii="Doulos SIL" w:hAnsi="Doulos SIL"/>
          <w:i/>
          <w:color w:val="0000FF"/>
        </w:rPr>
        <w:t>mê</w:t>
      </w:r>
      <w:r w:rsidRPr="008C0179">
        <w:t xml:space="preserve"> 1 </w:t>
      </w:r>
      <w:r w:rsidR="007B254E">
        <w:t>‘</w:t>
      </w:r>
      <w:r w:rsidRPr="008C0179">
        <w:t>mouth</w:t>
      </w:r>
      <w:r w:rsidR="007B254E">
        <w:t>’</w:t>
      </w:r>
      <w:r w:rsidRPr="008C0179">
        <w:t>, see cpds below].</w:t>
      </w:r>
    </w:p>
    <w:p w14:paraId="190CF768" w14:textId="3492BD3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[bè:r-ò]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810521" w:rsidRPr="008C0179">
        <w:t xml:space="preserve">bahuvrihi </w:t>
      </w:r>
      <w:r w:rsidRPr="008C0179">
        <w:t xml:space="preserve">cpd n] big-mouth (person), blowhard, braggart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qui parle trop</w:t>
      </w:r>
      <w:r w:rsidRPr="008C0179">
        <w:t xml:space="preserve">, </w:t>
      </w:r>
      <w:r>
        <w:rPr>
          <w:rFonts w:ascii="Garamond" w:hAnsi="Garamond"/>
        </w:rPr>
        <w:t>vantard</w:t>
      </w:r>
      <w:r w:rsidRPr="008C0179">
        <w:t xml:space="preserve">, </w:t>
      </w:r>
      <w:r>
        <w:rPr>
          <w:rFonts w:ascii="Garamond" w:hAnsi="Garamond"/>
        </w:rPr>
        <w:t>faux type</w:t>
      </w:r>
      <w:r w:rsidRPr="008C0179">
        <w:t xml:space="preserve"> [contrast n+adj </w:t>
      </w:r>
      <w:r w:rsidRPr="005D30C6">
        <w:rPr>
          <w:rFonts w:ascii="Doulos SIL" w:hAnsi="Doulos SIL"/>
          <w:i/>
          <w:color w:val="0000FF"/>
        </w:rPr>
        <w:t>mé bè:r-ò</w:t>
      </w:r>
      <w:r w:rsidRPr="008C0179">
        <w:t xml:space="preserve"> </w:t>
      </w:r>
      <w:r w:rsidR="007B254E">
        <w:t>‘</w:t>
      </w:r>
      <w:r w:rsidRPr="008C0179">
        <w:t>large mouth</w:t>
      </w:r>
      <w:r w:rsidR="007B254E">
        <w:t>’</w:t>
      </w:r>
      <w:r w:rsidRPr="008C0179">
        <w:t xml:space="preserve"> from </w:t>
      </w:r>
      <w:r w:rsidRPr="005D30C6">
        <w:rPr>
          <w:rFonts w:ascii="Doulos SIL" w:hAnsi="Doulos SIL"/>
          <w:i/>
          <w:color w:val="0000FF"/>
        </w:rPr>
        <w:t>mê</w:t>
      </w:r>
      <w:r w:rsidRPr="008C0179">
        <w:t xml:space="preserve"> 1].</w:t>
      </w:r>
    </w:p>
    <w:p w14:paraId="217C0A1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mèbíl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mòbíl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E9C5F90" w14:textId="6B4577F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í:néy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595ACA">
        <w:t xml:space="preserve">cpd </w:t>
      </w:r>
      <w:r w:rsidRPr="008C0179">
        <w:t xml:space="preserve">n] magical incantation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verset magique chanté</w:t>
      </w:r>
      <w:r w:rsidRPr="008C0179">
        <w:t>.</w:t>
      </w:r>
    </w:p>
    <w:p w14:paraId="400AE22B" w14:textId="6318714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[dà:bù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595ACA">
        <w:t xml:space="preserve">cpd </w:t>
      </w:r>
      <w:r w:rsidRPr="008C0179">
        <w:t xml:space="preserve">n] lid; lock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couvercle; fermeture</w:t>
      </w:r>
      <w:r w:rsidRPr="008C0179">
        <w:t>.</w:t>
      </w:r>
    </w:p>
    <w:p w14:paraId="7C9350B4" w14:textId="45C2AF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mé:dê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mé:ɗê</w:t>
      </w:r>
      <w:r w:rsidRPr="0098194F"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touch, taste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toucher (à)</w:t>
      </w:r>
      <w:r w:rsidRPr="008C0179">
        <w:t xml:space="preserve">, </w:t>
      </w:r>
      <w:r>
        <w:rPr>
          <w:rFonts w:ascii="Garamond" w:hAnsi="Garamond"/>
        </w:rPr>
        <w:t>goûter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meeɗ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A8BF55D" w14:textId="7C719F4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[dèy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-</w:t>
      </w:r>
      <w:r w:rsidRPr="005D30C6">
        <w:rPr>
          <w:rFonts w:ascii="Doulos SIL" w:hAnsi="Doulos SIL"/>
          <w:i/>
          <w:color w:val="0000FF"/>
        </w:rPr>
        <w:t>u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mî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traditional offering by </w:t>
      </w:r>
      <w:r w:rsidR="00810521">
        <w:t xml:space="preserve">a </w:t>
      </w:r>
      <w:r w:rsidRPr="008C0179">
        <w:t xml:space="preserve">young man to his betrothed before the wedding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offerte traditionnelle donnée par un jeune homme à sa fiancée avant les noces</w:t>
      </w:r>
      <w:r w:rsidRPr="008C0179">
        <w:t xml:space="preserve"> [e.g. a gold earring; final is archaic nominal &lt; </w:t>
      </w:r>
      <w:r w:rsidR="00595ACA">
        <w:rPr>
          <w:rFonts w:ascii="Doulos SIL" w:hAnsi="Doulos SIL"/>
          <w:i/>
          <w:color w:val="0000FF"/>
        </w:rPr>
        <w:t>dê</w:t>
      </w:r>
      <w:r w:rsidRPr="005D30C6">
        <w:rPr>
          <w:rFonts w:ascii="Doulos SIL" w:hAnsi="Doulos SIL"/>
          <w:i/>
          <w:color w:val="0000FF"/>
        </w:rPr>
        <w:t>y</w:t>
      </w:r>
      <w:r w:rsidRPr="008C0179">
        <w:t> 2].</w:t>
      </w:r>
    </w:p>
    <w:p w14:paraId="2650C0E3" w14:textId="0475986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mé-</w:t>
      </w:r>
      <w:r w:rsidR="00595AC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fér-méy</w:t>
      </w:r>
      <w:r w:rsidR="00595ACA">
        <w:rPr>
          <w:rFonts w:ascii="Doulos SIL" w:hAnsi="Doulos SIL"/>
          <w:i/>
          <w:color w:val="0000FF"/>
        </w:rPr>
        <w:t>]</w:t>
      </w:r>
      <w:r w:rsidRPr="00EC3E9F">
        <w:t xml:space="preserve">  (</w:t>
      </w:r>
      <w:r w:rsidRPr="008C0179">
        <w:t>DefS</w:t>
      </w:r>
      <w:r w:rsidRPr="00EC3E9F">
        <w:t xml:space="preserve">g </w:t>
      </w:r>
      <w:r w:rsidRPr="005D30C6">
        <w:rPr>
          <w:rFonts w:ascii="Doulos SIL" w:hAnsi="Doulos SIL"/>
          <w:i/>
          <w:color w:val="0000FF"/>
        </w:rPr>
        <w:noBreakHyphen/>
        <w:t>mó</w:t>
      </w:r>
      <w:r w:rsidRPr="00EC3E9F">
        <w:t xml:space="preserve">)  </w:t>
      </w:r>
      <w:r w:rsidRPr="00EC3E9F">
        <w:rPr>
          <w:rFonts w:ascii="Wingdings" w:hAnsi="Wingdings"/>
          <w:sz w:val="18"/>
        </w:rPr>
        <w:t></w:t>
      </w:r>
      <w:r w:rsidR="00127C8E">
        <w:t xml:space="preserve"> [cpd n, lit. “mouth-untying”</w:t>
      </w:r>
      <w:r w:rsidRPr="008C0179">
        <w:t>] Muslim prayer at the moment of breaking one</w:t>
      </w:r>
      <w:r w:rsidR="007B254E">
        <w:t>’</w:t>
      </w:r>
      <w:r w:rsidRPr="008C0179">
        <w:t xml:space="preserve">s fast (in Ramadan)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prière au moment de rompre le jeune (en Carème)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mê</w:t>
      </w:r>
      <w:r w:rsidRPr="008C0179">
        <w:t xml:space="preserve"> 1 </w:t>
      </w:r>
      <w:r w:rsidR="007B254E">
        <w:t>‘</w:t>
      </w:r>
      <w:r w:rsidRPr="008C0179">
        <w:t>mouth</w:t>
      </w:r>
      <w:r w:rsidR="007B254E">
        <w:t>’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férí</w:t>
      </w:r>
      <w:r w:rsidRPr="008C0179">
        <w:t>].</w:t>
      </w:r>
    </w:p>
    <w:p w14:paraId="03047E9D" w14:textId="01F4AC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 fo</w:t>
      </w:r>
      <w:r w:rsidR="00810521">
        <w:rPr>
          <w:rFonts w:ascii="Doulos SIL" w:hAnsi="Doulos SIL"/>
          <w:i/>
          <w:color w:val="0000FF"/>
        </w:rPr>
        <w:t>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[interrog] when?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quand?</w:t>
      </w:r>
      <w:r w:rsidRPr="008C0179">
        <w:t xml:space="preserve"> [from </w:t>
      </w:r>
      <w:r w:rsidRPr="005D30C6">
        <w:rPr>
          <w:rFonts w:ascii="Doulos SIL" w:hAnsi="Doulos SIL"/>
          <w:i/>
          <w:color w:val="0000FF"/>
        </w:rPr>
        <w:t>mè</w:t>
      </w:r>
      <w:r w:rsidRPr="008C0179">
        <w:t>].</w:t>
      </w:r>
    </w:p>
    <w:p w14:paraId="5E79FEB6" w14:textId="08AE4BC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  <w:t>fútéy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  <w:t>fútí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speak indecently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parler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grossière</w:t>
      </w:r>
      <w:r w:rsidRPr="008C0179">
        <w:t>.</w:t>
      </w:r>
    </w:p>
    <w:p w14:paraId="092D765F" w14:textId="705A064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  <w:lang w:val="ru-RU"/>
        </w:rPr>
        <w:t>mè:</w:t>
      </w:r>
      <w:r w:rsidR="00595ACA">
        <w:rPr>
          <w:rFonts w:ascii="Doulos SIL" w:hAnsi="Doulos SIL"/>
          <w:i/>
          <w:color w:val="0000FF"/>
          <w:lang w:val="ru-RU"/>
        </w:rPr>
        <w:t>-</w:t>
      </w:r>
      <w:r w:rsidR="00A47116">
        <w:rPr>
          <w:rFonts w:ascii="Doulos SIL" w:hAnsi="Doulos SIL"/>
          <w:i/>
          <w:color w:val="0000FF"/>
          <w:lang w:val="ru-RU"/>
        </w:rPr>
        <w:t>[</w:t>
      </w:r>
      <w:r w:rsidRPr="005D30C6">
        <w:rPr>
          <w:rFonts w:ascii="Doulos SIL" w:hAnsi="Doulos SIL"/>
          <w:i/>
          <w:color w:val="0000FF"/>
          <w:lang w:val="ru-RU"/>
        </w:rPr>
        <w:t>fùt</w:t>
      </w:r>
      <w:r w:rsidR="00595ACA">
        <w:rPr>
          <w:rFonts w:ascii="Doulos SIL" w:hAnsi="Doulos SIL"/>
          <w:i/>
          <w:color w:val="0000FF"/>
          <w:lang w:val="ru-RU"/>
        </w:rPr>
        <w:t>-</w:t>
      </w:r>
      <w:r w:rsidRPr="005D30C6">
        <w:rPr>
          <w:rFonts w:ascii="Doulos SIL" w:hAnsi="Doulos SIL"/>
          <w:i/>
          <w:color w:val="0000FF"/>
          <w:lang w:val="ru-RU"/>
        </w:rPr>
        <w:t>o</w:t>
      </w:r>
      <w:r w:rsidRPr="005D30C6">
        <w:rPr>
          <w:rFonts w:ascii="Doulos SIL" w:hAnsi="Doulos SIL"/>
          <w:i/>
          <w:color w:val="0000FF"/>
        </w:rPr>
        <w:t>̀</w:t>
      </w:r>
      <w:r w:rsidR="00A47116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fùt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A47116">
        <w:t xml:space="preserve">bahuvrihi </w:t>
      </w:r>
      <w:r w:rsidR="00595ACA">
        <w:t xml:space="preserve">cpd </w:t>
      </w:r>
      <w:r w:rsidRPr="008C0179">
        <w:t xml:space="preserve">n or adj] (person) who speaks indecently, shameless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qui parle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grossière</w:t>
      </w:r>
      <w:r w:rsidRPr="008C0179">
        <w:t xml:space="preserve">, </w:t>
      </w:r>
      <w:r>
        <w:rPr>
          <w:rFonts w:ascii="Garamond" w:hAnsi="Garamond"/>
        </w:rPr>
        <w:t>(un) dévergondé</w:t>
      </w:r>
      <w:r w:rsidRPr="008C0179">
        <w:t>.</w:t>
      </w:r>
    </w:p>
    <w:p w14:paraId="3022D45C" w14:textId="5C0343A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kìryà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kìrìyà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A47116">
        <w:t xml:space="preserve">bahuvrihi </w:t>
      </w:r>
      <w:r w:rsidR="00595ACA">
        <w:t xml:space="preserve">cpd </w:t>
      </w:r>
      <w:r w:rsidRPr="008C0179">
        <w:t>n</w:t>
      </w:r>
      <w:r w:rsidR="00A47116">
        <w:t xml:space="preserve"> “mouth-red”)</w:t>
      </w:r>
      <w:r w:rsidRPr="008C0179">
        <w:t xml:space="preserve">] yellow-billed oxpecker (bird that sits on cattle)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pique-bœuf à bec jaune (oiseau)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Buphagus africanus</w:t>
      </w:r>
      <w:r w:rsidRPr="008C0179">
        <w:t>].</w:t>
      </w:r>
    </w:p>
    <w:p w14:paraId="43398997" w14:textId="7F4F159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 hérê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[interrog] where?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où?</w:t>
      </w:r>
      <w:r w:rsidRPr="008C0179">
        <w:t xml:space="preserve"> [from </w:t>
      </w:r>
      <w:r w:rsidRPr="005D30C6">
        <w:rPr>
          <w:rFonts w:ascii="Doulos SIL" w:hAnsi="Doulos SIL"/>
          <w:i/>
          <w:color w:val="0000FF"/>
        </w:rPr>
        <w:t>mè</w:t>
      </w:r>
      <w:r w:rsidRPr="008C0179">
        <w:t> </w:t>
      </w:r>
      <w:r w:rsidR="008678EF">
        <w:t>3</w:t>
      </w:r>
      <w:r w:rsidRPr="008C0179">
        <w:t xml:space="preserve">; cf. </w:t>
      </w:r>
      <w:r w:rsidRPr="005D30C6">
        <w:rPr>
          <w:rFonts w:ascii="Doulos SIL" w:hAnsi="Doulos SIL"/>
          <w:i/>
          <w:color w:val="0000FF"/>
        </w:rPr>
        <w:t>mán</w:t>
      </w:r>
      <w:r w:rsidRPr="008C0179">
        <w:t>].</w:t>
      </w:r>
    </w:p>
    <w:p w14:paraId="11603A3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mél</w:t>
      </w:r>
      <w:r w:rsidRPr="008C0179">
        <w:tab/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mél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33A68AC7" w14:textId="3FD800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smooth, level, flatten (e.g. wall plaster or floor, with a trowel)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aplanir</w:t>
      </w:r>
      <w:r w:rsidRPr="008C0179">
        <w:t xml:space="preserve">, </w:t>
      </w:r>
      <w:r>
        <w:rPr>
          <w:rFonts w:ascii="Garamond" w:hAnsi="Garamond"/>
        </w:rPr>
        <w:t>aplatir (</w:t>
      </w:r>
      <w:r w:rsidR="00A47116">
        <w:rPr>
          <w:rFonts w:ascii="Garamond" w:hAnsi="Garamond"/>
        </w:rPr>
        <w:t>surface d’un</w:t>
      </w:r>
      <w:r>
        <w:rPr>
          <w:rFonts w:ascii="Garamond" w:hAnsi="Garamond"/>
        </w:rPr>
        <w:t xml:space="preserve"> mur, ou sol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maison, avec une truelle.)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meel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1726C79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mélí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flash; blink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étinceler; clignoter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mél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5C4AB46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mélí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mél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24EB8315" w14:textId="1666D6F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mélí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mél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lightning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éclair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mélí</w:t>
      </w:r>
      <w:r w:rsidRPr="008C0179">
        <w:t>].</w:t>
      </w:r>
    </w:p>
    <w:p w14:paraId="7A10909F" w14:textId="2D56C0E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</w:r>
      <w:r w:rsidR="00595AC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595ACA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D60B1">
        <w:t xml:space="preserve">bahuvrihi </w:t>
      </w:r>
      <w:r w:rsidR="00595ACA">
        <w:t xml:space="preserve">cpd </w:t>
      </w:r>
      <w:r w:rsidRPr="008C0179">
        <w:t>n or</w:t>
      </w:r>
      <w:r w:rsidR="006E547B">
        <w:t xml:space="preserve"> adj] (sb) with a twisted mouth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bouche tordue</w:t>
      </w:r>
      <w:r w:rsidRPr="008C0179">
        <w:t>.</w:t>
      </w:r>
    </w:p>
    <w:p w14:paraId="6889155A" w14:textId="0B703B6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ménéné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(ice) melt; (e.g. sugar) dissolve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(glace) fondre; (sucre etc.) se dissoudre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2D60B1">
        <w:t> b) </w:t>
      </w:r>
      <w:r w:rsidRPr="008C0179">
        <w:t xml:space="preserve">[tr] melt, dissolve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(faire) fondre, dissoudre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6E05059E" w14:textId="17F7C63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Df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acacia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acacia sp.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 w:rsidR="001644EC">
        <w:rPr>
          <w:rFonts w:ascii="Garamond" w:hAnsi="Garamond"/>
          <w:i/>
        </w:rPr>
        <w:t>Vachellia flava (=</w:t>
      </w:r>
      <w:r>
        <w:rPr>
          <w:rFonts w:ascii="Garamond" w:hAnsi="Garamond"/>
          <w:i/>
        </w:rPr>
        <w:t>Acacia ehrenbergiana</w:t>
      </w:r>
      <w:r w:rsidR="001644EC">
        <w:rPr>
          <w:rFonts w:ascii="Garamond" w:hAnsi="Garamond"/>
          <w:i/>
        </w:rPr>
        <w:t>)</w:t>
      </w:r>
      <w:r w:rsidRPr="008C0179">
        <w:t>].</w:t>
      </w:r>
    </w:p>
    <w:p w14:paraId="51B57C2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ugly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laid</w:t>
      </w:r>
      <w:r w:rsidRPr="008C0179">
        <w:t xml:space="preserve">, </w:t>
      </w:r>
      <w:r>
        <w:rPr>
          <w:rFonts w:ascii="Garamond" w:hAnsi="Garamond"/>
        </w:rPr>
        <w:t>vilain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mè:r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A67D009" w14:textId="0846F83C" w:rsidR="004E4BA0" w:rsidRPr="003A11E1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mèrjè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mèrgè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 adj] how much?, how many?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combien?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mɛ̀rjɛ́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màrjé</w:t>
      </w:r>
      <w:r w:rsidRPr="008C0179">
        <w:t>]</w:t>
      </w:r>
      <w:r w:rsidRPr="00590ABD">
        <w:t xml:space="preserve"> - </w:t>
      </w:r>
      <w:r w:rsidRPr="008C0179">
        <w:t xml:space="preserve">rdp: </w:t>
      </w:r>
      <w:r w:rsidRPr="005D30C6">
        <w:rPr>
          <w:rFonts w:ascii="Doulos SIL" w:hAnsi="Doulos SIL"/>
          <w:i/>
          <w:color w:val="0000FF"/>
        </w:rPr>
        <w:t>mèrjè</w:t>
      </w:r>
      <w:r w:rsidRPr="005D30C6">
        <w:rPr>
          <w:rFonts w:ascii="Doulos SIL" w:hAnsi="Doulos SIL"/>
          <w:i/>
          <w:color w:val="0000FF"/>
        </w:rPr>
        <w:noBreakHyphen/>
        <w:t xml:space="preserve">mérjè </w:t>
      </w:r>
      <w:r w:rsidRPr="008C0179">
        <w:t xml:space="preserve">at how much (apiece)?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combien?</w:t>
      </w:r>
      <w:r w:rsidRPr="00590ABD">
        <w:t xml:space="preserve"> - </w:t>
      </w:r>
      <w:r>
        <w:t xml:space="preserve">exx: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mérjè</w:t>
      </w:r>
      <w:r>
        <w:t xml:space="preserve">  how many women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combien de femmes?</w:t>
      </w:r>
      <w:r w:rsidRPr="008C0179">
        <w:t xml:space="preserve"> ; </w:t>
      </w:r>
      <w:r w:rsidRPr="005D30C6">
        <w:rPr>
          <w:rFonts w:ascii="Doulos SIL" w:hAnsi="Doulos SIL"/>
          <w:i/>
          <w:color w:val="0000FF"/>
        </w:rPr>
        <w:t>mèrjè nôŋ</w:t>
      </w:r>
      <w:r w:rsidRPr="008C0179">
        <w:t xml:space="preserve">  how much is it?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combien?</w:t>
      </w:r>
      <w:r>
        <w:t>.</w:t>
      </w:r>
    </w:p>
    <w:p w14:paraId="3BA4BF2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ugly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vilain</w:t>
      </w:r>
      <w:r w:rsidRPr="008C0179">
        <w:t xml:space="preserve">, </w:t>
      </w:r>
      <w:r>
        <w:rPr>
          <w:rFonts w:ascii="Garamond" w:hAnsi="Garamond"/>
        </w:rPr>
        <w:t>laide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mé:rí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ugly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femme vilaine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háw mè:r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ugly cow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vache vilaine</w:t>
      </w:r>
      <w:r w:rsidRPr="008C0179">
        <w:t>.</w:t>
      </w:r>
    </w:p>
    <w:p w14:paraId="3A4581B3" w14:textId="6BA3853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</w:t>
      </w:r>
      <w:r w:rsidRPr="005D30C6">
        <w:rPr>
          <w:rFonts w:ascii="Doulos SIL" w:hAnsi="Doulos SIL"/>
          <w:i/>
          <w:color w:val="0000FF"/>
        </w:rPr>
        <w:noBreakHyphen/>
        <w:t>[sèmb</w:t>
      </w:r>
      <w:r w:rsidRPr="005D30C6">
        <w:rPr>
          <w:rFonts w:ascii="Doulos SIL" w:hAnsi="Doulos SIL"/>
          <w:i/>
          <w:color w:val="0000FF"/>
        </w:rPr>
        <w:noBreakHyphen/>
        <w:t>íyà]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sèmb-íy-òw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D60B1">
        <w:t xml:space="preserve">cpd </w:t>
      </w:r>
      <w:r w:rsidRPr="008C0179">
        <w:t xml:space="preserve">n] millet grains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grains de mil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mɛ̂</w:t>
      </w:r>
      <w:r w:rsidRPr="008C0179">
        <w:t xml:space="preserve"> </w:t>
      </w:r>
      <w:r w:rsidR="007B254E">
        <w:t>‘</w:t>
      </w:r>
      <w:r w:rsidRPr="008C0179">
        <w:t>mouth</w:t>
      </w:r>
      <w:r w:rsidR="007B254E">
        <w:t>’</w:t>
      </w:r>
      <w:r w:rsidRPr="008C0179">
        <w:t xml:space="preserve"> &amp; </w:t>
      </w:r>
      <w:r w:rsidR="00FA4E26">
        <w:rPr>
          <w:smallCaps/>
        </w:rPr>
        <w:t>dimin</w:t>
      </w:r>
      <w:r w:rsidRPr="008C0179">
        <w:t xml:space="preserve"> of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</w:t>
      </w:r>
      <w:r w:rsidR="007B254E">
        <w:t>‘</w:t>
      </w:r>
      <w:r w:rsidRPr="008C0179">
        <w:t>knife</w:t>
      </w:r>
      <w:r w:rsidR="007B254E">
        <w:t>’</w:t>
      </w:r>
      <w:r w:rsidRPr="008C0179">
        <w:t>, alluding to the sharp points].</w:t>
      </w:r>
    </w:p>
    <w:p w14:paraId="178D7DA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mè:tér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mè:térê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mètre</w:t>
      </w:r>
      <w:r w:rsidRPr="008C0179">
        <w:t xml:space="preserve"> [&lt;Fr].</w:t>
      </w:r>
    </w:p>
    <w:p w14:paraId="2A1A5067" w14:textId="2257433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plus dative] be disgusted, displeased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dégoûté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mett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métté </w:t>
      </w:r>
      <w:r w:rsidR="002D60B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sê</w:t>
      </w:r>
      <w:r w:rsidR="002D60B1">
        <w:rPr>
          <w:rFonts w:ascii="Doulos SIL" w:hAnsi="Doulos SIL"/>
          <w:i/>
          <w:color w:val="0000FF"/>
        </w:rPr>
        <w:t>]</w:t>
      </w:r>
      <w:r w:rsidRPr="008C0179">
        <w:t xml:space="preserve">  she is disgusted with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est dégoûtée avec lui</w:t>
      </w:r>
      <w:r w:rsidRPr="008C0179">
        <w:t>.</w:t>
      </w:r>
    </w:p>
    <w:p w14:paraId="4E8B460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 pronoun] who?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qui?</w:t>
      </w:r>
      <w:r w:rsidRPr="00590ABD">
        <w:t xml:space="preserve"> - </w:t>
      </w:r>
      <w:r w:rsidRPr="008C0179">
        <w:t xml:space="preserve">ex: see </w:t>
      </w:r>
      <w:r w:rsidRPr="005D30C6">
        <w:rPr>
          <w:rFonts w:ascii="Doulos SIL" w:hAnsi="Doulos SIL"/>
          <w:i/>
          <w:color w:val="0000FF"/>
        </w:rPr>
        <w:t>hárú</w:t>
      </w:r>
      <w:r w:rsidRPr="008C0179">
        <w:t xml:space="preserve"> 2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méy ŋónê</w:t>
      </w:r>
      <w:r w:rsidRPr="008C0179">
        <w:t xml:space="preserve">  whose?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 qui?</w:t>
      </w:r>
      <w:r w:rsidRPr="008C0179">
        <w:t>.</w:t>
      </w:r>
    </w:p>
    <w:p w14:paraId="50094BE2" w14:textId="137E7596" w:rsidR="004E4BA0" w:rsidRPr="008C0179" w:rsidRDefault="00261FBE" w:rsidP="008319BA">
      <w:pPr>
        <w:tabs>
          <w:tab w:val="clear" w:pos="992"/>
          <w:tab w:val="left" w:pos="819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mèy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own (land, etc.)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posséder</w:t>
      </w:r>
      <w:r w:rsidRPr="008C0179">
        <w:t xml:space="preserve">, </w:t>
      </w:r>
      <w:r>
        <w:rPr>
          <w:rFonts w:ascii="Garamond" w:hAnsi="Garamond"/>
        </w:rPr>
        <w:t>ê. le propriétaire de (terrain etc.)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mày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mèy</w:t>
      </w:r>
      <w:r w:rsidRPr="008C0179">
        <w:t xml:space="preserve">] [noun </w:t>
      </w:r>
      <w:r w:rsidRPr="005D30C6">
        <w:rPr>
          <w:rFonts w:ascii="Doulos SIL" w:hAnsi="Doulos SIL"/>
          <w:i/>
          <w:color w:val="0000FF"/>
        </w:rPr>
        <w:t>méy-réy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hál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méy dì</w:t>
      </w:r>
      <w:r w:rsidRPr="008C0179">
        <w:t xml:space="preserve">  if they owned the land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étaient les propriétaires du terrain</w:t>
      </w:r>
      <w:r w:rsidRPr="008C0179">
        <w:t>.</w:t>
      </w:r>
    </w:p>
    <w:p w14:paraId="0FB10DCC" w14:textId="5B557E4C" w:rsidR="004E4BA0" w:rsidRPr="00EC3E9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méy-réy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possession, ownership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possession, fait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le propriétaire</w:t>
      </w:r>
      <w:r w:rsidRPr="008C0179">
        <w:t xml:space="preserve"> - ex: </w:t>
      </w:r>
      <w:r w:rsidRPr="005D30C6">
        <w:rPr>
          <w:rFonts w:ascii="Doulos SIL" w:hAnsi="Doulos SIL"/>
          <w:i/>
          <w:color w:val="0000FF"/>
        </w:rPr>
        <w:t>à húrá ꜜʔây méy-réy</w:t>
      </w:r>
      <w:r w:rsidRPr="008C0179">
        <w:t xml:space="preserve">  it has beceme my possession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devenu ma possession</w:t>
      </w:r>
      <w:r>
        <w:t>.</w:t>
      </w:r>
    </w:p>
    <w:p w14:paraId="166B05C8" w14:textId="05CCAA0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[zè:t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D60B1">
        <w:t xml:space="preserve">bahuvrihi </w:t>
      </w:r>
      <w:r w:rsidRPr="008C0179">
        <w:t xml:space="preserve">cpd n or adj] (person) with protruding lower lip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à lèvre inférieure saillante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zè:tèy</w:t>
      </w:r>
      <w:r w:rsidRPr="008C0179">
        <w:t xml:space="preserve">, cf. also </w:t>
      </w:r>
      <w:r w:rsidRPr="005D30C6">
        <w:rPr>
          <w:rFonts w:ascii="Doulos SIL" w:hAnsi="Doulos SIL"/>
          <w:i/>
          <w:color w:val="0000FF"/>
        </w:rPr>
        <w:t>hàyzé:ⁿ</w:t>
      </w:r>
      <w:r w:rsidRPr="008C0179">
        <w:t>].</w:t>
      </w:r>
    </w:p>
    <w:p w14:paraId="22C985C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mi:n</w:t>
      </w:r>
      <w:r w:rsidRPr="008C0179">
        <w:t>].</w:t>
      </w:r>
    </w:p>
    <w:p w14:paraId="281CE427" w14:textId="73B5B6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mìhîŋ</w:t>
      </w:r>
      <w:r w:rsidR="0009344D" w:rsidRPr="0009344D">
        <w:t xml:space="preserve"> </w:t>
      </w:r>
      <w:r w:rsidR="00BD3F6C">
        <w:t>(archaic)</w:t>
      </w:r>
      <w:r w:rsidR="0009344D" w:rsidRPr="0009344D">
        <w:t xml:space="preserve"> ~  </w:t>
      </w:r>
      <w:r w:rsidRPr="005D30C6">
        <w:rPr>
          <w:rFonts w:ascii="Doulos SIL" w:hAnsi="Doulos SIL"/>
          <w:i/>
          <w:color w:val="0000FF"/>
        </w:rPr>
        <w:t>mî:ŋ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 pronoun] what?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que?</w:t>
      </w:r>
      <w:r w:rsidRPr="008C0179">
        <w:t xml:space="preserve">, </w:t>
      </w:r>
      <w:r>
        <w:rPr>
          <w:rFonts w:ascii="Garamond" w:hAnsi="Garamond"/>
        </w:rPr>
        <w:t>quoi?</w:t>
      </w:r>
      <w:r w:rsidRPr="008C0179">
        <w:t xml:space="preserve"> [Pl </w:t>
      </w:r>
      <w:r w:rsidRPr="005D30C6">
        <w:rPr>
          <w:rFonts w:ascii="Doulos SIL" w:hAnsi="Doulos SIL"/>
          <w:i/>
          <w:color w:val="0000FF"/>
        </w:rPr>
        <w:t>míŋ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BD3F6C">
        <w:t xml:space="preserve"> ; cf. </w:t>
      </w:r>
      <w:r w:rsidR="00BD3F6C" w:rsidRPr="005D30C6">
        <w:rPr>
          <w:rFonts w:ascii="Doulos SIL" w:hAnsi="Doulos SIL"/>
          <w:i/>
          <w:color w:val="0000FF"/>
        </w:rPr>
        <w:t>mótê</w:t>
      </w:r>
      <w:r w:rsidR="00BD3F6C">
        <w:t> ]</w:t>
      </w:r>
      <w:r w:rsidRPr="00590ABD">
        <w:rPr>
          <w:rFonts w:ascii="Garamond" w:hAnsi="Garamond"/>
        </w:rPr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míŋ ꜜgâ=ŋ̀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ŋâ:</w:t>
      </w:r>
      <w:r w:rsidRPr="008C0179">
        <w:t xml:space="preserve">  what did you eat?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tu a mangé?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mí:n ꜜsê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mín ꜜsê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</w:t>
      </w:r>
      <w:r w:rsidRPr="005D30C6">
        <w:rPr>
          <w:rFonts w:ascii="Doulos SIL" w:hAnsi="Doulos SIL"/>
          <w:i/>
          <w:color w:val="0000FF"/>
        </w:rPr>
        <w:noBreakHyphen/>
        <w:t>ꜜsê</w:t>
      </w:r>
      <w:r w:rsidRPr="008C0179">
        <w:t xml:space="preserve">  why?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pourquoi?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mín ꜜnô</w:t>
      </w:r>
      <w:r w:rsidRPr="00AF5E46">
        <w:t xml:space="preserve"> ? </w:t>
      </w:r>
      <w:r w:rsidRPr="008C0179">
        <w:t xml:space="preserve"> what is it?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est?</w:t>
      </w:r>
      <w:r w:rsidRPr="008C0179">
        <w:t xml:space="preserve">,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y a?</w:t>
      </w:r>
      <w:r w:rsidRPr="008C0179">
        <w:t>.</w:t>
      </w:r>
    </w:p>
    <w:p w14:paraId="776977FE" w14:textId="1BB5517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mílíyâ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neem tree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nîme (arbre)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Azadirachta indica</w:t>
      </w:r>
      <w:r w:rsidRPr="008C0179">
        <w:t xml:space="preserve">, </w:t>
      </w:r>
      <w:r w:rsidR="002D60B1">
        <w:t>exotic tree</w:t>
      </w:r>
      <w:r w:rsidRPr="008C0179">
        <w:t xml:space="preserve"> often planted in towns; perhaps from the closely related genus name </w:t>
      </w:r>
      <w:r>
        <w:rPr>
          <w:rFonts w:ascii="Garamond" w:hAnsi="Garamond"/>
          <w:i/>
        </w:rPr>
        <w:t>Melia</w:t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ʔàgò:jì</w:t>
      </w:r>
      <w:r w:rsidRPr="008C0179">
        <w:t>]</w:t>
      </w:r>
    </w:p>
    <w:p w14:paraId="242D4496" w14:textId="088C0B2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mîlmíl</w:t>
      </w:r>
      <w:r w:rsidRPr="005D30C6">
        <w:rPr>
          <w:rFonts w:ascii="Doulos SIL" w:hAnsi="Doulos SIL"/>
          <w:i/>
          <w:color w:val="0000FF"/>
        </w:rPr>
        <w:noBreakHyphen/>
      </w:r>
      <w:r w:rsidR="001928D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928D5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D60B1">
        <w:t xml:space="preserve">frozen </w:t>
      </w:r>
      <w:r w:rsidRPr="008C0179">
        <w:t xml:space="preserve">cpd n] skink or colubrid snake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scinque ou couleuvre terrestre sp.</w:t>
      </w:r>
      <w:r w:rsidRPr="008C0179">
        <w:t xml:space="preserve"> [not seen, </w:t>
      </w:r>
      <w:r w:rsidR="00497815">
        <w:t>speaker</w:t>
      </w:r>
      <w:r w:rsidRPr="008C0179">
        <w:t>s disagree on description and probably on species reference]</w:t>
      </w:r>
      <w:r>
        <w:t>.</w:t>
      </w:r>
      <w:r w:rsidRPr="008C0179">
        <w:t xml:space="preserve"> </w:t>
      </w:r>
    </w:p>
    <w:p w14:paraId="77ACE4F6" w14:textId="5E044B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mílmíl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moorhen (dark, chicken-like aquatic bird)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wáyríndíyâm</w:t>
      </w:r>
      <w:r w:rsidRPr="008C0179">
        <w:t>].</w:t>
      </w:r>
    </w:p>
    <w:p w14:paraId="3ED8B398" w14:textId="3710240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mí:lô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[intr, with optional indicative complement] believe; think, reflect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croire; réfléchir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hòŋgù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só:sê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lásá:bû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síkkê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bò ẁ mí:ló </w:t>
      </w:r>
      <w:r w:rsidR="002D60B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ɲòŋ gú wìy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2D60B1">
        <w:rPr>
          <w:rFonts w:ascii="Doulos SIL" w:hAnsi="Doulos SIL"/>
          <w:i/>
          <w:color w:val="0000FF"/>
        </w:rPr>
        <w:t>/</w:t>
      </w:r>
      <w:r w:rsidRPr="008C0179">
        <w:t xml:space="preserve">  he thinks they are doing the killing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croit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font la tuerie</w:t>
      </w:r>
      <w:r w:rsidRPr="008C0179">
        <w:t>.</w:t>
      </w:r>
    </w:p>
    <w:p w14:paraId="1A6E9C5F" w14:textId="5B6DCF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mí:lô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thought, reflection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pensée</w:t>
      </w:r>
      <w:r w:rsidRPr="008C0179">
        <w:t xml:space="preserve">, </w:t>
      </w:r>
      <w:r>
        <w:rPr>
          <w:rFonts w:ascii="Garamond" w:hAnsi="Garamond"/>
        </w:rPr>
        <w:t>réflexion</w:t>
      </w:r>
      <w:r w:rsidRPr="00590ABD">
        <w:t xml:space="preserve"> - </w:t>
      </w:r>
      <w:r w:rsidRPr="008C0179">
        <w:t xml:space="preserve">phrase: </w:t>
      </w:r>
      <w:r w:rsidR="002D60B1" w:rsidRPr="005D30C6">
        <w:rPr>
          <w:rFonts w:ascii="Doulos SIL" w:hAnsi="Doulos SIL"/>
          <w:i/>
          <w:color w:val="0000FF"/>
        </w:rPr>
        <w:t>ní ꜜmí:ló</w:t>
      </w:r>
      <w:r w:rsidR="002D60B1" w:rsidRPr="005D30C6">
        <w:rPr>
          <w:rFonts w:ascii="Doulos SIL" w:hAnsi="Doulos SIL"/>
          <w:i/>
          <w:color w:val="0000FF"/>
        </w:rPr>
        <w:noBreakHyphen/>
        <w:t>ɲòŋ gà</w:t>
      </w:r>
      <w:r w:rsidR="002D60B1">
        <w:t xml:space="preserve">  or  </w:t>
      </w:r>
      <w:r w:rsidRPr="005D30C6">
        <w:rPr>
          <w:rFonts w:ascii="Doulos SIL" w:hAnsi="Doulos SIL"/>
          <w:i/>
          <w:color w:val="0000FF"/>
        </w:rPr>
        <w:t>mí:l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nóŋ gà</w:t>
      </w:r>
      <w:r w:rsidRPr="008C0179">
        <w:t xml:space="preserve">  in your opinion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votre avis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wàráⁿ hàr</w:t>
      </w:r>
      <w:r w:rsidRPr="005D30C6">
        <w:rPr>
          <w:rFonts w:ascii="Doulos SIL" w:hAnsi="Doulos SIL"/>
          <w:i/>
          <w:color w:val="0000FF"/>
        </w:rPr>
        <w:noBreakHyphen/>
        <w:t>bé:rèy mí:lò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ndóŋ gà</w:t>
      </w:r>
      <w:r w:rsidRPr="008C0179">
        <w:t xml:space="preserve">  in the opinion of you old men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avis de vous les vieux</w:t>
      </w:r>
      <w:r w:rsidRPr="008C0179">
        <w:t>.</w:t>
      </w:r>
    </w:p>
    <w:p w14:paraId="2071AD4C" w14:textId="166C8CC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mì:mà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spur</w:t>
      </w:r>
      <w:r w:rsidR="002958CE">
        <w:t xml:space="preserve">, prod </w:t>
      </w:r>
      <w:r w:rsidRPr="008C0179">
        <w:t xml:space="preserve">(a horse)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éperonner (un cheval)</w:t>
      </w:r>
      <w:r w:rsidRPr="008C0179">
        <w:t>.</w:t>
      </w:r>
    </w:p>
    <w:p w14:paraId="44120CB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mí-mísí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drizzle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bruiner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mí-mís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037E5C44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mí-mísí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mímís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21A64E62" w14:textId="5F12D9E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mì-mìs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mì-mìs-íy-òw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FA4E26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mí-mís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0419C97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mí-mís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mí-mísí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drizzle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bruine</w:t>
      </w:r>
      <w:r w:rsidRPr="008C0179">
        <w:t xml:space="preserve"> [&lt;*</w:t>
      </w:r>
      <w:r w:rsidRPr="00BB673A">
        <w:rPr>
          <w:rFonts w:ascii="Arial Unicode MS" w:eastAsia="Arial Unicode MS" w:hAnsi="Arial Unicode MS"/>
          <w:color w:val="008000"/>
        </w:rPr>
        <w:t>mísí</w:t>
      </w:r>
      <w:r w:rsidRPr="00BB673A">
        <w:rPr>
          <w:rFonts w:ascii="Arial Unicode MS" w:eastAsia="Arial Unicode MS" w:hAnsi="Arial Unicode MS"/>
          <w:color w:val="008000"/>
        </w:rPr>
        <w:noBreakHyphen/>
        <w:t>mísí</w:t>
      </w:r>
      <w:r w:rsidRPr="008C0179"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misi-misi</w:t>
      </w:r>
      <w:r w:rsidRPr="008C0179">
        <w:t>].</w:t>
      </w:r>
    </w:p>
    <w:p w14:paraId="6C53899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spur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éperon</w:t>
      </w:r>
      <w:r w:rsidRPr="008C0179">
        <w:t>.</w:t>
      </w:r>
    </w:p>
    <w:p w14:paraId="5BD337A1" w14:textId="1F7778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[interrog] [frequent reduction of </w:t>
      </w:r>
      <w:r w:rsidRPr="005D30C6">
        <w:rPr>
          <w:rFonts w:ascii="Doulos SIL" w:hAnsi="Doulos SIL"/>
          <w:i/>
          <w:color w:val="0000FF"/>
        </w:rPr>
        <w:t>mìhîn</w:t>
      </w:r>
      <w:r w:rsidRPr="008C0179">
        <w:t xml:space="preserve"> when not final in phrase].</w:t>
      </w:r>
    </w:p>
    <w:p w14:paraId="510A1565" w14:textId="44F7C52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F5FAF">
        <w:t>adj</w:t>
      </w:r>
      <w:r w:rsidRPr="008C0179">
        <w:t>] [</w:t>
      </w:r>
      <w:r w:rsidR="00DF5FAF">
        <w:t>attested only in</w:t>
      </w:r>
      <w:r w:rsidRPr="008C0179">
        <w:t xml:space="preserve"> </w:t>
      </w:r>
      <w:r w:rsidR="00DF5FAF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mínd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AE3B1D7" w14:textId="5FE551E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[contrastive-topic particle] as for (X)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quand à (X)</w:t>
      </w:r>
      <w:r w:rsidRPr="008C0179">
        <w:t xml:space="preserve"> [more strongly contrastive than </w:t>
      </w:r>
      <w:r w:rsidRPr="005D30C6">
        <w:rPr>
          <w:rFonts w:ascii="Doulos SIL" w:hAnsi="Doulos SIL"/>
          <w:i/>
          <w:color w:val="0000FF"/>
        </w:rPr>
        <w:t>kây</w:t>
      </w:r>
      <w:r w:rsidRPr="008C0179"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bíndé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bíné</w:t>
      </w:r>
      <w:r w:rsidRPr="008C0179">
        <w:t xml:space="preserve">, KS &amp; KCh </w:t>
      </w:r>
      <w:r w:rsidRPr="00BB673A">
        <w:rPr>
          <w:rFonts w:ascii="Arial Unicode MS" w:eastAsia="Arial Unicode MS" w:hAnsi="Arial Unicode MS"/>
          <w:i/>
          <w:color w:val="008000"/>
        </w:rPr>
        <w:t>binde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bine</w:t>
      </w:r>
      <w:r w:rsidRPr="008C0179">
        <w:t xml:space="preserve">, perhaps TSK </w:t>
      </w:r>
      <w:r w:rsidRPr="00BB673A">
        <w:rPr>
          <w:rFonts w:ascii="Arial Unicode MS" w:eastAsia="Arial Unicode MS" w:hAnsi="Arial Unicode MS"/>
          <w:i/>
          <w:color w:val="008000"/>
        </w:rPr>
        <w:t>bìndé</w:t>
      </w:r>
      <w:r w:rsidRPr="008C0179">
        <w:t xml:space="preserve"> </w:t>
      </w:r>
      <w:r w:rsidR="007B254E">
        <w:t>‘</w:t>
      </w:r>
      <w:r w:rsidRPr="008C0179">
        <w:t>if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ní ꜜmínê</w:t>
      </w:r>
      <w:r w:rsidRPr="002C3CD0">
        <w:t xml:space="preserve"> a</w:t>
      </w:r>
      <w:r w:rsidRPr="008C0179">
        <w:t xml:space="preserve">s for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quant à toi</w:t>
      </w:r>
      <w:r w:rsidRPr="008C0179">
        <w:t>.</w:t>
      </w:r>
    </w:p>
    <w:p w14:paraId="5C2A390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mín ꜜsê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[variant of </w:t>
      </w:r>
      <w:r w:rsidRPr="005D30C6">
        <w:rPr>
          <w:rFonts w:ascii="Doulos SIL" w:hAnsi="Doulos SIL"/>
          <w:i/>
          <w:color w:val="0000FF"/>
        </w:rPr>
        <w:t>mìhîn ꜜsê</w:t>
      </w:r>
      <w:r w:rsidRPr="008C0179">
        <w:t xml:space="preserve"> why?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pourquoi?</w:t>
      </w:r>
      <w:r w:rsidRPr="008C0179">
        <w:t xml:space="preserve">, see </w:t>
      </w:r>
      <w:r w:rsidRPr="005D30C6">
        <w:rPr>
          <w:rFonts w:ascii="Doulos SIL" w:hAnsi="Doulos SIL"/>
          <w:i/>
          <w:color w:val="0000FF"/>
        </w:rPr>
        <w:t>mìhîn</w:t>
      </w:r>
      <w:r w:rsidRPr="008C0179">
        <w:t>].</w:t>
      </w:r>
    </w:p>
    <w:p w14:paraId="5ADABD06" w14:textId="36612BD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mìsíyà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mìsíyâ</w:t>
      </w:r>
      <w:r w:rsidRPr="008C0179">
        <w:t xml:space="preserve">, DefSg </w:t>
      </w:r>
      <w:r w:rsidR="000A1A2B" w:rsidRPr="005D30C6">
        <w:rPr>
          <w:rFonts w:ascii="Doulos SIL" w:hAnsi="Doulos SIL"/>
          <w:i/>
          <w:color w:val="0000FF"/>
        </w:rPr>
        <w:t>-∅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warbling silverbill (finch with slate-blue beak)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bec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argent (petit oiseau à bec bleu grisâtre)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  <w:t>mìsíyà</w:t>
      </w:r>
      <w:r w:rsidR="008922F6">
        <w:t xml:space="preserve">, </w:t>
      </w:r>
      <w:r w:rsidR="008922F6" w:rsidRPr="005D30C6">
        <w:rPr>
          <w:rFonts w:ascii="Doulos SIL" w:hAnsi="Doulos SIL"/>
          <w:i/>
          <w:color w:val="0000FF"/>
        </w:rPr>
        <w:t>kìkìr</w:t>
      </w:r>
      <w:r w:rsidR="008922F6" w:rsidRPr="005D30C6">
        <w:rPr>
          <w:rFonts w:ascii="Doulos SIL" w:hAnsi="Doulos SIL"/>
          <w:i/>
          <w:color w:val="0000FF"/>
        </w:rPr>
        <w:noBreakHyphen/>
      </w:r>
      <w:r w:rsidR="008922F6">
        <w:rPr>
          <w:rFonts w:ascii="Doulos SIL" w:hAnsi="Doulos SIL"/>
          <w:i/>
          <w:color w:val="0000FF"/>
        </w:rPr>
        <w:t>mìsíyà</w:t>
      </w:r>
      <w:r w:rsidR="008922F6">
        <w:t>]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Euodice cantans</w:t>
      </w:r>
      <w:r w:rsidRPr="008C0179">
        <w:t>].</w:t>
      </w:r>
    </w:p>
    <w:p w14:paraId="1492763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mìsɔ́:r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mùsó:r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1CD9FBA" w14:textId="2CF8DAE6" w:rsidR="004E4BA0" w:rsidRPr="00B37958" w:rsidRDefault="00261FBE" w:rsidP="008319BA">
      <w:pPr>
        <w:tabs>
          <w:tab w:val="clear" w:pos="992"/>
        </w:tabs>
        <w:spacing w:line="320" w:lineRule="exact"/>
        <w:ind w:left="540" w:hanging="540"/>
      </w:pPr>
      <w:r w:rsidRPr="005D30C6">
        <w:rPr>
          <w:rFonts w:ascii="Doulos SIL" w:hAnsi="Doulos SIL"/>
          <w:i/>
          <w:color w:val="0000FF"/>
        </w:rPr>
        <w:t>mítí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dive (into water)</w:t>
      </w:r>
      <w:r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plonger (dans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eau).</w:t>
      </w:r>
    </w:p>
    <w:p w14:paraId="58757F8E" w14:textId="497EB1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mê</w:t>
      </w:r>
      <w:r w:rsidRPr="008C0179">
        <w:t xml:space="preserve">, 3PossSg  </w:t>
      </w:r>
      <w:r w:rsidRPr="005D30C6">
        <w:rPr>
          <w:rFonts w:ascii="Doulos SIL" w:hAnsi="Doulos SIL"/>
          <w:i/>
          <w:color w:val="0000FF"/>
        </w:rPr>
        <w:t>míy-ò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míyⁿ-ò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mouth; (any) orifice or gateway, door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bouche; porte</w:t>
      </w:r>
      <w:r w:rsidRPr="008C0179">
        <w:t xml:space="preserve">, </w:t>
      </w:r>
      <w:r>
        <w:rPr>
          <w:rFonts w:ascii="Garamond" w:hAnsi="Garamond"/>
        </w:rPr>
        <w:t>orifice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míyⁿ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 míyⁿ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the woman</w:t>
      </w:r>
      <w:r w:rsidR="007B254E">
        <w:t>’</w:t>
      </w:r>
      <w:r w:rsidRPr="008C0179">
        <w:t xml:space="preserve">s mouth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bouche de la femme</w:t>
      </w:r>
      <w:r w:rsidRPr="00590ABD">
        <w:t xml:space="preserve"> - </w:t>
      </w:r>
      <w:r w:rsidRPr="008C0179">
        <w:t xml:space="preserve">idiom: </w:t>
      </w:r>
      <w:r w:rsidRPr="00D86A5F">
        <w:rPr>
          <w:rFonts w:ascii="Doulos SIL" w:hAnsi="Doulos SIL"/>
          <w:i/>
          <w:color w:val="0000FF"/>
        </w:rPr>
        <w:t>[X</w:t>
      </w:r>
      <w:r w:rsidRPr="005D30C6">
        <w:rPr>
          <w:rFonts w:ascii="Doulos SIL" w:hAnsi="Doulos SIL"/>
          <w:i/>
          <w:color w:val="0000FF"/>
        </w:rPr>
        <w:t xml:space="preserve"> míy</w:t>
      </w:r>
      <w:r w:rsidRPr="005D30C6">
        <w:rPr>
          <w:rFonts w:ascii="Doulos SIL" w:hAnsi="Doulos SIL"/>
          <w:i/>
          <w:color w:val="0000FF"/>
        </w:rPr>
        <w:noBreakHyphen/>
        <w:t>ò] dêy</w:t>
      </w:r>
      <w:r w:rsidRPr="008C0179">
        <w:t xml:space="preserve">  to corrupt X (“buy the mouth of X”)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corrompre X (« acheter la bouche de X »)</w:t>
      </w:r>
      <w:r w:rsidRPr="00590ABD">
        <w:t xml:space="preserve"> - </w:t>
      </w:r>
      <w:r w:rsidRPr="008C0179">
        <w:t xml:space="preserve">as cpd initial variably  </w:t>
      </w:r>
      <w:r w:rsidRPr="005D30C6">
        <w:rPr>
          <w:rFonts w:ascii="Doulos SIL" w:hAnsi="Doulos SIL"/>
          <w:i/>
          <w:color w:val="0000FF"/>
        </w:rPr>
        <w:t>mé: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(productive) or  </w:t>
      </w:r>
      <w:r w:rsidRPr="005D30C6">
        <w:rPr>
          <w:rFonts w:ascii="Doulos SIL" w:hAnsi="Doulos SIL"/>
          <w:i/>
          <w:color w:val="0000FF"/>
        </w:rPr>
        <w:t>mé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(uncommon, archaic).</w:t>
      </w:r>
    </w:p>
    <w:p w14:paraId="2EAB5463" w14:textId="1DDF5B91" w:rsidR="004E4BA0" w:rsidRPr="008C0179" w:rsidRDefault="00261FBE" w:rsidP="008319BA">
      <w:pPr>
        <w:tabs>
          <w:tab w:val="clear" w:pos="992"/>
          <w:tab w:val="left" w:pos="648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[NP- or clause-final particle] too, also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aussi</w:t>
      </w:r>
      <w:r w:rsidRPr="008C0179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mó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mò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mɔ̀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2958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 mó</w:t>
      </w:r>
      <w:r w:rsidR="002958C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kà</w:t>
      </w:r>
      <w:r w:rsidRPr="008C0179">
        <w:t xml:space="preserve">  the woman came too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femme est venue aussi</w:t>
      </w:r>
      <w:r w:rsidRPr="008C0179">
        <w:t xml:space="preserve">; 3Sg </w:t>
      </w:r>
      <w:r w:rsidRPr="005D30C6">
        <w:rPr>
          <w:rFonts w:ascii="Doulos SIL" w:hAnsi="Doulos SIL"/>
          <w:i/>
          <w:color w:val="0000FF"/>
        </w:rPr>
        <w:t>ʔáŋgá ꜜmô</w:t>
      </w:r>
      <w:r w:rsidRPr="008C0179">
        <w:t xml:space="preserve">  (dative </w:t>
      </w:r>
      <w:r w:rsidR="002958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ʔáŋgá ꜜmô</w:t>
      </w:r>
      <w:r w:rsidR="002958C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sê</w:t>
      </w:r>
      <w:r w:rsidRPr="008C0179">
        <w:t>).</w:t>
      </w:r>
    </w:p>
    <w:p w14:paraId="7DD11FB8" w14:textId="1CC89A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mò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3PossSg 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eye, pair of eyes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œil, yeux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personne)</w:t>
      </w:r>
      <w:r w:rsidRPr="008C0179">
        <w:t xml:space="preserve"> [DefPl </w:t>
      </w:r>
      <w:r w:rsidRPr="005D30C6">
        <w:rPr>
          <w:rFonts w:ascii="Doulos SIL" w:hAnsi="Doulos SIL"/>
          <w:i/>
          <w:color w:val="0000FF"/>
        </w:rPr>
        <w:t>mùɲ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>]</w:t>
      </w:r>
      <w:r w:rsidRPr="00590ABD">
        <w:t xml:space="preserve"> 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mùɲ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mùwⁿ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àꜛ mò: fíy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one of his eyes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de ses yeux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ɲòŋ múyⁿ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èrì</w:t>
      </w:r>
      <w:r w:rsidRPr="008C0179">
        <w:t xml:space="preserve">  their eyes are open  (=they are modern, enlightened)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leurs yeux sont ouverts (=ils sont éclairés, modernes)</w:t>
      </w:r>
      <w:r w:rsidRPr="00590ABD">
        <w:t xml:space="preserve"> - </w:t>
      </w:r>
      <w:r w:rsidRPr="008C0179">
        <w:t xml:space="preserve">see cpds beginning </w:t>
      </w:r>
      <w:r w:rsidRPr="005D30C6">
        <w:rPr>
          <w:rFonts w:ascii="Doulos SIL" w:hAnsi="Doulos SIL"/>
          <w:i/>
          <w:color w:val="0000FF"/>
        </w:rPr>
        <w:t>mo</w:t>
      </w:r>
      <w:r w:rsidR="002958CE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>.</w:t>
      </w:r>
    </w:p>
    <w:p w14:paraId="5ABADA2A" w14:textId="576A99F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2 </w:t>
      </w:r>
      <w:r w:rsidR="007B254E">
        <w:t>‘</w:t>
      </w:r>
      <w:r w:rsidRPr="008C0179">
        <w:t>rice</w:t>
      </w:r>
      <w:r w:rsidR="007B254E">
        <w:t>’</w:t>
      </w:r>
      <w:r w:rsidRPr="008C0179">
        <w:t>].</w:t>
      </w:r>
    </w:p>
    <w:p w14:paraId="4D507511" w14:textId="0834153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with verb </w:t>
      </w:r>
      <w:r w:rsidRPr="005D30C6">
        <w:rPr>
          <w:rFonts w:ascii="Doulos SIL" w:hAnsi="Doulos SIL"/>
          <w:i/>
          <w:color w:val="0000FF"/>
        </w:rPr>
        <w:t>bów</w:t>
      </w:r>
      <w:r w:rsidRPr="008C0179">
        <w:t xml:space="preserve"> 3] [see </w:t>
      </w:r>
      <w:r w:rsidRPr="005D30C6">
        <w:rPr>
          <w:rFonts w:ascii="Doulos SIL" w:hAnsi="Doulos SIL"/>
          <w:i/>
          <w:color w:val="0000FF"/>
        </w:rPr>
        <w:t>mùwⁿò</w:t>
      </w:r>
      <w:r w:rsidRPr="008C0179">
        <w:t xml:space="preserve"> 3 </w:t>
      </w:r>
      <w:r w:rsidR="007B254E">
        <w:t>‘</w:t>
      </w:r>
      <w:r w:rsidRPr="008C0179">
        <w:t>daybreak</w:t>
      </w:r>
      <w:r w:rsidR="007B254E">
        <w:t>’</w:t>
      </w:r>
      <w:r w:rsidRPr="008C0179">
        <w:t>].</w:t>
      </w:r>
    </w:p>
    <w:p w14:paraId="22A7F807" w14:textId="728FC0A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mòbìlé:t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motorcycle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moto, motocyclette</w:t>
      </w:r>
      <w:r w:rsidRPr="008C0179">
        <w:t xml:space="preserve"> [&lt;Fr </w:t>
      </w:r>
      <w:r>
        <w:rPr>
          <w:rFonts w:ascii="Garamond" w:hAnsi="Garamond"/>
          <w:i/>
        </w:rPr>
        <w:t>mobilette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 plural also:] rubber shoes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chaussures en gomme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pìné:</w:t>
      </w:r>
      <w:r w:rsidRPr="005D30C6">
        <w:rPr>
          <w:rFonts w:ascii="Doulos SIL" w:hAnsi="Doulos SIL"/>
          <w:i/>
          <w:color w:val="0000FF"/>
        </w:rPr>
        <w:noBreakHyphen/>
      </w:r>
      <w:r w:rsidR="002958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2958CE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20E2D8C5" w14:textId="6076A8B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mòbíl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mòbîl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mèbíl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t>mèbîl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car, automobile, truck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automobile, camion</w:t>
      </w:r>
      <w:r w:rsidRPr="008C0179">
        <w:t>.</w:t>
      </w:r>
    </w:p>
    <w:p w14:paraId="39A2C832" w14:textId="4450E35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[bínín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bínínî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2958CE">
        <w:rPr>
          <w:rFonts w:ascii="Doulos SIL" w:hAnsi="Doulos SIL"/>
          <w:i/>
          <w:color w:val="0000FF"/>
        </w:rPr>
        <w:t>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dizziness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vertige</w:t>
      </w:r>
      <w:r>
        <w:t xml:space="preserve"> - ex.: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[bínín</w:t>
      </w:r>
      <w:r w:rsidRPr="005D30C6">
        <w:rPr>
          <w:rFonts w:ascii="Doulos SIL" w:hAnsi="Doulos SIL"/>
          <w:i/>
          <w:color w:val="0000FF"/>
        </w:rPr>
        <w:noBreakHyphen/>
        <w:t>ò] bár gà:-y</w:t>
      </w:r>
      <w:r w:rsidRPr="008C0179">
        <w:t xml:space="preserve">  I feel (or: am) dizzy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le vertige</w:t>
      </w:r>
      <w:r w:rsidRPr="008C0179">
        <w:t>.</w:t>
      </w:r>
    </w:p>
    <w:p w14:paraId="34E6FCB5" w14:textId="0659A7D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[dà:bù</w:t>
      </w:r>
      <w:r w:rsidRPr="005D30C6">
        <w:rPr>
          <w:rFonts w:ascii="Doulos SIL" w:hAnsi="Doulos SIL"/>
          <w:i/>
          <w:color w:val="0000FF"/>
        </w:rPr>
        <w:noBreakHyphen/>
        <w:t>rò]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[cpd n] blinders (blindfold for horse)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œillères (de cheval)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[cpd n] fat covering stomach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graisse qui couvre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estomac </w:t>
      </w:r>
      <w:r w:rsidRPr="008C0179">
        <w:t>[</w:t>
      </w:r>
      <w:r w:rsidR="00116259">
        <w:t xml:space="preserve">“eye-covering” because it </w:t>
      </w:r>
      <w:r w:rsidRPr="008C0179">
        <w:t xml:space="preserve">covers </w:t>
      </w:r>
      <w:r w:rsidR="00116259">
        <w:t xml:space="preserve">the </w:t>
      </w:r>
      <w:r w:rsidRPr="008C0179">
        <w:t xml:space="preserve">guts like a blindfold </w:t>
      </w:r>
      <w:r w:rsidR="00116259">
        <w:t>or horse’s blinders</w:t>
      </w:r>
      <w:r w:rsidRPr="008C0179">
        <w:t>].</w:t>
      </w:r>
    </w:p>
    <w:p w14:paraId="1C797DB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[díg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[cpd n] eyeglasses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lunettes</w:t>
      </w:r>
      <w:r w:rsidRPr="008C0179">
        <w:t>.</w:t>
      </w:r>
    </w:p>
    <w:p w14:paraId="7BD91777" w14:textId="738A8A5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Pr="00116259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êl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mò:-fél-ɲòŋ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cross-eyed person, person with uncoordinated eyes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louche, personne aux yeux non coordonnés</w:t>
      </w:r>
      <w:r w:rsidRPr="008C0179">
        <w:t>.</w:t>
      </w:r>
    </w:p>
    <w:p w14:paraId="52663AB2" w14:textId="78AD068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11625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fòllòŋk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16259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[bahuvrihi cpd n or adj] one-eyed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borgne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half-wit, moron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idiot</w:t>
      </w:r>
      <w:r w:rsidRPr="008C0179">
        <w:t xml:space="preserve">  [bahuvrihi cpd, with </w:t>
      </w:r>
      <w:r w:rsidRPr="005D30C6">
        <w:rPr>
          <w:rFonts w:ascii="Doulos SIL" w:hAnsi="Doulos SIL"/>
          <w:i/>
          <w:color w:val="0000FF"/>
        </w:rPr>
        <w:t>mò:</w:t>
      </w:r>
      <w:r w:rsidRPr="008C0179">
        <w:t> 1].</w:t>
      </w:r>
    </w:p>
    <w:p w14:paraId="36E6B247" w14:textId="5C32BC7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mò:-</w:t>
      </w:r>
      <w:r w:rsidR="008E04A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gàlgàl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E04AE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[bahuvrihi cpd n or adj] wide-eyed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aux yeux grands ouverts</w:t>
      </w:r>
      <w:r w:rsidRPr="008C0179">
        <w:t xml:space="preserve">  [bahuvrihi cpd] [</w:t>
      </w:r>
      <w:r w:rsidRPr="005D30C6">
        <w:rPr>
          <w:rFonts w:ascii="Doulos SIL" w:hAnsi="Doulos SIL"/>
          <w:i/>
          <w:color w:val="0000FF"/>
        </w:rPr>
        <w:t>mò: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gàl-gàl-ò</w:t>
      </w:r>
      <w:r w:rsidRPr="008C0179">
        <w:t>].</w:t>
      </w:r>
    </w:p>
    <w:p w14:paraId="4B52320C" w14:textId="0B657D7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8E04A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E04AE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gùŋgùrì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n, lit. “eye-egg”] eyeball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globe oculaire </w:t>
      </w:r>
      <w:r w:rsidRPr="008C0179">
        <w:t>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8E04A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E04AE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2B56D1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[kò:g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kò:g-òw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[bahuvrihi cpd n or adj] rude, ill-mannered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grossière, impolie</w:t>
      </w:r>
      <w:r w:rsidRPr="008C0179">
        <w:t xml:space="preserve"> [bahuvrihi cpd].</w:t>
      </w:r>
    </w:p>
    <w:p w14:paraId="3CB1C3DF" w14:textId="3F67F95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kórè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intr] look askance, look out of the corner of one</w:t>
      </w:r>
      <w:r w:rsidR="007B254E">
        <w:t>’</w:t>
      </w:r>
      <w:r w:rsidRPr="008C0179">
        <w:t xml:space="preserve">s eye (half-seeing things)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regarder du coin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 (voyant les choses à demi)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mò:</w:t>
      </w:r>
      <w:r w:rsidRPr="005D30C6">
        <w:rPr>
          <w:rFonts w:ascii="Doulos SIL" w:hAnsi="Doulos SIL"/>
          <w:i/>
          <w:color w:val="0000FF"/>
        </w:rPr>
        <w:noBreakHyphen/>
        <w:t>kórè [kú↑=ŋ́ gùnà</w:t>
      </w:r>
      <w:r w:rsidR="008E04AE">
        <w:rPr>
          <w:rFonts w:ascii="Doulos SIL" w:hAnsi="Doulos SIL"/>
          <w:i/>
          <w:color w:val="0000FF"/>
        </w:rPr>
        <w:t>]</w:t>
      </w:r>
      <w:r w:rsidRPr="008C0179">
        <w:t xml:space="preserve">  he looked askance at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vu du coin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 w:rsidRPr="008C0179">
        <w:t>.</w:t>
      </w:r>
    </w:p>
    <w:p w14:paraId="0AB41DF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[kùŋg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[cpd n] eyelid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paupière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[cpd n] eyebrow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cil</w:t>
      </w:r>
      <w:r w:rsidRPr="008C0179">
        <w:t>.</w:t>
      </w:r>
    </w:p>
    <w:p w14:paraId="3AEDC83F" w14:textId="4D45120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kùrà:rì</w:t>
      </w:r>
      <w:r w:rsidRPr="008C0179">
        <w:t xml:space="preserve">  (form invariant)  </w:t>
      </w:r>
      <w:r>
        <w:rPr>
          <w:rFonts w:ascii="Wingdings" w:hAnsi="Wingdings"/>
          <w:sz w:val="18"/>
        </w:rPr>
        <w:t></w:t>
      </w:r>
      <w:r w:rsidRPr="008C0179">
        <w:t xml:space="preserve"> [cpd n] self-restraint out of respect for others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maiîtrise de soi, retenue pour respect aux autres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màn tù mò:</w:t>
      </w:r>
      <w:r w:rsidRPr="005D30C6">
        <w:rPr>
          <w:rFonts w:ascii="Doulos SIL" w:hAnsi="Doulos SIL"/>
          <w:i/>
          <w:color w:val="0000FF"/>
        </w:rPr>
        <w:noBreakHyphen/>
        <w:t>kùrà:rì [ká↑=ý] nàŋ kárú</w:t>
      </w:r>
      <w:r w:rsidRPr="008C0179">
        <w:t xml:space="preserve">  if it weren</w:t>
      </w:r>
      <w:r w:rsidR="007B254E">
        <w:t>’</w:t>
      </w:r>
      <w:r w:rsidRPr="008C0179">
        <w:t>t for the others present I</w:t>
      </w:r>
      <w:r w:rsidR="007B254E">
        <w:t>’</w:t>
      </w:r>
      <w:r w:rsidRPr="008C0179">
        <w:t xml:space="preserve">d strike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si les autres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étaient pas là je te frapperais</w:t>
      </w:r>
      <w:r w:rsidRPr="008C0179">
        <w:t>.</w:t>
      </w:r>
    </w:p>
    <w:p w14:paraId="4F27F1F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mòl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(surface) be slippery, hard to get a grip 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(surface) ê. glissante, difficile à tenir</w:t>
      </w:r>
      <w:r w:rsidRPr="008C0179">
        <w:t>.</w:t>
      </w:r>
    </w:p>
    <w:p w14:paraId="4A7ADC8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mòl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66B500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mòl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mólsé</w:t>
      </w:r>
      <w:r w:rsidRPr="008C0179">
        <w:t>].</w:t>
      </w:r>
    </w:p>
    <w:p w14:paraId="3DE9273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mó:lí</w:t>
      </w:r>
      <w:r w:rsidRPr="005D30C6">
        <w:rPr>
          <w:rFonts w:ascii="Doulos SIL" w:hAnsi="Doulos SIL"/>
          <w:i/>
          <w:color w:val="0000FF"/>
        </w:rPr>
        <w:noBreakHyphen/>
        <w:t>mó:lí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walk noiselessly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marcher sans faire du bruit</w:t>
      </w:r>
      <w:r w:rsidRPr="008C0179">
        <w:t>.</w:t>
      </w:r>
    </w:p>
    <w:p w14:paraId="3491E4DC" w14:textId="7C5C66B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mò:líyà</w:t>
      </w:r>
      <w:r w:rsidRPr="008C0179">
        <w:t xml:space="preserve">  {NF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FA4E26">
        <w:t xml:space="preserve"> [n</w:t>
      </w:r>
      <w:r w:rsidRPr="008C0179">
        <w:t xml:space="preserve">] guitar with one or two strings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guitare à une ou deux cordes</w:t>
      </w:r>
      <w:r w:rsidRPr="008C0179">
        <w:t xml:space="preserve"> [</w:t>
      </w:r>
      <w:r w:rsidR="00FA4E26">
        <w:rPr>
          <w:smallCaps/>
        </w:rPr>
        <w:t>dimin</w:t>
      </w:r>
      <w:r w:rsidR="00FA4E26">
        <w:t xml:space="preserve">  in form; </w:t>
      </w:r>
      <w:r w:rsidRPr="008C0179">
        <w:t xml:space="preserve">Ka </w:t>
      </w:r>
      <w:r w:rsidRPr="00BB673A">
        <w:rPr>
          <w:rFonts w:ascii="Arial Unicode MS" w:eastAsia="Arial Unicode MS" w:hAnsi="Arial Unicode MS"/>
          <w:i/>
          <w:color w:val="008000"/>
        </w:rPr>
        <w:t>mó:lò</w:t>
      </w:r>
      <w:r w:rsidRPr="008C0179">
        <w:t xml:space="preserve">, Ful </w:t>
      </w:r>
      <w:r w:rsidRPr="00BB673A">
        <w:rPr>
          <w:rFonts w:ascii="Arial Unicode MS" w:eastAsia="Arial Unicode MS" w:hAnsi="Arial Unicode MS"/>
          <w:i/>
          <w:color w:val="008000"/>
        </w:rPr>
        <w:t>mooliyaaru</w:t>
      </w:r>
      <w:r w:rsidRPr="008C0179">
        <w:t>].</w:t>
      </w:r>
    </w:p>
    <w:p w14:paraId="5C05A622" w14:textId="6FEF117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mólmê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rub on, anoint (body) with oil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enduire (corps)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huile</w:t>
      </w:r>
      <w:r w:rsidRPr="008C0179">
        <w:t xml:space="preserve"> [&lt;Ful]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tú:sú</w:t>
      </w:r>
      <w:r w:rsidRPr="008C0179">
        <w:t>].</w:t>
      </w:r>
    </w:p>
    <w:p w14:paraId="5FC35ADD" w14:textId="3C76E68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mòl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not quite ripe watermelon fruit (suitable for cooking as a vegetable)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jeune past</w:t>
      </w:r>
      <w:r w:rsidR="006B169C">
        <w:rPr>
          <w:rFonts w:ascii="Garamond" w:hAnsi="Garamond"/>
        </w:rPr>
        <w:t>èque presque mûre (qui peut ê.</w:t>
      </w:r>
      <w:r>
        <w:rPr>
          <w:rFonts w:ascii="Garamond" w:hAnsi="Garamond"/>
        </w:rPr>
        <w:t xml:space="preserve"> cuite en tant que légume)</w:t>
      </w:r>
      <w:r w:rsidRPr="008C0179">
        <w:t xml:space="preserve"> [after being cooked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gùrùmb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>Citrullus lanatus</w:t>
      </w:r>
      <w:r>
        <w:t xml:space="preserve"> (variety), Cucurbitaceae; </w:t>
      </w:r>
      <w:r w:rsidRPr="008C0179">
        <w:t xml:space="preserve">cf. 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[KCh </w:t>
      </w:r>
      <w:r w:rsidRPr="00BB673A">
        <w:rPr>
          <w:rFonts w:ascii="Arial Unicode MS" w:eastAsia="Arial Unicode MS" w:hAnsi="Arial Unicode MS"/>
          <w:i/>
          <w:color w:val="008000"/>
        </w:rPr>
        <w:t>molli</w:t>
      </w:r>
      <w:r w:rsidRPr="008C0179">
        <w:t>].</w:t>
      </w:r>
    </w:p>
    <w:p w14:paraId="6481BB6E" w14:textId="7DD6404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mólsé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bruised, be black and blue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contusionné, avoir des bleus</w:t>
      </w:r>
      <w:r w:rsidRPr="008C0179">
        <w:t xml:space="preserve"> [uncommon variant </w:t>
      </w:r>
      <w:r w:rsidRPr="005D30C6">
        <w:rPr>
          <w:rFonts w:ascii="Doulos SIL" w:hAnsi="Doulos SIL"/>
          <w:i/>
          <w:color w:val="0000FF"/>
        </w:rPr>
        <w:t>mòl</w:t>
      </w:r>
      <w:r w:rsidR="008E04AE">
        <w:t> 3</w:t>
      </w:r>
      <w:r w:rsidRPr="008C0179">
        <w:t>].</w:t>
      </w:r>
    </w:p>
    <w:p w14:paraId="6000616C" w14:textId="3E3E51A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mòm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with verb </w:t>
      </w:r>
      <w:r w:rsidRPr="005D30C6">
        <w:rPr>
          <w:rFonts w:ascii="Doulos SIL" w:hAnsi="Doulos SIL"/>
          <w:i/>
          <w:color w:val="0000FF"/>
        </w:rPr>
        <w:t>bów</w:t>
      </w:r>
      <w:r w:rsidRPr="008C0179">
        <w:t xml:space="preserve"> 3] [see </w:t>
      </w:r>
      <w:r w:rsidRPr="005D30C6">
        <w:rPr>
          <w:rFonts w:ascii="Doulos SIL" w:hAnsi="Doulos SIL"/>
          <w:i/>
          <w:color w:val="0000FF"/>
        </w:rPr>
        <w:t>mùwⁿò</w:t>
      </w:r>
      <w:r w:rsidRPr="008C0179">
        <w:t xml:space="preserve"> 3 </w:t>
      </w:r>
      <w:r w:rsidR="007B254E">
        <w:t>‘</w:t>
      </w:r>
      <w:r w:rsidRPr="008C0179">
        <w:t>daybreak</w:t>
      </w:r>
      <w:r w:rsidR="007B254E">
        <w:t>’</w:t>
      </w:r>
      <w:r w:rsidRPr="008C0179">
        <w:t>].</w:t>
      </w:r>
    </w:p>
    <w:p w14:paraId="09A64CBF" w14:textId="72359C5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>] take liberties with (sb), have one</w:t>
      </w:r>
      <w:r w:rsidR="007B254E">
        <w:t>’</w:t>
      </w:r>
      <w:r w:rsidRPr="008C0179">
        <w:t xml:space="preserve">s way with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profiter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jouir de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mon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D21F22">
        <w:t>‘</w:t>
      </w:r>
      <w:r w:rsidRPr="008C0179">
        <w:t xml:space="preserve">enjoy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jouir</w:t>
      </w:r>
      <w:r w:rsidR="00D21F22">
        <w:rPr>
          <w:rFonts w:ascii="Garamond" w:hAnsi="Garamond"/>
        </w:rPr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ɲòŋ sù hín kù móné gà:</w:t>
      </w:r>
      <w:r w:rsidRPr="005D30C6">
        <w:rPr>
          <w:rFonts w:ascii="Doulos SIL" w:hAnsi="Doulos SIL"/>
          <w:i/>
          <w:color w:val="0000FF"/>
        </w:rPr>
        <w:noBreakHyphen/>
        <w:t>yndì kây</w:t>
      </w:r>
      <w:r w:rsidRPr="008C0179">
        <w:t xml:space="preserve">  they cannot profit at our expense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ne peuvent pas se profiter à nos dépens</w:t>
      </w:r>
      <w:r w:rsidRPr="008C0179">
        <w:t>.</w:t>
      </w:r>
    </w:p>
    <w:p w14:paraId="4BDAED10" w14:textId="2CB81E6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mòŋgò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màŋgò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fail, be unable (to do </w:t>
      </w:r>
      <w:r w:rsidR="00B82168">
        <w:t>sth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échouer, ne pas réussir (à faire)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ɲòⁿ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móŋgò [ẁ díy</w:t>
      </w:r>
      <w:r w:rsidRPr="005D30C6">
        <w:rPr>
          <w:rFonts w:ascii="Doulos SIL" w:hAnsi="Doulos SIL"/>
          <w:i/>
          <w:color w:val="0000FF"/>
        </w:rPr>
        <w:noBreakHyphen/>
        <w:t>à]</w:t>
      </w:r>
      <w:r w:rsidRPr="008C0179">
        <w:t xml:space="preserve">  they failed to find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pas pu le trouver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mòŋgò [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sê]</w:t>
      </w:r>
      <w:r w:rsidRPr="008C0179">
        <w:t xml:space="preserve">  fail to master, be powerless against X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échouer contre X</w:t>
      </w:r>
      <w:r w:rsidRPr="008C0179">
        <w:t>.</w:t>
      </w:r>
    </w:p>
    <w:p w14:paraId="28C56910" w14:textId="7C7116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mó:nnê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mónnê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(pigeon) kiss (other pigeon); (adult bird) feed (its young)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(pigeon) donner un baiser à (un autre pigeon); (oiseau adulte) nourrir (sa nichée)</w:t>
      </w:r>
      <w:r w:rsidRPr="008C0179">
        <w:t xml:space="preserve"> [focus is on putting beaks together].</w:t>
      </w:r>
    </w:p>
    <w:p w14:paraId="385C540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mòntór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wristwatch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montre</w:t>
      </w:r>
      <w:r w:rsidRPr="008C0179">
        <w:t xml:space="preserve"> [&lt;Fr].</w:t>
      </w:r>
    </w:p>
    <w:p w14:paraId="4910090D" w14:textId="25AF9B8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mòr</w:t>
      </w:r>
      <w:r w:rsidRPr="005D30C6">
        <w:rPr>
          <w:rFonts w:ascii="Doulos SIL" w:hAnsi="Doulos SIL"/>
          <w:i/>
          <w:color w:val="0000FF"/>
        </w:rPr>
        <w:noBreakHyphen/>
      </w:r>
      <w:r w:rsidR="00DF5FA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F5FAF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mòr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AC7F30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bullet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balle (de fusil)</w:t>
      </w:r>
      <w:r w:rsidRPr="008C0179">
        <w:t xml:space="preserve">  [Ful </w:t>
      </w:r>
      <w:r w:rsidRPr="00BB673A">
        <w:rPr>
          <w:rFonts w:ascii="Arial Unicode MS" w:eastAsia="Arial Unicode MS" w:hAnsi="Arial Unicode MS"/>
          <w:i/>
          <w:color w:val="008000"/>
        </w:rPr>
        <w:t>morre</w:t>
      </w:r>
      <w:r w:rsidRPr="00223CBC">
        <w:t xml:space="preserve"> </w:t>
      </w:r>
      <w:r w:rsidR="007B254E">
        <w:t>‘</w:t>
      </w:r>
      <w:r w:rsidRPr="008C0179">
        <w:t>bullets</w:t>
      </w:r>
      <w:r w:rsidR="007B254E">
        <w:rPr>
          <w:rFonts w:ascii="Garamond" w:hAnsi="Garamond"/>
        </w:rPr>
        <w:t>’</w:t>
      </w:r>
      <w:r w:rsidRPr="008C0179">
        <w:t>].</w:t>
      </w:r>
    </w:p>
    <w:p w14:paraId="07380B4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 or </w:t>
      </w:r>
      <w:r w:rsidRPr="008C0179">
        <w:noBreakHyphen/>
      </w:r>
      <w:r w:rsidRPr="005D30C6">
        <w:rPr>
          <w:rFonts w:ascii="Doulos SIL" w:hAnsi="Doulos SIL"/>
          <w:i/>
          <w:color w:val="0000FF"/>
        </w:rPr>
        <w:t>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sour, fermented; curdled (milk)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aigre, fermenté; (lait) caillé</w:t>
      </w:r>
      <w:r w:rsidRPr="008C0179">
        <w:t xml:space="preserve"> [Adj &lt; </w:t>
      </w:r>
      <w:r w:rsidRPr="005D30C6">
        <w:rPr>
          <w:rFonts w:ascii="Doulos SIL" w:hAnsi="Doulos SIL"/>
          <w:i/>
          <w:color w:val="0000FF"/>
        </w:rPr>
        <w:t>mórú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0C151DDA" w14:textId="77777777" w:rsidR="004E4BA0" w:rsidRPr="008C0179" w:rsidRDefault="00261FBE" w:rsidP="008319BA">
      <w:pPr>
        <w:tabs>
          <w:tab w:val="clear" w:pos="992"/>
          <w:tab w:val="left" w:pos="234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mórú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ferment, become sour; (milk) curdle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aigrir, fermenter; (lait) cailler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mòr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Intens </w:t>
      </w:r>
      <w:r w:rsidRPr="005D30C6">
        <w:rPr>
          <w:rFonts w:ascii="Doulos SIL" w:hAnsi="Doulos SIL"/>
          <w:i/>
          <w:color w:val="0000FF"/>
        </w:rPr>
        <w:t>tóróm!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mó:rú</w:t>
      </w:r>
      <w:r w:rsidRPr="008C0179">
        <w:t>].</w:t>
      </w:r>
    </w:p>
    <w:p w14:paraId="2126E81F" w14:textId="48365B8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mó:rû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or go far away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éloigner, ê. loin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mó:rù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[VO] be or go far away from (sth); be quite different from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éloigner de, ê. loin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ê. très différent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>
        <w:t xml:space="preserve"> [3SgO </w:t>
      </w:r>
      <w:r w:rsidRPr="005D30C6">
        <w:rPr>
          <w:rFonts w:ascii="Doulos SIL" w:hAnsi="Doulos SIL"/>
          <w:i/>
          <w:color w:val="0000FF"/>
        </w:rPr>
        <w:t>mó:r-à</w:t>
      </w:r>
      <w:r w:rsidRPr="00BB673A">
        <w:t>]</w:t>
      </w:r>
      <w:r w:rsidRPr="00590ABD">
        <w:rPr>
          <w:rFonts w:ascii="Garamond" w:hAnsi="Garamond"/>
        </w:rPr>
        <w:t xml:space="preserve"> - </w:t>
      </w:r>
      <w:r>
        <w:rPr>
          <w:rFonts w:ascii="Garamond" w:hAnsi="Garamond"/>
        </w:rPr>
        <w:t xml:space="preserve">ex: </w:t>
      </w:r>
      <w:r w:rsidRPr="005D30C6">
        <w:rPr>
          <w:rFonts w:ascii="Doulos SIL" w:hAnsi="Doulos SIL"/>
          <w:i/>
          <w:color w:val="0000FF"/>
        </w:rPr>
        <w:t>ŋ̀ gú ꜜmó:rû kòyrá-nòŋ</w:t>
      </w:r>
      <w:r>
        <w:t xml:space="preserve">  you-Sg are far from your village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es loin de ton village</w:t>
      </w:r>
      <w:r w:rsidRPr="008C0179">
        <w:t>.</w:t>
      </w:r>
    </w:p>
    <w:p w14:paraId="6CA3C261" w14:textId="7700795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mò:rù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caress, apply hands gently to; smooth (wet mud in brick mold) by moving one</w:t>
      </w:r>
      <w:r w:rsidR="007B254E">
        <w:t>’</w:t>
      </w:r>
      <w:r w:rsidRPr="008C0179">
        <w:t xml:space="preserve">s hand over it gently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caresser, manier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délicate; niveler (boue dans une moule à briques en faisant passer la main doucement là-dessus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mò:rù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hál 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kátè kòwr</w:t>
      </w:r>
      <w:r w:rsidRPr="005D30C6">
        <w:rPr>
          <w:rFonts w:ascii="Doulos SIL" w:hAnsi="Doulos SIL"/>
          <w:i/>
          <w:color w:val="0000FF"/>
        </w:rPr>
        <w:noBreakHyphen/>
        <w:t>ò kúl lày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ŋ́=m</w:t>
      </w:r>
      <w:r w:rsidRPr="005D30C6">
        <w:rPr>
          <w:rFonts w:ascii="Doulos SIL" w:hAnsi="Doulos SIL"/>
          <w:i/>
          <w:color w:val="0000FF"/>
        </w:rPr>
        <w:noBreakHyphen/>
        <w:t>à:ꜛ mò:rù</w:t>
      </w:r>
      <w:r w:rsidRPr="008C0179">
        <w:t xml:space="preserve">  when you have brought the (millet) stalks, you must handle (=bend) them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quand tu auras amené les tiges (de mil), il faut que tu les manies (=plies)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[t</w:t>
      </w:r>
      <w:r w:rsidR="00B1027B">
        <w:t>r] sweet-talk (sb), speak cares</w:t>
      </w:r>
      <w:r w:rsidRPr="008C0179">
        <w:t xml:space="preserve">singly 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flagorner, caresser avec des mots</w:t>
      </w:r>
      <w:r w:rsidRPr="008C0179">
        <w:t>.</w:t>
      </w:r>
    </w:p>
    <w:p w14:paraId="6164EA43" w14:textId="3D7D523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B1027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1027B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eyelash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soucils</w:t>
      </w:r>
      <w:r w:rsidRPr="008C0179">
        <w:t>.</w:t>
      </w:r>
    </w:p>
    <w:p w14:paraId="777C033F" w14:textId="6E61800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mò:sì</w:t>
      </w:r>
      <w:r w:rsidRPr="005D30C6">
        <w:rPr>
          <w:rFonts w:ascii="Doulos SIL" w:hAnsi="Doulos SIL"/>
          <w:i/>
          <w:color w:val="0000FF"/>
        </w:rPr>
        <w:noBreakHyphen/>
      </w:r>
      <w:r w:rsidR="00B1027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ʔàlmàn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Mossi goats, a breed of small goats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chèvres mossi, une race de petites chèvres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="00B1027B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èté:w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B959234" w14:textId="2D79BB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mò:sì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Mossi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mossi</w:t>
      </w:r>
      <w:r w:rsidRPr="008C0179">
        <w:t xml:space="preserve"> [ethnic group, in Burkina Faso].</w:t>
      </w:r>
    </w:p>
    <w:p w14:paraId="6416BAB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mósó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móssó</w:t>
      </w:r>
      <w:r w:rsidRPr="008C0179">
        <w:t>].</w:t>
      </w:r>
    </w:p>
    <w:p w14:paraId="5705F8F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mòsòlhâ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[adv] [see </w:t>
      </w:r>
      <w:r w:rsidRPr="005D30C6">
        <w:rPr>
          <w:rFonts w:ascii="Doulos SIL" w:hAnsi="Doulos SIL"/>
          <w:i/>
          <w:color w:val="0000FF"/>
        </w:rPr>
        <w:t>mùsùlhâ</w:t>
      </w:r>
      <w:r w:rsidRPr="008C0179">
        <w:t>].</w:t>
      </w:r>
    </w:p>
    <w:p w14:paraId="1B2DDB14" w14:textId="321AFC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mòsòŋg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whole grains (esp. of millet, removed from ear)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grains entiers (</w:t>
      </w:r>
      <w:r w:rsidR="00B1027B">
        <w:rPr>
          <w:rFonts w:ascii="Garamond" w:hAnsi="Garamond"/>
        </w:rPr>
        <w:t xml:space="preserve">surtout </w:t>
      </w:r>
      <w:r>
        <w:rPr>
          <w:rFonts w:ascii="Garamond" w:hAnsi="Garamond"/>
        </w:rPr>
        <w:t>de mil, enlevés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épi)</w:t>
      </w:r>
      <w:r w:rsidRPr="008C0179">
        <w:t>.</w:t>
      </w:r>
    </w:p>
    <w:p w14:paraId="493A4796" w14:textId="1D391BC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móssó</w:t>
      </w:r>
      <w:r w:rsidRPr="002C3CD0">
        <w:t xml:space="preserve"> 1</w:t>
      </w:r>
      <w:r w:rsidRPr="008C0179">
        <w:t>a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mósó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[n, used adverbially] gently, slowly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doucement, lentement</w:t>
      </w:r>
      <w:r w:rsidRPr="008C0179">
        <w:t xml:space="preserve"> [often </w:t>
      </w:r>
      <w:r w:rsidR="00B1027B">
        <w:t>iterated</w:t>
      </w:r>
      <w:r w:rsidRPr="008C0179">
        <w:t xml:space="preserve">: </w:t>
      </w:r>
      <w:r w:rsidRPr="005D30C6">
        <w:rPr>
          <w:rFonts w:ascii="Doulos SIL" w:hAnsi="Doulos SIL"/>
          <w:i/>
          <w:color w:val="0000FF"/>
        </w:rPr>
        <w:t>móssó</w:t>
      </w:r>
      <w:r w:rsidRPr="005D30C6">
        <w:rPr>
          <w:rFonts w:ascii="Doulos SIL" w:hAnsi="Doulos SIL"/>
          <w:i/>
          <w:color w:val="0000FF"/>
        </w:rPr>
        <w:noBreakHyphen/>
        <w:t>móssó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hál màn tù móssó</w:t>
      </w:r>
      <w:r w:rsidRPr="008C0179">
        <w:t xml:space="preserve">  not gently; (hence) strongly, extremely, very much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pas doucement; (donc) avec force, extrêmement, beaucoup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hál à: bá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sánné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sáttê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zá:rí</w:t>
      </w:r>
      <w:r w:rsidRPr="008C0179">
        <w:t>].</w:t>
      </w:r>
    </w:p>
    <w:p w14:paraId="5BD91D9B" w14:textId="62F572D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móssó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go slowly, do gently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aller lentement, faire doucement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móssó</w:t>
      </w:r>
      <w:r w:rsidR="00B1027B">
        <w:t xml:space="preserve"> 1a]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né ꜜ[á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móssó [hál jìrbì ʔí:y</w:t>
      </w:r>
      <w:r w:rsidRPr="005D30C6">
        <w:rPr>
          <w:rFonts w:ascii="Doulos SIL" w:hAnsi="Doulos SIL"/>
          <w:i/>
          <w:color w:val="0000FF"/>
        </w:rPr>
        <w:noBreakHyphen/>
        <w:t>ꜜó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tê]]</w:t>
      </w:r>
      <w:r w:rsidRPr="008C0179">
        <w:t xml:space="preserve">  she (=bride) told him to be gentle (=abstain) until a week had passed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(=mariée) lui a dit de faire doucement (=s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abstenir)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semaine avait passé</w:t>
      </w:r>
      <w:r w:rsidRPr="008C0179">
        <w:t xml:space="preserve">.  </w:t>
      </w:r>
    </w:p>
    <w:p w14:paraId="3351B487" w14:textId="50C662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[tà:b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grain forming in </w:t>
      </w:r>
      <w:r w:rsidR="00B1027B">
        <w:t xml:space="preserve">the </w:t>
      </w:r>
      <w:r w:rsidRPr="008C0179">
        <w:t xml:space="preserve">inside corner of </w:t>
      </w:r>
      <w:r w:rsidR="00B1027B">
        <w:t xml:space="preserve">an </w:t>
      </w:r>
      <w:r w:rsidRPr="008C0179">
        <w:t xml:space="preserve">eye (can be picked out)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B1027B">
        <w:rPr>
          <w:rFonts w:ascii="Garamond" w:hAnsi="Garamond"/>
        </w:rPr>
        <w:t>g</w:t>
      </w:r>
      <w:r>
        <w:rPr>
          <w:rFonts w:ascii="Garamond" w:hAnsi="Garamond"/>
        </w:rPr>
        <w:t xml:space="preserve">rain </w:t>
      </w:r>
      <w:r w:rsidR="00B1027B">
        <w:rPr>
          <w:rFonts w:ascii="Garamond" w:hAnsi="Garamond"/>
        </w:rPr>
        <w:t xml:space="preserve">qui se développe </w:t>
      </w:r>
      <w:r>
        <w:rPr>
          <w:rFonts w:ascii="Garamond" w:hAnsi="Garamond"/>
        </w:rPr>
        <w:t>dans le coin intérieur de l</w:t>
      </w:r>
      <w:r w:rsidR="007B254E">
        <w:rPr>
          <w:rFonts w:ascii="Garamond" w:hAnsi="Garamond"/>
        </w:rPr>
        <w:t>’</w:t>
      </w:r>
      <w:r w:rsidR="00B1027B">
        <w:rPr>
          <w:rFonts w:ascii="Garamond" w:hAnsi="Garamond"/>
        </w:rPr>
        <w:t>œil (peut ê.</w:t>
      </w:r>
      <w:r>
        <w:rPr>
          <w:rFonts w:ascii="Garamond" w:hAnsi="Garamond"/>
        </w:rPr>
        <w:t xml:space="preserve"> ôté)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tà:b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0876420" w14:textId="6665E6C1" w:rsidR="004E4BA0" w:rsidRPr="008C0179" w:rsidRDefault="00261FBE" w:rsidP="008319BA">
      <w:pPr>
        <w:tabs>
          <w:tab w:val="clear" w:pos="992"/>
          <w:tab w:val="left" w:pos="837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[tà:k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tà:kì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[bahuvrihi c</w:t>
      </w:r>
      <w:r w:rsidR="00DD3171">
        <w:t>pd n, lit. “eye-four”] sorceror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sorcier</w:t>
      </w:r>
      <w:r w:rsidRPr="008C0179">
        <w:t xml:space="preserve"> [euphemism].</w:t>
      </w:r>
    </w:p>
    <w:p w14:paraId="45190B99" w14:textId="512065A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mótê</w:t>
      </w:r>
      <w:r w:rsidRPr="008C0179">
        <w:t xml:space="preserve"> </w:t>
      </w:r>
      <w:r w:rsidR="00BD3F6C">
        <w:t xml:space="preserve"> </w:t>
      </w:r>
      <w:r>
        <w:rPr>
          <w:rFonts w:ascii="Wingdings" w:hAnsi="Wingdings"/>
          <w:sz w:val="18"/>
        </w:rPr>
        <w:t></w:t>
      </w:r>
      <w:r w:rsidR="00BD3F6C">
        <w:t xml:space="preserve"> a</w:t>
      </w:r>
      <w:r w:rsidRPr="008C0179">
        <w:t xml:space="preserve">) [interrog noun, with associated but nonadjacent </w:t>
      </w:r>
      <w:r w:rsidRPr="005D30C6">
        <w:rPr>
          <w:rFonts w:ascii="Doulos SIL" w:hAnsi="Doulos SIL"/>
          <w:i/>
          <w:color w:val="0000FF"/>
        </w:rPr>
        <w:t>ńdà</w:t>
      </w:r>
      <w:r w:rsidRPr="008C0179">
        <w:t xml:space="preserve">] in what manner?, how?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 quelle façon?, comment?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móté ì </w:t>
      </w:r>
      <w:r w:rsidR="00BD3F6C" w:rsidRPr="005D30C6">
        <w:rPr>
          <w:rFonts w:ascii="Doulos SIL" w:hAnsi="Doulos SIL"/>
          <w:i/>
          <w:color w:val="0000FF"/>
        </w:rPr>
        <w:t>↑</w:t>
      </w:r>
      <w:r w:rsidRPr="005D30C6">
        <w:rPr>
          <w:rFonts w:ascii="Doulos SIL" w:hAnsi="Doulos SIL"/>
          <w:i/>
          <w:color w:val="0000FF"/>
        </w:rPr>
        <w:t>gú ꜜtó:=ńd-à nón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 w:rsidRPr="008C0179">
        <w:t xml:space="preserve">  how will I reach there?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comment vais-je y arriver?</w:t>
      </w:r>
      <w:r w:rsidRPr="008C0179">
        <w:t xml:space="preserve"> </w:t>
      </w:r>
      <w:r w:rsidR="00BD3F6C">
        <w:t xml:space="preserve"> </w:t>
      </w:r>
      <w:r w:rsidR="00BD3F6C">
        <w:rPr>
          <w:rFonts w:ascii="Wingdings" w:hAnsi="Wingdings"/>
          <w:sz w:val="18"/>
        </w:rPr>
        <w:t></w:t>
      </w:r>
      <w:r w:rsidR="00BD3F6C">
        <w:t xml:space="preserve"> b</w:t>
      </w:r>
      <w:r w:rsidR="00BD3F6C" w:rsidRPr="008C0179">
        <w:t xml:space="preserve">) [interrog noun] what? </w:t>
      </w:r>
      <w:r w:rsidR="00BD3F6C">
        <w:rPr>
          <w:rFonts w:ascii="Wingdings" w:hAnsi="Wingdings"/>
          <w:sz w:val="18"/>
        </w:rPr>
        <w:t></w:t>
      </w:r>
      <w:r w:rsidR="00BD3F6C" w:rsidRPr="008C0179">
        <w:t xml:space="preserve"> </w:t>
      </w:r>
      <w:r w:rsidR="00BD3F6C">
        <w:rPr>
          <w:rFonts w:ascii="Garamond" w:hAnsi="Garamond"/>
        </w:rPr>
        <w:t>quoi?</w:t>
      </w:r>
      <w:r w:rsidR="00BD3F6C" w:rsidRPr="008C0179">
        <w:t xml:space="preserve"> [more abstract than </w:t>
      </w:r>
      <w:r w:rsidR="00BD3F6C" w:rsidRPr="005D30C6">
        <w:rPr>
          <w:rFonts w:ascii="Doulos SIL" w:hAnsi="Doulos SIL"/>
          <w:i/>
          <w:color w:val="0000FF"/>
        </w:rPr>
        <w:t>mìhîŋ</w:t>
      </w:r>
      <w:r w:rsidR="00BD3F6C" w:rsidRPr="008C0179">
        <w:t xml:space="preserve">] [Za &amp; Ka </w:t>
      </w:r>
      <w:r w:rsidR="00BD3F6C" w:rsidRPr="00BB673A">
        <w:rPr>
          <w:rFonts w:ascii="Arial Unicode MS" w:eastAsia="Arial Unicode MS" w:hAnsi="Arial Unicode MS"/>
          <w:i/>
          <w:color w:val="008000"/>
        </w:rPr>
        <w:t>mátè</w:t>
      </w:r>
      <w:r w:rsidR="00BD3F6C" w:rsidRPr="008C0179">
        <w:t>]</w:t>
      </w:r>
      <w:r w:rsidR="00BD3F6C" w:rsidRPr="00590ABD">
        <w:t xml:space="preserve"> - </w:t>
      </w:r>
      <w:r w:rsidR="00BD3F6C" w:rsidRPr="008C0179">
        <w:t xml:space="preserve">ex: </w:t>
      </w:r>
      <w:r w:rsidR="00BD3F6C" w:rsidRPr="005D30C6">
        <w:rPr>
          <w:rFonts w:ascii="Doulos SIL" w:hAnsi="Doulos SIL"/>
          <w:i/>
          <w:color w:val="0000FF"/>
        </w:rPr>
        <w:t>móté ꜜté</w:t>
      </w:r>
      <w:r w:rsidR="00BD3F6C">
        <w:rPr>
          <w:rFonts w:ascii="Doulos SIL" w:hAnsi="Doulos SIL"/>
          <w:i/>
          <w:color w:val="0000FF"/>
        </w:rPr>
        <w:t>:</w:t>
      </w:r>
      <w:r w:rsidR="00BD3F6C" w:rsidRPr="005D30C6">
        <w:rPr>
          <w:rFonts w:ascii="Doulos SIL" w:hAnsi="Doulos SIL"/>
          <w:i/>
          <w:color w:val="0000FF"/>
        </w:rPr>
        <w:t xml:space="preserve"> mâ:</w:t>
      </w:r>
      <w:r w:rsidR="00BD3F6C" w:rsidRPr="005D30C6">
        <w:rPr>
          <w:rFonts w:ascii="Doulos SIL" w:hAnsi="Doulos SIL"/>
          <w:i/>
          <w:color w:val="0000FF"/>
        </w:rPr>
        <w:noBreakHyphen/>
        <w:t>ŋ</w:t>
      </w:r>
      <w:r w:rsidR="00BD3F6C" w:rsidRPr="00AF5E46">
        <w:t xml:space="preserve"> ? </w:t>
      </w:r>
      <w:r w:rsidR="00BD3F6C" w:rsidRPr="008C0179">
        <w:t xml:space="preserve">what is your name? </w:t>
      </w:r>
      <w:r w:rsidR="00BD3F6C" w:rsidRPr="0033636C">
        <w:rPr>
          <w:rFonts w:ascii="Wingdings" w:hAnsi="Wingdings"/>
        </w:rPr>
        <w:t></w:t>
      </w:r>
      <w:r w:rsidR="00BD3F6C" w:rsidRPr="008C0179">
        <w:t xml:space="preserve"> </w:t>
      </w:r>
      <w:r w:rsidR="00BD3F6C">
        <w:rPr>
          <w:rFonts w:ascii="Garamond" w:hAnsi="Garamond"/>
        </w:rPr>
        <w:t>quel est votre nom?</w:t>
      </w:r>
      <w:r w:rsidR="00BD3F6C"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[adv] phrase: </w:t>
      </w:r>
      <w:r w:rsidRPr="005D30C6">
        <w:rPr>
          <w:rFonts w:ascii="Doulos SIL" w:hAnsi="Doulos SIL"/>
          <w:i/>
          <w:color w:val="0000FF"/>
        </w:rPr>
        <w:t>mòtè kúl ꜜgâ </w:t>
      </w:r>
      <w:r w:rsidRPr="005D30C6">
        <w:rPr>
          <w:rFonts w:ascii="Doulos SIL" w:hAnsi="Doulos SIL"/>
          <w:i/>
          <w:color w:val="0000FF"/>
        </w:rPr>
        <w:sym w:font="Symbol" w:char="F0BC"/>
      </w:r>
      <w:r>
        <w:t xml:space="preserve"> in whatever way </w:t>
      </w:r>
      <w:r>
        <w:sym w:font="Symbol" w:char="F0BC"/>
      </w:r>
      <w:r>
        <w:t>, any way </w:t>
      </w:r>
      <w:r>
        <w:sym w:font="Symbol" w:char="F0BC"/>
      </w:r>
      <w:r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de quelque façon que ce soit </w:t>
      </w:r>
      <w:r>
        <w:rPr>
          <w:rFonts w:ascii="Garamond" w:hAnsi="Garamond"/>
        </w:rPr>
        <w:sym w:font="Symbol" w:char="F0BC"/>
      </w:r>
      <w:r>
        <w:t xml:space="preserve"> ; ex: </w:t>
      </w:r>
      <w:r w:rsidRPr="005D30C6">
        <w:rPr>
          <w:rFonts w:ascii="Doulos SIL" w:hAnsi="Doulos SIL"/>
          <w:i/>
          <w:color w:val="0000FF"/>
        </w:rPr>
        <w:t>[mòtè kúl] ꜜgâ=ŋ̀ bó ꜜkú↑=ŋ́ mí:ló↑=ńd-à</w:t>
      </w:r>
      <w:r w:rsidRPr="0094001E">
        <w:t xml:space="preserve">  however you imagine (it)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comme tu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imagines, de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quelle façon que tu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imagines</w:t>
      </w:r>
      <w:r w:rsidRPr="008C0179">
        <w:t>.</w:t>
      </w:r>
    </w:p>
    <w:p w14:paraId="6CDEBC9A" w14:textId="5A42E47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mòtô: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DfP </w:t>
      </w:r>
      <w:r w:rsidRPr="005D30C6">
        <w:rPr>
          <w:rFonts w:ascii="Doulos SIL" w:hAnsi="Doulos SIL"/>
          <w:i/>
          <w:color w:val="0000FF"/>
        </w:rPr>
        <w:t>mòtó: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])  </w:t>
      </w:r>
      <w:r>
        <w:rPr>
          <w:rFonts w:ascii="Wingdings" w:hAnsi="Wingdings"/>
          <w:sz w:val="18"/>
        </w:rPr>
        <w:t></w:t>
      </w:r>
      <w:r w:rsidR="00BD3F6C">
        <w:t xml:space="preserve"> [n</w:t>
      </w:r>
      <w:r w:rsidRPr="008C0179">
        <w:t xml:space="preserve">] motorcycle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motocyclette</w:t>
      </w:r>
      <w:r w:rsidRPr="008C0179">
        <w:t xml:space="preserve"> [&lt;Fr]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mòtó: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37F65FD9" w14:textId="2FD344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  <w:t>[tónd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tóndî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lit. “eye-stone”] eyeball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globe oculaire, boule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œil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BD3F6C">
        <w:rPr>
          <w:rFonts w:ascii="Doulos SIL" w:hAnsi="Doulos SIL"/>
          <w:i/>
          <w:color w:val="0000FF"/>
        </w:rPr>
        <w:t>[gù</w:t>
      </w:r>
      <w:r w:rsidRPr="005D30C6">
        <w:rPr>
          <w:rFonts w:ascii="Doulos SIL" w:hAnsi="Doulos SIL"/>
          <w:i/>
          <w:color w:val="0000FF"/>
        </w:rPr>
        <w:t>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1C7E41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móttî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pinch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pincer</w:t>
      </w:r>
      <w:r w:rsidRPr="008C0179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móttì</w:t>
      </w:r>
      <w:r w:rsidRPr="008C0179">
        <w:t xml:space="preserve">, perhaps Za </w:t>
      </w:r>
      <w:r w:rsidRPr="00BB673A">
        <w:rPr>
          <w:rFonts w:ascii="Arial Unicode MS" w:eastAsia="Arial Unicode MS" w:hAnsi="Arial Unicode MS"/>
          <w:i/>
          <w:color w:val="008000"/>
        </w:rPr>
        <w:t>móttù</w:t>
      </w:r>
      <w:r w:rsidRPr="008C0179">
        <w:t>].</w:t>
      </w:r>
    </w:p>
    <w:p w14:paraId="6C855104" w14:textId="65837FC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mótú-mótéy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(millet </w:t>
      </w:r>
      <w:r w:rsidR="00C921CF">
        <w:t>cakes</w:t>
      </w:r>
      <w:r w:rsidRPr="008C0179">
        <w:t xml:space="preserve">) be soggy (not firm); (e.g. overripe dates or mangoes) become squishy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(tô) ê. trop mouillé (pas ferme); (dattes ou mangues trop mûres, etc.) devenir moux</w:t>
      </w:r>
      <w:r w:rsidR="00BD3F6C">
        <w:t xml:space="preserve"> [adj </w:t>
      </w:r>
      <w:r w:rsidRPr="005D30C6">
        <w:rPr>
          <w:rFonts w:ascii="Doulos SIL" w:hAnsi="Doulos SIL"/>
          <w:i/>
          <w:color w:val="0000FF"/>
        </w:rPr>
        <w:t>mòtù-mòt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D3F6C">
        <w:t> ; cf.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pótú-pótéy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fòtògù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(hands) be greasy or slimy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(mains) ê. graisseuses ou boueuses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[intr] (body) be limber, double-jointed, elastic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(corps) ê. souple, pliant, élastique</w:t>
      </w:r>
      <w:r w:rsidRPr="008C0179">
        <w:t>.</w:t>
      </w:r>
    </w:p>
    <w:p w14:paraId="5181F56C" w14:textId="017368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mòtù-mòt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mòtù-mòt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[adj] soggy, slimy, greasy; limber (body)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trop mouillé, graisseux, boueux; (corps) souple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mótù-mòt-ò</w:t>
      </w:r>
      <w:r w:rsidRPr="008C0179">
        <w:t xml:space="preserve"> ; verb </w:t>
      </w:r>
      <w:r w:rsidRPr="005D30C6">
        <w:rPr>
          <w:rFonts w:ascii="Doulos SIL" w:hAnsi="Doulos SIL"/>
          <w:i/>
          <w:color w:val="0000FF"/>
        </w:rPr>
        <w:t>mótú-mótéy</w:t>
      </w:r>
      <w:r w:rsidRPr="008C0179">
        <w:t>].</w:t>
      </w:r>
    </w:p>
    <w:p w14:paraId="01B12175" w14:textId="00C976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môy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móy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[irregular n] namesake</w:t>
      </w:r>
      <w:r w:rsidR="00C6679A">
        <w:t>, sb who has the same name (as</w:t>
      </w:r>
      <w:r w:rsidRPr="008C0179">
        <w:t xml:space="preserve"> 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homonyme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="00C6679A">
        <w:rPr>
          <w:rFonts w:ascii="Garamond" w:hAnsi="Garamond"/>
        </w:rPr>
        <w:t>, personne qui a le même nom</w:t>
      </w:r>
      <w:r>
        <w:rPr>
          <w:rFonts w:ascii="Garamond" w:hAnsi="Garamond"/>
        </w:rPr>
        <w:t xml:space="preserve"> </w:t>
      </w:r>
      <w:r w:rsidR="00C6679A">
        <w:t>[does not allow d</w:t>
      </w:r>
      <w:r w:rsidRPr="008C0179">
        <w:t>efinite or possessor suffixes except in cpds]</w:t>
      </w:r>
      <w:r w:rsidRPr="00590ABD">
        <w:t xml:space="preserve"> - </w:t>
      </w:r>
      <w:r w:rsidRPr="008C0179">
        <w:t xml:space="preserve">possessed: 1Sg </w:t>
      </w:r>
      <w:r w:rsidRPr="005D30C6">
        <w:rPr>
          <w:rFonts w:ascii="Doulos SIL" w:hAnsi="Doulos SIL"/>
          <w:i/>
          <w:color w:val="0000FF"/>
        </w:rPr>
        <w:t>ʔáy ꜜmôy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ní ꜜmôy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môy</w:t>
      </w:r>
      <w:r w:rsidRPr="00590ABD">
        <w:t xml:space="preserve"> - </w:t>
      </w:r>
      <w:r w:rsidRPr="008C0179">
        <w:t xml:space="preserve">cpds: see </w:t>
      </w: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ꜜmôy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môy</w:t>
      </w:r>
      <w:r w:rsidRPr="008C0179">
        <w:t>.</w:t>
      </w:r>
    </w:p>
    <w:p w14:paraId="035D243B" w14:textId="433FFF0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múkê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begin to decompose, become moldy or rancid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commencer à se décomposer, moisir, rancir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ʔáppê</w:t>
      </w:r>
      <w:r w:rsidRPr="008C0179">
        <w:t>].</w:t>
      </w:r>
    </w:p>
    <w:p w14:paraId="27438AAF" w14:textId="4BD955C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múkê</w:t>
      </w:r>
      <w:r w:rsidRPr="002C3CD0">
        <w:t xml:space="preserve"> 2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mú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put (ground peanuts) into couscous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(des arachides écrasé</w:t>
      </w:r>
      <w:r w:rsidR="00BD3F6C">
        <w:rPr>
          <w:rFonts w:ascii="Garamond" w:hAnsi="Garamond"/>
        </w:rPr>
        <w:t>e</w:t>
      </w:r>
      <w:r>
        <w:rPr>
          <w:rFonts w:ascii="Garamond" w:hAnsi="Garamond"/>
        </w:rPr>
        <w:t>s) dans le couscous</w:t>
      </w:r>
      <w:r w:rsidRPr="008C0179">
        <w:t>.</w:t>
      </w:r>
    </w:p>
    <w:p w14:paraId="652C1C3A" w14:textId="03015F8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múdî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dry measure for grain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mesure (des céréales) </w:t>
      </w:r>
      <w:r w:rsidRPr="008C0179">
        <w:t>[&lt;Ar √</w:t>
      </w:r>
      <w:r w:rsidRPr="00BB673A">
        <w:rPr>
          <w:rFonts w:ascii="Arial Unicode MS" w:eastAsia="Arial Unicode MS" w:hAnsi="Arial Unicode MS"/>
          <w:color w:val="008000"/>
        </w:rPr>
        <w:t>mdd</w:t>
      </w:r>
      <w:r w:rsidRPr="008C0179">
        <w:t>].</w:t>
      </w:r>
    </w:p>
    <w:p w14:paraId="6843C4A8" w14:textId="2ADDA9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mú:jíbî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need (for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nécessité, besoin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wjb</w:t>
      </w:r>
      <w:r w:rsidRPr="008C0179">
        <w:t>].</w:t>
      </w:r>
    </w:p>
    <w:p w14:paraId="0ADC52A0" w14:textId="1DE8E34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BD3F6C">
        <w:t xml:space="preserve"> [intr] [alphabetized as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mú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415A85B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0023A4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deaf-mute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sourd-muet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lùt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]</w:t>
      </w:r>
      <w:r w:rsidRPr="008C0179">
        <w:t>.</w:t>
      </w:r>
    </w:p>
    <w:p w14:paraId="48C7884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múláfákéy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a hypocrite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un hypocrite</w:t>
      </w:r>
      <w:r w:rsidRPr="008C0179">
        <w:t xml:space="preserve"> [related to </w:t>
      </w:r>
      <w:r w:rsidRPr="005D30C6">
        <w:rPr>
          <w:rFonts w:ascii="Doulos SIL" w:hAnsi="Doulos SIL"/>
          <w:i/>
          <w:color w:val="0000FF"/>
        </w:rPr>
        <w:t>mùnà:fík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9C4EA3C" w14:textId="11F8855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mùlêy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disappear behind or under st, duck, slip away, evade grasp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disparaître de vue derrière ou sous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esquiver,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évader </w:t>
      </w:r>
      <w:r w:rsidRPr="008C0179">
        <w:t xml:space="preserve">[Ka </w:t>
      </w:r>
      <w:r w:rsidRPr="00BB673A">
        <w:rPr>
          <w:rFonts w:ascii="Arial Unicode MS" w:eastAsia="Arial Unicode MS" w:hAnsi="Arial Unicode MS"/>
          <w:i/>
          <w:color w:val="008000"/>
        </w:rPr>
        <w:t>mùlèy</w:t>
      </w:r>
      <w:r w:rsidRPr="008C0179">
        <w:t xml:space="preserve">, Zar </w:t>
      </w:r>
      <w:r w:rsidRPr="00BB673A">
        <w:rPr>
          <w:rFonts w:ascii="Arial Unicode MS" w:eastAsia="Arial Unicode MS" w:hAnsi="Arial Unicode MS"/>
          <w:i/>
          <w:color w:val="008000"/>
        </w:rPr>
        <w:t>mùláy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(moon) be eclipsed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(lune)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éclipser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[intr] go underwater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plonger sous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múléy ꜜ[[hár</w:t>
      </w:r>
      <w:r w:rsidRPr="005D30C6">
        <w:rPr>
          <w:rFonts w:ascii="Doulos SIL" w:hAnsi="Doulos SIL"/>
          <w:i/>
          <w:color w:val="0000FF"/>
        </w:rPr>
        <w:noBreakHyphen/>
        <w:t>ó kún</w:t>
      </w:r>
      <w:r w:rsidRPr="005D30C6">
        <w:rPr>
          <w:rFonts w:ascii="Doulos SIL" w:hAnsi="Doulos SIL"/>
          <w:i/>
          <w:color w:val="0000FF"/>
        </w:rPr>
        <w:noBreakHyphen/>
        <w:t>ò] gà]</w:t>
      </w:r>
      <w:r w:rsidRPr="002C3CD0">
        <w:t xml:space="preserve"> </w:t>
      </w:r>
      <w:r w:rsidR="00631FBC">
        <w:t xml:space="preserve"> </w:t>
      </w:r>
      <w:r w:rsidRPr="002C3CD0">
        <w:t>I</w:t>
      </w:r>
      <w:r w:rsidRPr="008C0179">
        <w:t xml:space="preserve"> </w:t>
      </w:r>
      <w:r w:rsidR="00631FBC">
        <w:t>dove</w:t>
      </w:r>
      <w:r w:rsidRPr="008C0179">
        <w:t xml:space="preserve"> right into the midst of the water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plongé en pleine eau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631FBC">
        <w:t> d) </w:t>
      </w:r>
      <w:r w:rsidRPr="008C0179">
        <w:t xml:space="preserve">[intr] drop out (e.g. of school)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abandonner (école, etc.)</w:t>
      </w:r>
      <w:r w:rsidRPr="008C0179">
        <w:t>.</w:t>
      </w:r>
    </w:p>
    <w:p w14:paraId="025AC7B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múlgû</w:t>
      </w:r>
      <w:r w:rsidRPr="008C0179">
        <w:t xml:space="preserve">  [only attested in this form]  </w:t>
      </w:r>
      <w:r>
        <w:rPr>
          <w:rFonts w:ascii="Wingdings" w:hAnsi="Wingdings"/>
          <w:sz w:val="18"/>
        </w:rPr>
        <w:t></w:t>
      </w:r>
      <w:r w:rsidRPr="008C0179">
        <w:t xml:space="preserve"> [n] toothless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sans dents</w:t>
      </w:r>
      <w:r w:rsidRPr="008C0179">
        <w:t>.</w:t>
      </w:r>
    </w:p>
    <w:p w14:paraId="6FAD12CB" w14:textId="6B30DC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mù:l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beautiful thing or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chose ou personne jolie</w:t>
      </w:r>
      <w:r w:rsidR="00631FBC">
        <w:t xml:space="preserve"> [</w:t>
      </w:r>
      <w:r w:rsidR="00631FBC" w:rsidRPr="00631FBC">
        <w:rPr>
          <w:smallCaps/>
          <w:szCs w:val="24"/>
        </w:rPr>
        <w:t>dimin</w:t>
      </w:r>
      <w:r w:rsidR="00631FBC">
        <w:t xml:space="preserve"> in form]</w:t>
      </w:r>
      <w:r w:rsidRPr="008C0179">
        <w:t>.</w:t>
      </w:r>
    </w:p>
    <w:p w14:paraId="5DB6E8FD" w14:textId="4C8225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grinding implement</w:t>
      </w:r>
      <w:r w:rsidR="00631FBC">
        <w:t>, mill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moule</w:t>
      </w:r>
      <w:r w:rsidRPr="008C0179">
        <w:t xml:space="preserve"> [&lt;Fr].</w:t>
      </w:r>
    </w:p>
    <w:p w14:paraId="4D150A66" w14:textId="08A1AA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múmúg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 [see </w:t>
      </w:r>
      <w:r w:rsidRPr="005D30C6">
        <w:rPr>
          <w:rFonts w:ascii="Doulos SIL" w:hAnsi="Doulos SIL"/>
          <w:i/>
          <w:color w:val="0000FF"/>
        </w:rPr>
        <w:t>bàsì</w:t>
      </w:r>
      <w:r w:rsidRPr="005D30C6">
        <w:rPr>
          <w:rFonts w:ascii="Doulos SIL" w:hAnsi="Doulos SIL"/>
          <w:i/>
          <w:color w:val="0000FF"/>
        </w:rPr>
        <w:noBreakHyphen/>
      </w:r>
      <w:r w:rsidR="00631F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múmúg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31FBC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3B3CD8C0" w14:textId="6CB37E4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múmúsú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smile, chuckle, laugh softly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sourire, rire doucement</w:t>
      </w:r>
      <w:r w:rsidR="00995DF2">
        <w:t xml:space="preserve"> [Imprt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múmúsù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múmúsù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múmúsú</w:t>
      </w:r>
      <w:r w:rsidRPr="008C0179">
        <w:t>].</w:t>
      </w:r>
    </w:p>
    <w:p w14:paraId="28541498" w14:textId="6244E0C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múmúsú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(salt bar, bread) crumble, break up into grains or crumbs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(barre de sel, pain)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effondre</w:t>
      </w:r>
      <w:r w:rsidR="00A870CB">
        <w:rPr>
          <w:rFonts w:ascii="Garamond" w:hAnsi="Garamond"/>
        </w:rPr>
        <w:t>r</w:t>
      </w:r>
      <w:r>
        <w:rPr>
          <w:rFonts w:ascii="Garamond" w:hAnsi="Garamond"/>
        </w:rPr>
        <w:t xml:space="preserve"> en grains,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émietter</w:t>
      </w:r>
      <w:r w:rsidRPr="008C0179">
        <w:t>.</w:t>
      </w:r>
      <w:r>
        <w:rPr>
          <w:rFonts w:ascii="Garamond" w:hAnsi="Garamond"/>
        </w:rPr>
        <w:t xml:space="preserve"> </w:t>
      </w:r>
    </w:p>
    <w:p w14:paraId="3CA6D2B3" w14:textId="7F0AEB0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mún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múŋ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pour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verser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overflow, pour out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870CB">
        <w:rPr>
          <w:rFonts w:ascii="Garamond" w:hAnsi="Garamond"/>
        </w:rPr>
        <w:t>déborder, s</w:t>
      </w:r>
      <w:r>
        <w:rPr>
          <w:rFonts w:ascii="Garamond" w:hAnsi="Garamond"/>
        </w:rPr>
        <w:t>e verser</w:t>
      </w:r>
      <w:r w:rsidRPr="008C0179">
        <w:t>.</w:t>
      </w:r>
    </w:p>
    <w:p w14:paraId="66EE01CE" w14:textId="541BABA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mìnà:fík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fíkî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 or adj] untrustworthy person, swindler, big talker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escroc, vaurien, bavardeur</w:t>
      </w:r>
      <w:r w:rsidRPr="008C0179">
        <w:t xml:space="preserve"> [general insulting term; cf. verb </w:t>
      </w:r>
      <w:r w:rsidRPr="005D30C6">
        <w:rPr>
          <w:rFonts w:ascii="Doulos SIL" w:hAnsi="Doulos SIL"/>
          <w:i/>
          <w:color w:val="0000FF"/>
        </w:rPr>
        <w:t>múláfákéy</w:t>
      </w:r>
      <w:r w:rsidRPr="008C0179">
        <w:t>] [&lt;Ar √</w:t>
      </w:r>
      <w:r w:rsidRPr="00BB673A">
        <w:rPr>
          <w:rFonts w:ascii="Arial Unicode MS" w:eastAsia="Arial Unicode MS" w:hAnsi="Arial Unicode MS"/>
          <w:color w:val="008000"/>
        </w:rPr>
        <w:t>nfq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kótí mùnà:fík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the blasted boy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imbécile du garçon</w:t>
      </w:r>
      <w:r w:rsidRPr="008C0179">
        <w:t>.</w:t>
      </w:r>
    </w:p>
    <w:p w14:paraId="53C8217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tear(s)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larme</w:t>
      </w:r>
      <w:r w:rsidRPr="008C0179"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múndì</w:t>
      </w:r>
      <w:r w:rsidRPr="008C0179">
        <w:t>].</w:t>
      </w:r>
    </w:p>
    <w:p w14:paraId="3FB7AB3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mùŋè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mùɲè</w:t>
      </w:r>
      <w:r w:rsidRPr="008C0179">
        <w:t>].</w:t>
      </w:r>
    </w:p>
    <w:p w14:paraId="04303B8B" w14:textId="60E780C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final] [see </w:t>
      </w:r>
      <w:r w:rsidRPr="005D30C6">
        <w:rPr>
          <w:rFonts w:ascii="Doulos SIL" w:hAnsi="Doulos SIL"/>
          <w:i/>
          <w:color w:val="0000FF"/>
        </w:rPr>
        <w:t>tàbà</w:t>
      </w:r>
      <w:r w:rsidRPr="005D30C6">
        <w:rPr>
          <w:rFonts w:ascii="Doulos SIL" w:hAnsi="Doulos SIL"/>
          <w:i/>
          <w:color w:val="0000FF"/>
        </w:rPr>
        <w:noBreakHyphen/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adjectival derivation from </w:t>
      </w:r>
      <w:r w:rsidRPr="005D30C6">
        <w:rPr>
          <w:rFonts w:ascii="Doulos SIL" w:hAnsi="Doulos SIL"/>
          <w:i/>
          <w:color w:val="0000FF"/>
        </w:rPr>
        <w:t>mún</w:t>
      </w:r>
      <w:r w:rsidRPr="008C0179">
        <w:t>]</w:t>
      </w:r>
      <w:r w:rsidR="00A870CB">
        <w:t>.</w:t>
      </w:r>
    </w:p>
    <w:p w14:paraId="4968FFD0" w14:textId="174253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,2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mò:</w:t>
      </w:r>
      <w:r w:rsidRPr="008C0179">
        <w:t xml:space="preserve"> 1 </w:t>
      </w:r>
      <w:r w:rsidR="007B254E">
        <w:t>‘</w:t>
      </w:r>
      <w:r w:rsidRPr="008C0179">
        <w:t>eye</w:t>
      </w:r>
      <w:r w:rsidR="007B254E">
        <w:t>’</w:t>
      </w:r>
      <w:r w:rsidRPr="008C0179">
        <w:t>].</w:t>
      </w:r>
    </w:p>
    <w:p w14:paraId="5C2AB0DE" w14:textId="425878F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,2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 </w:t>
      </w:r>
      <w:r w:rsidR="007B254E">
        <w:t>‘</w:t>
      </w:r>
      <w:r w:rsidRPr="008C0179">
        <w:t>rice</w:t>
      </w:r>
      <w:r w:rsidR="007B254E">
        <w:t>’</w:t>
      </w:r>
      <w:r w:rsidRPr="008C0179">
        <w:t>].</w:t>
      </w:r>
    </w:p>
    <w:p w14:paraId="6CD01A79" w14:textId="4A5087A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mùɲè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mùɲà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patient, wait; be tolerant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patienter, attendre; ê. tolérant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mùyⁿá</w:t>
      </w:r>
      <w:r w:rsidRPr="008C0179">
        <w:t> ; perhaps &lt;Ful √</w:t>
      </w:r>
      <w:r w:rsidRPr="00BB673A">
        <w:rPr>
          <w:rFonts w:ascii="Arial Unicode MS" w:eastAsia="Arial Unicode MS" w:hAnsi="Arial Unicode MS"/>
          <w:color w:val="008000"/>
        </w:rPr>
        <w:t>muɲ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wait patiently for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attendre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avec patience</w:t>
      </w:r>
      <w:r w:rsidRPr="00590ABD">
        <w:t xml:space="preserve"> - </w:t>
      </w:r>
      <w:r w:rsidRPr="008C0179">
        <w:t xml:space="preserve">Recip: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èr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múɲè</w:t>
      </w:r>
      <w:r w:rsidRPr="000023A4">
        <w:t xml:space="preserve">  b</w:t>
      </w:r>
      <w:r w:rsidRPr="008C0179">
        <w:t xml:space="preserve">e tolerant of each other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ê. mutuellement tolérant</w:t>
      </w:r>
      <w:r w:rsidRPr="008C0179">
        <w:t>.</w:t>
      </w:r>
    </w:p>
    <w:p w14:paraId="06948E65" w14:textId="7FC215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mú:ɲê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have a desire for, feel like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envie de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mú:ɲ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 ; [perhaps &lt;Ful √</w:t>
      </w:r>
      <w:r w:rsidRPr="00BB673A">
        <w:rPr>
          <w:rFonts w:ascii="Arial Unicode MS" w:eastAsia="Arial Unicode MS" w:hAnsi="Arial Unicode MS"/>
          <w:color w:val="008000"/>
        </w:rPr>
        <w:t>muuy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mú:ɲé ꜜdór</w:t>
      </w:r>
      <w:r w:rsidRPr="005D30C6">
        <w:rPr>
          <w:rFonts w:ascii="Doulos SIL" w:hAnsi="Doulos SIL"/>
          <w:i/>
          <w:color w:val="0000FF"/>
        </w:rPr>
        <w:noBreakHyphen/>
        <w:t>ó hàŋ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2C3CD0">
        <w:t xml:space="preserve"> </w:t>
      </w:r>
      <w:r w:rsidR="00DD3171">
        <w:t xml:space="preserve"> </w:t>
      </w:r>
      <w:r w:rsidRPr="002C3CD0">
        <w:t>I</w:t>
      </w:r>
      <w:r w:rsidR="00DD3171">
        <w:t xml:space="preserve"> felt like drinking millet beer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eu envie de boire la bière de mil</w:t>
      </w:r>
      <w:r w:rsidRPr="008C0179">
        <w:t>.</w:t>
      </w:r>
    </w:p>
    <w:p w14:paraId="0C2764AE" w14:textId="5CEEC1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mùɲ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7B254E">
        <w:t>‘</w:t>
      </w:r>
      <w:r w:rsidRPr="008C0179">
        <w:t>the eyes</w:t>
      </w:r>
      <w:r w:rsidR="007B254E">
        <w:t>’</w:t>
      </w:r>
      <w:r w:rsidRPr="008C0179">
        <w:t xml:space="preserve"> or </w:t>
      </w:r>
      <w:r w:rsidR="007B254E">
        <w:t>‘</w:t>
      </w:r>
      <w:r w:rsidRPr="008C0179">
        <w:t>my eye</w:t>
      </w:r>
      <w:r w:rsidR="007B254E">
        <w:t>’</w:t>
      </w:r>
      <w:r w:rsidRPr="008C0179">
        <w:t>, &lt; </w:t>
      </w:r>
      <w:r w:rsidRPr="005D30C6">
        <w:rPr>
          <w:rFonts w:ascii="Doulos SIL" w:hAnsi="Doulos SIL"/>
          <w:i/>
          <w:color w:val="0000FF"/>
        </w:rPr>
        <w:t>mò:</w:t>
      </w:r>
      <w:r w:rsidRPr="008C0179">
        <w:t xml:space="preserve"> 1].</w:t>
      </w:r>
    </w:p>
    <w:p w14:paraId="5E4E0C39" w14:textId="73EF776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múréy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do on purpose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exprès</w:t>
      </w:r>
      <w:r w:rsidRPr="008C0179">
        <w:t xml:space="preserve"> [cf. Ful √</w:t>
      </w:r>
      <w:r w:rsidRPr="00BB673A">
        <w:rPr>
          <w:rFonts w:ascii="Arial Unicode MS" w:eastAsia="Arial Unicode MS" w:hAnsi="Arial Unicode MS"/>
          <w:color w:val="008000"/>
        </w:rPr>
        <w:t>mur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]. </w:t>
      </w:r>
    </w:p>
    <w:p w14:paraId="7337DC91" w14:textId="6FDF641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mùrg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 [see </w:t>
      </w: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</w:r>
      <w:r w:rsidR="00A870C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870CB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41159C2A" w14:textId="39BC7F3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múrs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waste, loss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perte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múrsû</w:t>
      </w:r>
      <w:r w:rsidRPr="008C0179">
        <w:t>].</w:t>
      </w:r>
    </w:p>
    <w:p w14:paraId="7514C9E7" w14:textId="6810974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múrsû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waste or lose (sth precious) to one</w:t>
      </w:r>
      <w:r w:rsidR="007B254E">
        <w:t>’</w:t>
      </w:r>
      <w:r w:rsidRPr="008C0179">
        <w:t xml:space="preserve">s regret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perdre ou gaspiller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important) à son regret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múrs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múrsù</w:t>
      </w:r>
      <w:r w:rsidRPr="008C0179">
        <w:t>, cf. Ful √</w:t>
      </w:r>
      <w:r w:rsidRPr="00BB673A">
        <w:rPr>
          <w:rFonts w:ascii="Arial Unicode MS" w:eastAsia="Arial Unicode MS" w:hAnsi="Arial Unicode MS"/>
          <w:color w:val="008000"/>
        </w:rPr>
        <w:t>murs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regret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múrsú ʔànzórf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2C3CD0">
        <w:t xml:space="preserve"> </w:t>
      </w:r>
      <w:r w:rsidR="00A870CB">
        <w:t xml:space="preserve"> </w:t>
      </w:r>
      <w:r w:rsidRPr="002C3CD0">
        <w:t>I</w:t>
      </w:r>
      <w:r w:rsidRPr="008C0179">
        <w:t xml:space="preserve"> lost my money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perdu mon arge</w:t>
      </w:r>
      <w:r w:rsidRPr="008C0179">
        <w:t xml:space="preserve">nt; </w:t>
      </w:r>
      <w:r w:rsidRPr="005D30C6">
        <w:rPr>
          <w:rFonts w:ascii="Doulos SIL" w:hAnsi="Doulos SIL"/>
          <w:i/>
          <w:color w:val="0000FF"/>
        </w:rPr>
        <w:t>à múrsú hùnd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he lost (=gave away) his soul (=life)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perdu son âme (=sa vie)</w:t>
      </w:r>
      <w:r w:rsidRPr="008C0179">
        <w:t>.</w:t>
      </w:r>
    </w:p>
    <w:p w14:paraId="39928A2B" w14:textId="7642D20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múrtê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rebel; </w:t>
      </w:r>
      <w:r w:rsidR="00A870CB">
        <w:t xml:space="preserve">renege, </w:t>
      </w:r>
      <w:r w:rsidRPr="008C0179">
        <w:t xml:space="preserve">back out of an agreement, no longer cooperate; (donkey) refuse to budge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870CB">
        <w:rPr>
          <w:rFonts w:ascii="Garamond" w:hAnsi="Garamond"/>
        </w:rPr>
        <w:t>se révolter;</w:t>
      </w:r>
      <w:r>
        <w:rPr>
          <w:rFonts w:ascii="Garamond" w:hAnsi="Garamond"/>
        </w:rPr>
        <w:t xml:space="preserve"> </w:t>
      </w:r>
      <w:r w:rsidR="00A870CB">
        <w:rPr>
          <w:rFonts w:ascii="Garamond" w:hAnsi="Garamond"/>
        </w:rPr>
        <w:t>annuler un</w:t>
      </w:r>
      <w:r>
        <w:rPr>
          <w:rFonts w:ascii="Garamond" w:hAnsi="Garamond"/>
        </w:rPr>
        <w:t xml:space="preserve"> accord</w:t>
      </w:r>
      <w:r w:rsidR="00A870CB">
        <w:rPr>
          <w:rFonts w:ascii="Garamond" w:hAnsi="Garamond"/>
        </w:rPr>
        <w:t xml:space="preserve"> ulilatéralement</w:t>
      </w:r>
      <w:r>
        <w:rPr>
          <w:rFonts w:ascii="Garamond" w:hAnsi="Garamond"/>
        </w:rPr>
        <w:t>, cesser de coopérer; (âne) refuser de marcher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murt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45CB7926" w14:textId="23407AA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mùsél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mùsêl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schoolteacher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maître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école</w:t>
      </w:r>
      <w:r w:rsidRPr="008C0179">
        <w:t xml:space="preserve"> [&lt;Fr </w:t>
      </w:r>
      <w:r>
        <w:rPr>
          <w:rFonts w:ascii="Garamond" w:hAnsi="Garamond"/>
          <w:i/>
        </w:rPr>
        <w:t>Monsieur</w:t>
      </w:r>
      <w:r w:rsidRPr="008C0179">
        <w:t>].</w:t>
      </w:r>
    </w:p>
    <w:p w14:paraId="29F3855E" w14:textId="4B6FFE7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mùsêy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massage, rub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masser, frotter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mùsáy</w:t>
      </w:r>
      <w:r w:rsidRPr="008C0179">
        <w:t xml:space="preserve">, Ka &amp; TSK </w:t>
      </w:r>
      <w:r w:rsidRPr="00BB673A">
        <w:rPr>
          <w:rFonts w:ascii="Arial Unicode MS" w:eastAsia="Arial Unicode MS" w:hAnsi="Arial Unicode MS"/>
          <w:i/>
          <w:color w:val="008000"/>
        </w:rPr>
        <w:t>mùsèy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knead</w:t>
      </w:r>
      <w:r w:rsidR="00A870CB">
        <w:t xml:space="preserve"> (dough)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pétrir (pâte)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tan, </w:t>
      </w:r>
      <w:r w:rsidR="00A870CB">
        <w:t>cure</w:t>
      </w:r>
      <w:r w:rsidRPr="008C0179">
        <w:t xml:space="preserve"> (hides)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tanner (peaux)</w:t>
      </w:r>
      <w:r w:rsidRPr="008C0179">
        <w:t>.</w:t>
      </w:r>
    </w:p>
    <w:p w14:paraId="7E502376" w14:textId="150068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mùsó:r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mìsó:r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woman</w:t>
      </w:r>
      <w:r w:rsidR="007B254E">
        <w:t>’</w:t>
      </w:r>
      <w:r w:rsidRPr="008C0179">
        <w:t xml:space="preserve">s shawl (wrapped on head)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foulard de femme</w:t>
      </w:r>
      <w:r w:rsidRPr="008C0179">
        <w:t xml:space="preserve"> [&lt;Fr </w:t>
      </w:r>
      <w:r>
        <w:rPr>
          <w:rFonts w:ascii="Garamond" w:hAnsi="Garamond"/>
          <w:i/>
        </w:rPr>
        <w:t>mouchoir</w:t>
      </w:r>
      <w:r w:rsidRPr="008C0179">
        <w:t>].</w:t>
      </w:r>
    </w:p>
    <w:p w14:paraId="636D6E89" w14:textId="6B21A19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mùsùfúr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0ò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large Fula-style earring (esp. in gold)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boucle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oreille style peul (surtout en or)</w:t>
      </w:r>
      <w:r w:rsidRPr="008C0179">
        <w:t>.</w:t>
      </w:r>
    </w:p>
    <w:p w14:paraId="78366398" w14:textId="0C14798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mùsùlhâ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mòsòlhâ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[n] favor (done for sb without charge or at a discount)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service (rendu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gratuitement ou à bas prix)</w:t>
      </w:r>
      <w:r w:rsidRPr="008C0179">
        <w:t xml:space="preserve">  [cf. Ful </w:t>
      </w:r>
      <w:r w:rsidRPr="00BB673A">
        <w:rPr>
          <w:rFonts w:ascii="Arial Unicode MS" w:eastAsia="Arial Unicode MS" w:hAnsi="Arial Unicode MS"/>
          <w:i/>
          <w:color w:val="008000"/>
        </w:rPr>
        <w:t>mosola</w:t>
      </w:r>
      <w:r w:rsidRPr="008C0179">
        <w:t xml:space="preserve"> </w:t>
      </w:r>
      <w:r w:rsidR="007B254E">
        <w:t>‘</w:t>
      </w:r>
      <w:r w:rsidRPr="008C0179">
        <w:t>not expensive</w:t>
      </w:r>
      <w:r w:rsidR="007B254E">
        <w:rPr>
          <w:rFonts w:ascii="Garamond" w:hAnsi="Garamond"/>
        </w:rPr>
        <w:t>’</w:t>
      </w:r>
      <w:r w:rsidRPr="008C0179">
        <w:t>, perhaps &lt;Ar √</w:t>
      </w:r>
      <w:r w:rsidRPr="00BB673A">
        <w:rPr>
          <w:rFonts w:ascii="Arial Unicode MS" w:eastAsia="Arial Unicode MS" w:hAnsi="Arial Unicode MS"/>
          <w:color w:val="008000"/>
        </w:rPr>
        <w:t>ṣlħ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ńdù mùsùlhâ</w:t>
      </w:r>
      <w:r w:rsidRPr="008C0179">
        <w:t xml:space="preserve">  cheaply, easily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facilement, à bon marché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màn tù mùsùlhá ꜜgá á↑=ŋ́ ꜜté: s</w:t>
      </w:r>
      <w:r w:rsidRPr="005D30C6">
        <w:rPr>
          <w:rFonts w:ascii="Doulos SIL" w:hAnsi="Doulos SIL"/>
          <w:i/>
          <w:color w:val="0000FF"/>
        </w:rPr>
        <w:noBreakHyphen/>
        <w:t xml:space="preserve">âŋ, nám bànà </w:t>
      </w:r>
      <w:r w:rsidR="00A870C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sé</w:t>
      </w:r>
      <w:r w:rsidR="00A870C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A870C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kà:tíb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A870CB">
        <w:rPr>
          <w:rFonts w:ascii="Doulos SIL" w:hAnsi="Doulos SIL"/>
          <w:i/>
          <w:color w:val="0000FF"/>
        </w:rPr>
        <w:t>]</w:t>
      </w:r>
      <w:r w:rsidRPr="008C0179">
        <w:t xml:space="preserve">  unless he does do it for you as a favor, you</w:t>
      </w:r>
      <w:r w:rsidR="007B254E">
        <w:t>’</w:t>
      </w:r>
      <w:r w:rsidRPr="008C0179">
        <w:t xml:space="preserve">ll pay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 w:rsidR="00A870CB">
        <w:rPr>
          <w:rFonts w:ascii="Garamond" w:hAnsi="Garamond"/>
        </w:rPr>
        <w:t xml:space="preserve">il ne </w:t>
      </w:r>
      <w:r>
        <w:rPr>
          <w:rFonts w:ascii="Garamond" w:hAnsi="Garamond"/>
        </w:rPr>
        <w:t xml:space="preserve">le fait pas pour toi </w:t>
      </w:r>
      <w:r w:rsidR="00A870CB">
        <w:rPr>
          <w:rFonts w:ascii="Garamond" w:hAnsi="Garamond"/>
        </w:rPr>
        <w:t>gratuitement</w:t>
      </w:r>
      <w:r>
        <w:rPr>
          <w:rFonts w:ascii="Garamond" w:hAnsi="Garamond"/>
        </w:rPr>
        <w:t>, tu le paieras</w:t>
      </w:r>
      <w:r w:rsidRPr="008C0179">
        <w:t>.</w:t>
      </w:r>
    </w:p>
    <w:p w14:paraId="5997B8A6" w14:textId="754E015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mútí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drown; disappear from view (underwater or behind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noyer; disparaître de vue (sous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eau ou derrière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2C93B104" w14:textId="0798964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mùtùkál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mùtkál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kâl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miskal (5-gram weight measure)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mitkal, mesure de poids (5 gram)</w:t>
      </w:r>
      <w:r w:rsidRPr="008C0179">
        <w:t xml:space="preserve"> [&lt;Ar </w:t>
      </w:r>
      <w:r w:rsidRPr="00A870CB">
        <w:rPr>
          <w:rFonts w:ascii="Arial Unicode MS" w:eastAsia="Arial Unicode MS" w:hAnsi="Arial Unicode MS" w:cs="Arial Unicode MS"/>
          <w:i/>
          <w:color w:val="008000"/>
        </w:rPr>
        <w:t>miθqaal</w:t>
      </w:r>
      <w:r w:rsidRPr="008C0179">
        <w:t>, root √</w:t>
      </w:r>
      <w:r w:rsidRPr="00BB673A">
        <w:rPr>
          <w:rFonts w:ascii="Arial Unicode MS" w:eastAsia="Arial Unicode MS" w:hAnsi="Arial Unicode MS"/>
          <w:color w:val="008000"/>
        </w:rPr>
        <w:t>θql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mùtkál ꜜhíŋká wúr</w:t>
      </w:r>
      <w:r w:rsidRPr="005D30C6">
        <w:rPr>
          <w:rFonts w:ascii="Doulos SIL" w:hAnsi="Doulos SIL"/>
          <w:i/>
          <w:color w:val="0000FF"/>
        </w:rPr>
        <w:noBreakHyphen/>
        <w:t>à: kà:</w:t>
      </w:r>
      <w:r w:rsidRPr="008C0179">
        <w:t xml:space="preserve">  she took out (=handed over, paid) two miskals of gold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a enlevé (=payé) deux mitkals de poids</w:t>
      </w:r>
      <w:r w:rsidRPr="008C0179">
        <w:t>.</w:t>
      </w:r>
    </w:p>
    <w:p w14:paraId="38FAB1D5" w14:textId="52486B3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mú:tû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mú:tû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mú:tû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ignoramus, know-nothing, simpleton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ignorant, niais</w:t>
      </w:r>
      <w:r w:rsidRPr="008C0179">
        <w:t xml:space="preserve"> [cf. Ful </w:t>
      </w:r>
      <w:r w:rsidRPr="00A870CB">
        <w:rPr>
          <w:rFonts w:ascii="Arial Unicode MS" w:eastAsia="Arial Unicode MS" w:hAnsi="Arial Unicode MS" w:cs="Arial Unicode MS"/>
          <w:i/>
          <w:color w:val="008000"/>
        </w:rPr>
        <w:t>muutumaata</w:t>
      </w:r>
      <w:r w:rsidRPr="008C0179">
        <w:t xml:space="preserve"> </w:t>
      </w:r>
      <w:r w:rsidR="007B254E">
        <w:t>‘</w:t>
      </w:r>
      <w:r w:rsidRPr="008C0179">
        <w:t>woman who is beautiful and stupid</w:t>
      </w:r>
      <w:r w:rsidR="007B254E">
        <w:t>’</w:t>
      </w:r>
      <w:r w:rsidRPr="008C0179">
        <w:t>].</w:t>
      </w:r>
    </w:p>
    <w:p w14:paraId="048507E2" w14:textId="107F1C8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</w:t>
      </w:r>
      <w:r w:rsidRPr="008C0179">
        <w:rPr>
          <w:b/>
        </w:rPr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mò:</w:t>
      </w:r>
      <w:r w:rsidRPr="008C0179">
        <w:t xml:space="preserve"> 1 </w:t>
      </w:r>
      <w:r w:rsidR="007B254E">
        <w:t>‘</w:t>
      </w:r>
      <w:r w:rsidRPr="008C0179">
        <w:t>eye</w:t>
      </w:r>
      <w:r w:rsidR="007B254E">
        <w:t>’</w:t>
      </w:r>
      <w:r w:rsidRPr="008C0179">
        <w:t>]</w:t>
      </w:r>
    </w:p>
    <w:p w14:paraId="7E8C11DC" w14:textId="24A8B70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mò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rice (plant or crop)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riz (plante ou céréale)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mùɲ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àꜛ mùwⁿ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]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Oryza sativa</w:t>
      </w:r>
      <w:r w:rsidRPr="008C0179">
        <w:t>, Poaceae]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gò:r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múwⁿ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5E961DEE" w14:textId="08876AB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mùwⁿò</w:t>
      </w:r>
      <w:r w:rsidRPr="002C3CD0">
        <w:t xml:space="preserve"> 3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mùŋò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mùwò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mò: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 xml:space="preserve">mòm </w:t>
      </w:r>
      <w:r w:rsidRPr="008C0179">
        <w:t xml:space="preserve">[form usually invariant for each speaker]  </w:t>
      </w:r>
      <w:r>
        <w:rPr>
          <w:rFonts w:ascii="Wingdings" w:hAnsi="Wingdings"/>
          <w:sz w:val="18"/>
        </w:rPr>
        <w:t></w:t>
      </w:r>
      <w:r w:rsidRPr="008C0179">
        <w:t xml:space="preserve"> [n, in phrase with </w:t>
      </w:r>
      <w:r w:rsidRPr="005D30C6">
        <w:rPr>
          <w:rFonts w:ascii="Doulos SIL" w:hAnsi="Doulos SIL"/>
          <w:i/>
          <w:color w:val="0000FF"/>
        </w:rPr>
        <w:t>bów</w:t>
      </w:r>
      <w:r w:rsidRPr="008C0179">
        <w:t xml:space="preserve"> 3 or variant </w:t>
      </w:r>
      <w:r w:rsidRPr="005D30C6">
        <w:rPr>
          <w:rFonts w:ascii="Doulos SIL" w:hAnsi="Doulos SIL"/>
          <w:i/>
          <w:color w:val="0000FF"/>
        </w:rPr>
        <w:t>bó:</w:t>
      </w:r>
      <w:r w:rsidRPr="008C0179">
        <w:t> 2]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mò: bów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mùŋò bów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mùwⁿò bó: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mòm bó:</w:t>
      </w:r>
      <w:r w:rsidRPr="008C0179">
        <w:t xml:space="preserve">  day has broken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jour a point</w:t>
      </w:r>
      <w:r w:rsidRPr="008C0179">
        <w:t xml:space="preserve"> (expandible as e.g. </w:t>
      </w:r>
      <w:r w:rsidRPr="005D30C6">
        <w:rPr>
          <w:rFonts w:ascii="Doulos SIL" w:hAnsi="Doulos SIL"/>
          <w:i/>
          <w:color w:val="0000FF"/>
        </w:rPr>
        <w:t>mò: bíyá ẁ bów</w:t>
      </w:r>
      <w:r w:rsidRPr="008C0179">
        <w:t xml:space="preserve">) - phrase: </w:t>
      </w:r>
      <w:r w:rsidRPr="005D30C6">
        <w:rPr>
          <w:rFonts w:ascii="Doulos SIL" w:hAnsi="Doulos SIL"/>
          <w:i/>
          <w:color w:val="0000FF"/>
        </w:rPr>
        <w:t xml:space="preserve">zá: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mó: ꜛ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máŋ ꜜbów</w:t>
      </w:r>
      <w:r w:rsidRPr="008C0179">
        <w:t xml:space="preserve"> </w:t>
      </w:r>
      <w:r w:rsidR="00A870CB">
        <w:t xml:space="preserve"> </w:t>
      </w:r>
      <w:r w:rsidRPr="008C0179">
        <w:t xml:space="preserve">before day broke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avant que le jour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point</w:t>
      </w:r>
      <w:r w:rsidRPr="008C0179">
        <w:t>.</w:t>
      </w:r>
    </w:p>
    <w:p w14:paraId="40071ACA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 xml:space="preserve">N (including </w:t>
      </w:r>
      <w:r w:rsidRPr="005D30C6">
        <w:rPr>
          <w:rFonts w:ascii="Doulos SIL" w:hAnsi="Doulos SIL"/>
          <w:b w:val="0"/>
          <w:i/>
          <w:color w:val="0000FF"/>
        </w:rPr>
        <w:t>ŋ</w:t>
      </w:r>
      <w:r w:rsidRPr="008C0179">
        <w:t>)</w:t>
      </w:r>
    </w:p>
    <w:p w14:paraId="6B9B7D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ń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[assimilations of </w:t>
      </w:r>
      <w:r w:rsidRPr="005D30C6">
        <w:rPr>
          <w:rFonts w:ascii="Doulos SIL" w:hAnsi="Doulos SIL"/>
          <w:i/>
          <w:color w:val="0000FF"/>
        </w:rPr>
        <w:t>ŋ̀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ŋ́</w:t>
      </w:r>
      <w:r w:rsidRPr="008C0179">
        <w:t xml:space="preserve"> to following alveolar consonant, see below].</w:t>
      </w:r>
    </w:p>
    <w:p w14:paraId="47254BA6" w14:textId="2950D0A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[2Sg</w:t>
      </w:r>
      <w:r w:rsidR="0056202E">
        <w:t xml:space="preserve"> indicative subject pronominal]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ni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n</w:t>
      </w:r>
      <w:r w:rsidRPr="008C0179">
        <w:t xml:space="preserve">] you-Sg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tu, toi</w:t>
      </w:r>
      <w:r w:rsidRPr="008C0179">
        <w:t xml:space="preserve"> [assimilates to point of articulation of following consonant; followed by floating H</w:t>
      </w:r>
      <w:r w:rsidRPr="008C0179">
        <w:noBreakHyphen/>
        <w:t xml:space="preserve">tone; fuses with </w:t>
      </w:r>
      <w:r w:rsidR="009578A8">
        <w:t>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2a as </w:t>
      </w:r>
      <w:r w:rsidRPr="005D30C6">
        <w:rPr>
          <w:rFonts w:ascii="Doulos SIL" w:hAnsi="Doulos SIL"/>
          <w:i/>
          <w:color w:val="0000FF"/>
        </w:rPr>
        <w:t>ŋ́↑=ŋ̂</w:t>
      </w:r>
      <w:r w:rsidRPr="008C0179">
        <w:t xml:space="preserve"> (phonetic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); for 2Sg subject </w:t>
      </w:r>
      <w:r w:rsidR="009578A8">
        <w:t>subjunctive</w:t>
      </w:r>
      <w:r w:rsidRPr="008C0179">
        <w:t xml:space="preserve"> see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 1b; other morphemes including a 2Sg pronominal are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1b, </w:t>
      </w:r>
      <w:r w:rsidRPr="005D30C6">
        <w:rPr>
          <w:rFonts w:ascii="Doulos SIL" w:hAnsi="Doulos SIL"/>
          <w:i/>
          <w:color w:val="0000FF"/>
        </w:rPr>
        <w:t>nî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> 3</w:t>
      </w:r>
      <w:r w:rsidRPr="005D30C6">
        <w:rPr>
          <w:rFonts w:ascii="Doulos SIL" w:hAnsi="Doulos SIL"/>
          <w:i/>
          <w:color w:val="0000FF"/>
        </w:rPr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 1b, </w:t>
      </w:r>
      <w:r w:rsidRPr="005D30C6">
        <w:rPr>
          <w:rFonts w:ascii="Doulos SIL" w:hAnsi="Doulos SIL"/>
          <w:i/>
          <w:color w:val="0000FF"/>
        </w:rPr>
        <w:t>mân</w:t>
      </w:r>
      <w:r w:rsidRPr="008C0179">
        <w:t xml:space="preserve"> 1b, and possesso/postpositional 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 xml:space="preserve"> and 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ŋ̀ </w:t>
      </w:r>
      <w:r w:rsidR="0056202E" w:rsidRPr="005D30C6">
        <w:rPr>
          <w:rFonts w:ascii="Doulos SIL" w:hAnsi="Doulos SIL"/>
          <w:i/>
          <w:color w:val="0000FF"/>
        </w:rPr>
        <w:t>↑</w:t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</w:t>
      </w:r>
      <w:r w:rsidR="0056202E">
        <w:t xml:space="preserve"> </w:t>
      </w:r>
      <w:r w:rsidRPr="008C0179">
        <w:t xml:space="preserve">you have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es venu</w:t>
      </w:r>
      <w:r w:rsidRPr="008C0179">
        <w:t xml:space="preserve">; </w:t>
      </w:r>
      <w:r w:rsidR="0056202E">
        <w:rPr>
          <w:rFonts w:ascii="Doulos SIL" w:hAnsi="Doulos SIL"/>
          <w:i/>
          <w:color w:val="0000FF"/>
        </w:rPr>
        <w:t>ŋ́</w:t>
      </w:r>
      <w:r w:rsidR="0056202E" w:rsidRPr="005D30C6">
        <w:rPr>
          <w:rFonts w:ascii="Doulos SIL" w:hAnsi="Doulos SIL"/>
          <w:i/>
          <w:color w:val="0000FF"/>
        </w:rPr>
        <w:t>↑</w:t>
      </w:r>
      <w:r w:rsidR="0056202E">
        <w:rPr>
          <w:rFonts w:ascii="Doulos SIL" w:hAnsi="Doulos SIL"/>
          <w:i/>
          <w:color w:val="0000FF"/>
        </w:rPr>
        <w:t>=</w:t>
      </w:r>
      <w:r w:rsidRPr="005D30C6">
        <w:rPr>
          <w:rFonts w:ascii="Doulos SIL" w:hAnsi="Doulos SIL"/>
          <w:i/>
          <w:color w:val="0000FF"/>
        </w:rPr>
        <w:t>m=à: kárú</w:t>
      </w:r>
      <w:r w:rsidRPr="008C0179">
        <w:t xml:space="preserve"> </w:t>
      </w:r>
      <w:r w:rsidR="00CF10BC">
        <w:t xml:space="preserve"> </w:t>
      </w:r>
      <w:r w:rsidRPr="008C0179">
        <w:t xml:space="preserve">that you hit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tu le frappes</w:t>
      </w:r>
      <w:r w:rsidRPr="008C0179">
        <w:t>.</w:t>
      </w:r>
    </w:p>
    <w:p w14:paraId="7CD40AAC" w14:textId="62A72B9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1b  </w:t>
      </w:r>
      <w:r>
        <w:rPr>
          <w:rFonts w:ascii="Wingdings" w:hAnsi="Wingdings"/>
          <w:sz w:val="18"/>
        </w:rPr>
        <w:t></w:t>
      </w:r>
      <w:r w:rsidRPr="008C0179">
        <w:t xml:space="preserve"> [2SgS </w:t>
      </w:r>
      <w:r w:rsidR="009578A8">
        <w:t>subjunctive</w:t>
      </w:r>
      <w:r w:rsidR="00CF10BC">
        <w:t>, variant of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 1b] [KS </w:t>
      </w:r>
      <w:r w:rsidRPr="00BB673A">
        <w:rPr>
          <w:rFonts w:ascii="Arial Unicode MS" w:eastAsia="Arial Unicode MS" w:hAnsi="Arial Unicode MS"/>
          <w:i/>
          <w:color w:val="008000"/>
        </w:rPr>
        <w:t>ma</w:t>
      </w:r>
      <w:r w:rsidRPr="008C0179">
        <w:t xml:space="preserve">]. </w:t>
      </w:r>
    </w:p>
    <w:p w14:paraId="6DAA73D9" w14:textId="69ECEDF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1</w:t>
      </w:r>
      <w:r w:rsidR="00CF10BC">
        <w:t>c (really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ŋ́↑=ŋ̂</w:t>
      </w:r>
      <w:r w:rsidRPr="008870F2">
        <w:t xml:space="preserve">  or </w:t>
      </w:r>
      <w:r w:rsidRPr="005D30C6">
        <w:rPr>
          <w:rFonts w:ascii="Doulos SIL" w:hAnsi="Doulos SIL"/>
          <w:i/>
          <w:color w:val="0000FF"/>
        </w:rPr>
        <w:t>ŋ́↑=ŋ̂↑=ŋ̂</w:t>
      </w:r>
      <w:r w:rsidRPr="008870F2"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CF10BC">
        <w:t xml:space="preserve"> a) [combination of 2Sg subject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ŋ̀</w:t>
      </w:r>
      <w:r w:rsidR="00CF10BC">
        <w:t> 1a plus 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="00CF10BC">
        <w:t> 2 and perhaps 3SgO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ŋ́↑=ŋ́ ꜜhám</w:t>
      </w:r>
      <w:r w:rsidRPr="005D30C6">
        <w:rPr>
          <w:rFonts w:ascii="Doulos SIL" w:hAnsi="Doulos SIL"/>
          <w:i/>
          <w:color w:val="0000FF"/>
        </w:rPr>
        <w:noBreakHyphen/>
        <w:t>ó jísì</w:t>
      </w:r>
      <w:r w:rsidRPr="008C0179">
        <w:t xml:space="preserve">  you-Sg put-Past the meat down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as posé la viande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CF10BC">
        <w:t xml:space="preserve"> b) [combination of 2Sg subject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ŋ̀</w:t>
      </w:r>
      <w:r w:rsidRPr="008C0179">
        <w:t xml:space="preserve"> 1a plus </w:t>
      </w:r>
      <w:r w:rsidR="009578A8">
        <w:t>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="00CF10BC">
        <w:t> 2 plus 3Sg object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> 3a]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ŋ́↑=ŋ́=ŋ́ ꜜkárú</w:t>
      </w:r>
      <w:r w:rsidRPr="008C0179">
        <w:t xml:space="preserve">  you-Sg hit him (or her)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 frappé(e)</w:t>
      </w:r>
      <w:r w:rsidRPr="008C0179">
        <w:t>.</w:t>
      </w:r>
    </w:p>
    <w:p w14:paraId="3F2B4657" w14:textId="564220F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2</w:t>
      </w:r>
      <w:r w:rsidRPr="008C0179">
        <w:t xml:space="preserve">  [assimilates to position of following consonant]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00596B">
        <w:t>“</w:t>
      </w:r>
      <w:r w:rsidR="00BE3DF2">
        <w:t>T</w:t>
      </w:r>
      <w:r w:rsidR="009578A8">
        <w:t>ransitive</w:t>
      </w:r>
      <w:r w:rsidR="0000596B">
        <w:t>” (really: bidirectional case)</w:t>
      </w:r>
      <w:r w:rsidRPr="008C0179">
        <w:t xml:space="preserve"> morpheme preceding preverbal direct object NP when directly</w:t>
      </w:r>
      <w:r w:rsidR="000F56FB">
        <w:t xml:space="preserve"> preceded by nonzero subject NP, not used if any inflectional particle intervenes or if either subject or object is syntactically zeroed;</w:t>
      </w:r>
      <w:r w:rsidRPr="008C0179">
        <w:t xml:space="preserve"> for fusion with other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morphemes see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1c and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3b] [KS </w:t>
      </w:r>
      <w:r w:rsidRPr="00BB673A">
        <w:rPr>
          <w:rFonts w:ascii="Arial Unicode MS" w:eastAsia="Arial Unicode MS" w:hAnsi="Arial Unicode MS"/>
          <w:i/>
          <w:color w:val="008000"/>
        </w:rPr>
        <w:t>na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nà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hà:r</w:t>
      </w:r>
      <w:r w:rsidRPr="005D30C6">
        <w:rPr>
          <w:rFonts w:ascii="Doulos SIL" w:hAnsi="Doulos SIL"/>
          <w:i/>
          <w:color w:val="0000FF"/>
        </w:rPr>
        <w:noBreakHyphen/>
        <w:t>ò kárú</w:t>
      </w:r>
      <w:r w:rsidRPr="002C3CD0">
        <w:t xml:space="preserve"> </w:t>
      </w:r>
      <w:r w:rsidR="0000596B">
        <w:t xml:space="preserve"> </w:t>
      </w:r>
      <w:r w:rsidRPr="002C3CD0">
        <w:t>I</w:t>
      </w:r>
      <w:r w:rsidRPr="008C0179">
        <w:t xml:space="preserve"> hit-Past the 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frappé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</w:t>
      </w:r>
      <w:r w:rsidRPr="008C0179">
        <w:t>.</w:t>
      </w:r>
    </w:p>
    <w:p w14:paraId="7A3650D8" w14:textId="7E3D00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3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[3Sg preverbal object morpheme, heard clearly after Infinitival </w:t>
      </w:r>
      <w:r w:rsidRPr="005D30C6">
        <w:rPr>
          <w:rFonts w:ascii="Doulos SIL" w:hAnsi="Doulos SIL"/>
          <w:i/>
          <w:color w:val="0000FF"/>
        </w:rPr>
        <w:t>kù</w:t>
      </w:r>
      <w:r w:rsidRPr="008C0179">
        <w:t xml:space="preserve">, elsewhere phonologically fused with </w:t>
      </w:r>
      <w:r w:rsidR="009578A8">
        <w:t>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2 (see under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3b) or replaced by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(after </w:t>
      </w:r>
      <w:r w:rsidR="009578A8">
        <w:t>subjunctive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> 1a</w:t>
      </w:r>
      <w:r w:rsidRPr="008C0179">
        <w:noBreakHyphen/>
        <w:t xml:space="preserve">b)] [KS </w:t>
      </w:r>
      <w:r w:rsidRPr="00BB673A">
        <w:rPr>
          <w:rFonts w:ascii="Arial Unicode MS" w:eastAsia="Arial Unicode MS" w:hAnsi="Arial Unicode MS"/>
          <w:i/>
          <w:color w:val="008000"/>
        </w:rPr>
        <w:t>na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nà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8C0179">
        <w:rPr>
          <w:color w:val="993300"/>
        </w:rPr>
        <w:sym w:font="Symbol" w:char="F0BC"/>
      </w:r>
      <w:r w:rsidRPr="008C0179">
        <w:rPr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kú↑=ŋ́ kárú</w:t>
      </w:r>
      <w:r w:rsidRPr="008C0179">
        <w:t xml:space="preserve">  </w:t>
      </w:r>
      <w:r w:rsidRPr="008C0179">
        <w:sym w:font="Symbol" w:char="F0BC"/>
      </w:r>
      <w:r w:rsidRPr="008C0179">
        <w:t xml:space="preserve"> to hit him/her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pour le/la frapper</w:t>
      </w:r>
      <w:r w:rsidRPr="008C0179">
        <w:t>.</w:t>
      </w:r>
    </w:p>
    <w:p w14:paraId="10C85520" w14:textId="158AA98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3</w:t>
      </w:r>
      <w:r w:rsidRPr="008C0179">
        <w:t xml:space="preserve">b (really </w:t>
      </w:r>
      <w:r w:rsidRPr="005D30C6">
        <w:rPr>
          <w:rFonts w:ascii="Doulos SIL" w:hAnsi="Doulos SIL"/>
          <w:i/>
          <w:color w:val="0000FF"/>
        </w:rPr>
        <w:t>ŋ́=ŋ̂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</w:t>
      </w:r>
      <w:r w:rsidR="009578A8">
        <w:t>transitive</w:t>
      </w:r>
      <w:r w:rsidRPr="008C0179">
        <w:t xml:space="preserve"> morpheme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 2 plus 3Sg </w:t>
      </w:r>
      <w:r w:rsidR="009578A8">
        <w:t>object</w:t>
      </w:r>
      <w:r w:rsidRPr="008C0179">
        <w:t xml:space="preserve"> morpheme </w:t>
      </w: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3</w:t>
      </w:r>
      <w:r w:rsidRPr="008C0179">
        <w:t>a]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í↑=ŋ́=ŋ́ ꜜkárú</w:t>
      </w:r>
      <w:r w:rsidRPr="002C3CD0">
        <w:t xml:space="preserve"> </w:t>
      </w:r>
      <w:r w:rsidR="00BE3DF2">
        <w:t xml:space="preserve"> </w:t>
      </w:r>
      <w:r w:rsidRPr="002C3CD0">
        <w:t>I</w:t>
      </w:r>
      <w:r w:rsidRPr="008C0179">
        <w:t xml:space="preserve"> hit him or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je </w:t>
      </w:r>
      <w:r w:rsidR="00BE3DF2">
        <w:rPr>
          <w:rFonts w:ascii="Garamond" w:hAnsi="Garamond"/>
        </w:rPr>
        <w:t>l’</w:t>
      </w:r>
      <w:r>
        <w:rPr>
          <w:rFonts w:ascii="Garamond" w:hAnsi="Garamond"/>
        </w:rPr>
        <w:t>ai frappé(e)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</w:t>
      </w:r>
      <w:r w:rsidR="00BE3DF2">
        <w:t xml:space="preserve">2Sg subject </w:t>
      </w:r>
      <w:r w:rsidRPr="005D30C6">
        <w:rPr>
          <w:rFonts w:ascii="Doulos SIL" w:hAnsi="Doulos SIL"/>
          <w:i/>
          <w:color w:val="0000FF"/>
        </w:rPr>
        <w:t>ŋ̀</w:t>
      </w:r>
      <w:r w:rsidRPr="008C0179">
        <w:t xml:space="preserve"> </w:t>
      </w:r>
      <w:r w:rsidR="00BE3DF2">
        <w:t>1a</w:t>
      </w:r>
      <w:r w:rsidRPr="008C0179">
        <w:t xml:space="preserve"> plus </w:t>
      </w:r>
      <w:r w:rsidR="009578A8">
        <w:t>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="00BE3DF2">
        <w:t xml:space="preserve"> 2, with or without 3Sg object </w:t>
      </w:r>
      <w:r w:rsidR="00BE3DF2" w:rsidRPr="005D30C6">
        <w:rPr>
          <w:rFonts w:ascii="Doulos SIL" w:hAnsi="Doulos SIL"/>
          <w:i/>
          <w:color w:val="0000FF"/>
        </w:rPr>
        <w:t>ŋ̂</w:t>
      </w:r>
      <w:r w:rsidR="00BE3DF2" w:rsidRPr="002C3CD0">
        <w:t xml:space="preserve"> 3</w:t>
      </w:r>
      <w:r w:rsidR="00BE3DF2" w:rsidRPr="008C0179">
        <w:t>a</w:t>
      </w:r>
      <w:r w:rsidRPr="008C0179">
        <w:t xml:space="preserve">] ex: </w:t>
      </w:r>
      <w:r w:rsidRPr="005D30C6">
        <w:rPr>
          <w:rFonts w:ascii="Doulos SIL" w:hAnsi="Doulos SIL"/>
          <w:i/>
          <w:color w:val="0000FF"/>
        </w:rPr>
        <w:t>ŋ́↑</w:t>
      </w:r>
      <w:r w:rsidR="00461EC8">
        <w:rPr>
          <w:rFonts w:ascii="Doulos SIL" w:hAnsi="Doulos SIL"/>
          <w:i/>
          <w:color w:val="0000FF"/>
        </w:rPr>
        <w:t>=ŋ́</w:t>
      </w:r>
      <w:r w:rsidR="00461EC8" w:rsidRPr="005D30C6">
        <w:rPr>
          <w:rFonts w:ascii="Doulos SIL" w:hAnsi="Doulos SIL"/>
          <w:i/>
          <w:color w:val="0000FF"/>
        </w:rPr>
        <w:t>↑</w:t>
      </w:r>
      <w:r w:rsidRPr="005D30C6">
        <w:rPr>
          <w:rFonts w:ascii="Doulos SIL" w:hAnsi="Doulos SIL"/>
          <w:i/>
          <w:color w:val="0000FF"/>
        </w:rPr>
        <w:t>=ŋ́ ꜜkárú</w:t>
      </w:r>
      <w:r w:rsidRPr="008C0179">
        <w:t xml:space="preserve"> </w:t>
      </w:r>
      <w:r w:rsidR="00461EC8">
        <w:t>[pronounced [</w:t>
      </w:r>
      <w:r w:rsidR="00461EC8" w:rsidRPr="00461EC8">
        <w:rPr>
          <w:rFonts w:ascii="Doulos SIL" w:hAnsi="Doulos SIL"/>
          <w:color w:val="008000"/>
        </w:rPr>
        <w:t>ŋ́ʷkārū</w:t>
      </w:r>
      <w:r w:rsidR="00461EC8" w:rsidRPr="000707E5">
        <w:t>]</w:t>
      </w:r>
      <w:r w:rsidR="00461EC8">
        <w:t xml:space="preserve"> or [</w:t>
      </w:r>
      <w:r w:rsidR="00461EC8" w:rsidRPr="00461EC8">
        <w:rPr>
          <w:rFonts w:ascii="Doulos SIL" w:hAnsi="Doulos SIL"/>
          <w:color w:val="008000"/>
        </w:rPr>
        <w:t>úⁿkārū</w:t>
      </w:r>
      <w:r w:rsidR="00461EC8">
        <w:t>]]</w:t>
      </w:r>
      <w:r w:rsidRPr="008C0179">
        <w:t xml:space="preserve"> </w:t>
      </w:r>
      <w:r w:rsidR="00461EC8">
        <w:t xml:space="preserve"> </w:t>
      </w:r>
      <w:r w:rsidRPr="008C0179">
        <w:t xml:space="preserve">you-Sg hit him (or her)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 frappé(e)</w:t>
      </w:r>
      <w:r w:rsidRPr="008C0179">
        <w:t>.</w:t>
      </w:r>
    </w:p>
    <w:p w14:paraId="70765A67" w14:textId="40E31FF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ŋ̂</w:t>
      </w:r>
      <w:r w:rsidRPr="002C3CD0">
        <w:t xml:space="preserve"> 4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578A8">
        <w:t>subjunctive</w:t>
      </w:r>
      <w:r w:rsidRPr="008C0179">
        <w:t xml:space="preserve"> morpheme, variant of 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 1a] [KS </w:t>
      </w:r>
      <w:r w:rsidRPr="00BB673A">
        <w:rPr>
          <w:rFonts w:ascii="Arial Unicode MS" w:eastAsia="Arial Unicode MS" w:hAnsi="Arial Unicode MS"/>
          <w:i/>
          <w:color w:val="008000"/>
        </w:rPr>
        <w:t>ma</w:t>
      </w:r>
      <w:r w:rsidRPr="008C0179">
        <w:t xml:space="preserve"> etc.]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ꜜá↑=ŋ́ kà</w:t>
      </w:r>
      <w:r w:rsidRPr="008C0179">
        <w:t xml:space="preserve">  so that he (or she)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(ou elle) vienne</w:t>
      </w:r>
      <w:r w:rsidRPr="008C0179">
        <w:t>.</w:t>
      </w:r>
    </w:p>
    <w:p w14:paraId="077720F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ŋ̀</w:t>
      </w:r>
      <w:r w:rsidRPr="002C3CD0">
        <w:t xml:space="preserve"> 5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[surface variant of 2Sg suffix 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 xml:space="preserve"> after contraction with monosyllabic </w:t>
      </w:r>
      <w:r w:rsidRPr="00461EC8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a: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noun]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your name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ton nom</w:t>
      </w:r>
      <w:r w:rsidRPr="008C0179">
        <w:t>.</w:t>
      </w:r>
    </w:p>
    <w:p w14:paraId="0037C3C0" w14:textId="283285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CB43E7">
        <w:t xml:space="preserve">a) </w:t>
      </w:r>
      <w:r w:rsidRPr="008C0179">
        <w:t xml:space="preserve">[preverbal </w:t>
      </w:r>
      <w:r w:rsidR="00CB43E7">
        <w:t>Progressive</w:t>
      </w:r>
      <w:r w:rsidRPr="008C0179">
        <w:t xml:space="preserve"> mo</w:t>
      </w:r>
      <w:r w:rsidR="00817EC7">
        <w:t>rpheme, followed by Infinitival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ẁ</w:t>
      </w:r>
      <w:r w:rsidR="00817EC7">
        <w:t xml:space="preserve">  ~</w:t>
      </w:r>
      <w:r w:rsidRPr="008C0179">
        <w:t xml:space="preserve">  </w:t>
      </w:r>
      <w:r w:rsidRPr="005D30C6">
        <w:rPr>
          <w:rFonts w:ascii="Doulos SIL" w:hAnsi="Doulos SIL"/>
          <w:i/>
          <w:color w:val="0000FF"/>
        </w:rPr>
        <w:t>kù</w:t>
      </w:r>
      <w:r w:rsidRPr="008C0179">
        <w:t>]</w:t>
      </w:r>
      <w:r w:rsidRPr="00590ABD">
        <w:t xml:space="preserve"> - </w:t>
      </w:r>
      <w:r w:rsidR="00817EC7">
        <w:t>combination</w:t>
      </w:r>
      <w:r w:rsidRPr="008C0179">
        <w:t xml:space="preserve">: </w:t>
      </w:r>
      <w:r w:rsidRPr="005D30C6">
        <w:rPr>
          <w:rFonts w:ascii="Doulos SIL" w:hAnsi="Doulos SIL"/>
          <w:i/>
          <w:color w:val="0000FF"/>
        </w:rPr>
        <w:t>nò ẁ</w:t>
      </w:r>
      <w:r w:rsidRPr="008C0179">
        <w:rPr>
          <w:i/>
        </w:rPr>
        <w:t xml:space="preserve"> </w:t>
      </w:r>
      <w:r w:rsidRPr="008C0179">
        <w:t xml:space="preserve">(often pronounced </w:t>
      </w:r>
      <w:r w:rsidRPr="005D30C6">
        <w:rPr>
          <w:rFonts w:ascii="Doulos SIL" w:hAnsi="Doulos SIL"/>
          <w:i/>
          <w:color w:val="0000FF"/>
        </w:rPr>
        <w:t>nò:</w:t>
      </w:r>
      <w:r w:rsidR="00CB43E7">
        <w:t xml:space="preserve">), with 3Sg object </w:t>
      </w:r>
      <w:r w:rsidR="00CB43E7" w:rsidRPr="005D30C6">
        <w:rPr>
          <w:rFonts w:ascii="Doulos SIL" w:hAnsi="Doulos SIL"/>
          <w:i/>
          <w:color w:val="0000FF"/>
        </w:rPr>
        <w:t>nò ẁ kú</w:t>
      </w:r>
      <w:r w:rsidR="00CB43E7" w:rsidRPr="005D30C6">
        <w:rPr>
          <w:rFonts w:ascii="Doulos SIL" w:hAnsi="Doulos SIL"/>
          <w:i/>
          <w:color w:val="0000FF"/>
        </w:rPr>
        <w:sym w:font="Symbol" w:char="F0AD"/>
      </w:r>
      <w:r w:rsidR="00CB43E7" w:rsidRPr="005D30C6">
        <w:rPr>
          <w:rFonts w:ascii="Doulos SIL" w:hAnsi="Doulos SIL"/>
          <w:i/>
          <w:color w:val="0000FF"/>
        </w:rPr>
        <w:t>=ŋ̂</w:t>
      </w:r>
      <w:r w:rsidR="00CB43E7">
        <w:t xml:space="preserve">  </w:t>
      </w:r>
      <w:r w:rsidR="00CB43E7">
        <w:rPr>
          <w:rFonts w:ascii="Wingdings" w:hAnsi="Wingdings"/>
          <w:sz w:val="18"/>
        </w:rPr>
        <w:t></w:t>
      </w:r>
      <w:r w:rsidR="00CB43E7" w:rsidRPr="008C0179">
        <w:t xml:space="preserve"> </w:t>
      </w:r>
      <w:r w:rsidR="00CB43E7">
        <w:t>b)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nà bò</w:t>
      </w:r>
      <w:r w:rsidR="00CB43E7">
        <w:t xml:space="preserve">  [preverbal Progressive morpheme sequence] - combinations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CB43E7" w:rsidRPr="005D30C6">
        <w:rPr>
          <w:rFonts w:ascii="Doulos SIL" w:hAnsi="Doulos SIL"/>
          <w:i/>
          <w:color w:val="0000FF"/>
        </w:rPr>
        <w:t>nà bò</w:t>
      </w:r>
      <w:r w:rsidR="00CB43E7">
        <w:t xml:space="preserve"> </w:t>
      </w:r>
      <w:r w:rsidRPr="005D30C6">
        <w:rPr>
          <w:rFonts w:ascii="Doulos SIL" w:hAnsi="Doulos SIL"/>
          <w:i/>
          <w:color w:val="0000FF"/>
        </w:rPr>
        <w:t>ẁ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 xml:space="preserve">nà bò </w:t>
      </w:r>
      <w:r w:rsidR="00CB43E7" w:rsidRPr="005D30C6">
        <w:rPr>
          <w:rFonts w:ascii="Doulos SIL" w:hAnsi="Doulos SIL"/>
          <w:i/>
          <w:color w:val="0000FF"/>
        </w:rPr>
        <w:t>kú</w:t>
      </w:r>
      <w:r w:rsidR="00CB43E7" w:rsidRPr="005D30C6">
        <w:rPr>
          <w:rFonts w:ascii="Doulos SIL" w:hAnsi="Doulos SIL"/>
          <w:i/>
          <w:color w:val="0000FF"/>
        </w:rPr>
        <w:sym w:font="Symbol" w:char="F0AD"/>
      </w:r>
      <w:r w:rsidR="00CB43E7" w:rsidRPr="005D30C6">
        <w:rPr>
          <w:rFonts w:ascii="Doulos SIL" w:hAnsi="Doulos SIL"/>
          <w:i/>
          <w:color w:val="0000FF"/>
        </w:rPr>
        <w:t>=ŋ̂</w:t>
      </w:r>
      <w:r w:rsidRPr="008C0179">
        <w:t>.</w:t>
      </w:r>
    </w:p>
    <w:p w14:paraId="765D5C70" w14:textId="4E3A3AB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A258E0">
        <w:t xml:space="preserve"> [occurs in:]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nà là:fíyâ</w:t>
      </w:r>
      <w:r w:rsidRPr="008C0179">
        <w:t xml:space="preserve">  [a greeting, </w:t>
      </w:r>
      <w:r w:rsidR="00A258E0">
        <w:t xml:space="preserve">for variants see </w:t>
      </w:r>
      <w:r w:rsidR="00A258E0" w:rsidRPr="005D30C6">
        <w:rPr>
          <w:rFonts w:ascii="Doulos SIL" w:hAnsi="Doulos SIL"/>
          <w:i/>
          <w:color w:val="0000FF"/>
        </w:rPr>
        <w:t>ʔàlà:</w:t>
      </w:r>
      <w:r w:rsidR="00A258E0" w:rsidRPr="005D30C6">
        <w:rPr>
          <w:rFonts w:ascii="Doulos SIL" w:hAnsi="Doulos SIL"/>
          <w:i/>
          <w:color w:val="0000FF"/>
          <w:spacing w:val="20"/>
        </w:rPr>
        <w:t>f</w:t>
      </w:r>
      <w:r w:rsidR="00A258E0" w:rsidRPr="005D30C6">
        <w:rPr>
          <w:rFonts w:ascii="Doulos SIL" w:hAnsi="Doulos SIL"/>
          <w:i/>
          <w:color w:val="0000FF"/>
        </w:rPr>
        <w:t>íyâ</w:t>
      </w:r>
      <w:r w:rsidR="00A258E0">
        <w:t xml:space="preserve">, </w:t>
      </w:r>
      <w:r w:rsidRPr="008C0179">
        <w:t xml:space="preserve">perhaps borrowed from KCh </w:t>
      </w:r>
      <w:r w:rsidRPr="00BB673A">
        <w:rPr>
          <w:rFonts w:ascii="Arial Unicode MS" w:eastAsia="Arial Unicode MS" w:hAnsi="Arial Unicode MS"/>
          <w:i/>
          <w:color w:val="008000"/>
        </w:rPr>
        <w:t>nda la:fiya</w:t>
      </w:r>
      <w:r w:rsidRPr="008C0179">
        <w:t>].</w:t>
      </w:r>
    </w:p>
    <w:p w14:paraId="76B01DA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[3FullSg pronoun] [contraction of </w:t>
      </w:r>
      <w:r w:rsidRPr="005D30C6">
        <w:rPr>
          <w:rFonts w:ascii="Doulos SIL" w:hAnsi="Doulos SIL"/>
          <w:i/>
          <w:color w:val="0000FF"/>
        </w:rPr>
        <w:t>ʔáŋgâ</w:t>
      </w:r>
      <w:r w:rsidRPr="008C0179">
        <w:t>].</w:t>
      </w:r>
    </w:p>
    <w:p w14:paraId="5D6ED70D" w14:textId="1C5138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tr] eat; consume, spend (money)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manger, « bouffer »; dépenser (argent)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Caus and </w:t>
      </w:r>
      <w:r w:rsidR="00EF00AF">
        <w:t>PotPass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ŋwǎ</w:t>
      </w:r>
      <w:r w:rsidR="00EF00AF">
        <w:rPr>
          <w:rFonts w:ascii="Arial Unicode MS" w:eastAsia="Arial Unicode MS" w:hAnsi="Arial Unicode MS"/>
          <w:i/>
          <w:color w:val="008000"/>
        </w:rPr>
        <w:t> </w:t>
      </w:r>
      <w:r w:rsidRPr="008C0179">
        <w:t>].</w:t>
      </w:r>
    </w:p>
    <w:p w14:paraId="003CF4E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nákkísê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or become stunted, fail to grow to normal size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ou devenir chétif, ne pas atteindre sa taille naturelle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ná:lê</w:t>
      </w:r>
      <w:r w:rsidRPr="008C0179">
        <w:t>, and perhaps Ful √</w:t>
      </w:r>
      <w:r w:rsidRPr="00BB673A">
        <w:rPr>
          <w:rFonts w:ascii="Arial Unicode MS" w:eastAsia="Arial Unicode MS" w:hAnsi="Arial Unicode MS"/>
          <w:color w:val="008000"/>
        </w:rPr>
        <w:t>nakkis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3E4524">
        <w:t xml:space="preserve"> &lt;Ar  </w:t>
      </w:r>
      <w:r w:rsidRPr="008C0179">
        <w:t>√</w:t>
      </w:r>
      <w:r w:rsidRPr="00BB673A">
        <w:rPr>
          <w:rFonts w:ascii="Arial Unicode MS" w:eastAsia="Arial Unicode MS" w:hAnsi="Arial Unicode MS"/>
          <w:color w:val="008000"/>
        </w:rPr>
        <w:t>nqṣ</w:t>
      </w:r>
      <w:r w:rsidRPr="000023A4">
        <w:t>]</w:t>
      </w:r>
    </w:p>
    <w:p w14:paraId="3D8BF9F7" w14:textId="691E965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ná:ɗê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stretch out (e.g. on waking up)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étirer (par ex., en se réveillant)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naaɗ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E014D7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nàfà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useful, be helpful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être utile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nfʕ</w:t>
      </w:r>
      <w:r w:rsidRPr="008C0179">
        <w:t>, also in Ful etc.].</w:t>
      </w:r>
    </w:p>
    <w:p w14:paraId="530613E4" w14:textId="150E7E8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náfâ</w:t>
      </w:r>
      <w:r w:rsidRPr="002C3CD0">
        <w:t xml:space="preserve"> 1</w:t>
      </w:r>
      <w:r w:rsidRPr="008C0179">
        <w:t xml:space="preserve">b  [NF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[n] usefulness, value (of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utilité, valeur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nfʕ</w:t>
      </w:r>
      <w:r w:rsidRPr="008C0179">
        <w:t>, also in Ful etc.</w:t>
      </w:r>
      <w:r w:rsidR="00DF315C">
        <w:t xml:space="preserve">; </w:t>
      </w:r>
      <w:r w:rsidR="00C673CD" w:rsidRPr="00C673CD">
        <w:rPr>
          <w:smallCaps/>
        </w:rPr>
        <w:t>syn:</w:t>
      </w:r>
      <w:r w:rsidR="00DF315C">
        <w:t xml:space="preserve"> </w:t>
      </w:r>
      <w:r w:rsidR="00DF315C" w:rsidRPr="005D30C6">
        <w:rPr>
          <w:rFonts w:ascii="Doulos SIL" w:hAnsi="Doulos SIL"/>
          <w:i/>
          <w:color w:val="0000FF"/>
        </w:rPr>
        <w:t>ʔàlbárk</w:t>
      </w:r>
      <w:r w:rsidR="00DF315C"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B35F21D" w14:textId="30F75C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ŋáfê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ŋófê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(dog) bark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aboyer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ŋwófù</w:t>
      </w:r>
      <w:r w:rsidRPr="008C0179">
        <w:t>, cf. Ful √</w:t>
      </w:r>
      <w:r w:rsidRPr="00BB673A">
        <w:rPr>
          <w:rFonts w:ascii="Arial Unicode MS" w:eastAsia="Arial Unicode MS" w:hAnsi="Arial Unicode MS"/>
          <w:color w:val="008000"/>
        </w:rPr>
        <w:t>ŋof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4F9605AC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mùnà:fík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96467B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nà:fí:lâ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perform extra (surerogatory) prayers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des prières surerogatoires</w:t>
      </w:r>
      <w:r w:rsidRPr="008C0179">
        <w:t xml:space="preserve"> [in addition to the obligatory ones] [&lt;Ar √</w:t>
      </w:r>
      <w:r w:rsidRPr="00BB673A">
        <w:rPr>
          <w:rFonts w:ascii="Arial Unicode MS" w:eastAsia="Arial Unicode MS" w:hAnsi="Arial Unicode MS"/>
          <w:color w:val="008000"/>
        </w:rPr>
        <w:t>nfl</w:t>
      </w:r>
      <w:r w:rsidRPr="008C0179">
        <w:t>].</w:t>
      </w:r>
    </w:p>
    <w:p w14:paraId="2BEC5F61" w14:textId="7780F37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nà:gù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</w:t>
      </w:r>
      <w:r w:rsidR="00817EC7">
        <w:t xml:space="preserve">stuff, </w:t>
      </w:r>
      <w:r w:rsidRPr="008C0179">
        <w:t xml:space="preserve">stop up (hole), block (passage)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boucher (un trou), bloquer</w:t>
      </w:r>
      <w:r w:rsidR="00817EC7">
        <w:rPr>
          <w:rFonts w:ascii="Garamond" w:hAnsi="Garamond"/>
        </w:rPr>
        <w:t xml:space="preserve"> (passage)</w:t>
      </w:r>
      <w:r w:rsidRPr="008C0179">
        <w:t>.</w:t>
      </w:r>
    </w:p>
    <w:p w14:paraId="2613DC0A" w14:textId="290835E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ná:jî</w:t>
      </w:r>
      <w:r w:rsidRPr="002C3CD0">
        <w:t xml:space="preserve"> 1</w:t>
      </w:r>
      <w:r w:rsidR="007E031C"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ná:gî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arrow poison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poison de flèche</w:t>
      </w:r>
      <w:r w:rsidRPr="008C0179">
        <w:t xml:space="preserve"> [word now rare; arrows were formerly tipped with poison from the bush </w:t>
      </w:r>
      <w:r>
        <w:rPr>
          <w:rFonts w:ascii="Garamond" w:hAnsi="Garamond"/>
          <w:i/>
        </w:rPr>
        <w:t>Strophanthus sarmentosus</w:t>
      </w:r>
      <w:r w:rsidRPr="008C0179">
        <w:t>, Apocynaceae</w:t>
      </w:r>
      <w:r w:rsidR="00817EC7">
        <w:t>, especially among Mossi in Burkina</w:t>
      </w:r>
      <w:r w:rsidRPr="008C0179">
        <w:t>].</w:t>
      </w:r>
    </w:p>
    <w:p w14:paraId="62ED3044" w14:textId="0E5789A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ná:jî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ná:gi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suffer, be in agony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souffrir, « avoir chaud »</w:t>
      </w:r>
      <w:r w:rsidRPr="008C0179">
        <w:t xml:space="preserve"> [archaic].</w:t>
      </w:r>
    </w:p>
    <w:p w14:paraId="4061893A" w14:textId="3579D13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kúb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kúb</w:t>
      </w:r>
      <w:r w:rsidRPr="005D30C6">
        <w:rPr>
          <w:rFonts w:ascii="Doulos SIL" w:hAnsi="Doulos SIL"/>
          <w:i/>
          <w:color w:val="0000FF"/>
        </w:rPr>
        <w:noBreakHyphen/>
        <w:t>ó nák!</w:t>
      </w:r>
      <w:r w:rsidRPr="008C0179">
        <w:t xml:space="preserve">  total darkness (at night</w:t>
      </w:r>
      <w:r w:rsidR="00817EC7">
        <w:t xml:space="preserve"> without moonlight</w:t>
      </w:r>
      <w:r w:rsidRPr="008C0179">
        <w:t xml:space="preserve">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obscurité totale (la nuit</w:t>
      </w:r>
      <w:r w:rsidR="00817EC7">
        <w:rPr>
          <w:rFonts w:ascii="Garamond" w:hAnsi="Garamond"/>
        </w:rPr>
        <w:t xml:space="preserve"> sans clair de lune</w:t>
      </w:r>
      <w:r>
        <w:rPr>
          <w:rFonts w:ascii="Garamond" w:hAnsi="Garamond"/>
        </w:rPr>
        <w:t>)</w:t>
      </w:r>
      <w:r w:rsidRPr="008C0179">
        <w:t>.</w:t>
      </w:r>
    </w:p>
    <w:p w14:paraId="78DA5ED1" w14:textId="0F082E0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nà:l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runty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chétif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ná:lê</w:t>
      </w:r>
      <w:r w:rsidRPr="008C0179">
        <w:t>].</w:t>
      </w:r>
    </w:p>
    <w:p w14:paraId="6C74759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runty, be unusually short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chétif, trés court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nà:l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ACFA02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mud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boue</w:t>
      </w:r>
      <w:r w:rsidRPr="008C0179">
        <w:t>.</w:t>
      </w:r>
    </w:p>
    <w:p w14:paraId="1A3F0B7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nálg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leech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sangsue</w:t>
      </w:r>
      <w:r w:rsidRPr="008C0179">
        <w:t>.</w:t>
      </w:r>
    </w:p>
    <w:p w14:paraId="7FA6FF1C" w14:textId="46C00C4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nàŋ</w:t>
      </w:r>
      <w:r w:rsidR="003D7EDD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[preverbal Future morpheme, </w:t>
      </w:r>
      <w:r w:rsidR="003D7EDD">
        <w:t>possibly related to</w:t>
      </w:r>
      <w:r w:rsidRPr="008C0179">
        <w:t xml:space="preserve"> </w:t>
      </w:r>
      <w:r w:rsidR="009578A8">
        <w:t>subjunctive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="00A62E34">
        <w:t xml:space="preserve"> 1a] [raises low </w:t>
      </w:r>
      <w:r w:rsidR="002155BC">
        <w:t>tone</w:t>
      </w:r>
      <w:r w:rsidR="00A62E34">
        <w:t xml:space="preserve"> to high</w:t>
      </w:r>
      <w:r w:rsidRPr="008C0179">
        <w:t xml:space="preserve"> in </w:t>
      </w:r>
      <w:r w:rsidR="007D6845">
        <w:t xml:space="preserve">the </w:t>
      </w:r>
      <w:r w:rsidRPr="008C0179">
        <w:t xml:space="preserve">following morpheme; </w:t>
      </w:r>
      <w:r w:rsidR="002C488B" w:rsidRPr="005D30C6">
        <w:rPr>
          <w:rFonts w:ascii="Doulos SIL" w:hAnsi="Doulos SIL"/>
          <w:i/>
          <w:color w:val="0000FF"/>
        </w:rPr>
        <w:t>ŋ</w:t>
      </w:r>
      <w:r w:rsidR="002C488B">
        <w:t xml:space="preserve"> in variant 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 xml:space="preserve"> </w:t>
      </w:r>
      <w:r w:rsidR="002C488B">
        <w:t>assimilates</w:t>
      </w:r>
      <w:r w:rsidR="002155BC">
        <w:t xml:space="preserve"> to the following consonant</w:t>
      </w:r>
      <w:r w:rsidR="00A62E34">
        <w:t>, but has different tonal effects than</w:t>
      </w:r>
      <w:r w:rsidRPr="008C0179">
        <w:t xml:space="preserve"> Perfect </w:t>
      </w:r>
      <w:r w:rsidRPr="005D30C6">
        <w:rPr>
          <w:rFonts w:ascii="Doulos SIL" w:hAnsi="Doulos SIL"/>
          <w:i/>
          <w:color w:val="0000FF"/>
        </w:rPr>
        <w:t>nàŋ</w:t>
      </w:r>
      <w:r w:rsidR="003D7EDD">
        <w:t xml:space="preserve"> 1</w:t>
      </w:r>
      <w:r w:rsidR="002C488B">
        <w:t xml:space="preserve">; combination with 3Sg object always </w:t>
      </w:r>
      <w:r w:rsidR="002C488B" w:rsidRPr="002C488B">
        <w:rPr>
          <w:rFonts w:ascii="Doulos SIL" w:hAnsi="Doulos SIL"/>
          <w:i/>
          <w:color w:val="0000FF"/>
        </w:rPr>
        <w:t>nàm=â:</w:t>
      </w:r>
      <w:r w:rsidR="002C488B">
        <w:t xml:space="preserve"> (future) versus </w:t>
      </w:r>
      <w:r w:rsidR="002C488B" w:rsidRPr="002C488B">
        <w:rPr>
          <w:rFonts w:ascii="Doulos SIL" w:hAnsi="Doulos SIL"/>
          <w:i/>
          <w:color w:val="0000FF"/>
        </w:rPr>
        <w:t>nàŋ kú</w:t>
      </w:r>
      <w:r w:rsidR="002C488B" w:rsidRPr="002C488B">
        <w:rPr>
          <w:rFonts w:ascii="Doulos SIL" w:hAnsi="Doulos SIL"/>
          <w:i/>
          <w:color w:val="0000FF"/>
        </w:rPr>
        <w:sym w:font="Symbol" w:char="F0AD"/>
      </w:r>
      <w:r w:rsidR="002C488B" w:rsidRPr="002C488B">
        <w:rPr>
          <w:rFonts w:ascii="Doulos SIL" w:hAnsi="Doulos SIL"/>
          <w:i/>
          <w:color w:val="0000FF"/>
        </w:rPr>
        <w:t>=ŋ̂</w:t>
      </w:r>
      <w:r w:rsidR="002C488B">
        <w:t xml:space="preserve"> (perfect)</w:t>
      </w:r>
      <w:r w:rsidRPr="008C0179">
        <w:t>]</w:t>
      </w:r>
      <w:r w:rsidR="007D6845">
        <w:t xml:space="preserve"> - 2Sg subject form </w:t>
      </w:r>
      <w:r w:rsidR="00684993" w:rsidRPr="005D30C6">
        <w:rPr>
          <w:rFonts w:ascii="Doulos SIL" w:hAnsi="Doulos SIL"/>
          <w:i/>
          <w:color w:val="0000FF"/>
        </w:rPr>
        <w:t xml:space="preserve">ŋ̀ </w:t>
      </w:r>
      <w:r w:rsidR="00FC3BEB" w:rsidRPr="005D30C6">
        <w:rPr>
          <w:rFonts w:ascii="Doulos SIL" w:hAnsi="Doulos SIL"/>
          <w:i/>
          <w:color w:val="0000FF"/>
        </w:rPr>
        <w:sym w:font="Symbol" w:char="F0AD"/>
      </w:r>
      <w:r w:rsidR="00684993" w:rsidRPr="005D30C6">
        <w:rPr>
          <w:rFonts w:ascii="Doulos SIL" w:hAnsi="Doulos SIL"/>
          <w:i/>
          <w:color w:val="0000FF"/>
        </w:rPr>
        <w:t>n</w:t>
      </w:r>
      <w:r w:rsidR="007D6845" w:rsidRPr="005D30C6">
        <w:rPr>
          <w:rFonts w:ascii="Doulos SIL" w:hAnsi="Doulos SIL"/>
          <w:i/>
          <w:color w:val="0000FF"/>
        </w:rPr>
        <w:t>âm</w:t>
      </w:r>
      <w:r w:rsidR="0009344D" w:rsidRPr="0009344D">
        <w:t xml:space="preserve">  ~  </w:t>
      </w:r>
      <w:r w:rsidR="00684993" w:rsidRPr="005D30C6">
        <w:rPr>
          <w:rFonts w:ascii="Doulos SIL" w:hAnsi="Doulos SIL"/>
          <w:i/>
          <w:color w:val="0000FF"/>
        </w:rPr>
        <w:t>ŋ̀</w:t>
      </w:r>
      <w:r w:rsidR="00FC3BEB" w:rsidRPr="005D30C6">
        <w:rPr>
          <w:rFonts w:ascii="Doulos SIL" w:hAnsi="Doulos SIL"/>
          <w:i/>
          <w:color w:val="0000FF"/>
        </w:rPr>
        <w:t xml:space="preserve"> </w:t>
      </w:r>
      <w:r w:rsidR="00FC3BEB" w:rsidRPr="005D30C6">
        <w:rPr>
          <w:rFonts w:ascii="Doulos SIL" w:hAnsi="Doulos SIL"/>
          <w:i/>
          <w:color w:val="0000FF"/>
        </w:rPr>
        <w:sym w:font="Symbol" w:char="F0AD"/>
      </w:r>
      <w:r w:rsidR="007D6845" w:rsidRPr="005D30C6">
        <w:rPr>
          <w:rFonts w:ascii="Doulos SIL" w:hAnsi="Doulos SIL"/>
          <w:i/>
          <w:color w:val="0000FF"/>
        </w:rPr>
        <w:t>nâŋ</w:t>
      </w:r>
      <w:r w:rsidR="007D6845" w:rsidRPr="008C0179">
        <w:t xml:space="preserve"> </w:t>
      </w:r>
      <w:r w:rsidR="00FC3BEB" w:rsidRPr="007D6845">
        <w:t>~</w:t>
      </w:r>
      <w:r w:rsidR="00FC3BEB" w:rsidRPr="005D30C6">
        <w:rPr>
          <w:rFonts w:ascii="Doulos SIL" w:hAnsi="Doulos SIL"/>
          <w:i/>
          <w:color w:val="0000FF"/>
        </w:rPr>
        <w:sym w:font="Symbol" w:char="F0AD"/>
      </w:r>
      <w:r w:rsidR="00FC3BEB" w:rsidRPr="005D30C6">
        <w:rPr>
          <w:rFonts w:ascii="Doulos SIL" w:hAnsi="Doulos SIL"/>
          <w:i/>
          <w:color w:val="0000FF"/>
        </w:rPr>
        <w:t>nâm</w:t>
      </w:r>
      <w:r w:rsidR="00FC3BEB" w:rsidRPr="00FC3BEB">
        <w:t xml:space="preserve"> </w:t>
      </w:r>
      <w:r w:rsidR="00FC3BEB" w:rsidRPr="007D6845">
        <w:t>~</w:t>
      </w:r>
      <w:r w:rsidR="00FC3BEB" w:rsidRPr="005D30C6">
        <w:rPr>
          <w:rFonts w:ascii="Doulos SIL" w:hAnsi="Doulos SIL"/>
          <w:i/>
          <w:color w:val="0000FF"/>
        </w:rPr>
        <w:sym w:font="Symbol" w:char="F0AD"/>
      </w:r>
      <w:r w:rsidR="00FC3BEB" w:rsidRPr="005D30C6">
        <w:rPr>
          <w:rFonts w:ascii="Doulos SIL" w:hAnsi="Doulos SIL"/>
          <w:i/>
          <w:color w:val="0000FF"/>
        </w:rPr>
        <w:t>nâŋ</w:t>
      </w:r>
      <w:r w:rsidR="00FC3BEB">
        <w:t xml:space="preserve"> </w:t>
      </w:r>
      <w:r w:rsidR="00684993">
        <w:t xml:space="preserve">(usually with inaudible </w:t>
      </w:r>
      <w:r w:rsidR="00684993" w:rsidRPr="005D30C6">
        <w:rPr>
          <w:rFonts w:ascii="Doulos SIL" w:hAnsi="Doulos SIL"/>
          <w:i/>
          <w:color w:val="0000FF"/>
        </w:rPr>
        <w:t>ŋ̀</w:t>
      </w:r>
      <w:r w:rsidR="00684993">
        <w:t xml:space="preserve"> but with audible tone change</w:t>
      </w:r>
      <w:r w:rsidR="00FC3BEB">
        <w:t>)</w:t>
      </w:r>
      <w:r w:rsidR="007D6845" w:rsidRPr="008C0179">
        <w:t xml:space="preserve"> </w:t>
      </w:r>
      <w:r w:rsidRPr="00590ABD">
        <w:t xml:space="preserve">- </w:t>
      </w:r>
      <w:r w:rsidRPr="008C0179">
        <w:t xml:space="preserve">ex: </w:t>
      </w:r>
      <w:r w:rsidR="00811D6F">
        <w:rPr>
          <w:rFonts w:ascii="Doulos SIL" w:hAnsi="Doulos SIL"/>
          <w:i/>
          <w:color w:val="0000FF"/>
        </w:rPr>
        <w:t>àꜛ nàm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="0009344D" w:rsidRPr="0009344D">
        <w:t xml:space="preserve">  ~  </w:t>
      </w:r>
      <w:r w:rsidR="00811D6F">
        <w:rPr>
          <w:rFonts w:ascii="Doulos SIL" w:hAnsi="Doulos SIL"/>
          <w:i/>
          <w:color w:val="0000FF"/>
        </w:rPr>
        <w:t>àꜛ nàŋ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he will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viendra</w:t>
      </w:r>
      <w:r w:rsidR="00A62E34">
        <w:t xml:space="preserve"> [contrast perfect </w:t>
      </w:r>
      <w:r w:rsidR="00811D6F">
        <w:rPr>
          <w:rFonts w:ascii="Doulos SIL" w:hAnsi="Doulos SIL"/>
          <w:i/>
          <w:color w:val="0000FF"/>
        </w:rPr>
        <w:t>àꜛ nàŋ</w:t>
      </w:r>
      <w:r w:rsidR="00A62E34" w:rsidRPr="005D30C6">
        <w:rPr>
          <w:rFonts w:ascii="Doulos SIL" w:hAnsi="Doulos SIL"/>
          <w:i/>
          <w:color w:val="0000FF"/>
        </w:rPr>
        <w:t xml:space="preserve"> kà</w:t>
      </w:r>
      <w:r w:rsidR="00A62E34">
        <w:t>]</w:t>
      </w:r>
      <w:r w:rsidRPr="008C0179">
        <w:t>.</w:t>
      </w:r>
    </w:p>
    <w:p w14:paraId="4495C830" w14:textId="5A06F91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nám!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delicious, sweet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</w:t>
      </w:r>
      <w:r w:rsidR="00A62E34">
        <w:rPr>
          <w:rFonts w:ascii="Garamond" w:hAnsi="Garamond"/>
        </w:rPr>
        <w:t>élicieux, sucré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ka</w:t>
      </w:r>
      <w:r w:rsidR="00026A89">
        <w:rPr>
          <w:rFonts w:ascii="Doulos SIL" w:hAnsi="Doulos SIL"/>
          <w:i/>
          <w:color w:val="0000FF"/>
        </w:rPr>
        <w:t>̂</w:t>
      </w:r>
      <w:r w:rsidRPr="005D30C6">
        <w:rPr>
          <w:rFonts w:ascii="Doulos SIL" w:hAnsi="Doulos SIL"/>
          <w:i/>
          <w:color w:val="0000FF"/>
        </w:rPr>
        <w:t>:n</w:t>
      </w:r>
      <w:r w:rsidRPr="008C0179">
        <w:t> 1]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kâ:n nám!</w:t>
      </w:r>
      <w:r w:rsidRPr="002C3CD0">
        <w:t xml:space="preserve"> </w:t>
      </w:r>
      <w:r w:rsidR="00A62E34">
        <w:t xml:space="preserve"> </w:t>
      </w:r>
      <w:r w:rsidRPr="002C3CD0">
        <w:t>it</w:t>
      </w:r>
      <w:r w:rsidR="007B254E">
        <w:t>’</w:t>
      </w:r>
      <w:r w:rsidRPr="008C0179">
        <w:t xml:space="preserve">s very sweet!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doux</w:t>
      </w:r>
      <w:r w:rsidRPr="008C0179">
        <w:t>.</w:t>
      </w:r>
    </w:p>
    <w:p w14:paraId="412DAC62" w14:textId="3EDD0AC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ná:m!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</w:t>
      </w:r>
      <w:r>
        <w:t>[used as a</w:t>
      </w:r>
      <w:r w:rsidR="00E30526">
        <w:t>n</w:t>
      </w:r>
      <w:r>
        <w:t xml:space="preserve"> </w:t>
      </w:r>
      <w:r w:rsidR="00E30526">
        <w:t xml:space="preserve">amen-type </w:t>
      </w:r>
      <w:r>
        <w:t>backchannel response form by listeners to stories</w:t>
      </w:r>
      <w:r w:rsidR="00026A89">
        <w:t>, and by the imam’s assistant in the mosque</w:t>
      </w:r>
      <w:r>
        <w:t>] [&lt;Ar].</w:t>
      </w:r>
    </w:p>
    <w:p w14:paraId="103B085E" w14:textId="3BE0D6A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(person, dog, etc.) bite (sth); (insect) sting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(personne, chien, etc.) mordre; (insecte) piquer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nàmà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nàmà</w:t>
      </w:r>
      <w:r w:rsidRPr="005D30C6">
        <w:rPr>
          <w:rFonts w:ascii="Doulos SIL" w:hAnsi="Doulos SIL"/>
          <w:i/>
          <w:color w:val="0000FF"/>
        </w:rPr>
        <w:noBreakHyphen/>
        <w:t>námâ</w:t>
      </w:r>
      <w:r w:rsidRPr="008C0179">
        <w:t xml:space="preserve"> ] [for </w:t>
      </w:r>
      <w:r w:rsidR="007B254E">
        <w:t>‘</w:t>
      </w:r>
      <w:r w:rsidRPr="008C0179">
        <w:t>(scorpion) sting</w:t>
      </w:r>
      <w:r w:rsidR="007B254E">
        <w:t>’</w:t>
      </w:r>
      <w:r w:rsidRPr="008C0179">
        <w:t xml:space="preserve"> see </w:t>
      </w:r>
      <w:r w:rsidRPr="005D30C6">
        <w:rPr>
          <w:rFonts w:ascii="Doulos SIL" w:hAnsi="Doulos SIL"/>
          <w:i/>
          <w:color w:val="0000FF"/>
        </w:rPr>
        <w:t>tón</w:t>
      </w:r>
      <w:r w:rsidRPr="008C0179">
        <w:t xml:space="preserve">, for </w:t>
      </w:r>
      <w:r w:rsidR="007B254E">
        <w:t>‘</w:t>
      </w:r>
      <w:r w:rsidRPr="008C0179">
        <w:t>(snake) bite</w:t>
      </w:r>
      <w:r w:rsidR="007B254E">
        <w:t>’</w:t>
      </w:r>
      <w:r w:rsidRPr="008C0179">
        <w:t xml:space="preserve"> see </w:t>
      </w:r>
      <w:r w:rsidRPr="005D30C6">
        <w:rPr>
          <w:rFonts w:ascii="Doulos SIL" w:hAnsi="Doulos SIL"/>
          <w:i/>
          <w:color w:val="0000FF"/>
        </w:rPr>
        <w:t>tókórê</w:t>
      </w:r>
      <w:r w:rsidR="00026A89">
        <w:t> </w:t>
      </w:r>
      <w:r w:rsidRPr="008C0179">
        <w:t>].</w:t>
      </w:r>
    </w:p>
    <w:p w14:paraId="43BCACAE" w14:textId="613F9FE3" w:rsidR="004E4BA0" w:rsidRPr="008C0179" w:rsidRDefault="00261FBE" w:rsidP="00FC3BEB">
      <w:pPr>
        <w:tabs>
          <w:tab w:val="clear" w:pos="992"/>
          <w:tab w:val="left" w:pos="2880"/>
        </w:tabs>
        <w:spacing w:line="320" w:lineRule="exact"/>
        <w:ind w:left="360" w:hanging="360"/>
      </w:pPr>
      <w:r w:rsidRPr="005D30C6">
        <w:rPr>
          <w:rFonts w:ascii="Doulos SIL" w:hAnsi="Doulos SIL"/>
          <w:i/>
          <w:color w:val="0000FF"/>
        </w:rPr>
        <w:t>nàmà</w:t>
      </w:r>
      <w:r w:rsidRPr="005D30C6">
        <w:rPr>
          <w:rFonts w:ascii="Doulos SIL" w:hAnsi="Doulos SIL"/>
          <w:i/>
          <w:color w:val="0000FF"/>
        </w:rPr>
        <w:noBreakHyphen/>
        <w:t>nàmâ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026A89">
        <w:t>gnat, tiny</w:t>
      </w:r>
      <w:r w:rsidRPr="008C0179">
        <w:t xml:space="preserve"> biting insect (not mosquito)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insecte piquant</w:t>
      </w:r>
      <w:r w:rsidR="00026A89">
        <w:rPr>
          <w:rFonts w:ascii="Garamond" w:hAnsi="Garamond"/>
        </w:rPr>
        <w:t xml:space="preserve"> minuscule (non</w:t>
      </w:r>
      <w:r>
        <w:rPr>
          <w:rFonts w:ascii="Garamond" w:hAnsi="Garamond"/>
        </w:rPr>
        <w:t xml:space="preserve"> moustique)</w:t>
      </w:r>
      <w:r w:rsidR="00026A89">
        <w:t>.</w:t>
      </w:r>
    </w:p>
    <w:p w14:paraId="38396155" w14:textId="6B66D76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námá:r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námá:rî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sp. with curved black pods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 à gousses noires courbées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Bauhinea rufescens</w:t>
      </w:r>
      <w:r w:rsidRPr="008C0179">
        <w:t xml:space="preserve">, Fabaceae] [&lt;Ful </w:t>
      </w:r>
      <w:r w:rsidRPr="00BB673A">
        <w:rPr>
          <w:rFonts w:ascii="Arial Unicode MS" w:eastAsia="Arial Unicode MS" w:hAnsi="Arial Unicode MS"/>
          <w:i/>
          <w:color w:val="008000"/>
        </w:rPr>
        <w:t>nammaadi</w:t>
      </w:r>
      <w:r w:rsidRPr="008C0179">
        <w:t xml:space="preserve"> and variants].</w:t>
      </w:r>
    </w:p>
    <w:p w14:paraId="0C57D6B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bite, (insect) sting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piqûre, morsure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nàmà</w:t>
      </w:r>
      <w:r w:rsidRPr="008C0179">
        <w:t>].</w:t>
      </w:r>
    </w:p>
    <w:p w14:paraId="20D5065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knock-kneed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à genoux cagneux</w:t>
      </w:r>
      <w:r w:rsidRPr="008C0179">
        <w:t>.</w:t>
      </w:r>
    </w:p>
    <w:p w14:paraId="27612BF9" w14:textId="3FAFED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nàmpás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nàmpásâ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python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 boa », python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Python sebae</w:t>
      </w:r>
      <w:r w:rsidRPr="008C0179">
        <w:t>].</w:t>
      </w:r>
    </w:p>
    <w:p w14:paraId="55E0A64E" w14:textId="3E5991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nàmtì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(cultivated) sesame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sésame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Sesamum indicum</w:t>
      </w:r>
      <w:r w:rsidRPr="008C0179">
        <w:t>, Pedaliaceae]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nàmt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edible balls made of crushed grain and sesame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boules comestibles à base de grains écrasés et de sésame</w:t>
      </w:r>
      <w:r w:rsidRPr="008C0179">
        <w:t>.</w:t>
      </w:r>
    </w:p>
    <w:p w14:paraId="2658D6AE" w14:textId="30CF7F6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nàmt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nànt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27C8E">
        <w:t>)  [lit. “false  sesame”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[n</w:t>
      </w:r>
      <w:r w:rsidR="00127C8E">
        <w:t>+adj</w:t>
      </w:r>
      <w:r w:rsidRPr="008C0179">
        <w:t xml:space="preserve">] wild sesame </w:t>
      </w:r>
      <w:r>
        <w:rPr>
          <w:rFonts w:ascii="Wingdings" w:hAnsi="Wingdings"/>
          <w:sz w:val="18"/>
        </w:rPr>
        <w:t></w:t>
      </w:r>
      <w:r w:rsidRPr="008C0179">
        <w:t xml:space="preserve"> sésame sauvage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Sesamum alatum</w:t>
      </w:r>
      <w:r w:rsidRPr="008C0179">
        <w:t>, Pedaliaceae].</w:t>
      </w:r>
    </w:p>
    <w:p w14:paraId="39308A9B" w14:textId="5E8C4C11" w:rsidR="004E4BA0" w:rsidRPr="00026A8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nân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nâŋ</w:t>
      </w:r>
      <w:r w:rsidR="00026A89">
        <w:t xml:space="preserve"> 5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press, push down on, push 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appuyer ou pousser sur, enfoncer dans</w:t>
      </w:r>
      <w:r w:rsidRPr="008C0179">
        <w:t xml:space="preserve"> [PotPass </w:t>
      </w: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UnspecO </w:t>
      </w:r>
      <w:r w:rsidRPr="005D30C6">
        <w:rPr>
          <w:rFonts w:ascii="Doulos SIL" w:hAnsi="Doulos SIL"/>
          <w:i/>
          <w:color w:val="0000FF"/>
        </w:rPr>
        <w:t>nàŋ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 [</w:t>
      </w:r>
      <w:r w:rsidR="009D2941">
        <w:t xml:space="preserve">cognates are L-toned: </w:t>
      </w:r>
      <w:r w:rsidRPr="008C0179">
        <w:t xml:space="preserve">Ka </w:t>
      </w:r>
      <w:r w:rsidRPr="00BB673A">
        <w:rPr>
          <w:rFonts w:ascii="Arial Unicode MS" w:eastAsia="Arial Unicode MS" w:hAnsi="Arial Unicode MS"/>
          <w:i/>
          <w:color w:val="008000"/>
        </w:rPr>
        <w:t>nàn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nàŋ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nà:nù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ŋ̀ gú↑=ŋ́ ꜜnán=[ńdù kàmb</w:t>
      </w:r>
      <w:r w:rsidRPr="005D30C6">
        <w:rPr>
          <w:rFonts w:ascii="Doulos SIL" w:hAnsi="Doulos SIL"/>
          <w:i/>
          <w:color w:val="0000FF"/>
        </w:rPr>
        <w:noBreakHyphen/>
        <w:t xml:space="preserve">àŋ] [yá: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íl</w:t>
      </w:r>
      <w:r w:rsidRPr="005D30C6">
        <w:rPr>
          <w:rFonts w:ascii="Doulos SIL" w:hAnsi="Doulos SIL"/>
          <w:i/>
          <w:color w:val="0000FF"/>
        </w:rPr>
        <w:noBreakHyphen/>
        <w:t xml:space="preserve">ò]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dó:rù</w:t>
      </w:r>
      <w:r w:rsidRPr="008C0179">
        <w:t xml:space="preserve">  you press it (millet </w:t>
      </w:r>
      <w:r w:rsidR="003875D1">
        <w:t>grain spike</w:t>
      </w:r>
      <w:r w:rsidRPr="008C0179">
        <w:t xml:space="preserve">) with your hand like this, while it (grain) falls off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appuies là-dessus (=sur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 de mil) comme ça, pendant que ça (=grains) se détache</w:t>
      </w:r>
      <w:r w:rsidR="00026A89">
        <w:t>.</w:t>
      </w:r>
    </w:p>
    <w:p w14:paraId="16423B65" w14:textId="540911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nàn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[variant of </w:t>
      </w:r>
      <w:r w:rsidRPr="005D30C6">
        <w:rPr>
          <w:rFonts w:ascii="Doulos SIL" w:hAnsi="Doulos SIL"/>
          <w:i/>
          <w:color w:val="0000FF"/>
        </w:rPr>
        <w:t>nàŋ</w:t>
      </w:r>
      <w:r w:rsidR="00026A89">
        <w:t> 4 after assimilation, rarely elsewhere]</w:t>
      </w:r>
      <w:r w:rsidRPr="008C0179">
        <w:t>.</w:t>
      </w:r>
    </w:p>
    <w:p w14:paraId="05ED586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nàn</w:t>
      </w:r>
      <w:r w:rsidRPr="008C0179">
        <w:t xml:space="preserve"> 3,4,5  </w:t>
      </w:r>
      <w:r>
        <w:rPr>
          <w:rFonts w:ascii="Wingdings" w:hAnsi="Wingdings"/>
          <w:sz w:val="18"/>
        </w:rPr>
        <w:t></w:t>
      </w:r>
      <w:r w:rsidRPr="008C0179">
        <w:t xml:space="preserve"> [assimilated surface forms of 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> 1,2,3].</w:t>
      </w:r>
    </w:p>
    <w:p w14:paraId="7D66130E" w14:textId="0FAF48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nàŋ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[preverbal Perfect morpheme, in indicative clause or counterfactual conditional antecedent clause, combines with 3Sg object as </w:t>
      </w:r>
      <w:r w:rsidRPr="005D30C6">
        <w:rPr>
          <w:rFonts w:ascii="Doulos SIL" w:hAnsi="Doulos SIL"/>
          <w:i/>
          <w:color w:val="0000FF"/>
        </w:rPr>
        <w:t>nàŋ 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</w:t>
      </w:r>
      <w:r w:rsidRPr="008C0179">
        <w:t xml:space="preserve">] [does not raise </w:t>
      </w:r>
      <w:r w:rsidR="00A62E34">
        <w:t xml:space="preserve">a following low </w:t>
      </w:r>
      <w:r w:rsidRPr="008C0179">
        <w:t xml:space="preserve">tone or the </w:t>
      </w:r>
      <w:r w:rsidR="00A62E34">
        <w:t xml:space="preserve">low </w:t>
      </w:r>
      <w:r w:rsidRPr="008C0179">
        <w:t xml:space="preserve">tone of a preceding </w:t>
      </w:r>
      <w:r w:rsidR="008C0F4F">
        <w:t>1st/2nd</w:t>
      </w:r>
      <w:r w:rsidRPr="008C0179">
        <w:t xml:space="preserve"> person subject pronominal; </w:t>
      </w:r>
      <w:r w:rsidRPr="005D30C6">
        <w:rPr>
          <w:rFonts w:ascii="Doulos SIL" w:hAnsi="Doulos SIL"/>
          <w:i/>
          <w:color w:val="0000FF"/>
        </w:rPr>
        <w:t>ŋ</w:t>
      </w:r>
      <w:r w:rsidRPr="008C0179">
        <w:t xml:space="preserve"> assimilates</w:t>
      </w:r>
      <w:r w:rsidR="008C0F4F">
        <w:t xml:space="preserve"> </w:t>
      </w:r>
      <w:r w:rsidRPr="008C0179">
        <w:t>to following consonant]</w:t>
      </w:r>
      <w:r w:rsidR="00E30526">
        <w:t xml:space="preserve"> -</w:t>
      </w:r>
      <w:r w:rsidRPr="008C0179">
        <w:t xml:space="preserve"> ex: </w:t>
      </w:r>
      <w:r w:rsidR="00811D6F">
        <w:rPr>
          <w:rFonts w:ascii="Doulos SIL" w:hAnsi="Doulos SIL"/>
          <w:i/>
          <w:color w:val="0000FF"/>
        </w:rPr>
        <w:t>àꜛ nàŋ</w:t>
      </w:r>
      <w:r w:rsidRPr="005D30C6">
        <w:rPr>
          <w:rFonts w:ascii="Doulos SIL" w:hAnsi="Doulos SIL"/>
          <w:i/>
          <w:color w:val="0000FF"/>
        </w:rPr>
        <w:t xml:space="preserve"> kà</w:t>
      </w:r>
      <w:r w:rsidRPr="008C0179">
        <w:t xml:space="preserve">  he came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venu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màn</w:t>
      </w:r>
      <w:r w:rsidRPr="005D30C6">
        <w:rPr>
          <w:rFonts w:ascii="Doulos SIL" w:hAnsi="Doulos SIL"/>
          <w:i/>
          <w:color w:val="0000FF"/>
        </w:rPr>
        <w:noBreakHyphen/>
        <w:t>tù àꜛ nàŋ kú↑=ŋ́ bìrì àꜛ nàŋ kú↑=ŋ́ ꜜgórú</w:t>
      </w:r>
      <w:r w:rsidRPr="002C3CD0">
        <w:t xml:space="preserve"> </w:t>
      </w:r>
      <w:r w:rsidR="008C0F4F">
        <w:t xml:space="preserve"> </w:t>
      </w:r>
      <w:r w:rsidRPr="002C3CD0">
        <w:t>it</w:t>
      </w:r>
      <w:r w:rsidR="007B254E">
        <w:t>’</w:t>
      </w:r>
      <w:r w:rsidRPr="008C0179">
        <w:t xml:space="preserve">s not (true) that he shot it, (rather) he speared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(vrai)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abattu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coup de fusil, 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 </w:t>
      </w:r>
      <w:r w:rsidR="008C0F4F">
        <w:rPr>
          <w:rFonts w:ascii="Garamond" w:hAnsi="Garamond"/>
        </w:rPr>
        <w:t xml:space="preserve">(plutôt) </w:t>
      </w:r>
      <w:r>
        <w:rPr>
          <w:rFonts w:ascii="Garamond" w:hAnsi="Garamond"/>
        </w:rPr>
        <w:t>transpercé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coup de lance</w:t>
      </w:r>
      <w:r w:rsidRPr="008C0179">
        <w:t>.</w:t>
      </w:r>
    </w:p>
    <w:p w14:paraId="4FF5E889" w14:textId="1C16845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nàŋ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[variant of Future particle </w:t>
      </w:r>
      <w:r w:rsidRPr="005D30C6">
        <w:rPr>
          <w:rFonts w:ascii="Doulos SIL" w:hAnsi="Doulos SIL"/>
          <w:i/>
          <w:color w:val="0000FF"/>
        </w:rPr>
        <w:t>nàm</w:t>
      </w:r>
      <w:r w:rsidR="003D7EDD">
        <w:t xml:space="preserve"> 1</w:t>
      </w:r>
      <w:r w:rsidRPr="008C0179">
        <w:t>] [</w:t>
      </w:r>
      <w:r w:rsidRPr="005D30C6">
        <w:rPr>
          <w:rFonts w:ascii="Doulos SIL" w:hAnsi="Doulos SIL"/>
          <w:i/>
          <w:color w:val="0000FF"/>
        </w:rPr>
        <w:t>ŋ</w:t>
      </w:r>
      <w:r w:rsidRPr="008C0179">
        <w:t xml:space="preserve"> assimilates to point of articulation of following consonant].</w:t>
      </w:r>
    </w:p>
    <w:p w14:paraId="27E6B1B4" w14:textId="5F97608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nàŋ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[2Sg preverbal object morpheme]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nàŋ kárú</w:t>
      </w:r>
      <w:r w:rsidRPr="008C0179">
        <w:t xml:space="preserve">  she hit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frappé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ŋ̀</w:t>
      </w:r>
      <w:r w:rsidRPr="008C0179">
        <w:t xml:space="preserve"> 1a, </w:t>
      </w:r>
      <w:r w:rsidRPr="005D30C6">
        <w:rPr>
          <w:rFonts w:ascii="Doulos SIL" w:hAnsi="Doulos SIL"/>
          <w:i/>
          <w:color w:val="0000FF"/>
        </w:rPr>
        <w:t>nî</w:t>
      </w:r>
      <w:r w:rsidRPr="008C0179">
        <w:t> 1].</w:t>
      </w:r>
    </w:p>
    <w:p w14:paraId="583C0960" w14:textId="6D6B444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nàŋ</w:t>
      </w:r>
      <w:r w:rsidRPr="002C3CD0">
        <w:t xml:space="preserve"> 4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leave (alone), let go, not disturb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laisser (tranquille), ne pas déranger</w:t>
      </w:r>
      <w:r w:rsidRPr="008C0179">
        <w:t xml:space="preserve"> [</w:t>
      </w:r>
      <w:r w:rsidR="00EF00AF">
        <w:t>PotPass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náŋ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nàŋ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á↑=ŋ́ nàŋ </w:t>
      </w:r>
      <w:r w:rsidR="008C0F4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hál ʔàlmá:r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C0F4F">
        <w:rPr>
          <w:rFonts w:ascii="Doulos SIL" w:hAnsi="Doulos SIL"/>
          <w:i/>
          <w:color w:val="0000FF"/>
        </w:rPr>
        <w:t>]</w:t>
      </w:r>
      <w:r w:rsidRPr="008C0179">
        <w:t xml:space="preserve">  she put it aside until the afternoon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laissé de côté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après-midi</w:t>
      </w:r>
      <w:r w:rsidRPr="008C0179">
        <w:t xml:space="preserve"> [</w:t>
      </w:r>
      <w:r w:rsidR="00EF00AF">
        <w:t>PotPass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nàŋ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desist, stop (doing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laisser, cesser (de faire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 plus subjunctive clause] let, allow, permit; leave off, wait (before doing </w:t>
      </w:r>
      <w:r w:rsidR="00B82168">
        <w:t>sth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permettre, laisser</w:t>
      </w:r>
      <w:r w:rsidR="008C0F4F">
        <w:rPr>
          <w:rFonts w:ascii="Garamond" w:hAnsi="Garamond"/>
        </w:rPr>
        <w:t>; attendre (avant de faire qqch)</w:t>
      </w:r>
      <w:r w:rsidRPr="00590ABD">
        <w:t xml:space="preserve"> - </w:t>
      </w:r>
      <w:r w:rsidRPr="008C0179">
        <w:t xml:space="preserve">ex: </w:t>
      </w:r>
      <w:r w:rsidR="008C0F4F">
        <w:rPr>
          <w:rFonts w:ascii="Doulos SIL" w:hAnsi="Doulos SIL"/>
          <w:i/>
          <w:color w:val="0000FF"/>
        </w:rPr>
        <w:t>kà:</w:t>
      </w:r>
      <w:r w:rsidR="008C0F4F">
        <w:rPr>
          <w:rFonts w:ascii="Doulos SIL" w:hAnsi="Doulos SIL"/>
          <w:i/>
          <w:color w:val="0000FF"/>
        </w:rPr>
        <w:noBreakHyphen/>
        <w:t>ní: náŋ ꜜyó↑=ŋ́</w:t>
      </w:r>
      <w:r w:rsidRPr="005D30C6">
        <w:rPr>
          <w:rFonts w:ascii="Doulos SIL" w:hAnsi="Doulos SIL"/>
          <w:i/>
          <w:color w:val="0000FF"/>
        </w:rPr>
        <w:t xml:space="preserve"> tó: bìs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but wait (=do nothing) until we reach the acacia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mais laisse (=ne fais rien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ce)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atteigne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acacia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nán ꜜjéllá:j</w:t>
      </w:r>
      <w:r w:rsidRPr="005D30C6">
        <w:rPr>
          <w:rFonts w:ascii="Doulos SIL" w:hAnsi="Doulos SIL"/>
          <w:i/>
          <w:color w:val="0000FF"/>
        </w:rPr>
        <w:noBreakHyphen/>
        <w:t>ꜜó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=ḿ hí:jí ʔây</w:t>
      </w:r>
      <w:r w:rsidRPr="008C0179">
        <w:t xml:space="preserve">  let Jellajo wed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permettez à Jellajo de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épouser</w:t>
      </w:r>
      <w:r w:rsidRPr="008C0179">
        <w:t>.</w:t>
      </w:r>
    </w:p>
    <w:p w14:paraId="1240908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nâŋ</w:t>
      </w:r>
      <w:r w:rsidRPr="002C3CD0">
        <w:t xml:space="preserve"> 5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nân</w:t>
      </w:r>
      <w:r w:rsidRPr="008C0179">
        <w:t> 1].</w:t>
      </w:r>
    </w:p>
    <w:p w14:paraId="51F6418C" w14:textId="3311A7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ŋàŋ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[adv] apart, separate, distinct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part, séparé, différent</w:t>
      </w:r>
      <w:r w:rsidRPr="00590ABD">
        <w:t xml:space="preserve"> - </w:t>
      </w:r>
      <w:r w:rsidRPr="008C0179">
        <w:t xml:space="preserve">ex: </w:t>
      </w:r>
      <w:r w:rsidR="004451FD" w:rsidRPr="004451FD">
        <w:rPr>
          <w:rFonts w:ascii="Doulos SIL" w:hAnsi="Doulos SIL" w:cs="Lucida Grande"/>
          <w:i/>
          <w:color w:val="0000FF"/>
        </w:rPr>
        <w:t>à</w:t>
      </w:r>
      <w:r w:rsidR="004451FD" w:rsidRPr="004451FD">
        <w:rPr>
          <w:rFonts w:ascii="Doulos SIL" w:hAnsi="Doulos SIL"/>
          <w:i/>
          <w:color w:val="0000FF"/>
        </w:rPr>
        <w:t>ꜛ</w:t>
      </w:r>
      <w:r w:rsidRPr="004451FD">
        <w:rPr>
          <w:rFonts w:ascii="Doulos SIL" w:hAnsi="Doulos SIL"/>
          <w:i/>
          <w:color w:val="0000FF"/>
        </w:rPr>
        <w:t xml:space="preserve"> g</w:t>
      </w:r>
      <w:r w:rsidRPr="005D30C6">
        <w:rPr>
          <w:rFonts w:ascii="Doulos SIL" w:hAnsi="Doulos SIL"/>
          <w:i/>
          <w:color w:val="0000FF"/>
        </w:rPr>
        <w:t>ò: ŋàn</w:t>
      </w:r>
      <w:r w:rsidRPr="008C0179">
        <w:t xml:space="preserve">  he is apart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à part</w:t>
      </w:r>
      <w:r w:rsidRPr="008C0179">
        <w:t xml:space="preserve">; </w:t>
      </w:r>
      <w:r w:rsidR="004451FD">
        <w:rPr>
          <w:rFonts w:ascii="Doulos SIL" w:hAnsi="Doulos SIL"/>
          <w:i/>
          <w:color w:val="0000FF"/>
        </w:rPr>
        <w:t>à fúrù</w:t>
      </w:r>
      <w:r w:rsidR="004451FD">
        <w:rPr>
          <w:rFonts w:ascii="Doulos SIL" w:hAnsi="Doulos SIL"/>
          <w:i/>
          <w:color w:val="0000FF"/>
        </w:rPr>
        <w:noBreakHyphen/>
        <w:t>ŋ ŋà</w:t>
      </w:r>
      <w:r w:rsidRPr="005D30C6">
        <w:rPr>
          <w:rFonts w:ascii="Doulos SIL" w:hAnsi="Doulos SIL"/>
          <w:i/>
          <w:color w:val="0000FF"/>
        </w:rPr>
        <w:t>n</w:t>
      </w:r>
      <w:r w:rsidRPr="008C0179">
        <w:t xml:space="preserve">  </w:t>
      </w:r>
      <w:r w:rsidR="00E30526">
        <w:t>put</w:t>
      </w:r>
      <w:r w:rsidRPr="008C0179">
        <w:t xml:space="preserve"> him </w:t>
      </w:r>
      <w:r w:rsidR="00E30526">
        <w:t>to the side</w:t>
      </w:r>
      <w:r w:rsidRPr="008C0179">
        <w:t xml:space="preserve">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mets-le à part!</w:t>
      </w:r>
      <w:r w:rsidRPr="008C0179">
        <w:t>.</w:t>
      </w:r>
    </w:p>
    <w:p w14:paraId="6F3D66E8" w14:textId="6CA85E2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ŋá:ŋ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be knowledgeable about (an occupation, a language, etc., from experience)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connaître à fond (métier, langue, etc.,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expérience)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ŋá:n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related abstractive noun </w:t>
      </w:r>
      <w:r w:rsidRPr="005D30C6">
        <w:rPr>
          <w:rFonts w:ascii="Doulos SIL" w:hAnsi="Doulos SIL"/>
          <w:i/>
          <w:color w:val="0000FF"/>
        </w:rPr>
        <w:t>ŋá:n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8C0179"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wá:ní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wⁿá:n</w:t>
      </w:r>
      <w:r w:rsidRPr="008C0179">
        <w:t xml:space="preserve">] [for propositional knowledge and recognition of identity, see </w:t>
      </w:r>
      <w:r w:rsidRPr="005D30C6">
        <w:rPr>
          <w:rFonts w:ascii="Doulos SIL" w:hAnsi="Doulos SIL"/>
          <w:i/>
          <w:color w:val="0000FF"/>
        </w:rPr>
        <w:t>béy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B54650" w:rsidRPr="008732FC">
        <w:rPr>
          <w:rFonts w:ascii="Doulos SIL" w:hAnsi="Doulos SIL"/>
          <w:i/>
          <w:color w:val="0000FF"/>
        </w:rPr>
        <w:t>í</w:t>
      </w:r>
      <w:r w:rsidR="00B54650" w:rsidRPr="008732FC">
        <w:rPr>
          <w:rFonts w:ascii="Doulos SIL" w:hAnsi="Doulos SIL"/>
          <w:i/>
          <w:color w:val="0000FF"/>
        </w:rPr>
        <w:sym w:font="Symbol" w:char="F0AD"/>
      </w:r>
      <w:r w:rsidR="00B54650" w:rsidRPr="008732FC">
        <w:rPr>
          <w:rFonts w:ascii="Doulos SIL" w:hAnsi="Doulos SIL"/>
          <w:i/>
          <w:color w:val="0000FF"/>
        </w:rPr>
        <w:t>=</w:t>
      </w:r>
      <w:r w:rsidR="00B54650" w:rsidRPr="008732FC">
        <w:rPr>
          <w:rFonts w:ascii="Doulos SIL" w:hAnsi="Doulos SIL"/>
          <w:i/>
          <w:color w:val="0000FF"/>
        </w:rPr>
        <w:sym w:font="Symbol" w:char="F0AD"/>
      </w:r>
      <w:r w:rsidR="00B54650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t xml:space="preserve"> ꜜŋá:n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2C3CD0">
        <w:t xml:space="preserve"> </w:t>
      </w:r>
      <w:r w:rsidR="00A0196B">
        <w:t xml:space="preserve"> </w:t>
      </w:r>
      <w:r w:rsidRPr="002C3CD0">
        <w:t>I</w:t>
      </w:r>
      <w:r w:rsidRPr="008C0179">
        <w:t xml:space="preserve"> know (=am skilled in) construction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connais à fond la construction</w:t>
      </w:r>
      <w:r w:rsidRPr="008C0179">
        <w:t>.</w:t>
      </w:r>
    </w:p>
    <w:p w14:paraId="21A1C453" w14:textId="3391341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lean or press (on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appuyer (sur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nân</w:t>
      </w:r>
      <w:r w:rsidRPr="008C0179">
        <w:t> 1].</w:t>
      </w:r>
    </w:p>
    <w:p w14:paraId="55F5694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[3SgO &lt; </w:t>
      </w:r>
      <w:r w:rsidRPr="005D30C6">
        <w:rPr>
          <w:rFonts w:ascii="Doulos SIL" w:hAnsi="Doulos SIL"/>
          <w:i/>
          <w:color w:val="0000FF"/>
        </w:rPr>
        <w:t>ŋá:n</w:t>
      </w:r>
      <w:r w:rsidRPr="008C0179">
        <w:t>].</w:t>
      </w:r>
    </w:p>
    <w:p w14:paraId="42D5EEA4" w14:textId="7ADA40BF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ná:nây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menthe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Mentha</w:t>
      </w:r>
      <w:r w:rsidRPr="008C0179">
        <w:t xml:space="preserve"> sp.</w:t>
      </w:r>
      <w:r w:rsidRPr="008C0179">
        <w:rPr>
          <w:i/>
        </w:rPr>
        <w:t>,</w:t>
      </w:r>
      <w:r w:rsidRPr="008C0179">
        <w:t xml:space="preserve"> Lamiaceae (=Labiatae)].</w:t>
      </w:r>
    </w:p>
    <w:p w14:paraId="2430D57C" w14:textId="694BB13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nándê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(clothing) look good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(vêtement) ê. joli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nand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resemble</w:t>
      </w:r>
      <w:r w:rsidR="007B254E">
        <w:t>’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nòŋ nándé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your clothes look good on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tes habits te vont bien (sont jolis sur toi)</w:t>
      </w:r>
      <w:r w:rsidRPr="008C0179">
        <w:t>.</w:t>
      </w:r>
    </w:p>
    <w:p w14:paraId="007AA99A" w14:textId="3A0AD6E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ŋàndè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wàndè</w:t>
      </w:r>
      <w:r w:rsidRPr="008C0179">
        <w:t xml:space="preserve">  (3PossSg </w:t>
      </w:r>
      <w:r w:rsidRPr="005D30C6">
        <w:rPr>
          <w:rFonts w:ascii="Doulos SIL" w:hAnsi="Doulos SIL"/>
          <w:i/>
          <w:color w:val="0000FF"/>
        </w:rPr>
        <w:t>ŋànd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 inal] wife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épouse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wⁿàndé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wàndé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wàndè</w:t>
      </w:r>
      <w:r w:rsidRPr="008C0179">
        <w:t>]</w:t>
      </w:r>
      <w:r w:rsidRPr="00590ABD">
        <w:t xml:space="preserve"> - </w:t>
      </w:r>
      <w:r w:rsidRPr="008C0179">
        <w:t>poss</w:t>
      </w:r>
      <w:r w:rsidR="00B54650">
        <w:t xml:space="preserve"> </w:t>
      </w:r>
      <w:r w:rsidR="00B54650" w:rsidRPr="008C0179">
        <w:t xml:space="preserve">[note </w:t>
      </w:r>
      <w:r w:rsidR="00B54650">
        <w:t>tones</w:t>
      </w:r>
      <w:r w:rsidR="00B54650" w:rsidRPr="008C0179">
        <w:t>]</w:t>
      </w:r>
      <w:r w:rsidRPr="008C0179">
        <w:t xml:space="preserve">: 1Sg </w:t>
      </w:r>
      <w:r w:rsidRPr="005D30C6">
        <w:rPr>
          <w:rFonts w:ascii="Doulos SIL" w:hAnsi="Doulos SIL"/>
          <w:i/>
          <w:color w:val="0000FF"/>
        </w:rPr>
        <w:t>ŋànd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ŋànd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ŋànd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ŋànd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ŋàndè nóŋ ꜜgâ ì 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</w:t>
      </w:r>
      <w:r w:rsidRPr="005D30C6">
        <w:rPr>
          <w:rFonts w:ascii="Doulos SIL" w:hAnsi="Doulos SIL"/>
          <w:i/>
          <w:color w:val="0000FF"/>
        </w:rPr>
        <w:noBreakHyphen/>
        <w:t>nd</w:t>
      </w:r>
      <w:r w:rsidRPr="005D30C6">
        <w:rPr>
          <w:rFonts w:ascii="Doulos SIL" w:hAnsi="Doulos SIL"/>
          <w:i/>
          <w:color w:val="0000FF"/>
        </w:rPr>
        <w:noBreakHyphen/>
        <w:t>à 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</w:t>
      </w:r>
      <w:r w:rsidR="00B54650">
        <w:t xml:space="preserve"> </w:t>
      </w:r>
      <w:r w:rsidRPr="00AC1D66">
        <w:rPr>
          <w:u w:val="single"/>
        </w:rPr>
        <w:t>a wife</w:t>
      </w:r>
      <w:r w:rsidRPr="008C0179">
        <w:t xml:space="preserve"> </w:t>
      </w:r>
      <w:r w:rsidRPr="008C0179">
        <w:rPr>
          <w:i/>
        </w:rPr>
        <w:t>[focus]</w:t>
      </w:r>
      <w:r w:rsidRPr="008C0179">
        <w:t xml:space="preserve"> is what I went and brought for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AC1D66">
        <w:rPr>
          <w:rFonts w:ascii="Garamond" w:hAnsi="Garamond"/>
          <w:u w:val="single"/>
        </w:rPr>
        <w:t>une épouse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que je suis allé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amener</w:t>
      </w:r>
      <w:r w:rsidRPr="008C0179">
        <w:t>.</w:t>
      </w:r>
    </w:p>
    <w:p w14:paraId="7CC92B38" w14:textId="41943DA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left (alone or aside)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laissé (tranquille ou de côté)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> 4].</w:t>
      </w:r>
    </w:p>
    <w:p w14:paraId="4C8BFEFA" w14:textId="4CE231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ná:néy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[VO] trust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confiance en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[3Sg object  </w:t>
      </w:r>
      <w:r w:rsidRPr="005D30C6">
        <w:rPr>
          <w:rFonts w:ascii="Doulos SIL" w:hAnsi="Doulos SIL"/>
          <w:i/>
          <w:color w:val="0000FF"/>
        </w:rPr>
        <w:t>ná:n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 ; cf. noun </w:t>
      </w:r>
      <w:r w:rsidRPr="005D30C6">
        <w:rPr>
          <w:rFonts w:ascii="Doulos SIL" w:hAnsi="Doulos SIL"/>
          <w:i/>
          <w:color w:val="0000FF"/>
        </w:rPr>
        <w:t>ná:néy</w:t>
      </w:r>
      <w:r w:rsidRPr="008C0179">
        <w:t>].</w:t>
      </w:r>
    </w:p>
    <w:p w14:paraId="31C196F6" w14:textId="29FD3F0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ná:néy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trust, confidence, trustworthiness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confiance, </w:t>
      </w:r>
      <w:r w:rsidR="00B54650">
        <w:rPr>
          <w:rFonts w:ascii="Garamond" w:hAnsi="Garamond"/>
        </w:rPr>
        <w:t>fiabil</w:t>
      </w:r>
      <w:r>
        <w:rPr>
          <w:rFonts w:ascii="Garamond" w:hAnsi="Garamond"/>
        </w:rPr>
        <w:t>ité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ná:néy sí: [kóy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ó ↑gâ</w:t>
      </w:r>
      <w:r w:rsidRPr="005D30C6">
        <w:rPr>
          <w:rFonts w:ascii="Doulos SIL" w:hAnsi="Doulos SIL"/>
          <w:i/>
          <w:color w:val="0000FF"/>
        </w:rPr>
        <w:t>]</w:t>
      </w:r>
      <w:r w:rsidRPr="008C0179">
        <w:t xml:space="preserve"> there is no trust (=one can</w:t>
      </w:r>
      <w:r w:rsidR="007B254E">
        <w:t>’</w:t>
      </w:r>
      <w:r w:rsidRPr="008C0179">
        <w:t xml:space="preserve">t trust) in the fellow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 a pas de confiance (=on ne peut pas avoir confiance) en ce type</w:t>
      </w:r>
      <w:r w:rsidRPr="008C0179">
        <w:t>.</w:t>
      </w:r>
    </w:p>
    <w:p w14:paraId="6AC9228C" w14:textId="51F55121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ŋá:n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knowledge (from experience)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connaissance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après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expérience)</w:t>
      </w:r>
      <w:r>
        <w:t xml:space="preserve"> [</w:t>
      </w:r>
      <w:r w:rsidRPr="008C0179">
        <w:t>&lt;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ŋá:n</w:t>
      </w:r>
      <w:r>
        <w:t>].</w:t>
      </w:r>
    </w:p>
    <w:p w14:paraId="413F4421" w14:textId="232229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ŋá:njê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ŋá:ŋgê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(sb) be broke (=poor), have lost one</w:t>
      </w:r>
      <w:r w:rsidR="007B254E">
        <w:t>’</w:t>
      </w:r>
      <w:r w:rsidRPr="008C0179">
        <w:t xml:space="preserve">s wealth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à sec, avoir perdu sa fortune</w:t>
      </w:r>
      <w:r w:rsidRPr="008C0179">
        <w:t>.</w:t>
      </w:r>
    </w:p>
    <w:p w14:paraId="332575CA" w14:textId="736784D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nànt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</w:t>
      </w:r>
      <w:r w:rsidR="00B54650">
        <w:t>+adj</w:t>
      </w:r>
      <w:r w:rsidRPr="008C0179">
        <w:t xml:space="preserve">] [see </w:t>
      </w:r>
      <w:r w:rsidRPr="005D30C6">
        <w:rPr>
          <w:rFonts w:ascii="Doulos SIL" w:hAnsi="Doulos SIL"/>
          <w:i/>
          <w:color w:val="0000FF"/>
        </w:rPr>
        <w:t>nàmt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8C0179">
        <w:t>].</w:t>
      </w:r>
    </w:p>
    <w:p w14:paraId="3F248B04" w14:textId="5F59239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left (alone or aside)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laissé (tranquille ou de côté)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 xml:space="preserve"> 4] [VblN </w:t>
      </w: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7F600FA" w14:textId="14CCBF8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pressed, pushed against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appuyé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nân</w:t>
      </w:r>
      <w:r w:rsidRPr="008C0179">
        <w:t>]</w:t>
      </w:r>
    </w:p>
    <w:p w14:paraId="33905F9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náppê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on foot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marcher à pied</w:t>
      </w:r>
      <w:r w:rsidRPr="008C0179">
        <w:t xml:space="preserve"> [not very common].</w:t>
      </w:r>
    </w:p>
    <w:p w14:paraId="44AF3B7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nárá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shine, be luminescent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briller</w:t>
      </w:r>
      <w:r w:rsidRPr="008C0179">
        <w:t>.</w:t>
      </w:r>
    </w:p>
    <w:p w14:paraId="1189B68D" w14:textId="64BAC8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ŋá:rê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 [see </w:t>
      </w:r>
      <w:r w:rsidR="00B54650" w:rsidRPr="005D30C6">
        <w:rPr>
          <w:rFonts w:ascii="Doulos SIL" w:hAnsi="Doulos SIL"/>
          <w:i/>
          <w:color w:val="0000FF"/>
        </w:rPr>
        <w:t>[kàmb</w:t>
      </w:r>
      <w:r w:rsidR="00B54650" w:rsidRPr="005D30C6">
        <w:rPr>
          <w:rFonts w:ascii="Doulos SIL" w:hAnsi="Doulos SIL"/>
          <w:i/>
          <w:color w:val="0000FF"/>
        </w:rPr>
        <w:noBreakHyphen/>
        <w:t>ù]</w:t>
      </w:r>
      <w:r w:rsidR="00B54650"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ŋá:rê</w:t>
      </w:r>
      <w:r w:rsidRPr="008C0179">
        <w:t>].</w:t>
      </w:r>
    </w:p>
    <w:p w14:paraId="6B2D0308" w14:textId="22AB724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ŋá:rê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crawl on one</w:t>
      </w:r>
      <w:r w:rsidR="007B254E">
        <w:t>’</w:t>
      </w:r>
      <w:r w:rsidRPr="008C0179">
        <w:t xml:space="preserve">s belly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ramper sur le ventre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ŋaar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8DA3282" w14:textId="55AD9F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ŋá:réy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ask (sb, for </w:t>
      </w:r>
      <w:r w:rsidR="00B82168">
        <w:t>sth</w:t>
      </w:r>
      <w:r w:rsidRPr="008C0179">
        <w:t>), beg</w:t>
      </w:r>
      <w:r w:rsidR="00A93376">
        <w:t>, pray (for)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prier à, demander (à), </w:t>
      </w:r>
      <w:r w:rsidR="00A85A27">
        <w:rPr>
          <w:rFonts w:ascii="Garamond" w:hAnsi="Garamond"/>
        </w:rPr>
        <w:t>« </w:t>
      </w:r>
      <w:r>
        <w:rPr>
          <w:rFonts w:ascii="Garamond" w:hAnsi="Garamond"/>
        </w:rPr>
        <w:t>quémander</w:t>
      </w:r>
      <w:r w:rsidR="00A85A27">
        <w:rPr>
          <w:rFonts w:ascii="Garamond" w:hAnsi="Garamond"/>
        </w:rPr>
        <w:t> »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ŋwá:ráy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í↑=ŋ́ </w:t>
      </w:r>
      <w:r w:rsidR="00FD0A53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 xml:space="preserve">yérkòy ŋá:réy </w:t>
      </w:r>
      <w:r w:rsidR="00FD0A5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hóⁿ↑-wô í dù </w:t>
      </w:r>
      <w:r w:rsidR="00FD0A5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bíkkí ꜜfó:</w:t>
      </w:r>
      <w:r w:rsidR="00FD0A53">
        <w:rPr>
          <w:rFonts w:ascii="Doulos SIL" w:hAnsi="Doulos SIL"/>
          <w:i/>
          <w:color w:val="0000FF"/>
        </w:rPr>
        <w:t>]]</w:t>
      </w:r>
      <w:r w:rsidRPr="002C3CD0">
        <w:t xml:space="preserve"> </w:t>
      </w:r>
      <w:r w:rsidR="00FD0A53">
        <w:t xml:space="preserve"> </w:t>
      </w:r>
      <w:r w:rsidRPr="002C3CD0">
        <w:t>I</w:t>
      </w:r>
      <w:r w:rsidRPr="008C0179">
        <w:t xml:space="preserve"> beg God that I obtain a pen today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je </w:t>
      </w:r>
      <w:r w:rsidR="00FD0A53">
        <w:rPr>
          <w:rFonts w:ascii="Garamond" w:hAnsi="Garamond"/>
        </w:rPr>
        <w:t>prie</w:t>
      </w:r>
      <w:r>
        <w:rPr>
          <w:rFonts w:ascii="Garamond" w:hAnsi="Garamond"/>
        </w:rPr>
        <w:t xml:space="preserve"> à Dieu que 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obtienne un Bic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 w:rsidRPr="008C0179">
        <w:t>.</w:t>
      </w:r>
    </w:p>
    <w:p w14:paraId="25D06E9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2</w:t>
      </w:r>
      <w:r w:rsidRPr="008C0179">
        <w:t xml:space="preserve">  [DefPl &lt; </w:t>
      </w: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82F1D4D" w14:textId="6273A6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ŋà:rí</w:t>
      </w:r>
      <w:r w:rsidRPr="005D30C6">
        <w:rPr>
          <w:rFonts w:ascii="Doulos SIL" w:hAnsi="Doulos SIL"/>
          <w:i/>
          <w:color w:val="0000FF"/>
        </w:rPr>
        <w:noBreakHyphen/>
        <w:t>bùrbùr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bùrbùr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leftover food, scraps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résidu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repas</w:t>
      </w:r>
      <w:r w:rsidRPr="008C0179">
        <w:t>.</w:t>
      </w:r>
    </w:p>
    <w:p w14:paraId="5283DE46" w14:textId="674E3A2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ŋà:</w:t>
      </w:r>
      <w:r w:rsidRPr="005D30C6">
        <w:rPr>
          <w:rFonts w:ascii="Doulos SIL" w:hAnsi="Doulos SIL"/>
          <w:i/>
          <w:color w:val="0000FF"/>
        </w:rPr>
        <w:noBreakHyphen/>
        <w:t>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food, eating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aliment, nourriture;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manger</w:t>
      </w:r>
      <w:r w:rsidRPr="008C0179">
        <w:t xml:space="preserve"> [specialized VblN &lt; </w:t>
      </w:r>
      <w:r w:rsidRPr="005D30C6">
        <w:rPr>
          <w:rFonts w:ascii="Doulos SIL" w:hAnsi="Doulos SIL"/>
          <w:i/>
          <w:color w:val="0000FF"/>
        </w:rPr>
        <w:t>ŋà:</w:t>
      </w:r>
      <w:r w:rsidRPr="008C0179">
        <w:t xml:space="preserve">]; 3Sg poss </w:t>
      </w:r>
      <w:r w:rsidRPr="005D30C6">
        <w:rPr>
          <w:rFonts w:ascii="Doulos SIL" w:hAnsi="Doulos SIL"/>
          <w:i/>
          <w:color w:val="0000FF"/>
        </w:rPr>
        <w:t>à ɲá:-r-ò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kàn</w:t>
      </w:r>
      <w:r w:rsidRPr="005D30C6">
        <w:rPr>
          <w:rFonts w:ascii="Doulos SIL" w:hAnsi="Doulos SIL"/>
          <w:i/>
          <w:color w:val="0000FF"/>
        </w:rPr>
        <w:noBreakHyphen/>
        <w:t>ŋá: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.</w:t>
      </w:r>
    </w:p>
    <w:p w14:paraId="27F31253" w14:textId="20E0C38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ná:rú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dative] (traveler) come visit (sb) for a few days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(voyageur) venir rendre visite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pendant quelques jours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kà [ẁ ná:rú s</w:t>
      </w:r>
      <w:r w:rsidRPr="005D30C6">
        <w:rPr>
          <w:rFonts w:ascii="Doulos SIL" w:hAnsi="Doulos SIL"/>
          <w:i/>
          <w:color w:val="0000FF"/>
        </w:rPr>
        <w:noBreakHyphen/>
        <w:t>êy]</w:t>
      </w:r>
      <w:r w:rsidRPr="008C0179">
        <w:t xml:space="preserve">  he came to visit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venu me rendre visite</w:t>
      </w:r>
      <w:r w:rsidRPr="008C0179">
        <w:t>.</w:t>
      </w:r>
    </w:p>
    <w:p w14:paraId="3312CD6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nàsà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plaster (roof), put roofing (on house)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crépir (toit)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nàsà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sóptê</w:t>
      </w:r>
      <w:r w:rsidRPr="008C0179">
        <w:t>].</w:t>
      </w:r>
    </w:p>
    <w:p w14:paraId="735E945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fatten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rendre gras</w:t>
      </w:r>
      <w:r w:rsidRPr="008C0179">
        <w:t xml:space="preserve"> [Fact &lt; </w:t>
      </w:r>
      <w:r w:rsidRPr="005D30C6">
        <w:rPr>
          <w:rFonts w:ascii="Doulos SIL" w:hAnsi="Doulos SIL"/>
          <w:i/>
          <w:color w:val="0000FF"/>
        </w:rPr>
        <w:t>ná:sú</w:t>
      </w:r>
      <w:r w:rsidRPr="008C0179">
        <w:t>].</w:t>
      </w:r>
    </w:p>
    <w:p w14:paraId="0E6D1EE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well-fed, plump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bien nourri, gras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ná:sú</w:t>
      </w:r>
      <w:r w:rsidRPr="008C0179">
        <w:t>]</w:t>
      </w:r>
      <w:r w:rsidRPr="00590ABD">
        <w:t xml:space="preserve"> - </w:t>
      </w:r>
      <w:r w:rsidRPr="008C0179">
        <w:t xml:space="preserve"> ex: </w:t>
      </w:r>
      <w:r w:rsidRPr="005D30C6">
        <w:rPr>
          <w:rFonts w:ascii="Doulos SIL" w:hAnsi="Doulos SIL"/>
          <w:i/>
          <w:color w:val="0000FF"/>
        </w:rPr>
        <w:t>háw nà:s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(cow),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(woman).</w:t>
      </w:r>
    </w:p>
    <w:p w14:paraId="0B483DCC" w14:textId="04374B9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nássî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magic potion with protective power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breuvage magique qui protège</w:t>
      </w:r>
      <w:r w:rsidRPr="008C0179">
        <w:t xml:space="preserve"> [typically a saint</w:t>
      </w:r>
      <w:r w:rsidR="007B254E">
        <w:t>’</w:t>
      </w:r>
      <w:r w:rsidRPr="008C0179">
        <w:t>s writings on a wooden tablet; the person soaks the tablet in water and drinks the liquid].</w:t>
      </w:r>
    </w:p>
    <w:p w14:paraId="6D776A76" w14:textId="572EE1B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ná:sú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well-fed, become plump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engraisser, ê. gras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nà:s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Fact </w:t>
      </w:r>
      <w:r w:rsidRPr="005D30C6">
        <w:rPr>
          <w:rFonts w:ascii="Doulos SIL" w:hAnsi="Doulos SIL"/>
          <w:i/>
          <w:color w:val="0000FF"/>
        </w:rPr>
        <w:t>ná:s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193C2948" w14:textId="2B371E9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ŋà:sù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scratch (skin, with claws or nails)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gratter (la peau, avec des griffes ou des ongles)</w:t>
      </w:r>
      <w:r w:rsidRPr="008C0179">
        <w:t xml:space="preserve"> [perhaps &lt;Ful √</w:t>
      </w:r>
      <w:r w:rsidRPr="00BB673A">
        <w:rPr>
          <w:rFonts w:ascii="Arial Unicode MS" w:eastAsia="Arial Unicode MS" w:hAnsi="Arial Unicode MS"/>
          <w:color w:val="008000"/>
        </w:rPr>
        <w:t>ŋaas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scratch</w:t>
      </w:r>
      <w:r w:rsidR="007B254E">
        <w:t>’</w:t>
      </w:r>
      <w:r w:rsidRPr="008C0179">
        <w:t>.</w:t>
      </w:r>
    </w:p>
    <w:p w14:paraId="34085EBD" w14:textId="209F8D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nátál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27208" w:rsidRPr="00C27208">
        <w:t xml:space="preserve">  ~</w:t>
      </w:r>
      <w:r w:rsidR="0009344D" w:rsidRPr="0009344D">
        <w:t xml:space="preserve">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nátár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photograph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photo</w:t>
      </w:r>
      <w:r w:rsidRPr="008C0179">
        <w:t xml:space="preserve"> [&lt;Ful, cf. verb </w:t>
      </w:r>
      <w:r w:rsidRPr="005D30C6">
        <w:rPr>
          <w:rFonts w:ascii="Doulos SIL" w:hAnsi="Doulos SIL"/>
          <w:i/>
          <w:color w:val="0000FF"/>
        </w:rPr>
        <w:t>nátê</w:t>
      </w:r>
      <w:r w:rsidRPr="008C0179">
        <w:t>].</w:t>
      </w:r>
    </w:p>
    <w:p w14:paraId="4027394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photograph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photographier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nátál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nat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, said to be originally &lt;Wolof].</w:t>
      </w:r>
    </w:p>
    <w:p w14:paraId="3BCC15C1" w14:textId="37E86D2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ná:tî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[intr, plus optional locational] stick, adhere (to); stick closely (to); associate oneself with, socialize with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coller (à);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associer avec</w:t>
      </w:r>
      <w:r w:rsidRPr="00590ABD">
        <w:t xml:space="preserve"> - </w:t>
      </w:r>
      <w:r w:rsidRPr="008C0179">
        <w:t xml:space="preserve">ex: </w:t>
      </w:r>
      <w:r w:rsidR="000D2083" w:rsidRPr="005D30C6">
        <w:rPr>
          <w:rFonts w:ascii="Doulos SIL" w:hAnsi="Doulos SIL"/>
          <w:i/>
          <w:color w:val="0000FF"/>
        </w:rPr>
        <w:t>bòr ká ẁ ná:tí [bòr gà</w:t>
      </w:r>
      <w:r w:rsidRPr="005D30C6">
        <w:rPr>
          <w:rFonts w:ascii="Doulos SIL" w:hAnsi="Doulos SIL"/>
          <w:i/>
          <w:color w:val="0000FF"/>
        </w:rPr>
        <w:t>]</w:t>
      </w:r>
      <w:r w:rsidRPr="008C0179">
        <w:t xml:space="preserve"> a person who sticks closely to </w:t>
      </w:r>
      <w:r w:rsidR="009D2941">
        <w:t>sb</w:t>
      </w:r>
      <w:r w:rsidRPr="008C0179">
        <w:t xml:space="preserve"> (else)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une personne qui se colle à </w:t>
      </w:r>
      <w:r w:rsidR="009D2941">
        <w:rPr>
          <w:rFonts w:ascii="Garamond" w:hAnsi="Garamond"/>
        </w:rPr>
        <w:t>qqn</w:t>
      </w:r>
      <w:r>
        <w:rPr>
          <w:rFonts w:ascii="Garamond" w:hAnsi="Garamond"/>
        </w:rPr>
        <w:t xml:space="preserve">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attach (</w:t>
      </w:r>
      <w:r w:rsidR="00B82168">
        <w:t>sth</w:t>
      </w:r>
      <w:r w:rsidRPr="008C0179">
        <w:t>), stick (</w:t>
      </w:r>
      <w:r w:rsidR="00B82168">
        <w:t>sth</w:t>
      </w:r>
      <w:r w:rsidRPr="008C0179">
        <w:t xml:space="preserve">) 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coller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1F6B6E39" w14:textId="0079DCF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eaten, edible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mangé, comestible</w:t>
      </w:r>
      <w:r w:rsidRPr="008C0179">
        <w:t xml:space="preserve"> [</w:t>
      </w:r>
      <w:r w:rsidR="00EF00AF">
        <w:t>PotPass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ŋà: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[hám gàn</w:t>
      </w:r>
      <w:r w:rsidRPr="005D30C6">
        <w:rPr>
          <w:rFonts w:ascii="Doulos SIL" w:hAnsi="Doulos SIL"/>
          <w:i/>
          <w:color w:val="0000FF"/>
        </w:rPr>
        <w:noBreakHyphen/>
        <w:t>ò mó] gù ŋá: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AF5E46">
        <w:t xml:space="preserve"> ? </w:t>
      </w:r>
      <w:r w:rsidRPr="008C0179">
        <w:t xml:space="preserve"> is raw meat eaten (=edible) too?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est-ce que la viande crue aussi est mangée (=comestible)</w:t>
      </w:r>
      <w:r w:rsidRPr="008C0179">
        <w:t>.</w:t>
      </w:r>
    </w:p>
    <w:p w14:paraId="777043C4" w14:textId="453D9E6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[tr] feed, nourish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nourrir, donner à manger à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ŋà: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[màk</w:t>
      </w:r>
      <w:r w:rsidRPr="005D30C6">
        <w:rPr>
          <w:rFonts w:ascii="Doulos SIL" w:hAnsi="Doulos SIL"/>
          <w:i/>
          <w:color w:val="0000FF"/>
        </w:rPr>
        <w:noBreakHyphen/>
        <w:t>àŋ hám</w:t>
      </w:r>
      <w:r w:rsidRPr="005D30C6">
        <w:rPr>
          <w:rFonts w:ascii="Doulos SIL" w:hAnsi="Doulos SIL"/>
          <w:i/>
          <w:color w:val="0000FF"/>
        </w:rPr>
        <w:noBreakHyphen/>
        <w:t>ò] gá=ŋ́ nèy ŋá: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</w:r>
      <w:r w:rsidR="009D2941">
        <w:rPr>
          <w:rFonts w:ascii="Doulos SIL" w:hAnsi="Doulos SIL"/>
          <w:i/>
          <w:color w:val="0000FF"/>
        </w:rPr>
        <w:t>éyndí=</w:t>
      </w:r>
      <w:r w:rsidRPr="005D30C6">
        <w:rPr>
          <w:rFonts w:ascii="Doulos SIL" w:hAnsi="Doulos SIL"/>
          <w:i/>
          <w:color w:val="0000FF"/>
        </w:rPr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 it</w:t>
      </w:r>
      <w:r w:rsidRPr="008C0179">
        <w:t xml:space="preserve"> was flesh from your thigh that you fed me with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avec la chair de votre cuisse que vous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avez nourri</w:t>
      </w:r>
      <w:r w:rsidRPr="008C0179">
        <w:t>.</w:t>
      </w:r>
    </w:p>
    <w:p w14:paraId="28E4A5D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nd…</w:t>
      </w:r>
      <w:r w:rsidRPr="002C3CD0">
        <w:t xml:space="preserve"> 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[alphabetized as </w:t>
      </w:r>
      <w:r w:rsidRPr="005D30C6">
        <w:rPr>
          <w:rFonts w:ascii="Doulos SIL" w:hAnsi="Doulos SIL"/>
          <w:i/>
          <w:color w:val="0000FF"/>
        </w:rPr>
        <w:t>d…</w:t>
      </w:r>
      <w:r w:rsidRPr="008C0179">
        <w:t>].</w:t>
      </w:r>
    </w:p>
    <w:p w14:paraId="66BB422F" w14:textId="76DEF42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dire</w:t>
      </w:r>
      <w:r w:rsidRPr="008C0179">
        <w:t xml:space="preserve"> [with quotative clausal complement or syntactic equivalent; for </w:t>
      </w:r>
      <w:r w:rsidR="007B254E">
        <w:t>‘</w:t>
      </w:r>
      <w:r w:rsidRPr="008C0179">
        <w:t>say</w:t>
      </w:r>
      <w:r w:rsidR="007B254E">
        <w:t>’</w:t>
      </w:r>
      <w:r w:rsidRPr="008C0179">
        <w:t xml:space="preserve"> with NP complement see </w:t>
      </w:r>
      <w:r w:rsidRPr="005D30C6">
        <w:rPr>
          <w:rFonts w:ascii="Doulos SIL" w:hAnsi="Doulos SIL"/>
          <w:i/>
          <w:color w:val="0000FF"/>
        </w:rPr>
        <w:t>hárú</w:t>
      </w:r>
      <w:r w:rsidRPr="008C0179">
        <w:t xml:space="preserve"> 2; in </w:t>
      </w:r>
      <w:r w:rsidR="00995DF2">
        <w:t>Imprt</w:t>
      </w:r>
      <w:r w:rsidRPr="008C0179">
        <w:t xml:space="preserve"> replaced by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="005F6661" w:rsidRPr="005D30C6">
        <w:rPr>
          <w:rFonts w:ascii="Doulos SIL" w:hAnsi="Doulos SIL"/>
          <w:i/>
          <w:color w:val="0000FF"/>
        </w:rPr>
        <w:t> </w:t>
      </w:r>
      <w:r w:rsidR="002F0520">
        <w:t>]  [preceding 1</w:t>
      </w:r>
      <w:r w:rsidRPr="008C0179">
        <w:t xml:space="preserve">st-2nd person subject pronominal takes independent pronoun form: 1Sg </w:t>
      </w:r>
      <w:r w:rsidRPr="005D30C6">
        <w:rPr>
          <w:rFonts w:ascii="Doulos SIL" w:hAnsi="Doulos SIL"/>
          <w:i/>
          <w:color w:val="0000FF"/>
        </w:rPr>
        <w:t>ʔây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ni</w:t>
      </w:r>
      <w:r w:rsidR="00154B4B" w:rsidRPr="005D30C6">
        <w:rPr>
          <w:rFonts w:ascii="Doulos SIL" w:hAnsi="Doulos SIL"/>
          <w:i/>
          <w:color w:val="0000FF"/>
        </w:rPr>
        <w:t>̂</w:t>
      </w:r>
      <w:r w:rsidRPr="008C0179">
        <w:t xml:space="preserve">, 1Pl </w:t>
      </w:r>
      <w:r w:rsidRPr="005D30C6">
        <w:rPr>
          <w:rFonts w:ascii="Doulos SIL" w:hAnsi="Doulos SIL"/>
          <w:i/>
          <w:color w:val="0000FF"/>
        </w:rPr>
        <w:t>yérî</w:t>
      </w:r>
      <w:r w:rsidRPr="008C0179">
        <w:t xml:space="preserve">, 2Pl </w:t>
      </w:r>
      <w:r w:rsidRPr="005D30C6">
        <w:rPr>
          <w:rFonts w:ascii="Doulos SIL" w:hAnsi="Doulos SIL"/>
          <w:i/>
          <w:color w:val="0000FF"/>
        </w:rPr>
        <w:t>wàrâŋ</w:t>
      </w:r>
      <w:r w:rsidRPr="008C0179">
        <w:t xml:space="preserve">] [has no </w:t>
      </w:r>
      <w:r w:rsidR="00EF00AF">
        <w:t>suffixal derivatives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né </w:t>
      </w:r>
      <w:r w:rsidR="009D294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ꜜí kà</w:t>
      </w:r>
      <w:r w:rsidR="009D2941">
        <w:rPr>
          <w:rFonts w:ascii="Doulos SIL" w:hAnsi="Doulos SIL"/>
          <w:i/>
          <w:color w:val="0000FF"/>
        </w:rPr>
        <w:t>]</w:t>
      </w:r>
      <w:r w:rsidRPr="008C0179">
        <w:t xml:space="preserve">  he told me to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dit de venir</w:t>
      </w:r>
      <w:r w:rsidRPr="008C0179">
        <w:t xml:space="preserve"> [subjunctive in jussive </w:t>
      </w:r>
      <w:r w:rsidR="009D2941">
        <w:t>clause</w:t>
      </w:r>
      <w:r w:rsidRPr="008C0179">
        <w:t xml:space="preserve">]; </w:t>
      </w:r>
      <w:r w:rsidRPr="005D30C6">
        <w:rPr>
          <w:rFonts w:ascii="Doulos SIL" w:hAnsi="Doulos SIL"/>
          <w:i/>
          <w:color w:val="0000FF"/>
        </w:rPr>
        <w:t>míŋ ꜜgâ à nê</w:t>
      </w:r>
      <w:r w:rsidRPr="00AF5E46">
        <w:t xml:space="preserve"> ? </w:t>
      </w:r>
      <w:r w:rsidRPr="008C0179">
        <w:t xml:space="preserve"> what did he say?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a dit?</w:t>
      </w:r>
      <w:r w:rsidRPr="008C0179">
        <w:t xml:space="preserve"> [</w:t>
      </w:r>
      <w:r w:rsidR="007B254E">
        <w:t>‘</w:t>
      </w:r>
      <w:r w:rsidRPr="008C0179">
        <w:t>what?</w:t>
      </w:r>
      <w:r w:rsidR="007B254E">
        <w:t>’</w:t>
      </w:r>
      <w:r w:rsidRPr="008C0179">
        <w:t xml:space="preserve"> denoting a proposition].</w:t>
      </w:r>
    </w:p>
    <w:p w14:paraId="38E6E270" w14:textId="1391A0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nè:</w:t>
      </w:r>
      <w:r w:rsidR="009D2941">
        <w:t xml:space="preserve"> (or cliticized</w:t>
      </w:r>
      <w:r w:rsidRPr="00BB673A">
        <w:t xml:space="preserve"> </w:t>
      </w:r>
      <w:r w:rsidRPr="005D30C6">
        <w:rPr>
          <w:rFonts w:ascii="Doulos SIL" w:hAnsi="Doulos SIL"/>
          <w:i/>
          <w:color w:val="0000FF"/>
        </w:rPr>
        <w:t>=nè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[noun-like adverb] here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ici</w:t>
      </w:r>
      <w:r w:rsidRPr="008C0179">
        <w:t xml:space="preserve"> [more often in form </w:t>
      </w: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wò</w:t>
      </w:r>
      <w:r w:rsidRPr="008C0179">
        <w:t xml:space="preserve"> ; but cliticizes to preceding </w:t>
      </w:r>
      <w:r w:rsidRPr="005D30C6">
        <w:rPr>
          <w:rFonts w:ascii="Doulos SIL" w:hAnsi="Doulos SIL"/>
          <w:i/>
          <w:color w:val="0000FF"/>
        </w:rPr>
        <w:t>gò:</w:t>
      </w:r>
      <w:r w:rsidRPr="008C0179">
        <w:t xml:space="preserve"> </w:t>
      </w:r>
      <w:r w:rsidR="007B254E">
        <w:t>‘</w:t>
      </w:r>
      <w:r w:rsidRPr="008C0179">
        <w:t>be</w:t>
      </w:r>
      <w:r w:rsidR="007B254E">
        <w:t>’</w:t>
      </w:r>
      <w:r w:rsidRPr="008C0179">
        <w:t xml:space="preserve"> and its substitutes, e.g. </w:t>
      </w:r>
      <w:r w:rsidRPr="005D30C6">
        <w:rPr>
          <w:rFonts w:ascii="Doulos SIL" w:hAnsi="Doulos SIL"/>
          <w:i/>
          <w:color w:val="0000FF"/>
        </w:rPr>
        <w:t>gò:ꜛ=nè</w:t>
      </w:r>
      <w:r w:rsidRPr="008C0179">
        <w:t xml:space="preserve"> 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dórí</w:t>
      </w:r>
      <w:r w:rsidRPr="005D30C6">
        <w:rPr>
          <w:rFonts w:ascii="Doulos SIL" w:hAnsi="Doulos SIL"/>
          <w:i/>
          <w:color w:val="0000FF"/>
        </w:rPr>
        <w:noBreakHyphen/>
        <w:t>yá: ꜜwô</w:t>
      </w:r>
      <w:r w:rsidRPr="008C0179">
        <w:t>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nè: hérê</w:t>
      </w:r>
      <w:r w:rsidRPr="008C0179">
        <w:t xml:space="preserve">  this way, around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par ici, vers ici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-wò</w:t>
      </w:r>
      <w:r w:rsidRPr="008C0179">
        <w:t xml:space="preserve"> 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ici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nè: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people from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les gens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ici</w:t>
      </w:r>
      <w:r w:rsidRPr="008C0179">
        <w:t>.</w:t>
      </w:r>
    </w:p>
    <w:p w14:paraId="0C89A29B" w14:textId="47F411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nèbènúw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nû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woven matting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paillasson tissé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fírm-ò</w:t>
      </w:r>
      <w:r w:rsidRPr="008C0179">
        <w:t>].</w:t>
      </w:r>
    </w:p>
    <w:p w14:paraId="172FC57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nè: hérê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under </w:t>
      </w:r>
      <w:r w:rsidRPr="005D30C6">
        <w:rPr>
          <w:rFonts w:ascii="Doulos SIL" w:hAnsi="Doulos SIL"/>
          <w:i/>
          <w:color w:val="0000FF"/>
        </w:rPr>
        <w:t>nè:</w:t>
      </w:r>
      <w:r w:rsidRPr="008C0179">
        <w:t>].</w:t>
      </w:r>
    </w:p>
    <w:p w14:paraId="1EB71FB4" w14:textId="0C1BE9E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dislike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détester</w:t>
      </w:r>
      <w:r w:rsidRPr="008C0179">
        <w:t xml:space="preserve"> [under negation, may indicate lack of carefulness or discrimination]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sù néfê</w:t>
      </w:r>
      <w:r w:rsidRPr="008C0179">
        <w:t xml:space="preserve">  he does not dislike (=accepts everything), he has no standards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ne déteste pas (=accepte tout), 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esprit critique</w:t>
      </w:r>
      <w:r w:rsidRPr="008C0179">
        <w:t>.</w:t>
      </w:r>
    </w:p>
    <w:p w14:paraId="7247FC1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sell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vendre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(articles) be for sale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(objets) être à vendre</w:t>
      </w:r>
      <w:r w:rsidRPr="008C0179">
        <w:t>.</w:t>
      </w:r>
    </w:p>
    <w:p w14:paraId="4E9E743D" w14:textId="277B2025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nè:rúw-à:</w:t>
      </w:r>
      <w:r>
        <w:t xml:space="preserve"> (NF </w:t>
      </w:r>
      <w:r w:rsidRPr="005D30C6">
        <w:rPr>
          <w:rFonts w:ascii="Doulos SIL" w:hAnsi="Doulos SIL"/>
          <w:i/>
          <w:color w:val="0000FF"/>
        </w:rPr>
        <w:t>…wâ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a) semi-legendary pre-Songhay population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population mi-légendaire avant les songhay</w:t>
      </w:r>
      <w:r>
        <w:t xml:space="preserve"> [said to have lived in the original site of </w:t>
      </w:r>
      <w:r w:rsidR="006B6D1C">
        <w:t>Wari</w:t>
      </w:r>
      <w:r>
        <w:t xml:space="preserve"> village, said to have made millet cakes but not to have known how to make sauce until the secret was revealed by a woman from Gonta]  </w:t>
      </w:r>
      <w:r>
        <w:rPr>
          <w:rFonts w:ascii="Wingdings" w:hAnsi="Wingdings"/>
          <w:sz w:val="18"/>
        </w:rPr>
        <w:t></w:t>
      </w:r>
      <w:r>
        <w:t xml:space="preserve"> b) [n] ignoramus, one who knows nothing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ignard, celui qui ne sait rien</w:t>
      </w:r>
      <w:r>
        <w:t>.</w:t>
      </w:r>
    </w:p>
    <w:p w14:paraId="2FDE346F" w14:textId="233EFC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nè:sì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measure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mesurer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nè:sì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A8E4BDB" w14:textId="15F83B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né:sí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a) [intr] be measured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mesuré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(sb) do the measuring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mesurer, prendre la mesure</w:t>
      </w:r>
      <w:r w:rsidRPr="008C0179">
        <w:t>.</w:t>
      </w:r>
    </w:p>
    <w:p w14:paraId="4000FFFA" w14:textId="0D303F2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né:tór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 or adj]  rude, insolent (one)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insolent, grossier</w:t>
      </w:r>
      <w:r w:rsidRPr="00590ABD">
        <w:t xml:space="preserve"> - </w:t>
      </w:r>
      <w:r w:rsidRPr="008C0179">
        <w:t>ex. as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bór ꜜné:tór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 insolent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personne insolente</w:t>
      </w:r>
      <w:r w:rsidRPr="008C0179">
        <w:t>.</w:t>
      </w:r>
    </w:p>
    <w:p w14:paraId="0168F78F" w14:textId="42EA7DF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[deictic, used adverbially] here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ici</w:t>
      </w:r>
      <w:r w:rsidRPr="008C0179">
        <w:t xml:space="preserve"> [</w:t>
      </w:r>
      <w:r w:rsidR="00BC5EC0">
        <w:t xml:space="preserve">&lt; </w:t>
      </w:r>
      <w:r w:rsidRPr="005D30C6">
        <w:rPr>
          <w:rFonts w:ascii="Doulos SIL" w:hAnsi="Doulos SIL"/>
          <w:i/>
          <w:color w:val="0000FF"/>
        </w:rPr>
        <w:t>nè:</w:t>
      </w:r>
      <w:r w:rsidRPr="008C0179">
        <w:t>].</w:t>
      </w:r>
    </w:p>
    <w:p w14:paraId="32EDE558" w14:textId="1A7765C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[1Sg preverbal object morpheme] [cf. </w:t>
      </w:r>
      <w:r w:rsidRPr="005D30C6">
        <w:rPr>
          <w:rFonts w:ascii="Doulos SIL" w:hAnsi="Doulos SIL"/>
          <w:i/>
          <w:color w:val="0000FF"/>
        </w:rPr>
        <w:t>ʔây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nèy kárú</w:t>
      </w:r>
      <w:r w:rsidRPr="008C0179">
        <w:t xml:space="preserve">  he (or she) hit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(ou elle)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frappé</w:t>
      </w:r>
      <w:r w:rsidRPr="008C0179">
        <w:t>.</w:t>
      </w:r>
    </w:p>
    <w:p w14:paraId="6B8423E1" w14:textId="745747A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[clitic form of 2Sg pronoun, as VO object, as subject before </w:t>
      </w:r>
      <w:r w:rsidRPr="005D30C6">
        <w:rPr>
          <w:rFonts w:ascii="Doulos SIL" w:hAnsi="Doulos SIL"/>
          <w:i/>
          <w:color w:val="0000FF"/>
        </w:rPr>
        <w:t>nê</w:t>
      </w:r>
      <w:r w:rsidRPr="008C0179">
        <w:t xml:space="preserve"> </w:t>
      </w:r>
      <w:r w:rsidR="007B254E">
        <w:t>‘</w:t>
      </w:r>
      <w:r w:rsidRPr="008C0179">
        <w:t>say</w:t>
      </w:r>
      <w:r w:rsidR="007B254E">
        <w:t>’</w:t>
      </w:r>
      <w:r w:rsidRPr="008C0179">
        <w:t xml:space="preserve">, and in possessive </w:t>
      </w:r>
      <w:r w:rsidRPr="005D30C6">
        <w:rPr>
          <w:rFonts w:ascii="Doulos SIL" w:hAnsi="Doulos SIL"/>
          <w:i/>
          <w:color w:val="0000FF"/>
        </w:rPr>
        <w:t>ní ꜜŋónê</w:t>
      </w:r>
      <w:r w:rsidRPr="008C0179">
        <w:t xml:space="preserve">] you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tu, toi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nî:</w:t>
      </w:r>
      <w:r w:rsidRPr="008C0179">
        <w:t xml:space="preserve"> 1a, 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> 3]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ní ꜜkêy</w:t>
      </w:r>
      <w:r w:rsidRPr="008C0179">
        <w:t xml:space="preserve">  you (topic)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tu, toi (topi</w:t>
      </w:r>
      <w:r w:rsidR="009D2941">
        <w:rPr>
          <w:rFonts w:ascii="Garamond" w:hAnsi="Garamond"/>
        </w:rPr>
        <w:t>cal</w:t>
      </w:r>
      <w:r>
        <w:rPr>
          <w:rFonts w:ascii="Garamond" w:hAnsi="Garamond"/>
        </w:rPr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dí: nî</w:t>
      </w:r>
      <w:r w:rsidRPr="002C3CD0">
        <w:t xml:space="preserve">  I</w:t>
      </w:r>
      <w:r w:rsidRPr="008C0179">
        <w:t xml:space="preserve"> saw you-Sg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vu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àꜛ dù nî</w:t>
      </w:r>
      <w:r w:rsidRPr="008C0179">
        <w:t xml:space="preserve">  he got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eu</w:t>
      </w:r>
      <w:r w:rsidRPr="008C0179">
        <w:t>.</w:t>
      </w:r>
      <w:r>
        <w:rPr>
          <w:rFonts w:ascii="Garamond" w:hAnsi="Garamond"/>
        </w:rPr>
        <w:t xml:space="preserve"> </w:t>
      </w:r>
    </w:p>
    <w:p w14:paraId="47615BF2" w14:textId="6F3389E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[clause-final emphatic particle, cf. </w:t>
      </w:r>
      <w:r w:rsidRPr="005D30C6">
        <w:rPr>
          <w:rFonts w:ascii="Doulos SIL" w:hAnsi="Doulos SIL"/>
          <w:i/>
          <w:color w:val="0000FF"/>
        </w:rPr>
        <w:t>ní:</w:t>
      </w:r>
      <w:r w:rsidRPr="008C0179">
        <w:t xml:space="preserve"> 2] [relationship to </w:t>
      </w:r>
      <w:r w:rsidRPr="005D30C6">
        <w:rPr>
          <w:rFonts w:ascii="Doulos SIL" w:hAnsi="Doulos SIL"/>
          <w:i/>
          <w:color w:val="0000FF"/>
        </w:rPr>
        <w:t>ní:</w:t>
      </w:r>
      <w:r w:rsidRPr="008C0179">
        <w:t xml:space="preserve"> 2 unclear; KCh </w:t>
      </w:r>
      <w:r w:rsidRPr="00BB673A">
        <w:rPr>
          <w:rFonts w:ascii="Arial Unicode MS" w:eastAsia="Arial Unicode MS" w:hAnsi="Arial Unicode MS"/>
          <w:i/>
          <w:color w:val="008000"/>
        </w:rPr>
        <w:t>nin</w:t>
      </w:r>
      <w:r w:rsidRPr="008C0179">
        <w:t xml:space="preserve"> </w:t>
      </w:r>
      <w:r w:rsidR="007B254E">
        <w:t>‘</w:t>
      </w:r>
      <w:r w:rsidRPr="008C0179">
        <w:t>only</w:t>
      </w:r>
      <w:r w:rsidR="007B254E">
        <w:t>’</w:t>
      </w:r>
      <w:r w:rsidRPr="008C0179">
        <w:t xml:space="preserve">] ex: </w:t>
      </w:r>
      <w:r w:rsidRPr="005D30C6">
        <w:rPr>
          <w:rFonts w:ascii="Doulos SIL" w:hAnsi="Doulos SIL"/>
          <w:i/>
          <w:color w:val="0000FF"/>
        </w:rPr>
        <w:t xml:space="preserve">dàŋgà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ꜜsí:</w:t>
      </w:r>
      <w:r w:rsidRPr="005D30C6">
        <w:rPr>
          <w:rFonts w:ascii="Doulos SIL" w:hAnsi="Doulos SIL"/>
          <w:i/>
          <w:color w:val="0000FF"/>
        </w:rPr>
        <w:noBreakHyphen/>
        <w:t xml:space="preserve">ńdù </w:t>
      </w:r>
      <w:r w:rsidR="009D2941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bóŋ ꜜdá ꜜní</w:t>
      </w:r>
      <w:r w:rsidRPr="008C0179">
        <w:t xml:space="preserve">  seemingly (=they thought) I was without a head (</w:t>
      </w:r>
      <w:r w:rsidR="009D2941">
        <w:t>=</w:t>
      </w:r>
      <w:r w:rsidRPr="008C0179">
        <w:t xml:space="preserve">stupid)!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en apparence (=ils croyaient que) 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étais sans tête (</w:t>
      </w:r>
      <w:r w:rsidR="009D2941">
        <w:rPr>
          <w:rFonts w:ascii="Garamond" w:hAnsi="Garamond"/>
        </w:rPr>
        <w:t>=</w:t>
      </w:r>
      <w:r>
        <w:rPr>
          <w:rFonts w:ascii="Garamond" w:hAnsi="Garamond"/>
        </w:rPr>
        <w:t>pas intelligent)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à túká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à] ní</w:t>
      </w:r>
      <w:r w:rsidRPr="008C0179">
        <w:t xml:space="preserve">  she just kept racing (on horseback)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continua à faire la course (à dos de cheval)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à sátté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 [wòy-m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dì]] ní</w:t>
      </w:r>
      <w:r w:rsidRPr="008C0179">
        <w:t xml:space="preserve">  he was just madly in love with that sister of his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était tout simplement fou d</w:t>
      </w:r>
      <w:r w:rsidR="007B254E">
        <w:rPr>
          <w:rFonts w:ascii="Garamond" w:hAnsi="Garamond"/>
        </w:rPr>
        <w:t>’</w:t>
      </w:r>
      <w:r w:rsidR="009D2941">
        <w:rPr>
          <w:rFonts w:ascii="Garamond" w:hAnsi="Garamond"/>
        </w:rPr>
        <w:t>amour pour sa sœur-</w:t>
      </w:r>
      <w:r>
        <w:rPr>
          <w:rFonts w:ascii="Garamond" w:hAnsi="Garamond"/>
        </w:rPr>
        <w:t>là</w:t>
      </w:r>
      <w:r w:rsidRPr="008C0179">
        <w:t>.</w:t>
      </w:r>
    </w:p>
    <w:p w14:paraId="7D11360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nî: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[independent form of 2Sg pronoun] you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toi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nî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nàŋ</w:t>
      </w:r>
      <w:r w:rsidRPr="008C0179">
        <w:t xml:space="preserve"> 3] </w:t>
      </w:r>
    </w:p>
    <w:p w14:paraId="185329C0" w14:textId="3FEB67F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[uncommon particle used to highlight a focalized or otherwise clause-initial constituent] only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seulement</w:t>
      </w:r>
      <w:r w:rsidRPr="008C0179">
        <w:t xml:space="preserve"> [infrequent; cf. clause-final </w:t>
      </w:r>
      <w:r w:rsidRPr="005D30C6">
        <w:rPr>
          <w:rFonts w:ascii="Doulos SIL" w:hAnsi="Doulos SIL"/>
          <w:i/>
          <w:color w:val="0000FF"/>
        </w:rPr>
        <w:t>ní</w:t>
      </w:r>
      <w:r w:rsidRPr="008C0179">
        <w:t xml:space="preserve"> 2; perhaps KCh </w:t>
      </w:r>
      <w:r w:rsidRPr="00BB673A">
        <w:rPr>
          <w:rFonts w:ascii="Arial Unicode MS" w:eastAsia="Arial Unicode MS" w:hAnsi="Arial Unicode MS"/>
          <w:i/>
          <w:color w:val="008000"/>
        </w:rPr>
        <w:t>nin</w:t>
      </w:r>
      <w:r w:rsidRPr="008C0179">
        <w:t xml:space="preserve">, but cf. also Bam </w:t>
      </w:r>
      <w:r w:rsidRPr="00BB673A">
        <w:rPr>
          <w:rFonts w:ascii="Arial Unicode MS" w:eastAsia="Arial Unicode MS" w:hAnsi="Arial Unicode MS"/>
          <w:i/>
          <w:color w:val="008000"/>
        </w:rPr>
        <w:t>ni</w:t>
      </w:r>
      <w:r w:rsidRPr="008C0179">
        <w:t xml:space="preserve"> </w:t>
      </w:r>
      <w:r w:rsidR="007B254E">
        <w:t>‘</w:t>
      </w:r>
      <w:r w:rsidRPr="008C0179">
        <w:t>if, when</w:t>
      </w:r>
      <w:r w:rsidR="007B254E">
        <w:t>’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« si, quand </w:t>
      </w:r>
      <w:r w:rsidRPr="008C0179">
        <w:t xml:space="preserve">» and Ful </w:t>
      </w:r>
      <w:r w:rsidRPr="00BB673A">
        <w:rPr>
          <w:rFonts w:ascii="Arial Unicode MS" w:eastAsia="Arial Unicode MS" w:hAnsi="Arial Unicode MS"/>
          <w:i/>
          <w:color w:val="008000"/>
        </w:rPr>
        <w:t>ni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ni:</w:t>
      </w:r>
      <w:r w:rsidRPr="008C0179">
        <w:t xml:space="preserve"> </w:t>
      </w:r>
      <w:r w:rsidR="007B254E">
        <w:t>‘</w:t>
      </w:r>
      <w:r w:rsidRPr="008C0179">
        <w:t>thus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[gá:wó sénn</w:t>
      </w:r>
      <w:r w:rsidRPr="005D30C6">
        <w:rPr>
          <w:rFonts w:ascii="Doulos SIL" w:hAnsi="Doulos SIL"/>
          <w:i/>
          <w:color w:val="0000FF"/>
        </w:rPr>
        <w:noBreakHyphen/>
        <w:t>ò ní:] [tómbóktú ꜜsénn</w:t>
      </w:r>
      <w:r w:rsidRPr="005D30C6">
        <w:rPr>
          <w:rFonts w:ascii="Doulos SIL" w:hAnsi="Doulos SIL"/>
          <w:i/>
          <w:color w:val="0000FF"/>
        </w:rPr>
        <w:noBreakHyphen/>
        <w:t xml:space="preserve">ò ní:] gá ɲòŋ </w:t>
      </w:r>
      <w:r w:rsidR="009D2941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ꜜkóy 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ów</w:t>
      </w:r>
      <w:r w:rsidRPr="002C3CD0">
        <w:t xml:space="preserve"> </w:t>
      </w:r>
      <w:r w:rsidR="009D2941">
        <w:t xml:space="preserve"> </w:t>
      </w:r>
      <w:r w:rsidRPr="002C3CD0">
        <w:t>it</w:t>
      </w:r>
      <w:r w:rsidR="007B254E">
        <w:t>’</w:t>
      </w:r>
      <w:r w:rsidRPr="008C0179">
        <w:t xml:space="preserve">s precisely (=just) the Gao language (and/or) the Timbuktu language that they go to study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précisément (=uniquement) la langue de Gao (et/ou)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la langue de Tombouctou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ils </w:t>
      </w:r>
      <w:r w:rsidR="009D2941">
        <w:rPr>
          <w:rFonts w:ascii="Garamond" w:hAnsi="Garamond"/>
        </w:rPr>
        <w:t>vont pour étudier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[enclitic combinable with any of three clause-initial morphemes, see </w:t>
      </w:r>
      <w:r w:rsidRPr="005D30C6">
        <w:rPr>
          <w:rFonts w:ascii="Doulos SIL" w:hAnsi="Doulos SIL"/>
          <w:i/>
          <w:color w:val="0000FF"/>
        </w:rPr>
        <w:t>hàl</w:t>
      </w:r>
      <w:r w:rsidRPr="005D30C6">
        <w:rPr>
          <w:rFonts w:ascii="Doulos SIL" w:hAnsi="Doulos SIL"/>
          <w:i/>
          <w:color w:val="0000FF"/>
        </w:rPr>
        <w:noBreakHyphen/>
        <w:t>ní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dòw</w:t>
      </w:r>
      <w:r w:rsidRPr="005D30C6">
        <w:rPr>
          <w:rFonts w:ascii="Doulos SIL" w:hAnsi="Doulos SIL"/>
          <w:i/>
          <w:color w:val="0000FF"/>
        </w:rPr>
        <w:noBreakHyphen/>
        <w:t>ní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and </w:t>
      </w:r>
      <w:r w:rsidRPr="005D30C6">
        <w:rPr>
          <w:rFonts w:ascii="Doulos SIL" w:hAnsi="Doulos SIL"/>
          <w:i/>
          <w:color w:val="0000FF"/>
        </w:rPr>
        <w:t>kà:</w:t>
      </w:r>
      <w:r w:rsidRPr="005D30C6">
        <w:rPr>
          <w:rFonts w:ascii="Doulos SIL" w:hAnsi="Doulos SIL"/>
          <w:i/>
          <w:color w:val="0000FF"/>
        </w:rPr>
        <w:noBreakHyphen/>
        <w:t>ní:</w:t>
      </w:r>
      <w:r w:rsidRPr="008C0179">
        <w:t>].</w:t>
      </w:r>
    </w:p>
    <w:p w14:paraId="49757800" w14:textId="2EF65A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níbbê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(place) be dark, dimly lit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(lieu) ê. sombre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dark-colored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foncé (couleur)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niɓɓ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darkness</w:t>
      </w:r>
      <w:r w:rsidR="007B254E">
        <w:t>’</w:t>
      </w:r>
      <w:r w:rsidRPr="008C0179">
        <w:t>].</w:t>
      </w:r>
    </w:p>
    <w:p w14:paraId="3A897C41" w14:textId="3498A54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nímséy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regret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nímsí</w:t>
      </w:r>
      <w:r w:rsidRPr="008C0179">
        <w:t>].</w:t>
      </w:r>
    </w:p>
    <w:p w14:paraId="4770A4CD" w14:textId="353D5F8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nímsî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nínsî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tr] regret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regretter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nímsítî</w:t>
      </w:r>
      <w:r w:rsidRPr="008C0179">
        <w:t xml:space="preserve">] [takes NP, or clause with </w:t>
      </w:r>
      <w:r w:rsidRPr="005D30C6">
        <w:rPr>
          <w:rFonts w:ascii="Doulos SIL" w:hAnsi="Doulos SIL"/>
          <w:i/>
          <w:color w:val="0000FF"/>
        </w:rPr>
        <w:t>gâ</w:t>
      </w:r>
      <w:r w:rsidRPr="008C0179">
        <w:t xml:space="preserve"> </w:t>
      </w:r>
      <w:r w:rsidR="007B254E">
        <w:t>‘</w:t>
      </w:r>
      <w:r w:rsidRPr="008C0179">
        <w:t>that</w:t>
      </w:r>
      <w:r w:rsidR="007B254E">
        <w:t>’</w:t>
      </w:r>
      <w:r w:rsidRPr="008C0179">
        <w:t xml:space="preserve">] [cf. noun </w:t>
      </w:r>
      <w:r w:rsidRPr="005D30C6">
        <w:rPr>
          <w:rFonts w:ascii="Doulos SIL" w:hAnsi="Doulos SIL"/>
          <w:i/>
          <w:color w:val="0000FF"/>
        </w:rPr>
        <w:t>nímséy</w:t>
      </w:r>
      <w:r w:rsidRPr="008C0179">
        <w:t xml:space="preserve">] [cf. Bam </w:t>
      </w:r>
      <w:r w:rsidRPr="00BB673A">
        <w:rPr>
          <w:rFonts w:ascii="Arial Unicode MS" w:eastAsia="Arial Unicode MS" w:hAnsi="Arial Unicode MS"/>
          <w:i/>
          <w:color w:val="008000"/>
        </w:rPr>
        <w:t>nimisa</w:t>
      </w:r>
      <w:r w:rsidRPr="008C0179">
        <w:t>, Ful √</w:t>
      </w:r>
      <w:r w:rsidRPr="00BB673A">
        <w:rPr>
          <w:rFonts w:ascii="Arial Unicode MS" w:eastAsia="Arial Unicode MS" w:hAnsi="Arial Unicode MS"/>
          <w:color w:val="008000"/>
        </w:rPr>
        <w:t>nims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ꜜnímsî</w:t>
      </w:r>
      <w:r w:rsidRPr="008C0179">
        <w:t xml:space="preserve">  he regretted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regretté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ì nímsí ꜜgá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máŋ ꜜkóy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I</w:t>
      </w:r>
      <w:r w:rsidR="007B254E">
        <w:t>’</w:t>
      </w:r>
      <w:r w:rsidRPr="008C0179">
        <w:t>m sorry that I didn</w:t>
      </w:r>
      <w:r w:rsidR="007B254E">
        <w:t>’</w:t>
      </w:r>
      <w:r w:rsidRPr="008C0179">
        <w:t xml:space="preserve">t go to the fields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je regrette </w:t>
      </w:r>
      <w:r w:rsidR="009D2941">
        <w:rPr>
          <w:rFonts w:ascii="Garamond" w:hAnsi="Garamond"/>
        </w:rPr>
        <w:t>de ne pas ê.</w:t>
      </w:r>
      <w:r>
        <w:rPr>
          <w:rFonts w:ascii="Garamond" w:hAnsi="Garamond"/>
        </w:rPr>
        <w:t xml:space="preserve"> allé aux champs</w:t>
      </w:r>
      <w:r w:rsidRPr="008C0179">
        <w:t>.</w:t>
      </w:r>
    </w:p>
    <w:p w14:paraId="476F287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nímsítî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tr] regret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regretter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nímsî</w:t>
      </w:r>
      <w:r w:rsidRPr="008C0179">
        <w:t>].</w:t>
      </w:r>
    </w:p>
    <w:p w14:paraId="0E70F8FD" w14:textId="6A1512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nín</w:t>
      </w:r>
      <w:r w:rsidR="0009344D" w:rsidRPr="0009344D"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níŋ</w:t>
      </w:r>
      <w:r w:rsidRPr="008C0179">
        <w:t xml:space="preserve">  [Adj </w:t>
      </w: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 Partpl </w:t>
      </w: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nín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, Fact </w:t>
      </w:r>
      <w:r w:rsidRPr="005D30C6">
        <w:rPr>
          <w:rFonts w:ascii="Doulos SIL" w:hAnsi="Doulos SIL"/>
          <w:i/>
          <w:color w:val="0000FF"/>
        </w:rPr>
        <w:t>nín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be cooked, ripe, ready to eat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mûr, cuit</w:t>
      </w:r>
      <w:r w:rsidRPr="008C0179">
        <w:t xml:space="preserve">   </w:t>
      </w:r>
      <w:r>
        <w:rPr>
          <w:rFonts w:ascii="Wingdings" w:hAnsi="Wingdings"/>
          <w:sz w:val="18"/>
        </w:rPr>
        <w:t></w:t>
      </w:r>
      <w:r w:rsidRPr="008C0179">
        <w:t xml:space="preserve"> b) [intr] (e.g. mud-gravel mix) set, be well tamped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(banco avec gravier, etc.) ê. bien damé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c) [intr] have extraordinary skill or supernatural powers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avoir une maîtrise extraordinaire ou des pouvoirs surnaturels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d) [intr] (rope, belt) be very tight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(corde, ceinture) ê. très serré</w:t>
      </w:r>
      <w:r w:rsidRPr="008C0179">
        <w:t>.</w:t>
      </w:r>
    </w:p>
    <w:p w14:paraId="1F0CB085" w14:textId="48A106E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nì:nè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nez</w:t>
      </w:r>
      <w:r w:rsidRPr="00590ABD">
        <w:t xml:space="preserve"> </w:t>
      </w:r>
      <w:r w:rsidRPr="008C0179">
        <w:t xml:space="preserve">[cf. </w:t>
      </w:r>
      <w:r w:rsidRPr="005D30C6">
        <w:rPr>
          <w:rFonts w:ascii="Doulos SIL" w:hAnsi="Doulos SIL"/>
          <w:i/>
          <w:color w:val="0000FF"/>
        </w:rPr>
        <w:t>ní:sí</w:t>
      </w:r>
      <w:r w:rsidRPr="008C0179">
        <w:t xml:space="preserve">] </w:t>
      </w:r>
      <w:r w:rsidRPr="00590ABD">
        <w:t xml:space="preserve">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nì:n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.</w:t>
      </w:r>
    </w:p>
    <w:p w14:paraId="44DC910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ripen or be ready to eat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mûrir, faire prêt à manger</w:t>
      </w:r>
      <w:r w:rsidRPr="008C0179">
        <w:t>.</w:t>
      </w:r>
    </w:p>
    <w:p w14:paraId="5CB52BB6" w14:textId="1F9D812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nì:nì</w:t>
      </w:r>
      <w:r w:rsidRPr="005D30C6">
        <w:rPr>
          <w:rFonts w:ascii="Doulos SIL" w:hAnsi="Doulos SIL"/>
          <w:i/>
          <w:color w:val="0000FF"/>
        </w:rPr>
        <w:noBreakHyphen/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gùng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A4E2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FA4E26">
        <w:rPr>
          <w:rFonts w:ascii="Doulos SIL" w:hAnsi="Doulos SIL"/>
          <w:i/>
          <w:color w:val="0000FF"/>
        </w:rPr>
        <w:t>]</w:t>
      </w:r>
      <w:r w:rsidR="00FA4E26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gùnj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A4E26">
        <w:rPr>
          <w:rFonts w:ascii="Doulos SIL" w:hAnsi="Doulos SIL"/>
          <w:i/>
          <w:color w:val="0000FF"/>
        </w:rPr>
        <w:t>]</w:t>
      </w:r>
      <w:r w:rsidRPr="008C0179">
        <w:t xml:space="preserve"> </w:t>
      </w:r>
      <w:r w:rsidR="00FA4E26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FA4E26">
        <w:t xml:space="preserve">cpd </w:t>
      </w:r>
      <w:r w:rsidRPr="008C0179">
        <w:t xml:space="preserve">n] knob-billed duck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casqué</w:t>
      </w:r>
      <w:r w:rsidR="00FA4E26">
        <w:t xml:space="preserve"> </w:t>
      </w:r>
      <w:r w:rsidR="00FA4E26" w:rsidRPr="008C0179">
        <w:t>[</w:t>
      </w:r>
      <w:r w:rsidR="00FA4E26">
        <w:t xml:space="preserve">lit. </w:t>
      </w:r>
      <w:r w:rsidR="00FA4E26" w:rsidRPr="008C0179">
        <w:t>“nose-curve-</w:t>
      </w:r>
      <w:r w:rsidR="00FA4E26">
        <w:rPr>
          <w:smallCaps/>
        </w:rPr>
        <w:t>dimin</w:t>
      </w:r>
      <w:r w:rsidR="00FA4E26" w:rsidRPr="008C0179">
        <w:t>”</w:t>
      </w:r>
      <w:r w:rsidR="00FA4E26">
        <w:rPr>
          <w:rFonts w:ascii="Garamond" w:hAnsi="Garamond"/>
        </w:rPr>
        <w:t xml:space="preserve">; 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Sarkidiornis melanota</w:t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D5AC15B" w14:textId="6AC910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nín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[n] ripeness (of fruit), being ready to eat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maturité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fruit etc.), 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prêt à manger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expertise, mastery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maîtrise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matière)</w:t>
      </w:r>
      <w:r w:rsidRPr="008C0179">
        <w:t>.</w:t>
      </w:r>
    </w:p>
    <w:p w14:paraId="0DB88A8A" w14:textId="73EE9A5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[adj] cooked, ripe, ready to eat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cuit, mûr, prêt à manger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nín</w:t>
      </w:r>
      <w:r w:rsidRPr="008C0179">
        <w:t xml:space="preserve"> ; Partpl </w:t>
      </w: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is also possible in sense </w:t>
      </w:r>
      <w:r w:rsidR="007B254E">
        <w:t>‘</w:t>
      </w:r>
      <w:r w:rsidRPr="008C0179">
        <w:t>cooked</w:t>
      </w:r>
      <w:r w:rsidR="007B254E">
        <w:t>’</w:t>
      </w:r>
      <w:r w:rsidRPr="008C0179">
        <w:t>]</w:t>
      </w:r>
      <w:r w:rsidRPr="00590ABD">
        <w:t xml:space="preserve"> - </w:t>
      </w:r>
      <w:r w:rsidR="006C1115">
        <w:t>ex</w:t>
      </w:r>
      <w:r w:rsidRPr="008C0179">
        <w:t xml:space="preserve">: </w:t>
      </w:r>
      <w:r w:rsidRPr="005D30C6">
        <w:rPr>
          <w:rFonts w:ascii="Doulos SIL" w:hAnsi="Doulos SIL"/>
          <w:i/>
          <w:color w:val="0000FF"/>
        </w:rPr>
        <w:t>hám 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cooked meat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viande cuite</w:t>
      </w:r>
      <w:r w:rsidR="006C1115">
        <w:t xml:space="preserve"> [see also </w:t>
      </w:r>
      <w:r w:rsidR="006C1115">
        <w:rPr>
          <w:rFonts w:ascii="Doulos SIL" w:hAnsi="Doulos SIL"/>
          <w:i/>
          <w:color w:val="0000FF"/>
        </w:rPr>
        <w:t xml:space="preserve">bór </w:t>
      </w:r>
      <w:r w:rsidR="006C1115" w:rsidRPr="005D30C6">
        <w:rPr>
          <w:rFonts w:ascii="Doulos SIL" w:hAnsi="Doulos SIL"/>
          <w:i/>
          <w:color w:val="0000FF"/>
        </w:rPr>
        <w:t>nìn</w:t>
      </w:r>
      <w:r w:rsidR="006C1115" w:rsidRPr="005D30C6">
        <w:rPr>
          <w:rFonts w:ascii="Doulos SIL" w:hAnsi="Doulos SIL"/>
          <w:i/>
          <w:color w:val="0000FF"/>
        </w:rPr>
        <w:noBreakHyphen/>
        <w:t>ò</w:t>
      </w:r>
      <w:r w:rsidR="006C1115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 w:rsidR="006C111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C1115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having extraordinary skill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ayant une maîtrise exceptionnelle</w:t>
      </w:r>
      <w:r w:rsidRPr="008C0179">
        <w:t>.</w:t>
      </w:r>
    </w:p>
    <w:p w14:paraId="7BA798B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nì:nè</w:t>
      </w:r>
      <w:r w:rsidRPr="008C0179">
        <w:t>].</w:t>
      </w:r>
    </w:p>
    <w:p w14:paraId="679B64D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nínsî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nímsî</w:t>
      </w:r>
      <w:r w:rsidRPr="008C0179">
        <w:t>].</w:t>
      </w:r>
    </w:p>
    <w:p w14:paraId="4F79B386" w14:textId="36EC5078" w:rsidR="004E4BA0" w:rsidRPr="008C0179" w:rsidRDefault="00F6412F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nì:n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gùnj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[see </w:t>
      </w:r>
      <w:r w:rsidR="00261FBE" w:rsidRPr="005D30C6">
        <w:rPr>
          <w:rFonts w:ascii="Doulos SIL" w:hAnsi="Doulos SIL"/>
          <w:i/>
          <w:color w:val="0000FF"/>
        </w:rPr>
        <w:t>nì:nì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gùng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0AE906D5" w14:textId="7DF4338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nírmâ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favorable sign (that gives hope)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signe propice (qui donne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espoir)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dù nírmâ</w:t>
      </w:r>
      <w:r w:rsidRPr="008C0179">
        <w:t xml:space="preserve">  find (receive) a favorable sign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trouver un signe propice</w:t>
      </w:r>
      <w:r w:rsidRPr="008C0179">
        <w:t>.</w:t>
      </w:r>
    </w:p>
    <w:p w14:paraId="28B7C31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ní:sí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blow nose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moucher</w:t>
      </w:r>
      <w:r w:rsidRPr="008C0179">
        <w:t xml:space="preserve"> [related to noun </w:t>
      </w:r>
      <w:r w:rsidRPr="005D30C6">
        <w:rPr>
          <w:rFonts w:ascii="Doulos SIL" w:hAnsi="Doulos SIL"/>
          <w:i/>
          <w:color w:val="0000FF"/>
        </w:rPr>
        <w:t>ní:s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nì:nè</w:t>
      </w:r>
      <w:r w:rsidRPr="008C0179">
        <w:t>].</w:t>
      </w:r>
    </w:p>
    <w:p w14:paraId="2CC5100B" w14:textId="4E253508" w:rsidR="004E4BA0" w:rsidRPr="008C0179" w:rsidRDefault="009E4DB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ní:sí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kómól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a) [</w:t>
      </w:r>
      <w:r>
        <w:t xml:space="preserve">cpd </w:t>
      </w:r>
      <w:r w:rsidR="00261FBE" w:rsidRPr="008C0179">
        <w:t xml:space="preserve">n] coagulated (hardened) snot in nose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morve coagulée (endurcie) dans les narines</w:t>
      </w:r>
      <w:r w:rsidR="00261FBE" w:rsidRPr="008C0179">
        <w:t xml:space="preserve"> [</w:t>
      </w:r>
      <w:r w:rsidR="00261FBE" w:rsidRPr="005D30C6">
        <w:rPr>
          <w:rFonts w:ascii="Doulos SIL" w:hAnsi="Doulos SIL"/>
          <w:i/>
          <w:color w:val="0000FF"/>
        </w:rPr>
        <w:t>ní:s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b) [n] snail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escargot</w:t>
      </w:r>
      <w:r w:rsidR="00261FBE" w:rsidRPr="008C0179">
        <w:t xml:space="preserve"> [in this sense, see variant </w:t>
      </w:r>
      <w:r w:rsidR="00261FBE" w:rsidRPr="005D30C6">
        <w:rPr>
          <w:rFonts w:ascii="Doulos SIL" w:hAnsi="Doulos SIL"/>
          <w:i/>
          <w:color w:val="0000FF"/>
        </w:rPr>
        <w:t>ní:tí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6412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kómól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6412F"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1F054E0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ní:s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snot, nasal mucus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morve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ní:sí</w:t>
      </w:r>
      <w:r w:rsidRPr="008C0179">
        <w:t>].</w:t>
      </w:r>
    </w:p>
    <w:p w14:paraId="298F9985" w14:textId="3AA2785E" w:rsidR="004E4BA0" w:rsidRPr="008C0179" w:rsidRDefault="009E4DB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ní:tí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6412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kómól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6412F">
        <w:rPr>
          <w:rFonts w:ascii="Doulos SIL" w:hAnsi="Doulos SIL"/>
          <w:i/>
          <w:color w:val="0000FF"/>
        </w:rPr>
        <w:t>]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>
        <w:t xml:space="preserve">cpd </w:t>
      </w:r>
      <w:r w:rsidR="00261FBE" w:rsidRPr="008C0179">
        <w:t xml:space="preserve">n] snail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escargot</w:t>
      </w:r>
      <w:r w:rsidR="00261FBE" w:rsidRPr="008C0179">
        <w:t xml:space="preserve"> [see </w:t>
      </w:r>
      <w:r w:rsidR="00261FBE" w:rsidRPr="005D30C6">
        <w:rPr>
          <w:rFonts w:ascii="Doulos SIL" w:hAnsi="Doulos SIL"/>
          <w:i/>
          <w:color w:val="0000FF"/>
        </w:rPr>
        <w:t>ní:sí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F6412F"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kómól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6412F"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05014C8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nj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[alphabetized as though </w:t>
      </w:r>
      <w:r w:rsidRPr="005D30C6">
        <w:rPr>
          <w:rFonts w:ascii="Doulos SIL" w:hAnsi="Doulos SIL"/>
          <w:i/>
          <w:color w:val="0000FF"/>
        </w:rPr>
        <w:t>j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1DE175EA" w14:textId="78DEA94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nô</w:t>
      </w:r>
      <w:r w:rsidRPr="002C3CD0">
        <w:t xml:space="preserve"> 1 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[clitic] [see </w:t>
      </w:r>
      <w:r w:rsidRPr="005D30C6">
        <w:rPr>
          <w:rFonts w:ascii="Doulos SIL" w:hAnsi="Doulos SIL"/>
          <w:i/>
          <w:color w:val="0000FF"/>
        </w:rPr>
        <w:t>nôŋ</w:t>
      </w:r>
      <w:r w:rsidRPr="008C0179">
        <w:t>].</w:t>
      </w:r>
    </w:p>
    <w:p w14:paraId="6D75658D" w14:textId="0CC5F47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[variant of </w:t>
      </w:r>
      <w:r w:rsidRPr="005D30C6">
        <w:rPr>
          <w:rFonts w:ascii="Doulos SIL" w:hAnsi="Doulos SIL"/>
          <w:i/>
          <w:color w:val="0000FF"/>
        </w:rPr>
        <w:t>nà</w:t>
      </w:r>
      <w:r w:rsidRPr="008C0179">
        <w:t xml:space="preserve"> </w:t>
      </w:r>
      <w:r w:rsidR="008876FA">
        <w:t xml:space="preserve">1 </w:t>
      </w:r>
      <w:r w:rsidRPr="008C0179">
        <w:t xml:space="preserve">in preverbal combination </w:t>
      </w:r>
      <w:r w:rsidRPr="005D30C6">
        <w:rPr>
          <w:rFonts w:ascii="Doulos SIL" w:hAnsi="Doulos SIL"/>
          <w:i/>
          <w:color w:val="0000FF"/>
        </w:rPr>
        <w:t>nò ẁ</w:t>
      </w:r>
      <w:r w:rsidRPr="008C0179">
        <w:t>].</w:t>
      </w:r>
    </w:p>
    <w:p w14:paraId="4BC5C05E" w14:textId="1CEA97A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nó: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provide (</w:t>
      </w:r>
      <w:r w:rsidR="00B82168">
        <w:t>sth</w:t>
      </w:r>
      <w:r w:rsidRPr="008C0179">
        <w:t xml:space="preserve">, with </w:t>
      </w:r>
      <w:r w:rsidR="00B82168">
        <w:t>sth</w:t>
      </w:r>
      <w:r w:rsidRPr="008C0179">
        <w:t>), give (</w:t>
      </w:r>
      <w:r w:rsidR="00B82168">
        <w:t>sth</w:t>
      </w:r>
      <w:r w:rsidRPr="008C0179">
        <w:t xml:space="preserve">, to 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fournir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avec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donner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[two syntactic options: i) preverbal object denotes recipient, unmarked postverbal NP denotes theme; ii) preverbal object denotes theme, postverbal dative denotes recipient] [VblN </w:t>
      </w:r>
      <w:r w:rsidRPr="005D30C6">
        <w:rPr>
          <w:rFonts w:ascii="Doulos SIL" w:hAnsi="Doulos SIL"/>
          <w:i/>
          <w:color w:val="0000FF"/>
        </w:rPr>
        <w:t>nó: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2, cf. </w:t>
      </w:r>
      <w:r w:rsidRPr="005D30C6">
        <w:rPr>
          <w:rFonts w:ascii="Doulos SIL" w:hAnsi="Doulos SIL"/>
          <w:i/>
          <w:color w:val="0000FF"/>
        </w:rPr>
        <w:t>nó: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nèy nó:</w:t>
      </w:r>
      <w:r w:rsidRPr="005D30C6">
        <w:rPr>
          <w:rFonts w:ascii="Doulos SIL" w:hAnsi="Doulos SIL"/>
          <w:i/>
          <w:color w:val="0000FF"/>
        </w:rPr>
        <w:noBreakHyphen/>
        <w:t>ŋ kà:tíbî</w:t>
      </w:r>
      <w:r w:rsidRPr="008C0179">
        <w:t xml:space="preserve">  give me some money!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donne-moi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argent!</w:t>
      </w:r>
      <w:r w:rsidRPr="008C0179">
        <w:t xml:space="preserve">; </w:t>
      </w:r>
      <w:r w:rsidR="00F6412F">
        <w:rPr>
          <w:rFonts w:ascii="Doulos SIL" w:hAnsi="Doulos SIL"/>
          <w:i/>
          <w:color w:val="0000FF"/>
        </w:rPr>
        <w:t>i↑=ŋ̂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nó: kà:tíbî</w:t>
      </w:r>
      <w:r w:rsidRPr="002C3CD0">
        <w:t xml:space="preserve"> </w:t>
      </w:r>
      <w:r w:rsidR="00F6412F">
        <w:t xml:space="preserve"> </w:t>
      </w:r>
      <w:r w:rsidRPr="002C3CD0">
        <w:t>I</w:t>
      </w:r>
      <w:r w:rsidRPr="008C0179">
        <w:t xml:space="preserve"> gave X the money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donné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argent à X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hà: kúl ꜜkâ wòy gú↑=ŋ́ ꜜbáŋká:réy í↑=ŋ́ </w:t>
      </w:r>
      <w:r w:rsidR="00F6412F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 xml:space="preserve">nó: </w:t>
      </w:r>
      <w:r w:rsidR="00F6412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àꜛ sè</w:t>
      </w:r>
      <w:r w:rsidR="00F6412F">
        <w:rPr>
          <w:rFonts w:ascii="Doulos SIL" w:hAnsi="Doulos SIL"/>
          <w:i/>
          <w:color w:val="0000FF"/>
        </w:rPr>
        <w:t>]</w:t>
      </w:r>
      <w:r w:rsidRPr="008C0179">
        <w:t xml:space="preserve">  whatever a woman wears, I gave it to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tout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 porte, je le lui ai donné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màn tù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yó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ʔá:dî nó: 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ér ꜜsê] wàlá</w:t>
      </w:r>
      <w:r w:rsidRPr="00AF5E46">
        <w:t xml:space="preserve"> ? </w:t>
      </w:r>
      <w:r w:rsidRPr="008C0179">
        <w:t xml:space="preserve"> didn</w:t>
      </w:r>
      <w:r w:rsidR="007B254E">
        <w:t>’</w:t>
      </w:r>
      <w:r w:rsidRPr="008C0179">
        <w:t xml:space="preserve">t we give each other an oath?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pas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fait un serment?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ì sù nó: kádó: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2C3CD0">
        <w:t xml:space="preserve"> I</w:t>
      </w:r>
      <w:r w:rsidRPr="008C0179">
        <w:t xml:space="preserve"> don</w:t>
      </w:r>
      <w:r w:rsidR="007B254E">
        <w:t>’</w:t>
      </w:r>
      <w:r w:rsidRPr="008C0179">
        <w:t xml:space="preserve">t give gifts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ne donne pas de cadeaux</w:t>
      </w:r>
      <w:r w:rsidRPr="008C0179">
        <w:t>.</w:t>
      </w:r>
    </w:p>
    <w:p w14:paraId="7C71B095" w14:textId="48696D5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[frequent contraction of</w:t>
      </w:r>
      <w:r w:rsidR="00F6412F">
        <w:t xml:space="preserve"> preverbal particle combination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nò ẁ</w:t>
      </w:r>
      <w:r w:rsidRPr="008C0179">
        <w:t>].</w:t>
      </w:r>
    </w:p>
    <w:p w14:paraId="30904D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ŋófê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ŋáfê</w:t>
      </w:r>
      <w:r w:rsidRPr="008C0179">
        <w:t>].</w:t>
      </w:r>
    </w:p>
    <w:p w14:paraId="2AFBD2CC" w14:textId="153117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nòmtì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nòntì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pinch (with two fingers)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pincer (avec deux doigts)</w:t>
      </w:r>
      <w:r w:rsidRPr="008C0179">
        <w:t xml:space="preserve"> [dialectal KCh </w:t>
      </w:r>
      <w:r w:rsidRPr="00BB673A">
        <w:rPr>
          <w:rFonts w:ascii="Arial Unicode MS" w:eastAsia="Arial Unicode MS" w:hAnsi="Arial Unicode MS"/>
          <w:i/>
          <w:color w:val="008000"/>
        </w:rPr>
        <w:t>namti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kùrmùtì</w:t>
      </w:r>
      <w:r w:rsidRPr="008C0179">
        <w:t>].</w:t>
      </w:r>
    </w:p>
    <w:p w14:paraId="19D294E8" w14:textId="04F4B1A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nôŋ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nôⁿ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F6412F">
        <w:t xml:space="preserve"> a) [demonstrative adverb</w:t>
      </w:r>
      <w:r w:rsidRPr="008C0179">
        <w:t xml:space="preserve">] there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là</w:t>
      </w:r>
      <w:r w:rsidRPr="008C0179">
        <w:t xml:space="preserve"> [in discourse-definite sense after a verb, pronounced like an enclitic; for extended form see </w:t>
      </w:r>
      <w:r w:rsidRPr="005D30C6">
        <w:rPr>
          <w:rFonts w:ascii="Doulos SIL" w:hAnsi="Doulos SIL"/>
          <w:i/>
          <w:color w:val="0000FF"/>
        </w:rPr>
        <w:t>nón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55729A" w:rsidRPr="005D30C6">
        <w:rPr>
          <w:rFonts w:ascii="Doulos SIL" w:hAnsi="Doulos SIL"/>
          <w:i/>
          <w:color w:val="0000FF"/>
        </w:rPr>
        <w:t>gò</w:t>
      </w:r>
      <w:r w:rsidRPr="005D30C6">
        <w:rPr>
          <w:rFonts w:ascii="Doulos SIL" w:hAnsi="Doulos SIL"/>
          <w:i/>
          <w:color w:val="0000FF"/>
        </w:rPr>
        <w:t>:</w:t>
      </w:r>
      <w:r w:rsidR="0055729A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>=nò</w:t>
      </w:r>
      <w:r w:rsidR="0055729A" w:rsidRPr="005D30C6">
        <w:rPr>
          <w:rFonts w:ascii="Doulos SIL" w:hAnsi="Doulos SIL"/>
          <w:i/>
          <w:color w:val="0000FF"/>
        </w:rPr>
        <w:t>(ŋ)</w:t>
      </w:r>
      <w:r w:rsidRPr="008C0179">
        <w:t xml:space="preserve"> </w:t>
      </w:r>
      <w:r w:rsidR="00F6412F">
        <w:t xml:space="preserve"> </w:t>
      </w:r>
      <w:r w:rsidRPr="008C0179">
        <w:t xml:space="preserve">be there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F6412F">
        <w:rPr>
          <w:rFonts w:ascii="Garamond" w:hAnsi="Garamond"/>
        </w:rPr>
        <w:t>ê.</w:t>
      </w:r>
      <w:r>
        <w:rPr>
          <w:rFonts w:ascii="Garamond" w:hAnsi="Garamond"/>
        </w:rPr>
        <w:t xml:space="preserve"> là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sí:=nò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sí:=nôŋ</w:t>
      </w:r>
      <w:r w:rsidRPr="008C0179">
        <w:t xml:space="preserve">  not be there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ne pas être là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[identificational quasi-verb, after a single NP, with occa</w:t>
      </w:r>
      <w:r w:rsidR="002E0A87">
        <w:t>sional preposed topical NP as “subject”</w:t>
      </w:r>
      <w:r w:rsidRPr="008C0179">
        <w:t xml:space="preserve">] it is </w:t>
      </w:r>
      <w:r w:rsidR="005D30C6">
        <w:t>…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>
        <w:rPr>
          <w:rFonts w:ascii="Garamond" w:hAnsi="Garamond"/>
        </w:rPr>
        <w:sym w:font="Symbol" w:char="F0BC"/>
      </w:r>
      <w:r w:rsidR="00F6412F">
        <w:t xml:space="preserve"> [often pronounced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nô</w:t>
      </w:r>
      <w:r w:rsidR="00F6412F">
        <w:t xml:space="preserve"> </w:t>
      </w:r>
      <w:r w:rsidRPr="008C0179">
        <w:t xml:space="preserve">in this function] [cf. </w:t>
      </w:r>
      <w:r w:rsidRPr="005D30C6">
        <w:rPr>
          <w:rFonts w:ascii="Doulos SIL" w:hAnsi="Doulos SIL"/>
          <w:i/>
          <w:color w:val="0000FF"/>
        </w:rPr>
        <w:t>té</w:t>
      </w:r>
      <w:r w:rsidR="002E0A87">
        <w:rPr>
          <w:rFonts w:ascii="Doulos SIL" w:hAnsi="Doulos SIL"/>
          <w:i/>
          <w:color w:val="0000FF"/>
        </w:rPr>
        <w:t>: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mín ꜜnô</w:t>
      </w:r>
      <w:r w:rsidRPr="00AF5E46">
        <w:t xml:space="preserve"> ? </w:t>
      </w:r>
      <w:r w:rsidRPr="008C0179">
        <w:t xml:space="preserve">what is it?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hánsí ꜜnô</w:t>
      </w:r>
      <w:r w:rsidRPr="002C3CD0">
        <w:t xml:space="preserve"> </w:t>
      </w:r>
      <w:r w:rsidR="00B56EF1">
        <w:t xml:space="preserve"> </w:t>
      </w:r>
      <w:r w:rsidRPr="002C3CD0">
        <w:t>it</w:t>
      </w:r>
      <w:r w:rsidR="007B254E">
        <w:t>’</w:t>
      </w:r>
      <w:r w:rsidRPr="008C0179">
        <w:t xml:space="preserve">s a dog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un chien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wòy nôŋ</w:t>
      </w:r>
      <w:r w:rsidRPr="002C3CD0">
        <w:t xml:space="preserve"> </w:t>
      </w:r>
      <w:r w:rsidR="00B56EF1">
        <w:t xml:space="preserve"> </w:t>
      </w:r>
      <w:r w:rsidRPr="002C3CD0">
        <w:t>it</w:t>
      </w:r>
      <w:r w:rsidR="007B254E">
        <w:t>’</w:t>
      </w:r>
      <w:r w:rsidRPr="008C0179">
        <w:t xml:space="preserve">s a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une femme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ʔáy ꜜʔánsá:r</w:t>
      </w:r>
      <w:r w:rsidRPr="005D30C6">
        <w:rPr>
          <w:rFonts w:ascii="Doulos SIL" w:hAnsi="Doulos SIL"/>
          <w:i/>
          <w:color w:val="0000FF"/>
        </w:rPr>
        <w:noBreakHyphen/>
        <w:t>ó nô</w:t>
      </w:r>
      <w:r w:rsidRPr="002C3CD0">
        <w:t xml:space="preserve"> </w:t>
      </w:r>
      <w:r w:rsidR="00B56EF1">
        <w:t xml:space="preserve"> </w:t>
      </w:r>
      <w:r w:rsidRPr="002C3CD0">
        <w:t>I</w:t>
      </w:r>
      <w:r w:rsidRPr="008C0179">
        <w:t xml:space="preserve"> am a white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suis un blanc</w:t>
      </w:r>
      <w:r w:rsidRPr="008C0179">
        <w:t>.</w:t>
      </w:r>
    </w:p>
    <w:p w14:paraId="3EA755FB" w14:textId="07E8869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nôŋ</w:t>
      </w:r>
      <w:r w:rsidRPr="002C3CD0">
        <w:t xml:space="preserve"> 2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noBreakHyphen/>
        <w:t>nòŋ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[2Sg alienable possessor suffix, normally following Definite form of noun, tones of suffix complex determined b</w:t>
      </w:r>
      <w:r w:rsidR="00B56EF1">
        <w:t>y Tonal Rhythm; cf. inalienable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Pr="008C0179">
        <w:t xml:space="preserve">  your-Sg dog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ton chien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noBreakHyphen/>
        <w:t>nòŋ</w:t>
      </w:r>
      <w:r w:rsidRPr="008C0179">
        <w:t xml:space="preserve">  your-Sg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ta femme</w:t>
      </w:r>
      <w:r w:rsidRPr="008C0179">
        <w:t>.</w:t>
      </w:r>
    </w:p>
    <w:p w14:paraId="349A65E3" w14:textId="169CD50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nón</w:t>
      </w:r>
      <w:r w:rsidRPr="005D30C6">
        <w:rPr>
          <w:rFonts w:ascii="Doulos SIL" w:hAnsi="Doulos SIL"/>
          <w:i/>
          <w:color w:val="0000FF"/>
        </w:rPr>
        <w:noBreakHyphen/>
        <w:t>dì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[demonstrative adverbial] there </w:t>
      </w:r>
      <w:r>
        <w:rPr>
          <w:rFonts w:ascii="Wingdings" w:hAnsi="Wingdings"/>
          <w:sz w:val="18"/>
        </w:rPr>
        <w:t></w:t>
      </w:r>
      <w:r w:rsidRPr="008C0179">
        <w:t xml:space="preserve"> là [discourse-definite, rather than deictic] [cf. the reduced, clitic-like form </w:t>
      </w:r>
      <w:r w:rsidRPr="005D30C6">
        <w:rPr>
          <w:rFonts w:ascii="Doulos SIL" w:hAnsi="Doulos SIL"/>
          <w:i/>
          <w:color w:val="0000FF"/>
        </w:rPr>
        <w:t>nôŋ</w:t>
      </w:r>
      <w:r w:rsidR="00F6412F">
        <w:t> 1]</w:t>
      </w:r>
      <w:r w:rsidRPr="008C0179">
        <w:t>.</w:t>
      </w:r>
    </w:p>
    <w:p w14:paraId="224377EE" w14:textId="4DFBF3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ŋónê</w:t>
      </w:r>
      <w:r w:rsidRPr="008C0179">
        <w:t xml:space="preserve">  (3rd person possessed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[possessor Postp, often in predicative function]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ꜜŋón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-</w:t>
      </w:r>
      <w:r w:rsidRPr="00590ABD">
        <w:t xml:space="preserve"> </w:t>
      </w:r>
      <w:r w:rsidRPr="008C0179">
        <w:t xml:space="preserve">predicative: 1Sg </w:t>
      </w:r>
      <w:r w:rsidRPr="005D30C6">
        <w:rPr>
          <w:rFonts w:ascii="Doulos SIL" w:hAnsi="Doulos SIL"/>
          <w:i/>
          <w:color w:val="0000FF"/>
        </w:rPr>
        <w:t>ʔáy ꜜŋónê</w:t>
      </w:r>
      <w:r w:rsidRPr="008C0179">
        <w:t xml:space="preserve">, LogoSg </w:t>
      </w:r>
      <w:r w:rsidRPr="005D30C6">
        <w:rPr>
          <w:rFonts w:ascii="Doulos SIL" w:hAnsi="Doulos SIL"/>
          <w:i/>
          <w:color w:val="0000FF"/>
        </w:rPr>
        <w:t>ʔáŋgá ꜜŋónê</w:t>
      </w:r>
      <w:r w:rsidRPr="008C0179">
        <w:t xml:space="preserve">, LogoPl </w:t>
      </w:r>
      <w:r w:rsidRPr="005D30C6">
        <w:rPr>
          <w:rFonts w:ascii="Doulos SIL" w:hAnsi="Doulos SIL"/>
          <w:i/>
          <w:color w:val="0000FF"/>
        </w:rPr>
        <w:t>ŋ̀géy ꜜŋónê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wane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wánè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wónè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wⁿɔ́nɛ̀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ʔáy ꜜŋónê</w:t>
      </w:r>
      <w:r w:rsidRPr="008C0179">
        <w:t xml:space="preserve">  </w:t>
      </w:r>
      <w:r w:rsidR="00A34308" w:rsidRPr="000707E5">
        <w:t xml:space="preserve">(it’s) </w:t>
      </w:r>
      <w:r w:rsidRPr="008C0179">
        <w:t xml:space="preserve">mine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A34308">
        <w:rPr>
          <w:rFonts w:ascii="Garamond" w:hAnsi="Garamond"/>
        </w:rPr>
        <w:t xml:space="preserve">(il est) </w:t>
      </w:r>
      <w:r>
        <w:rPr>
          <w:rFonts w:ascii="Garamond" w:hAnsi="Garamond"/>
        </w:rPr>
        <w:t>à moi</w:t>
      </w:r>
      <w:r w:rsidRPr="008C0179">
        <w:t xml:space="preserve">; </w:t>
      </w:r>
      <w:r w:rsidR="00A343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ʔáy ꜜʔíz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 w:rsidR="00A3430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ŋónê</w:t>
      </w:r>
      <w:r w:rsidRPr="008C0179">
        <w:t xml:space="preserve">   my child</w:t>
      </w:r>
      <w:r w:rsidR="007B254E">
        <w:t>’</w:t>
      </w:r>
      <w:r w:rsidRPr="008C0179">
        <w:t xml:space="preserve">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celui de mon enfant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méy ŋónê</w:t>
      </w:r>
      <w:r w:rsidRPr="00AF5E46">
        <w:t xml:space="preserve"> ? </w:t>
      </w:r>
      <w:r w:rsidRPr="008C0179">
        <w:t xml:space="preserve"> whose?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 qui?, à qui?</w:t>
      </w:r>
      <w:r w:rsidRPr="008C0179">
        <w:t>.</w:t>
      </w:r>
    </w:p>
    <w:p w14:paraId="115C9D5C" w14:textId="55C8360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ŋóní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DfP </w:t>
      </w: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(property) of someone else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(biens)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autrui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wa:ni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ŋóní nôŋ</w:t>
      </w:r>
      <w:r w:rsidRPr="008C0179">
        <w:t xml:space="preserve"> </w:t>
      </w:r>
      <w:r w:rsidR="00A34308">
        <w:t xml:space="preserve"> </w:t>
      </w:r>
      <w:r w:rsidRPr="008C0179">
        <w:t>it is someone else</w:t>
      </w:r>
      <w:r w:rsidR="007B254E">
        <w:t>’</w:t>
      </w:r>
      <w:r w:rsidRPr="008C0179">
        <w:t xml:space="preserve">s, it belongs to someone else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autrui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  <w:t>ŋónì</w:t>
      </w:r>
      <w:r w:rsidRPr="008C0179">
        <w:t>.</w:t>
      </w:r>
    </w:p>
    <w:p w14:paraId="290D993B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ŋón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ŋónê</w:t>
      </w:r>
      <w:r w:rsidRPr="008C0179">
        <w:t>].</w:t>
      </w:r>
    </w:p>
    <w:p w14:paraId="09BC38DD" w14:textId="1698C0A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nó:ní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worm, larva, grub, soft arthropod (e.g. millipede)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ver, larve, arthropode mou (mille-pattes, etc.)</w:t>
      </w:r>
      <w:r w:rsidRPr="004D18CD">
        <w:t xml:space="preserve"> [c</w:t>
      </w:r>
      <w:r w:rsidRPr="008C0179">
        <w:t xml:space="preserve">pds: </w:t>
      </w:r>
      <w:r w:rsidRPr="005D30C6">
        <w:rPr>
          <w:rFonts w:ascii="Doulos SIL" w:hAnsi="Doulos SIL"/>
          <w:i/>
          <w:color w:val="0000FF"/>
        </w:rPr>
        <w:t>kòrbòn</w:t>
      </w:r>
      <w:r w:rsidRPr="005D30C6">
        <w:rPr>
          <w:rFonts w:ascii="Doulos SIL" w:hAnsi="Doulos SIL"/>
          <w:i/>
          <w:color w:val="0000FF"/>
        </w:rPr>
        <w:noBreakHyphen/>
      </w:r>
      <w:r w:rsidR="00A343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A34308">
        <w:rPr>
          <w:rFonts w:ascii="Doulos SIL" w:hAnsi="Doulos SIL"/>
          <w:i/>
          <w:color w:val="0000FF"/>
        </w:rPr>
        <w:t>]</w:t>
      </w:r>
      <w:r w:rsidRPr="008C0179">
        <w:t xml:space="preserve">,  </w:t>
      </w:r>
      <w:r w:rsidRPr="005D30C6">
        <w:rPr>
          <w:rFonts w:ascii="Doulos SIL" w:hAnsi="Doulos SIL"/>
          <w:i/>
          <w:color w:val="0000FF"/>
        </w:rPr>
        <w:t>[gòŋ-gòn]</w:t>
      </w:r>
      <w:r w:rsidRPr="005D30C6">
        <w:rPr>
          <w:rFonts w:ascii="Doulos SIL" w:hAnsi="Doulos SIL"/>
          <w:i/>
          <w:color w:val="0000FF"/>
        </w:rPr>
        <w:noBreakHyphen/>
      </w:r>
      <w:r w:rsidR="00A343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nó:n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A34308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14DE344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nòntì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nòmtì</w:t>
      </w:r>
      <w:r w:rsidRPr="008C0179">
        <w:t>].</w:t>
      </w:r>
    </w:p>
    <w:p w14:paraId="2B875D68" w14:textId="0374941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</w:r>
      <w:r w:rsidR="00A343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34308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cowry shell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cauri</w:t>
      </w:r>
      <w:r w:rsidRPr="008C0179">
        <w:t xml:space="preserve"> [</w:t>
      </w:r>
      <w:r w:rsidR="00A34308">
        <w:t xml:space="preserve">Sg or collective, &lt; </w:t>
      </w: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31736A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nórkû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misshapen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déformé, difforme</w:t>
      </w:r>
      <w:r w:rsidRPr="008C0179">
        <w:t>.</w:t>
      </w:r>
    </w:p>
    <w:p w14:paraId="2C9940CC" w14:textId="4C159D0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money, cash; (silver) coins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argent; pièces (en argent)</w:t>
      </w:r>
      <w:r w:rsidRPr="008C0179">
        <w:t xml:space="preserve"> [less</w:t>
      </w:r>
      <w:r w:rsidR="00747CAB">
        <w:t xml:space="preserve"> common than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kà:tíb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cf. also </w:t>
      </w:r>
      <w:r w:rsidRPr="005D30C6">
        <w:rPr>
          <w:rFonts w:ascii="Doulos SIL" w:hAnsi="Doulos SIL"/>
          <w:i/>
          <w:color w:val="0000FF"/>
        </w:rPr>
        <w:t>ʔànzórf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 </w:t>
      </w:r>
      <w:r>
        <w:rPr>
          <w:rFonts w:ascii="Wingdings" w:hAnsi="Wingdings"/>
          <w:sz w:val="18"/>
        </w:rPr>
        <w:t></w:t>
      </w:r>
      <w:r w:rsidRPr="008C0179">
        <w:t xml:space="preserve"> b) [original sense, now rare except in cpd:] [n] cowry shells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cauris</w:t>
      </w:r>
      <w:r w:rsidRPr="008C0179">
        <w:t xml:space="preserve"> [collective; formerly used like currency, now decorative; see cpd </w:t>
      </w: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AC7F30">
        <w:rPr>
          <w:i/>
          <w:color w:val="993300"/>
        </w:rPr>
        <w:t xml:space="preserve"> </w:t>
      </w:r>
      <w:r w:rsidRPr="008C0179">
        <w:t>]</w:t>
      </w:r>
      <w:r w:rsidRPr="00590ABD">
        <w:t xml:space="preserve"> - </w:t>
      </w:r>
      <w:r w:rsidRPr="008C0179">
        <w:t>cpd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nò:r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silver (metal); silver coins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argent (métal); monnaie en argent-métal</w:t>
      </w:r>
      <w:r w:rsidRPr="008C0179">
        <w:t>.</w:t>
      </w:r>
    </w:p>
    <w:p w14:paraId="0E57A39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gift, donation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don, cadeau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nó:</w:t>
      </w:r>
      <w:r w:rsidRPr="008C0179">
        <w:t>].</w:t>
      </w:r>
    </w:p>
    <w:p w14:paraId="532A807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nòtògù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(mother) bear children in rapid succession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(mère) enfanter plusieurs fois à la suite</w:t>
      </w:r>
      <w:r w:rsidRPr="008C0179">
        <w:t>.</w:t>
      </w:r>
      <w:r>
        <w:rPr>
          <w:rFonts w:ascii="Garamond" w:hAnsi="Garamond"/>
        </w:rPr>
        <w:t xml:space="preserve"> </w:t>
      </w:r>
    </w:p>
    <w:p w14:paraId="208E1A36" w14:textId="18D793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nò ẁ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[verb-like MAN morpheme </w:t>
      </w:r>
      <w:r w:rsidRPr="005D30C6">
        <w:rPr>
          <w:rFonts w:ascii="Doulos SIL" w:hAnsi="Doulos SIL"/>
          <w:i/>
          <w:color w:val="0000FF"/>
        </w:rPr>
        <w:t>nò</w:t>
      </w:r>
      <w:r w:rsidRPr="008C0179">
        <w:t xml:space="preserve"> plus </w:t>
      </w:r>
      <w:r w:rsidR="008319BA">
        <w:t>infinitive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ẁ</w:t>
      </w:r>
      <w:r w:rsidR="008319BA">
        <w:t>,</w:t>
      </w:r>
      <w:r w:rsidRPr="008C0179">
        <w:t xml:space="preserve"> followed by a VP].</w:t>
      </w:r>
    </w:p>
    <w:p w14:paraId="06905513" w14:textId="7436EB5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hand over, give (</w:t>
      </w:r>
      <w:r w:rsidR="00B82168">
        <w:t>sth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donner, céder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nó: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kàsá:b</w:t>
      </w:r>
      <w:r w:rsidRPr="005D30C6">
        <w:rPr>
          <w:rFonts w:ascii="Doulos SIL" w:hAnsi="Doulos SIL"/>
          <w:i/>
          <w:color w:val="0000FF"/>
        </w:rPr>
        <w:noBreakHyphen/>
        <w:t>è nó: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</w:t>
      </w:r>
      <w:r w:rsidR="00747CAB">
        <w:t xml:space="preserve"> </w:t>
      </w:r>
      <w:r w:rsidRPr="002C3CD0">
        <w:t>I</w:t>
      </w:r>
      <w:r w:rsidRPr="008C0179">
        <w:t xml:space="preserve"> handed over my shirt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donné ma chemise</w:t>
      </w:r>
      <w:r w:rsidRPr="008C0179">
        <w:t>.</w:t>
      </w:r>
    </w:p>
    <w:p w14:paraId="6A1C6A01" w14:textId="2401F8B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ŋòynà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wòynà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wèynà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sun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soleil</w:t>
      </w:r>
      <w:r w:rsidRPr="008C0179">
        <w:t xml:space="preserve"> [variant </w:t>
      </w: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TSK </w:t>
      </w:r>
      <w:r w:rsidRPr="00BB673A">
        <w:rPr>
          <w:rFonts w:ascii="Arial Unicode MS" w:eastAsia="Arial Unicode MS" w:hAnsi="Arial Unicode MS"/>
          <w:i/>
          <w:color w:val="008000"/>
        </w:rPr>
        <w:t>wⁿɔ́ynɛ̀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wéynòw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wáynò</w:t>
      </w:r>
      <w:r w:rsidRPr="008C0179">
        <w:t>]</w:t>
      </w:r>
      <w:r w:rsidRPr="00590ABD">
        <w:t xml:space="preserve"> - </w:t>
      </w:r>
      <w:r w:rsidRPr="008C0179">
        <w:t>cpds below.</w:t>
      </w:r>
    </w:p>
    <w:p w14:paraId="5F1B99BA" w14:textId="0148AA0E" w:rsidR="004E4BA0" w:rsidRPr="008C0179" w:rsidRDefault="00747CAB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ŋòyn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wòyn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\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wèyn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káŋêy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FE07B3">
        <w:t>) [“sun-fall”</w:t>
      </w:r>
      <w:r w:rsidR="00261FBE" w:rsidRPr="008C0179">
        <w:t xml:space="preserve"> </w:t>
      </w:r>
      <w:r w:rsidR="00261FBE" w:rsidRPr="0033636C">
        <w:rPr>
          <w:rFonts w:ascii="Wingdings" w:hAnsi="Wingdings"/>
        </w:rPr>
        <w:t></w:t>
      </w:r>
      <w:r w:rsidR="00261FBE" w:rsidRPr="008C0179">
        <w:t xml:space="preserve"> </w:t>
      </w:r>
      <w:r w:rsidR="00261FBE">
        <w:rPr>
          <w:rFonts w:ascii="Garamond" w:hAnsi="Garamond"/>
        </w:rPr>
        <w:t>« soleil-tombée »</w:t>
      </w:r>
      <w:r w:rsidR="00261FBE" w:rsidRPr="008C0179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[cpd n] west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ouest</w:t>
      </w:r>
      <w:r w:rsidR="00261FBE" w:rsidRPr="008C0179">
        <w:t xml:space="preserve"> [VblN of </w:t>
      </w:r>
      <w:r w:rsidR="00261FBE" w:rsidRPr="005D30C6">
        <w:rPr>
          <w:rFonts w:ascii="Doulos SIL" w:hAnsi="Doulos SIL"/>
          <w:i/>
          <w:color w:val="0000FF"/>
        </w:rPr>
        <w:t>kâŋ</w:t>
      </w:r>
      <w:r w:rsidR="00261FBE" w:rsidRPr="008C0179">
        <w:t xml:space="preserve"> </w:t>
      </w:r>
      <w:r w:rsidR="007B254E">
        <w:t>‘</w:t>
      </w:r>
      <w:r w:rsidR="00261FBE" w:rsidRPr="008C0179">
        <w:t>fall</w:t>
      </w:r>
      <w:r w:rsidR="007B254E">
        <w:t>’</w:t>
      </w:r>
      <w:r w:rsidR="00261FBE" w:rsidRPr="008C0179">
        <w:t xml:space="preserve">; </w:t>
      </w:r>
      <w:r w:rsidR="00261FBE" w:rsidRPr="008C0179">
        <w:rPr>
          <w:smallCaps/>
        </w:rPr>
        <w:t>ant</w:t>
      </w:r>
      <w:r w:rsidR="00261FBE" w:rsidRPr="008C0179">
        <w:t xml:space="preserve">: </w:t>
      </w:r>
      <w:r w:rsidR="00261FBE" w:rsidRPr="005D30C6">
        <w:rPr>
          <w:rFonts w:ascii="Doulos SIL" w:hAnsi="Doulos SIL"/>
          <w:i/>
          <w:color w:val="0000FF"/>
        </w:rPr>
        <w:t>bà:nìkòr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>].</w:t>
      </w:r>
    </w:p>
    <w:p w14:paraId="40E56DF4" w14:textId="2104E30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ŋòynù</w:t>
      </w:r>
      <w:r w:rsidRPr="005D30C6">
        <w:rPr>
          <w:rFonts w:ascii="Doulos SIL" w:hAnsi="Doulos SIL"/>
          <w:i/>
          <w:color w:val="0000FF"/>
        </w:rPr>
        <w:noBreakHyphen/>
        <w:t>kòrò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wòynù</w:t>
      </w:r>
      <w:r w:rsidRPr="005D30C6">
        <w:rPr>
          <w:rFonts w:ascii="Doulos SIL" w:hAnsi="Doulos SIL"/>
          <w:i/>
          <w:color w:val="0000FF"/>
        </w:rPr>
        <w:noBreakHyphen/>
        <w:t>kòrò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east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est</w:t>
      </w:r>
      <w:r w:rsidRPr="008C0179">
        <w:t xml:space="preserve"> [more often  </w:t>
      </w:r>
      <w:r w:rsidRPr="005D30C6">
        <w:rPr>
          <w:rFonts w:ascii="Doulos SIL" w:hAnsi="Doulos SIL"/>
          <w:i/>
          <w:color w:val="0000FF"/>
        </w:rPr>
        <w:t>bà:nìkòr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CB80D5F" w14:textId="57F3142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sink (in soft ground)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enfoncer (dans la terre molle)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nuf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7BE5C648" w14:textId="1CAE73B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núkâ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butt (with head)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cosser</w:t>
      </w:r>
      <w:r w:rsidR="004F38D0">
        <w:rPr>
          <w:rFonts w:ascii="Garamond" w:hAnsi="Garamond"/>
        </w:rPr>
        <w:t>, donner un coup de tête à</w:t>
      </w:r>
      <w:r w:rsidRPr="00590ABD">
        <w:t xml:space="preserve"> - </w:t>
      </w:r>
      <w:r w:rsidRPr="008C0179">
        <w:t xml:space="preserve">ex. (reciprocal):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è:g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 núkâ</w:t>
      </w:r>
      <w:r w:rsidRPr="008C0179">
        <w:t xml:space="preserve">  the rams butt each other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les béliers se cossent</w:t>
      </w:r>
      <w:r w:rsidRPr="008C0179">
        <w:t>.</w:t>
      </w:r>
    </w:p>
    <w:p w14:paraId="38F4B104" w14:textId="77777777" w:rsidR="004E4BA0" w:rsidRPr="0013567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nùkùr-ò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belly-strap for horse (holds the saddle firm)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sangle de ventre de cheval (attache bien la selle)</w:t>
      </w:r>
      <w:r>
        <w:t>.</w:t>
      </w:r>
    </w:p>
    <w:p w14:paraId="1E37BFD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ŋùnìŋúnì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mumble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murmurer</w:t>
      </w:r>
      <w:r w:rsidRPr="008C0179">
        <w:t>.</w:t>
      </w:r>
    </w:p>
    <w:p w14:paraId="5BC78FB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fire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feu</w:t>
      </w:r>
      <w:r w:rsidRPr="008C0179">
        <w:t xml:space="preserve"> [the general term] [cf.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nù:n</w:t>
      </w:r>
      <w:r w:rsidRPr="005D30C6">
        <w:rPr>
          <w:rFonts w:ascii="Doulos SIL" w:hAnsi="Doulos SIL"/>
          <w:i/>
          <w:color w:val="0000FF"/>
        </w:rPr>
        <w:noBreakHyphen/>
        <w:t>ò fúnsú</w:t>
      </w:r>
      <w:r w:rsidRPr="008C0179">
        <w:t xml:space="preserve">  to blow (=light) the fire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souffler (=allumer) le feu</w:t>
      </w:r>
      <w:r w:rsidRPr="008C0179">
        <w:t>.</w:t>
      </w:r>
    </w:p>
    <w:p w14:paraId="11E06B6B" w14:textId="618057E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nù:n</w:t>
      </w:r>
      <w:r w:rsidRPr="005D30C6">
        <w:rPr>
          <w:rFonts w:ascii="Doulos SIL" w:hAnsi="Doulos SIL"/>
          <w:i/>
          <w:color w:val="0000FF"/>
        </w:rPr>
        <w:noBreakHyphen/>
        <w:t>ò bà:s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="00991B4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nù:n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991B40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991B4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bà:s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91B40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“fire</w:t>
      </w:r>
      <w:r w:rsidR="007B254E">
        <w:t>’</w:t>
      </w:r>
      <w:r w:rsidRPr="008C0179">
        <w:t xml:space="preserve">s cousin”] bushy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 buissonnante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Waltheria indica</w:t>
      </w:r>
      <w:r w:rsidRPr="008C0179">
        <w:t xml:space="preserve">, </w:t>
      </w:r>
      <w:r w:rsidR="004B3A0C">
        <w:t>Malvaceae</w:t>
      </w:r>
      <w:r w:rsidRPr="008C0179">
        <w:t>] [cognate cpds denote this species in Za and Ka; its soft leaves are used to bandage skin burns].</w:t>
      </w:r>
    </w:p>
    <w:p w14:paraId="6985B3D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ŋú:rê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murmur, mutter, whisper, speak in a low voice; (dog) emit a low growl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murmurer, parler à voix basse, chuchoter, (chien) grommeler à voix basse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ŋuur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ŋú:ré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sélèŋ]</w:t>
      </w:r>
      <w:r w:rsidRPr="008C0179">
        <w:t xml:space="preserve">  speak in a murmer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parler en murmurant</w:t>
      </w:r>
      <w:r w:rsidRPr="008C0179">
        <w:t>.</w:t>
      </w:r>
    </w:p>
    <w:p w14:paraId="49516CB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inserted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introduit, inséré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nù:sì</w:t>
      </w:r>
      <w:r w:rsidRPr="008C0179">
        <w:t> 1a].</w:t>
      </w:r>
    </w:p>
    <w:p w14:paraId="53C47D00" w14:textId="13B96C6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nù:sì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insert, put in(to), fit in(to)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introduire (dans), insérer</w:t>
      </w:r>
      <w:r w:rsidRPr="008C0179">
        <w:t xml:space="preserve"> [ResPass </w:t>
      </w:r>
      <w:r w:rsidRPr="005D30C6">
        <w:rPr>
          <w:rFonts w:ascii="Doulos SIL" w:hAnsi="Doulos SIL"/>
          <w:i/>
          <w:color w:val="0000FF"/>
        </w:rPr>
        <w:t>nù:s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nù:sù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nù:sú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kàmb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nú:sì [[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ìy-è</w:t>
      </w:r>
      <w:r w:rsidRPr="005D30C6">
        <w:rPr>
          <w:rFonts w:ascii="Doulos SIL" w:hAnsi="Doulos SIL"/>
          <w:i/>
          <w:color w:val="0000FF"/>
        </w:rPr>
        <w:noBreakHyphen/>
        <w:t>ɲòŋ gám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ò] gà</w:t>
      </w:r>
      <w:r w:rsidRPr="005D30C6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991B40">
        <w:t xml:space="preserve"> </w:t>
      </w:r>
      <w:r w:rsidRPr="002C3CD0">
        <w:t>I</w:t>
      </w:r>
      <w:r w:rsidRPr="008C0179">
        <w:t xml:space="preserve"> have put my hand between my legs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mis la main entre les jambes.</w:t>
      </w:r>
    </w:p>
    <w:p w14:paraId="33FC3EA5" w14:textId="4B7F537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nú:sí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</w:t>
      </w:r>
      <w:r w:rsidR="00991B40">
        <w:t>, note tone change</w:t>
      </w:r>
      <w:r w:rsidRPr="008C0179">
        <w:t xml:space="preserve">] (e.g. needle) go in (to or through a hole)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(aiguille etc.)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insérer (dans ou à travers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trou)</w:t>
      </w:r>
      <w:r w:rsidRPr="008C0179">
        <w:t xml:space="preserve"> [note tone shift]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sàn</w:t>
      </w:r>
      <w:r w:rsidRPr="005D30C6">
        <w:rPr>
          <w:rFonts w:ascii="Doulos SIL" w:hAnsi="Doulos SIL"/>
          <w:i/>
          <w:color w:val="0000FF"/>
        </w:rPr>
        <w:noBreakHyphen/>
        <w:t>ò nú:sí</w:t>
      </w:r>
      <w:r w:rsidRPr="0045157C">
        <w:t xml:space="preserve"> </w:t>
      </w:r>
      <w:r w:rsidRPr="008C0179">
        <w:t xml:space="preserve"> the needle went in (was inserted)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aiguille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insérée</w:t>
      </w:r>
      <w:r w:rsidRPr="008C0179">
        <w:t>.</w:t>
      </w:r>
    </w:p>
    <w:p w14:paraId="6EFC0B04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Ñ</w:t>
      </w:r>
    </w:p>
    <w:p w14:paraId="563F98CE" w14:textId="18CC22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ɲâ</w:t>
      </w:r>
      <w:r w:rsidRPr="002C3CD0">
        <w:t xml:space="preserve"> 1</w:t>
      </w:r>
      <w:r w:rsidRPr="008C0179">
        <w:t xml:space="preserve">a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e.g. strong definite </w:t>
      </w:r>
      <w:r w:rsidRPr="005D30C6">
        <w:rPr>
          <w:rFonts w:ascii="Doulos SIL" w:hAnsi="Doulos SIL"/>
          <w:i/>
          <w:color w:val="0000FF"/>
        </w:rPr>
        <w:t>ɲá dì</w:t>
      </w:r>
      <w:r w:rsidRPr="008C0179">
        <w:t xml:space="preserve">, DefPl </w:t>
      </w:r>
      <w:r w:rsidRPr="005D30C6">
        <w:rPr>
          <w:rFonts w:ascii="Doulos SIL" w:hAnsi="Doulos SIL"/>
          <w:i/>
          <w:color w:val="0000FF"/>
        </w:rPr>
        <w:t>ɲáw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ɲów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 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mère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, 3Sg </w:t>
      </w:r>
      <w:r w:rsidRPr="005D30C6">
        <w:rPr>
          <w:rFonts w:ascii="Doulos SIL" w:hAnsi="Doulos SIL"/>
          <w:i/>
          <w:color w:val="0000FF"/>
        </w:rPr>
        <w:t>ɲó:</w:t>
      </w:r>
      <w:r w:rsidR="0009344D" w:rsidRPr="0009344D">
        <w:t xml:space="preserve">  ~  </w:t>
      </w:r>
      <w:r w:rsidRPr="008C0179">
        <w:t xml:space="preserve">(rarely)  </w:t>
      </w:r>
      <w:r w:rsidRPr="005D30C6">
        <w:rPr>
          <w:rFonts w:ascii="Doulos SIL" w:hAnsi="Doulos SIL"/>
          <w:i/>
          <w:color w:val="0000FF"/>
        </w:rPr>
        <w:t>ɲów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3Pl </w:t>
      </w:r>
      <w:r w:rsidRPr="005D30C6">
        <w:rPr>
          <w:rFonts w:ascii="Doulos SIL" w:hAnsi="Doulos SIL"/>
          <w:i/>
          <w:color w:val="0000FF"/>
        </w:rPr>
        <w:t>ɲòn ɲâ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ʔáŋgá ꜜɲâ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ɲá ꜜfó: bà:bè fó:</w:t>
      </w:r>
      <w:r w:rsidRPr="008C0179">
        <w:t xml:space="preserve"> (siblings of the) same mother and father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même mère même père (en parlant de frères ou de sœurs</w:t>
      </w:r>
      <w:r w:rsidRPr="008C0179">
        <w:t>)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</w:r>
      <w:r w:rsidR="009C221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9C221B">
        <w:rPr>
          <w:rFonts w:ascii="Doulos SIL" w:hAnsi="Doulos SIL"/>
          <w:i/>
          <w:iCs/>
          <w:color w:val="0000FF"/>
          <w:spacing w:val="30"/>
          <w:szCs w:val="24"/>
        </w:rPr>
        <w:t>]</w:t>
      </w:r>
      <w:r w:rsidR="00A82BA9">
        <w:t>,</w:t>
      </w:r>
      <w:r w:rsidRPr="008C0179">
        <w:t xml:space="preserve"> also originally part of the vulgarities  </w:t>
      </w:r>
      <w:r w:rsidRPr="005D30C6">
        <w:rPr>
          <w:rFonts w:ascii="Doulos SIL" w:hAnsi="Doulos SIL"/>
          <w:i/>
          <w:color w:val="0000FF"/>
        </w:rPr>
        <w:t>ɲà:</w:t>
      </w:r>
      <w:r w:rsidRPr="005D30C6">
        <w:rPr>
          <w:rFonts w:ascii="Doulos SIL" w:hAnsi="Doulos SIL"/>
          <w:i/>
          <w:color w:val="0000FF"/>
        </w:rPr>
        <w:noBreakHyphen/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ìnà</w:t>
      </w:r>
      <w:r w:rsidRPr="002C3CD0">
        <w:t xml:space="preserve"> and </w:t>
      </w:r>
      <w:r w:rsidRPr="005D30C6">
        <w:rPr>
          <w:rFonts w:ascii="Doulos SIL" w:hAnsi="Doulos SIL"/>
          <w:i/>
          <w:color w:val="0000FF"/>
        </w:rPr>
        <w:t>ɲà: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  <w:t>bùtè</w:t>
      </w:r>
      <w:r w:rsidRPr="008C0179">
        <w:t xml:space="preserve">, and perhaps of the tree name  </w:t>
      </w:r>
      <w:r w:rsidRPr="005D30C6">
        <w:rPr>
          <w:rFonts w:ascii="Doulos SIL" w:hAnsi="Doulos SIL"/>
          <w:i/>
          <w:color w:val="0000FF"/>
        </w:rPr>
        <w:t>ɲà:jìŋgìr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[for cpd final in plant/tree terms see 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> 1b].</w:t>
      </w:r>
    </w:p>
    <w:p w14:paraId="60D5F685" w14:textId="7ED8B3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ɲâ</w:t>
      </w:r>
      <w:r w:rsidRPr="008C0179">
        <w:t xml:space="preserve"> </w:t>
      </w:r>
      <w:r w:rsidR="009C221B">
        <w:t>1b</w:t>
      </w:r>
      <w:r w:rsidRPr="008C0179">
        <w:t xml:space="preserve"> [NF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ɲáw-ò</w:t>
      </w:r>
      <w:r w:rsidR="009C221B"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[special use of 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 xml:space="preserve"> 1a as cpd final to denote entire plant or tree as opposed to just fruit, applicable to most plant terms] [possessed forms differ from those of 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 xml:space="preserve"> 1a, hence </w:t>
      </w: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ɲâ</w:t>
      </w:r>
      <w:r w:rsidRPr="008C0179">
        <w:t xml:space="preserve"> </w:t>
      </w:r>
      <w:r w:rsidR="007B254E">
        <w:t>‘</w:t>
      </w:r>
      <w:r w:rsidRPr="008C0179">
        <w:t>Borassus palm</w:t>
      </w:r>
      <w:r w:rsidR="007B254E">
        <w:t>’</w:t>
      </w:r>
      <w:r w:rsidRPr="008C0179">
        <w:t xml:space="preserve">, 1Sg </w:t>
      </w: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ɲáw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ɲáw</w:t>
      </w:r>
      <w:r w:rsidRPr="005D30C6">
        <w:rPr>
          <w:rFonts w:ascii="Doulos SIL" w:hAnsi="Doulos SIL"/>
          <w:i/>
          <w:color w:val="0000FF"/>
        </w:rPr>
        <w:noBreakHyphen/>
        <w:t>ò-nôŋ</w:t>
      </w:r>
      <w:r w:rsidR="0009344D" w:rsidRPr="0009344D">
        <w:rPr>
          <w:color w:val="993300"/>
        </w:rPr>
        <w:t xml:space="preserve">  ~  </w:t>
      </w:r>
      <w:r w:rsidRPr="005D30C6">
        <w:rPr>
          <w:rFonts w:ascii="Doulos SIL" w:hAnsi="Doulos SIL"/>
          <w:i/>
          <w:color w:val="0000FF"/>
        </w:rPr>
        <w:t>bè:</w:t>
      </w:r>
      <w:r w:rsidRPr="005D30C6">
        <w:rPr>
          <w:rFonts w:ascii="Doulos SIL" w:hAnsi="Doulos SIL"/>
          <w:i/>
          <w:color w:val="0000FF"/>
        </w:rPr>
        <w:noBreakHyphen/>
        <w:t>ɲá</w:t>
      </w:r>
      <w:r w:rsidRPr="005D30C6">
        <w:rPr>
          <w:rFonts w:ascii="Doulos SIL" w:hAnsi="Doulos SIL"/>
          <w:i/>
          <w:color w:val="0000FF"/>
        </w:rPr>
        <w:noBreakHyphen/>
        <w:t>nòŋ</w:t>
      </w:r>
      <w:r w:rsidRPr="008C0179">
        <w:t xml:space="preserve"> , 3Sg </w:t>
      </w:r>
      <w:r w:rsidRPr="005D30C6">
        <w:rPr>
          <w:rFonts w:ascii="Doulos SIL" w:hAnsi="Doulos SIL"/>
          <w:i/>
          <w:color w:val="0000FF"/>
        </w:rPr>
        <w:t>à bè:</w:t>
      </w:r>
      <w:r w:rsidRPr="005D30C6">
        <w:rPr>
          <w:rFonts w:ascii="Doulos SIL" w:hAnsi="Doulos SIL"/>
          <w:i/>
          <w:color w:val="0000FF"/>
        </w:rPr>
        <w:noBreakHyphen/>
        <w:t>ɲáw-ò</w:t>
      </w:r>
      <w:r w:rsidR="0009344D" w:rsidRPr="0009344D">
        <w:rPr>
          <w:i/>
          <w:color w:val="993300"/>
        </w:rPr>
        <w:t xml:space="preserve">  ~  </w:t>
      </w:r>
      <w:r w:rsidRPr="005D30C6">
        <w:rPr>
          <w:rFonts w:ascii="Doulos SIL" w:hAnsi="Doulos SIL"/>
          <w:i/>
          <w:color w:val="0000FF"/>
        </w:rPr>
        <w:t>à bè:</w:t>
      </w:r>
      <w:r w:rsidRPr="005D30C6">
        <w:rPr>
          <w:rFonts w:ascii="Doulos SIL" w:hAnsi="Doulos SIL"/>
          <w:i/>
          <w:color w:val="0000FF"/>
        </w:rPr>
        <w:noBreakHyphen/>
        <w:t>ɲâ</w:t>
      </w:r>
      <w:r w:rsidRPr="008C0179">
        <w:t>].</w:t>
      </w:r>
    </w:p>
    <w:p w14:paraId="0B5F2470" w14:textId="2688AAB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</w:r>
      <w:r w:rsidR="00F808F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808F9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C221B">
        <w:t xml:space="preserve">cpd </w:t>
      </w:r>
      <w:r w:rsidRPr="008C0179">
        <w:t>n] a type of godmother for the bride (usually a mother</w:t>
      </w:r>
      <w:r w:rsidR="007B254E">
        <w:t>’</w:t>
      </w:r>
      <w:r w:rsidRPr="008C0179">
        <w:t xml:space="preserve">s sister)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sorte de commère pour la mariée</w:t>
      </w:r>
      <w:r w:rsidRPr="008C0179">
        <w:t xml:space="preserve"> (souvent une tante maternelle) [male counterpart: </w:t>
      </w:r>
      <w:r w:rsidRPr="005D30C6">
        <w:rPr>
          <w:rFonts w:ascii="Doulos SIL" w:hAnsi="Doulos SIL"/>
          <w:i/>
          <w:color w:val="0000FF"/>
        </w:rPr>
        <w:t>[bá:b-ú]</w:t>
      </w:r>
      <w:r w:rsidRPr="005D30C6">
        <w:rPr>
          <w:rFonts w:ascii="Doulos SIL" w:hAnsi="Doulos SIL"/>
          <w:i/>
          <w:color w:val="0000FF"/>
        </w:rPr>
        <w:noBreakHyphen/>
        <w:t>[bóŋ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>].</w:t>
      </w:r>
    </w:p>
    <w:p w14:paraId="5C05812D" w14:textId="31BEC8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ɲà: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  <w:t>bùtè</w:t>
      </w:r>
      <w:r w:rsidR="00FE07B3">
        <w:t xml:space="preserve">  [“mother-vagina”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« mère-vagin »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[a common insult or vulgar exclamation, cf. </w:t>
      </w:r>
      <w:r w:rsidRPr="005D30C6">
        <w:rPr>
          <w:rFonts w:ascii="Doulos SIL" w:hAnsi="Doulos SIL"/>
          <w:i/>
          <w:color w:val="0000FF"/>
        </w:rPr>
        <w:t>ɲa</w:t>
      </w:r>
      <w:r w:rsidR="00FE07B3">
        <w:rPr>
          <w:rFonts w:ascii="Doulos SIL" w:hAnsi="Doulos SIL"/>
          <w:i/>
          <w:color w:val="0000FF"/>
        </w:rPr>
        <w:t>̀:</w:t>
      </w:r>
      <w:r w:rsidR="00FE07B3">
        <w:rPr>
          <w:rFonts w:ascii="Doulos SIL" w:hAnsi="Doulos SIL"/>
          <w:i/>
          <w:color w:val="0000FF"/>
        </w:rPr>
        <w:noBreakHyphen/>
        <w:t>fì</w:t>
      </w:r>
      <w:r w:rsidRPr="005D30C6">
        <w:rPr>
          <w:rFonts w:ascii="Doulos SIL" w:hAnsi="Doulos SIL"/>
          <w:i/>
          <w:color w:val="0000FF"/>
        </w:rPr>
        <w:t>na</w:t>
      </w:r>
      <w:r w:rsidR="00FE07B3">
        <w:rPr>
          <w:rFonts w:ascii="Doulos SIL" w:hAnsi="Doulos SIL"/>
          <w:i/>
          <w:color w:val="0000FF"/>
        </w:rPr>
        <w:t>̀</w:t>
      </w:r>
      <w:r w:rsidRPr="008C0179">
        <w:t>].</w:t>
      </w:r>
    </w:p>
    <w:p w14:paraId="5A3986CB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ɲáfê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ɲàfù</w:t>
      </w:r>
      <w:r w:rsidRPr="008C0179">
        <w:t>].</w:t>
      </w:r>
    </w:p>
    <w:p w14:paraId="6BF505B7" w14:textId="519DEE86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ɲà:</w:t>
      </w:r>
      <w:r w:rsidRPr="005D30C6">
        <w:rPr>
          <w:rFonts w:ascii="Doulos SIL" w:hAnsi="Doulos SIL"/>
          <w:i/>
          <w:color w:val="0000FF"/>
        </w:rPr>
        <w:noBreakHyphen/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ìnà</w:t>
      </w:r>
      <w:r w:rsidRPr="008C0179">
        <w:t xml:space="preserve"> [all-purpose vulgarity,</w:t>
      </w:r>
      <w:r w:rsidR="009C221B">
        <w:t xml:space="preserve"> verb or adverb-like intensifier,</w:t>
      </w:r>
      <w:r w:rsidRPr="008C0179">
        <w:t xml:space="preserve"> in vague threats </w:t>
      </w:r>
      <w:r w:rsidR="009C221B">
        <w:t>or</w:t>
      </w:r>
      <w:r w:rsidRPr="008C0179">
        <w:t xml:space="preserve"> as a strong intensifi</w:t>
      </w:r>
      <w:r w:rsidR="001F4935">
        <w:t>er for size, etc.] [probably &lt;</w:t>
      </w:r>
      <w:r w:rsidR="00800920">
        <w:t xml:space="preserve"> </w:t>
      </w:r>
      <w:r w:rsidR="001F4935">
        <w:t>*</w:t>
      </w:r>
      <w:r w:rsidR="00800920">
        <w:t>“</w:t>
      </w:r>
      <w:r w:rsidRPr="008C0179">
        <w:t>mother-anus</w:t>
      </w:r>
      <w:r w:rsidR="00800920">
        <w:t>”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« mère-cul »</w:t>
      </w:r>
      <w:r w:rsidRPr="008C0179"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ɲa: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findi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ɲà:</w:t>
      </w:r>
      <w:r w:rsidRPr="005D30C6">
        <w:rPr>
          <w:rFonts w:ascii="Doulos SIL" w:hAnsi="Doulos SIL"/>
          <w:i/>
          <w:color w:val="0000FF"/>
        </w:rPr>
        <w:noBreakHyphen/>
        <w:t>bùtè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ɲà: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ìnà</w:t>
      </w:r>
      <w:r w:rsidRPr="002C3CD0">
        <w:t xml:space="preserve"> </w:t>
      </w:r>
      <w:r w:rsidR="009C221B">
        <w:t xml:space="preserve"> </w:t>
      </w:r>
      <w:r w:rsidRPr="002C3CD0">
        <w:t>I</w:t>
      </w:r>
      <w:r w:rsidR="007B254E">
        <w:t>’</w:t>
      </w:r>
      <w:r w:rsidRPr="008C0179">
        <w:t xml:space="preserve">ll beat the crap out of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9C221B">
        <w:rPr>
          <w:rFonts w:ascii="Garamond" w:hAnsi="Garamond"/>
        </w:rPr>
        <w:t>je vais te casser la gueule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[appositional intensifier for n] ex: </w:t>
      </w:r>
      <w:r w:rsidRPr="005D30C6">
        <w:rPr>
          <w:rFonts w:ascii="Doulos SIL" w:hAnsi="Doulos SIL"/>
          <w:i/>
          <w:color w:val="0000FF"/>
        </w:rPr>
        <w:t>hàrg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 ɲà:</w:t>
      </w:r>
      <w:r w:rsidR="009C221B">
        <w:rPr>
          <w:rFonts w:ascii="Doulos SIL" w:hAnsi="Doulos SIL"/>
          <w:i/>
          <w:color w:val="0000FF"/>
        </w:rPr>
        <w:t>-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ìnà</w:t>
      </w:r>
      <w:r w:rsidRPr="002C3CD0">
        <w:t xml:space="preserve"> </w:t>
      </w:r>
      <w:r w:rsidR="009C221B">
        <w:t xml:space="preserve"> </w:t>
      </w:r>
      <w:r w:rsidRPr="002C3CD0">
        <w:t>a</w:t>
      </w:r>
      <w:r w:rsidRPr="008C0179">
        <w:t xml:space="preserve"> whopper of a cold spell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A63AC4">
        <w:rPr>
          <w:rFonts w:ascii="Garamond" w:hAnsi="Garamond"/>
        </w:rPr>
        <w:t>frois</w:t>
      </w:r>
      <w:r>
        <w:rPr>
          <w:rFonts w:ascii="Garamond" w:hAnsi="Garamond"/>
        </w:rPr>
        <w:t xml:space="preserve"> énorme, </w:t>
      </w:r>
      <w:r w:rsidR="00A63AC4">
        <w:rPr>
          <w:rFonts w:ascii="Garamond" w:hAnsi="Garamond"/>
        </w:rPr>
        <w:t>frois monstrueux</w:t>
      </w:r>
      <w:r>
        <w:rPr>
          <w:rFonts w:ascii="Garamond" w:hAnsi="Garamond"/>
        </w:rPr>
        <w:t>.</w:t>
      </w:r>
    </w:p>
    <w:p w14:paraId="31E933DE" w14:textId="32D46A5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ɲàfù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ɲáfê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grab, snatch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saisir</w:t>
      </w:r>
      <w:r w:rsidR="00A63AC4">
        <w:rPr>
          <w:rFonts w:ascii="Garamond" w:hAnsi="Garamond"/>
        </w:rPr>
        <w:t>, happer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gáfê</w:t>
      </w:r>
      <w:r w:rsidRPr="008C0179">
        <w:t>].</w:t>
      </w:r>
    </w:p>
    <w:p w14:paraId="5A77A530" w14:textId="56F7DA9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>ꜜ[háy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="00800920">
        <w:t xml:space="preserve">  (only form in use)  [“mother-give.birth-VblN”</w:t>
      </w:r>
      <w:r w:rsidRPr="000023A4">
        <w:t xml:space="preserve"> </w:t>
      </w:r>
      <w:r w:rsidRPr="000023A4">
        <w:rPr>
          <w:rFonts w:ascii="Wingdings" w:hAnsi="Wingdings"/>
        </w:rPr>
        <w:t></w:t>
      </w:r>
      <w:r w:rsidRPr="000023A4">
        <w:t xml:space="preserve"> </w:t>
      </w:r>
      <w:r w:rsidRPr="000023A4">
        <w:rPr>
          <w:rFonts w:ascii="Garamond" w:hAnsi="Garamond"/>
        </w:rPr>
        <w:t>« mère-enfanter-VblN »</w:t>
      </w:r>
      <w:r w:rsidRPr="000023A4">
        <w:t xml:space="preserve">]  </w:t>
      </w:r>
      <w:r w:rsidRPr="000023A4">
        <w:rPr>
          <w:rFonts w:ascii="Wingdings" w:hAnsi="Wingdings"/>
          <w:sz w:val="18"/>
        </w:rPr>
        <w:t></w:t>
      </w:r>
      <w:r w:rsidRPr="000023A4">
        <w:t xml:space="preserve"> [cpd n, used as adv] stark naked </w:t>
      </w:r>
      <w:r w:rsidRPr="000023A4">
        <w:rPr>
          <w:rFonts w:ascii="Wingdings" w:hAnsi="Wingdings"/>
          <w:sz w:val="18"/>
        </w:rPr>
        <w:t></w:t>
      </w:r>
      <w:r w:rsidRPr="000023A4">
        <w:t xml:space="preserve"> </w:t>
      </w:r>
      <w:r w:rsidRPr="000023A4">
        <w:rPr>
          <w:rFonts w:ascii="Garamond" w:hAnsi="Garamond"/>
        </w:rPr>
        <w:t>complèment nu</w:t>
      </w:r>
      <w:r w:rsidRPr="000023A4">
        <w:t xml:space="preserve"> [i.e. like the day one was born; </w:t>
      </w:r>
      <w:r w:rsidR="008C1A9C" w:rsidRPr="008C1A9C">
        <w:rPr>
          <w:smallCaps/>
        </w:rPr>
        <w:t xml:space="preserve">syn: </w:t>
      </w:r>
      <w:r w:rsidR="00B9644C">
        <w:rPr>
          <w:rFonts w:ascii="Doulos SIL" w:hAnsi="Doulos SIL"/>
          <w:i/>
          <w:color w:val="0000FF"/>
        </w:rPr>
        <w:t>zàmí:</w:t>
      </w:r>
      <w:r w:rsidRPr="005D30C6">
        <w:rPr>
          <w:rFonts w:ascii="Doulos SIL" w:hAnsi="Doulos SIL"/>
          <w:i/>
          <w:color w:val="0000FF"/>
        </w:rPr>
        <w:t>yâŋ</w:t>
      </w:r>
      <w:r w:rsidRPr="000023A4">
        <w:t xml:space="preserve">] - ex: </w:t>
      </w:r>
      <w:r w:rsidRPr="005D30C6">
        <w:rPr>
          <w:rFonts w:ascii="Doulos SIL" w:hAnsi="Doulos SIL"/>
          <w:i/>
          <w:color w:val="0000FF"/>
        </w:rPr>
        <w:t>àꜛ kà ẁ gá:y bùɲ</w:t>
      </w:r>
      <w:r w:rsidRPr="005D30C6">
        <w:rPr>
          <w:rFonts w:ascii="Doulos SIL" w:hAnsi="Doulos SIL"/>
          <w:i/>
          <w:color w:val="0000FF"/>
        </w:rPr>
        <w:noBreakHyphen/>
        <w:t>èy ɲá</w:t>
      </w:r>
      <w:r w:rsidRPr="005D30C6">
        <w:rPr>
          <w:rFonts w:ascii="Doulos SIL" w:hAnsi="Doulos SIL"/>
          <w:i/>
          <w:color w:val="0000FF"/>
        </w:rPr>
        <w:noBreakHyphen/>
        <w:t>ꜜ[háy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0023A4">
        <w:t xml:space="preserve">  he came and stopped next to me, stark naked </w:t>
      </w:r>
      <w:r w:rsidRPr="000023A4">
        <w:rPr>
          <w:rFonts w:ascii="Wingdings" w:hAnsi="Wingdings"/>
        </w:rPr>
        <w:t></w:t>
      </w:r>
      <w:r w:rsidRPr="000023A4">
        <w:t xml:space="preserve"> </w:t>
      </w:r>
      <w:r w:rsidRPr="000023A4">
        <w:rPr>
          <w:rFonts w:ascii="Garamond" w:hAnsi="Garamond"/>
        </w:rPr>
        <w:t>il est</w:t>
      </w:r>
      <w:r w:rsidR="00B9644C">
        <w:rPr>
          <w:rFonts w:ascii="Garamond" w:hAnsi="Garamond"/>
        </w:rPr>
        <w:t xml:space="preserve"> venu s’arrêter</w:t>
      </w:r>
      <w:r>
        <w:rPr>
          <w:rFonts w:ascii="Garamond" w:hAnsi="Garamond"/>
        </w:rPr>
        <w:t xml:space="preserve"> à côté de moi, complètement nu</w:t>
      </w:r>
      <w:r w:rsidRPr="008C0179">
        <w:t>.</w:t>
      </w:r>
    </w:p>
    <w:p w14:paraId="3B08FE9A" w14:textId="3EE03D4F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</w:r>
      <w:r w:rsidR="003A57D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A57D6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>ʔìzê</w:t>
      </w:r>
      <w:r w:rsidRPr="008C0179">
        <w:t xml:space="preserve">   </w:t>
      </w:r>
      <w:r>
        <w:rPr>
          <w:rFonts w:ascii="Wingdings" w:hAnsi="Wingdings"/>
          <w:sz w:val="18"/>
        </w:rPr>
        <w:t></w:t>
      </w:r>
      <w:r w:rsidRPr="008C0179">
        <w:t xml:space="preserve"> [cpd n] [see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>ỳzê</w:t>
      </w:r>
      <w:r w:rsidRPr="008C0179">
        <w:t>].</w:t>
      </w:r>
    </w:p>
    <w:p w14:paraId="631C1D74" w14:textId="46C387E5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ɲà:jìŋgìr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ɲà:gìŋgìr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gìrì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</w:t>
      </w:r>
      <w:r w:rsidRPr="008C0179">
        <w:t xml:space="preserve"> [medicinal tea made from leaves, used like kinkeliba of southern Mali]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Combretum micranthum</w:t>
      </w:r>
      <w:r w:rsidRPr="008C0179">
        <w:t>, Combretaceae].</w:t>
      </w:r>
    </w:p>
    <w:p w14:paraId="48A2DE3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lacking, incomplete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inachevé, incomplet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ɲak(k)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2B345746" w14:textId="136958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ɲákkû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irascibility, unpleasant disposition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irascibilité, </w:t>
      </w:r>
      <w:r w:rsidR="00B9644C">
        <w:rPr>
          <w:rFonts w:ascii="Garamond" w:hAnsi="Garamond"/>
        </w:rPr>
        <w:t>nature</w:t>
      </w:r>
      <w:r>
        <w:rPr>
          <w:rFonts w:ascii="Garamond" w:hAnsi="Garamond"/>
        </w:rPr>
        <w:t xml:space="preserve"> désagréable</w:t>
      </w:r>
      <w:r w:rsidRPr="008C0179">
        <w:t>.</w:t>
      </w:r>
    </w:p>
    <w:p w14:paraId="1204EA1B" w14:textId="32FFC03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ɲá:lâl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ɲá:lîl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1978FC">
        <w:t xml:space="preserve">egret, </w:t>
      </w:r>
      <w:r w:rsidRPr="008C0179">
        <w:t xml:space="preserve">cattle 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aigrette</w:t>
      </w:r>
      <w:r w:rsidR="00F2646F">
        <w:rPr>
          <w:rFonts w:ascii="Garamond" w:hAnsi="Garamond"/>
        </w:rPr>
        <w:t>, garde-bœufs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Bubulcus</w:t>
      </w:r>
      <w:r w:rsidRPr="008C0179">
        <w:t xml:space="preserve"> (=</w:t>
      </w:r>
      <w:r>
        <w:rPr>
          <w:rFonts w:ascii="Garamond" w:hAnsi="Garamond"/>
          <w:i/>
        </w:rPr>
        <w:t>Ardeola</w:t>
      </w:r>
      <w:r w:rsidRPr="008C0179">
        <w:t>)</w:t>
      </w:r>
      <w:r>
        <w:rPr>
          <w:rFonts w:ascii="Garamond" w:hAnsi="Garamond"/>
          <w:i/>
        </w:rPr>
        <w:t xml:space="preserve"> ibis</w:t>
      </w:r>
      <w:r w:rsidRPr="008C0179">
        <w:t xml:space="preserve">, probably also the aquatic white egrets, </w:t>
      </w:r>
      <w:r w:rsidRPr="004D18CD">
        <w:rPr>
          <w:rFonts w:ascii="Garamond" w:hAnsi="Garamond"/>
          <w:i/>
        </w:rPr>
        <w:t>Egretta</w:t>
      </w:r>
      <w:r w:rsidRPr="008C0179">
        <w:t xml:space="preserve"> spp.; syns </w:t>
      </w:r>
      <w:r w:rsidRPr="005D30C6">
        <w:rPr>
          <w:rFonts w:ascii="Doulos SIL" w:hAnsi="Doulos SIL"/>
          <w:i/>
          <w:color w:val="0000FF"/>
        </w:rPr>
        <w:t>bò:bôy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bò:bòl-íyà</w:t>
      </w:r>
      <w:r w:rsidRPr="008C0179">
        <w:t xml:space="preserve"> ].</w:t>
      </w:r>
    </w:p>
    <w:p w14:paraId="6195C0D5" w14:textId="1BFBBDB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ɲà:là</w:t>
      </w:r>
      <w:r w:rsidRPr="005D30C6">
        <w:rPr>
          <w:rFonts w:ascii="Doulos SIL" w:hAnsi="Doulos SIL"/>
          <w:i/>
          <w:color w:val="0000FF"/>
        </w:rPr>
        <w:noBreakHyphen/>
        <w:t>wèy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978FC">
        <w:t xml:space="preserve">cpd </w:t>
      </w:r>
      <w:r w:rsidRPr="008C0179">
        <w:t xml:space="preserve">n] classy, majestic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majestueuse de haute classe</w:t>
      </w:r>
      <w:r w:rsidRPr="008C0179">
        <w:t>.</w:t>
      </w:r>
    </w:p>
    <w:p w14:paraId="49139FF8" w14:textId="1029A7B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(sb) be majestic, regally elegant; be famous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devenir majestueux, élégant; ê. célèbre</w:t>
      </w:r>
      <w:r w:rsidRPr="008C0179">
        <w:t xml:space="preserve"> [derivatives </w:t>
      </w:r>
      <w:r w:rsidRPr="005D30C6">
        <w:rPr>
          <w:rFonts w:ascii="Doulos SIL" w:hAnsi="Doulos SIL"/>
          <w:i/>
          <w:color w:val="0000FF"/>
        </w:rPr>
        <w:t>ɲà:là</w:t>
      </w:r>
      <w:r w:rsidRPr="005D30C6">
        <w:rPr>
          <w:rFonts w:ascii="Doulos SIL" w:hAnsi="Doulos SIL"/>
          <w:i/>
          <w:color w:val="0000FF"/>
        </w:rPr>
        <w:noBreakHyphen/>
        <w:t>wèy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ɲá:l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10ECB8D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ɲá:l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(sb) majestic, make famous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rendre majestueux, rendre célèbre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ɲá:lê</w:t>
      </w:r>
      <w:r w:rsidRPr="008C0179">
        <w:t>].</w:t>
      </w:r>
    </w:p>
    <w:p w14:paraId="647C28C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ɲá:lîl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ɲá:lâl</w:t>
      </w:r>
      <w:r w:rsidRPr="008C0179">
        <w:t>].</w:t>
      </w:r>
    </w:p>
    <w:p w14:paraId="0A366E16" w14:textId="43B76ED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</w:t>
      </w:r>
      <w:r w:rsidRPr="005D30C6">
        <w:rPr>
          <w:rFonts w:ascii="Doulos SIL" w:hAnsi="Doulos SIL"/>
          <w:i/>
          <w:color w:val="0000FF"/>
        </w:rPr>
        <w:noBreakHyphen/>
        <w:t>ꜜmôy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namesake of sb</w:t>
      </w:r>
      <w:r w:rsidR="007B254E">
        <w:t>’</w:t>
      </w:r>
      <w:r w:rsidRPr="008C0179">
        <w:t xml:space="preserve">s 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homonyme de la mère de </w:t>
      </w:r>
      <w:r w:rsidR="00B82168">
        <w:rPr>
          <w:rFonts w:ascii="Garamond" w:hAnsi="Garamond"/>
        </w:rPr>
        <w:t>qqn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môy</w:t>
      </w:r>
      <w:r w:rsidRPr="008C0179">
        <w:t> ; used as an appelation to avoid pronouncing one</w:t>
      </w:r>
      <w:r w:rsidR="007B254E">
        <w:t>’</w:t>
      </w:r>
      <w:r w:rsidRPr="008C0179">
        <w:t>s own mother</w:t>
      </w:r>
      <w:r w:rsidR="007B254E">
        <w:t>’</w:t>
      </w:r>
      <w:r w:rsidRPr="008C0179">
        <w:t>s name, but can generalize as a nicknam</w:t>
      </w:r>
      <w:r w:rsidR="001978FC">
        <w:t>e for a woman; male counterpart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bà:</w:t>
      </w:r>
      <w:r w:rsidRPr="005D30C6">
        <w:rPr>
          <w:rFonts w:ascii="Doulos SIL" w:hAnsi="Doulos SIL"/>
          <w:i/>
          <w:color w:val="0000FF"/>
        </w:rPr>
        <w:noBreakHyphen/>
        <w:t>môy</w:t>
      </w:r>
      <w:r w:rsidRPr="008C0179">
        <w:t>].</w:t>
      </w:r>
    </w:p>
    <w:p w14:paraId="6529F02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your 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 mère</w:t>
      </w:r>
      <w:r w:rsidRPr="008C0179">
        <w:t xml:space="preserve"> [2Sg possessor form &lt; 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>].</w:t>
      </w:r>
    </w:p>
    <w:p w14:paraId="14EEB77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downy substance covering ripe millet grains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substance duveteuse qui couvre les grains mûrs de mil</w:t>
      </w:r>
      <w:r w:rsidRPr="008C0179">
        <w:t xml:space="preserve"> [removed by pounding; cf. </w:t>
      </w:r>
      <w:r w:rsidRPr="005D30C6">
        <w:rPr>
          <w:rFonts w:ascii="Doulos SIL" w:hAnsi="Doulos SIL"/>
          <w:i/>
          <w:color w:val="0000FF"/>
        </w:rPr>
        <w:t>sùrfà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kúkúbá</w:t>
      </w:r>
      <w:r w:rsidRPr="008C0179">
        <w:t>].</w:t>
      </w:r>
    </w:p>
    <w:p w14:paraId="250081DC" w14:textId="3271435F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ɲá:wâ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multicolored goat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chèvre multicolore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ɲaaw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 xml:space="preserve">be spotted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être tacheté</w:t>
      </w:r>
      <w:r w:rsidR="007B254E">
        <w:rPr>
          <w:rFonts w:ascii="Garamond" w:hAnsi="Garamond"/>
        </w:rPr>
        <w:t>’</w:t>
      </w:r>
      <w:r w:rsidRPr="008C0179">
        <w:t>].</w:t>
      </w:r>
    </w:p>
    <w:p w14:paraId="1F82888D" w14:textId="4E050B0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ɲáy!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[interj, Intens for </w:t>
      </w:r>
      <w:r w:rsidRPr="005D30C6">
        <w:rPr>
          <w:rFonts w:ascii="Doulos SIL" w:hAnsi="Doulos SIL"/>
          <w:i/>
          <w:color w:val="0000FF"/>
        </w:rPr>
        <w:t>húná</w:t>
      </w:r>
      <w:r w:rsidRPr="008C0179">
        <w:t xml:space="preserve"> </w:t>
      </w:r>
      <w:r w:rsidR="007B254E">
        <w:t>‘</w:t>
      </w:r>
      <w:r w:rsidRPr="008C0179">
        <w:t>be alive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húná ɲáy!</w:t>
      </w:r>
      <w:r w:rsidRPr="008C0179">
        <w:t xml:space="preserve">  he</w:t>
      </w:r>
      <w:r w:rsidR="007B254E">
        <w:t>’</w:t>
      </w:r>
      <w:r w:rsidR="00DD3171">
        <w:t>s alive and kicking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il est bien vivant.</w:t>
      </w:r>
    </w:p>
    <w:p w14:paraId="6DBD427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my 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 mère</w:t>
      </w:r>
      <w:r w:rsidRPr="008C0179">
        <w:t xml:space="preserve"> [1Sg possessor form &lt; 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>].</w:t>
      </w:r>
    </w:p>
    <w:p w14:paraId="10ABC6BF" w14:textId="55A9EE0F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 xml:space="preserve">ỳzê </w:t>
      </w:r>
      <w:r w:rsidRPr="008C0179">
        <w:t xml:space="preserve">(DefSg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</w:r>
      <w:r w:rsidR="001978F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ýz-ò</w:t>
      </w:r>
      <w:r w:rsidR="001978FC">
        <w:rPr>
          <w:rFonts w:ascii="Doulos SIL" w:hAnsi="Doulos SIL"/>
          <w:i/>
          <w:color w:val="0000FF"/>
        </w:rPr>
        <w:t>:]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>ʔìzê</w:t>
      </w:r>
      <w:r w:rsidRPr="008C0179">
        <w:t xml:space="preserve"> (DefSg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</w:r>
      <w:r w:rsidR="001978F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ꜜʔíz</w:t>
      </w:r>
      <w:r w:rsidRPr="005D30C6">
        <w:rPr>
          <w:rFonts w:ascii="Doulos SIL" w:hAnsi="Doulos SIL"/>
          <w:i/>
          <w:color w:val="0000FF"/>
        </w:rPr>
        <w:noBreakHyphen/>
        <w:t>ò:</w:t>
      </w:r>
      <w:r w:rsidR="001978FC">
        <w:rPr>
          <w:rFonts w:ascii="Doulos SIL" w:hAnsi="Doulos SIL"/>
          <w:i/>
          <w:color w:val="0000FF"/>
        </w:rPr>
        <w:t>]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[cpd n, lit. “mother-child”</w:t>
      </w:r>
      <w:r w:rsidRPr="008C0179">
        <w:t xml:space="preserve">] half-sibling (of same mother)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demi-frère, demi-sœur (de la même mère)</w:t>
      </w:r>
      <w:r w:rsidRPr="008C0179">
        <w:t xml:space="preserve"> [treated as loose cpd when possessed]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ɲá</w:t>
      </w:r>
      <w:r w:rsidRPr="005D30C6">
        <w:rPr>
          <w:rFonts w:ascii="Doulos SIL" w:hAnsi="Doulos SIL"/>
          <w:i/>
          <w:color w:val="0000FF"/>
        </w:rPr>
        <w:noBreakHyphen/>
        <w:t>ꜜʔíz</w:t>
      </w:r>
      <w:r w:rsidRPr="005D30C6">
        <w:rPr>
          <w:rFonts w:ascii="Doulos SIL" w:hAnsi="Doulos SIL"/>
          <w:i/>
          <w:color w:val="0000FF"/>
        </w:rPr>
        <w:noBreakHyphen/>
        <w:t>è: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ɲá:-y ꜜʔíz</w:t>
      </w:r>
      <w:r w:rsidRPr="005D30C6">
        <w:rPr>
          <w:rFonts w:ascii="Doulos SIL" w:hAnsi="Doulos SIL"/>
          <w:i/>
          <w:color w:val="0000FF"/>
        </w:rPr>
        <w:noBreakHyphen/>
        <w:t>ò: dì</w:t>
      </w:r>
      <w:r w:rsidRPr="008C0179">
        <w:t xml:space="preserve">  my half-brother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mon demi-frère.</w:t>
      </w:r>
    </w:p>
    <w:p w14:paraId="28F43613" w14:textId="415C3A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ɲé:kê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have smooth and oily skin after bathing (so that water runs off)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la peau lisse et huileuse après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être lavé (de façon que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coule)</w:t>
      </w:r>
      <w:r w:rsidRPr="008C0179">
        <w:t>.</w:t>
      </w:r>
    </w:p>
    <w:p w14:paraId="3BCB429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ɲègé:r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ɲègé:rî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toilet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toilette, W.C.</w:t>
      </w:r>
      <w:r w:rsidRPr="008C0179">
        <w:t xml:space="preserve"> [Ful </w:t>
      </w:r>
      <w:r w:rsidRPr="00BB673A">
        <w:rPr>
          <w:rFonts w:ascii="Arial Unicode MS" w:eastAsia="Arial Unicode MS" w:hAnsi="Arial Unicode MS"/>
          <w:i/>
          <w:color w:val="008000"/>
        </w:rPr>
        <w:t>ɲegeere</w:t>
      </w:r>
      <w:r w:rsidRPr="008C0179">
        <w:t xml:space="preserve">, cf. Bam </w:t>
      </w:r>
      <w:r w:rsidRPr="00BB673A">
        <w:rPr>
          <w:rFonts w:ascii="Arial Unicode MS" w:eastAsia="Arial Unicode MS" w:hAnsi="Arial Unicode MS"/>
          <w:i/>
          <w:color w:val="008000"/>
        </w:rPr>
        <w:t>ɲegen</w:t>
      </w:r>
      <w:r w:rsidRPr="008C0179">
        <w:t>].</w:t>
      </w:r>
    </w:p>
    <w:p w14:paraId="7FC61322" w14:textId="67EA46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ɲé: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6CD90AB7" w14:textId="32E4C13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put a mark on the head of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une marque sur la tête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[sign of ethnic membership] [noun </w:t>
      </w:r>
      <w:r w:rsidRPr="005D30C6">
        <w:rPr>
          <w:rFonts w:ascii="Doulos SIL" w:hAnsi="Doulos SIL"/>
          <w:i/>
          <w:color w:val="0000FF"/>
        </w:rPr>
        <w:t>ɲé:l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5D7D08FD" w14:textId="51ECA58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ɲé:lê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mark on one</w:t>
      </w:r>
      <w:r w:rsidR="007B254E">
        <w:t>’</w:t>
      </w:r>
      <w:r w:rsidRPr="008C0179">
        <w:t xml:space="preserve">s head (displays ethnic membership)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marque sur la tête (qui indique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ethnie)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ɲé:lê</w:t>
      </w:r>
      <w:r w:rsidRPr="008C0179">
        <w:t>].</w:t>
      </w:r>
    </w:p>
    <w:p w14:paraId="20CEAB27" w14:textId="1129E723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ɲên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ɲêŋ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precede, beat (in race)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devancer, ê. en tête de, vaincre (dans une course)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ɲèn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ɲòŋ ɲên bóndî</w:t>
      </w:r>
      <w:r w:rsidRPr="008C0179">
        <w:t xml:space="preserve">  she beat them (in a race) by a wide margin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les a battus de loin (dans la course)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in front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en tête, ê. le premier.</w:t>
      </w:r>
    </w:p>
    <w:p w14:paraId="3388B775" w14:textId="2333A806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ɲèn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[UnspecO &lt; </w:t>
      </w:r>
      <w:r w:rsidRPr="005D30C6">
        <w:rPr>
          <w:rFonts w:ascii="Doulos SIL" w:hAnsi="Doulos SIL"/>
          <w:i/>
          <w:color w:val="0000FF"/>
        </w:rPr>
        <w:t>ɲên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be in front (in race)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en tête</w:t>
      </w:r>
      <w:r w:rsidR="005C0581">
        <w:rPr>
          <w:rFonts w:ascii="Garamond" w:hAnsi="Garamond"/>
        </w:rPr>
        <w:t>, mener</w:t>
      </w:r>
      <w:r>
        <w:rPr>
          <w:rFonts w:ascii="Garamond" w:hAnsi="Garamond"/>
        </w:rPr>
        <w:t xml:space="preserve"> (dans une course)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B45EA0">
        <w:t xml:space="preserve"> b) [intr] emerge </w:t>
      </w:r>
      <w:r w:rsidRPr="008C0179">
        <w:t xml:space="preserve">unscathed, survive, escape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survivre,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échapper</w:t>
      </w:r>
      <w:r w:rsidR="00B45EA0">
        <w:rPr>
          <w:rFonts w:ascii="Garamond" w:hAnsi="Garamond"/>
        </w:rPr>
        <w:t>, se tirer d’affaire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ɲén-à hóⁿ↑-wô</w:t>
      </w:r>
      <w:r w:rsidRPr="008C0179">
        <w:t xml:space="preserve">  we won</w:t>
      </w:r>
      <w:r w:rsidR="007B254E">
        <w:t>’</w:t>
      </w:r>
      <w:r w:rsidRPr="008C0179">
        <w:t>t escape today (=we</w:t>
      </w:r>
      <w:r w:rsidR="007B254E">
        <w:t>’</w:t>
      </w:r>
      <w:r w:rsidRPr="008C0179">
        <w:t xml:space="preserve">re done for)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on ne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échappera pas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 (=on est foutu).</w:t>
      </w:r>
    </w:p>
    <w:p w14:paraId="1EF2D780" w14:textId="03E12EDF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ɲènd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</w:t>
      </w:r>
      <w:r w:rsidR="006E547B">
        <w:t>ntr] set out (clothing, to dry)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étaler (les habit</w:t>
      </w:r>
      <w:r w:rsidR="00363020">
        <w:rPr>
          <w:rFonts w:ascii="Garamond" w:hAnsi="Garamond"/>
        </w:rPr>
        <w:t>s</w:t>
      </w:r>
      <w:r>
        <w:rPr>
          <w:rFonts w:ascii="Garamond" w:hAnsi="Garamond"/>
        </w:rPr>
        <w:t>, pour se sécher)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ɲèndì</w:t>
      </w:r>
      <w:r w:rsidRPr="008C0179">
        <w:t>].</w:t>
      </w:r>
    </w:p>
    <w:p w14:paraId="654214B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ɲèndì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set out (clothing) to dry in sun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exposer (habits mouillés) au soleil pour se sécher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ɲènd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yándí</w:t>
      </w:r>
      <w:r w:rsidRPr="008C0179">
        <w:t xml:space="preserve">, Ka &amp; TSK </w:t>
      </w:r>
      <w:r w:rsidRPr="00BB673A">
        <w:rPr>
          <w:rFonts w:ascii="Arial Unicode MS" w:eastAsia="Arial Unicode MS" w:hAnsi="Arial Unicode MS"/>
          <w:i/>
          <w:color w:val="008000"/>
        </w:rPr>
        <w:t>yèndì</w:t>
      </w:r>
      <w:r w:rsidRPr="008C0179">
        <w:t>].</w:t>
      </w:r>
    </w:p>
    <w:p w14:paraId="33220B7F" w14:textId="08526E6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</w:t>
      </w:r>
      <w:r w:rsidR="00B82168">
        <w:t>sth</w:t>
      </w:r>
      <w:r w:rsidRPr="008C0179">
        <w:t xml:space="preserve">) be washed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ê. lavé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ɲìnêy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</w:t>
      </w:r>
      <w:r w:rsidR="00363020">
        <w:t>do</w:t>
      </w:r>
      <w:r w:rsidRPr="008C0179">
        <w:t xml:space="preserve"> the laundry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la lessive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ɲínêy</w:t>
      </w:r>
      <w:r w:rsidRPr="008C0179">
        <w:t>].</w:t>
      </w:r>
    </w:p>
    <w:p w14:paraId="3C1FDE81" w14:textId="4C18D28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ɲínêy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(sb) bathe, take a bath or shower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se laver, prendre un bain ou une douche</w:t>
      </w:r>
      <w:r w:rsidRPr="008C0179">
        <w:t xml:space="preserve"> [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ɲínèy</w:t>
      </w:r>
      <w:r w:rsidR="00363020">
        <w:rPr>
          <w:rFonts w:ascii="Doulos SIL" w:hAnsi="Doulos SIL"/>
          <w:i/>
          <w:color w:val="0000FF"/>
        </w:rPr>
        <w:t>-</w:t>
      </w:r>
      <w:r w:rsidR="00363020">
        <w:rPr>
          <w:rFonts w:ascii="Doulos SIL" w:hAnsi="Doulos SIL"/>
          <w:i/>
          <w:color w:val="0000FF"/>
        </w:rPr>
        <w:sym w:font="Symbol" w:char="F0C6"/>
      </w:r>
      <w:r w:rsidRPr="008C0179">
        <w:t xml:space="preserve">] [for </w:t>
      </w:r>
      <w:r w:rsidR="007B254E">
        <w:t>‘</w:t>
      </w:r>
      <w:r w:rsidRPr="008C0179">
        <w:t>bathe in river or pond</w:t>
      </w:r>
      <w:r w:rsidR="007B254E">
        <w:t>’</w:t>
      </w:r>
      <w:r w:rsidRPr="008C0179">
        <w:t xml:space="preserve"> see </w:t>
      </w:r>
      <w:r w:rsidRPr="005D30C6">
        <w:rPr>
          <w:rFonts w:ascii="Doulos SIL" w:hAnsi="Doulos SIL"/>
          <w:i/>
          <w:color w:val="0000FF"/>
        </w:rPr>
        <w:t>kùyòw</w:t>
      </w:r>
      <w:r w:rsidR="00E638E1">
        <w:t xml:space="preserve">] </w:t>
      </w:r>
      <w:r w:rsidRPr="008C0179">
        <w:t xml:space="preserve">[Ka </w:t>
      </w:r>
      <w:r w:rsidRPr="00BB673A">
        <w:rPr>
          <w:rFonts w:ascii="Arial Unicode MS" w:eastAsia="Arial Unicode MS" w:hAnsi="Arial Unicode MS"/>
          <w:i/>
          <w:color w:val="008000"/>
        </w:rPr>
        <w:t>ɲúnèy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ɲúmày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hímîn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wash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laver</w:t>
      </w:r>
      <w:r w:rsidRPr="008C0179">
        <w:t xml:space="preserve"> [ResPass &amp; UnspecO </w:t>
      </w:r>
      <w:r w:rsidRPr="005D30C6">
        <w:rPr>
          <w:rFonts w:ascii="Doulos SIL" w:hAnsi="Doulos SIL"/>
          <w:i/>
          <w:color w:val="0000FF"/>
        </w:rPr>
        <w:t>ɲìn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èy ɲínêy</w:t>
      </w:r>
      <w:r w:rsidRPr="008C0179">
        <w:t xml:space="preserve">  wash the clothes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laver les habits</w:t>
      </w:r>
      <w:r w:rsidRPr="008C0179">
        <w:t>.</w:t>
      </w:r>
    </w:p>
    <w:p w14:paraId="2DA7CCC3" w14:textId="14024BE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ɲíɲê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criticize,</w:t>
      </w:r>
      <w:r w:rsidR="00E638E1">
        <w:t xml:space="preserve"> reproach,</w:t>
      </w:r>
      <w:r w:rsidRPr="008C0179">
        <w:t xml:space="preserve"> reprimand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critiquer, réprimander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ɲiŋ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19671CC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ɲìɲín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ɲìɲínî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vine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rampante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Tinospora bakis</w:t>
      </w:r>
      <w:r w:rsidRPr="008C0179">
        <w:t>, Menispermaceae (root is medicinal)].</w:t>
      </w:r>
    </w:p>
    <w:p w14:paraId="23C799CB" w14:textId="5DF0873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ɲów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his or her 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 mère</w:t>
      </w:r>
      <w:r w:rsidRPr="008C0179">
        <w:t xml:space="preserve"> [3Sg possessor form &lt; 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>].</w:t>
      </w:r>
    </w:p>
    <w:p w14:paraId="3B63CDA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ɲòk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have sex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un rapport sexuel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ɲókó</w:t>
      </w:r>
      <w:r w:rsidRPr="008C0179">
        <w:t>].</w:t>
      </w:r>
    </w:p>
    <w:p w14:paraId="7ED43489" w14:textId="23299E0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ɲókô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(man) </w:t>
      </w:r>
      <w:r w:rsidR="00E638E1">
        <w:t>have sex with, fuck (woman)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(homme) avoir un rapport sexuel avec</w:t>
      </w:r>
      <w:r w:rsidR="00E638E1">
        <w:rPr>
          <w:rFonts w:ascii="Garamond" w:hAnsi="Garamond"/>
        </w:rPr>
        <w:t>, baiser</w:t>
      </w:r>
      <w:r>
        <w:rPr>
          <w:rFonts w:ascii="Garamond" w:hAnsi="Garamond"/>
        </w:rPr>
        <w:t xml:space="preserve"> (femme)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ɲòk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E638E1">
        <w:t>] [more common than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ré:wê</w:t>
      </w:r>
      <w:r w:rsidRPr="008C0179">
        <w:t xml:space="preserve">] [for euphemism, see </w:t>
      </w:r>
      <w:r w:rsidRPr="005D30C6">
        <w:rPr>
          <w:rFonts w:ascii="Doulos SIL" w:hAnsi="Doulos SIL"/>
          <w:i/>
          <w:color w:val="0000FF"/>
        </w:rPr>
        <w:t>kání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lɔ́kɔ́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ɲókò</w:t>
      </w:r>
      <w:r w:rsidRPr="008C0179">
        <w:t>].</w:t>
      </w:r>
    </w:p>
    <w:p w14:paraId="2DF05B90" w14:textId="308C03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ɲoŋ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[Pl suffix on nouns, </w:t>
      </w:r>
      <w:r w:rsidR="00E638E1">
        <w:t>usually</w:t>
      </w:r>
      <w:r w:rsidRPr="008C0179">
        <w:t xml:space="preserve"> indefinite; gets tone from final tone of stem].</w:t>
      </w:r>
    </w:p>
    <w:p w14:paraId="78F57D7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ɲoŋ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[Verbal Noun suffix on verb stems; grammatically singular, but does not allow further pluralization; gets tone from final tone of stem].</w:t>
      </w:r>
    </w:p>
    <w:p w14:paraId="7CDA9252" w14:textId="304A3A18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ɲòŋ</w:t>
      </w:r>
      <w:r w:rsidRPr="002C3CD0">
        <w:t xml:space="preserve"> 3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[3Pl subject, preverbal object, possessor, or postpositional complement; followed by floating H</w:t>
      </w:r>
      <w:r w:rsidRPr="008C0179">
        <w:noBreakHyphen/>
        <w:t xml:space="preserve">tone; combines with </w:t>
      </w:r>
      <w:r w:rsidR="009578A8">
        <w:t>subjunctive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m̂</w:t>
      </w:r>
      <w:r w:rsidRPr="008C0179">
        <w:t xml:space="preserve"> </w:t>
      </w:r>
      <w:r w:rsidR="00E638E1">
        <w:t xml:space="preserve">1a </w:t>
      </w:r>
      <w:r w:rsidRPr="008C0179">
        <w:t xml:space="preserve">as </w:t>
      </w:r>
      <w:r w:rsidRPr="005D30C6">
        <w:rPr>
          <w:rFonts w:ascii="Doulos SIL" w:hAnsi="Doulos SIL"/>
          <w:i/>
          <w:color w:val="0000FF"/>
        </w:rPr>
        <w:t>ɲó↑=m̂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ɲóŋ↑=ŋ̂</w:t>
      </w:r>
      <w:r w:rsidRPr="008C0179">
        <w:t xml:space="preserve">, </w:t>
      </w:r>
      <w:r w:rsidR="00E638E1">
        <w:t xml:space="preserve">and </w:t>
      </w:r>
      <w:r w:rsidRPr="008C0179">
        <w:t xml:space="preserve">with </w:t>
      </w:r>
      <w:r w:rsidR="009578A8">
        <w:t>transitive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ŋ̂</w:t>
      </w:r>
      <w:r w:rsidRPr="008C0179">
        <w:t xml:space="preserve"> </w:t>
      </w:r>
      <w:r w:rsidR="00E638E1">
        <w:t>2 as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ɲóŋ↑=ŋ̂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</w:t>
      </w:r>
      <w:r w:rsidRPr="008C0179">
        <w:t xml:space="preserve">  they have traveled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ils ont voyagé; </w:t>
      </w:r>
      <w:r w:rsidRPr="005D30C6">
        <w:rPr>
          <w:rFonts w:ascii="Doulos SIL" w:hAnsi="Doulos SIL"/>
          <w:i/>
          <w:color w:val="0000FF"/>
        </w:rPr>
        <w:t xml:space="preserve">í↑=ŋ́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gísì</w:t>
      </w:r>
      <w:r w:rsidRPr="000023A4">
        <w:t xml:space="preserve"> </w:t>
      </w:r>
      <w:r w:rsidR="00E638E1">
        <w:t xml:space="preserve"> </w:t>
      </w:r>
      <w:r w:rsidRPr="000023A4">
        <w:t>I</w:t>
      </w:r>
      <w:r w:rsidRPr="008C0179">
        <w:t xml:space="preserve"> put them down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les ai posés;</w:t>
      </w:r>
      <w:r w:rsidRPr="008C0179">
        <w:t xml:space="preserve"> </w:t>
      </w:r>
      <w:r w:rsidR="00E638E1">
        <w:t xml:space="preserve">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bá:b-ù</w:t>
      </w:r>
      <w:r w:rsidRPr="008C0179">
        <w:t xml:space="preserve">  their father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leur père;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írè</w:t>
      </w:r>
      <w:r w:rsidRPr="008C0179">
        <w:t xml:space="preserve">  under them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sous eux.</w:t>
      </w:r>
    </w:p>
    <w:p w14:paraId="682C4335" w14:textId="7F316D0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ɲóŋ</w:t>
      </w:r>
      <w:r w:rsidRPr="002C3CD0">
        <w:t xml:space="preserve"> 3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[3Pl postverbal object]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hóŋgù ɲóŋ</w:t>
      </w:r>
      <w:r w:rsidRPr="002C3CD0">
        <w:t xml:space="preserve"> </w:t>
      </w:r>
      <w:r w:rsidR="005A0BCF">
        <w:t xml:space="preserve"> </w:t>
      </w:r>
      <w:r w:rsidRPr="002C3CD0">
        <w:t>I</w:t>
      </w:r>
      <w:r w:rsidR="00DD3171">
        <w:t xml:space="preserve"> remembered them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me suis souvenu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eux/d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elles</w:t>
      </w:r>
      <w:r w:rsidRPr="008C0179">
        <w:t>.</w:t>
      </w:r>
    </w:p>
    <w:p w14:paraId="051B25F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roll up (sleeve or bottom of pants)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retrousser (manches de chemise ou bouts de pantalon)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ɲor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7D8D3DAA" w14:textId="51F8184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ɲórɲótê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(wound) get inflected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(blessure, plaie)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infecter</w:t>
      </w:r>
      <w:r w:rsidRPr="008C0179">
        <w:t>.</w:t>
      </w:r>
    </w:p>
    <w:p w14:paraId="2E838C09" w14:textId="167EF5D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ɲów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ɲó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3Sg possessor form of </w:t>
      </w:r>
      <w:r w:rsidRPr="005D30C6">
        <w:rPr>
          <w:rFonts w:ascii="Doulos SIL" w:hAnsi="Doulos SIL"/>
          <w:i/>
          <w:color w:val="0000FF"/>
        </w:rPr>
        <w:t>ɲâ</w:t>
      </w:r>
      <w:r w:rsidRPr="008C0179">
        <w:t xml:space="preserve"> </w:t>
      </w:r>
      <w:r w:rsidR="007B254E">
        <w:t>‘</w:t>
      </w:r>
      <w:r w:rsidRPr="008C0179">
        <w:t>mother</w:t>
      </w:r>
      <w:r w:rsidR="007B254E">
        <w:t>’</w:t>
      </w:r>
      <w:r w:rsidRPr="008C0179">
        <w:t>].</w:t>
      </w:r>
    </w:p>
    <w:p w14:paraId="079FF0B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ɲúmúl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A9658C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BB673A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torch (made with straw)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flambeau (à base de paille)</w:t>
      </w:r>
      <w:r w:rsidRPr="008C0179">
        <w:t xml:space="preserve"> [used in signaling].</w:t>
      </w:r>
    </w:p>
    <w:p w14:paraId="1DE16B5A" w14:textId="77777777" w:rsidR="004E4BA0" w:rsidRPr="008C0179" w:rsidRDefault="004E4BA0" w:rsidP="008319BA">
      <w:pPr>
        <w:tabs>
          <w:tab w:val="clear" w:pos="992"/>
        </w:tabs>
        <w:spacing w:line="320" w:lineRule="exact"/>
        <w:ind w:left="567" w:hanging="567"/>
      </w:pPr>
    </w:p>
    <w:p w14:paraId="6BE0263F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O</w:t>
      </w:r>
    </w:p>
    <w:p w14:paraId="112834D4" w14:textId="3BC05AEA" w:rsidR="004E4BA0" w:rsidRPr="00BB3C1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o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BB3C1D">
        <w:t xml:space="preserve"> </w:t>
      </w:r>
      <w:r w:rsidRPr="008C0179">
        <w:t>[</w:t>
      </w:r>
      <w:r w:rsidR="0012085F">
        <w:t xml:space="preserve">nominal suffix, etymologically definite singular, plural counterpart </w:t>
      </w:r>
      <w:r w:rsidR="0012085F" w:rsidRPr="0012085F">
        <w:rPr>
          <w:rFonts w:ascii="Doulos SIL" w:hAnsi="Doulos SIL"/>
          <w:i/>
          <w:color w:val="0000FF"/>
        </w:rPr>
        <w:noBreakHyphen/>
        <w:t>ey</w:t>
      </w:r>
      <w:r w:rsidR="0012085F">
        <w:t xml:space="preserve"> 1</w:t>
      </w:r>
      <w:r w:rsidR="00BB3C1D">
        <w:t xml:space="preserve">; most nouns ending in a have </w:t>
      </w:r>
      <w:r w:rsidR="00BB3C1D" w:rsidRPr="00BB3C1D">
        <w:rPr>
          <w:rFonts w:ascii="Doulos SIL" w:hAnsi="Doulos SIL"/>
          <w:i/>
          <w:color w:val="0000FF"/>
        </w:rPr>
        <w:noBreakHyphen/>
        <w:t>a:</w:t>
      </w:r>
      <w:r w:rsidR="00BB3C1D">
        <w:t xml:space="preserve"> </w:t>
      </w:r>
      <w:r w:rsidR="0029040C">
        <w:t xml:space="preserve">2 </w:t>
      </w:r>
      <w:r w:rsidR="00BB3C1D">
        <w:t xml:space="preserve">rather than </w:t>
      </w:r>
      <w:r w:rsidR="00BB3C1D" w:rsidRPr="00BB3C1D">
        <w:rPr>
          <w:rFonts w:ascii="Doulos SIL" w:hAnsi="Doulos SIL"/>
          <w:i/>
          <w:color w:val="0000FF"/>
        </w:rPr>
        <w:t>-o</w:t>
      </w:r>
      <w:r w:rsidR="0012085F">
        <w:t xml:space="preserve">) </w:t>
      </w:r>
      <w:r w:rsidR="0012085F" w:rsidRPr="0012085F">
        <w:rPr>
          <w:sz w:val="18"/>
        </w:rPr>
        <w:t></w:t>
      </w:r>
      <w:r w:rsidR="0012085F">
        <w:rPr>
          <w:rFonts w:ascii="Wingdings" w:hAnsi="Wingdings"/>
          <w:sz w:val="18"/>
        </w:rPr>
        <w:t></w:t>
      </w:r>
      <w:r w:rsidR="0012085F" w:rsidRPr="008C0179">
        <w:t xml:space="preserve"> a)</w:t>
      </w:r>
      <w:r w:rsidR="0012085F">
        <w:t xml:space="preserve"> [for many nouns now the default </w:t>
      </w:r>
      <w:r w:rsidR="00BB3C1D">
        <w:t xml:space="preserve">“final </w:t>
      </w:r>
      <w:r w:rsidR="0012085F">
        <w:t>singular</w:t>
      </w:r>
      <w:r w:rsidR="00BB3C1D">
        <w:t>”</w:t>
      </w:r>
      <w:r w:rsidR="0012085F">
        <w:t xml:space="preserve"> form</w:t>
      </w:r>
      <w:r w:rsidR="00BB3C1D">
        <w:t xml:space="preserve"> when</w:t>
      </w:r>
      <w:r w:rsidR="0012085F">
        <w:t xml:space="preserve"> not followed by an adjective or numeral</w:t>
      </w:r>
      <w:r w:rsidR="00BB3C1D">
        <w:t xml:space="preserve"> regardless of definiteness</w:t>
      </w:r>
      <w:r w:rsidR="007F7796">
        <w:t xml:space="preserve">, for other nouns used chiefly or only before strong definite </w:t>
      </w:r>
      <w:r w:rsidR="007F7796" w:rsidRPr="007F7796">
        <w:rPr>
          <w:rFonts w:ascii="Doulos SIL" w:hAnsi="Doulos SIL"/>
          <w:i/>
          <w:color w:val="0000FF"/>
        </w:rPr>
        <w:t>dì</w:t>
      </w:r>
      <w:r w:rsidR="007F7796">
        <w:t> 3</w:t>
      </w:r>
      <w:r w:rsidR="0012085F">
        <w:t>;</w:t>
      </w:r>
      <w:r w:rsidRPr="008C0179">
        <w:t xml:space="preserve"> get</w:t>
      </w:r>
      <w:r w:rsidR="0012085F">
        <w:t>s tone from final tone of stem</w:t>
      </w:r>
      <w:r w:rsidR="00BB3C1D">
        <w:t>; has floating H-tone that docks on the following syllable</w:t>
      </w:r>
      <w:r w:rsidRPr="008C0179">
        <w:t xml:space="preserve">] </w:t>
      </w:r>
      <w:r w:rsidR="00BB3C1D">
        <w:t xml:space="preserve">- exx: </w:t>
      </w:r>
      <w:r w:rsidR="00BB3C1D">
        <w:rPr>
          <w:rFonts w:ascii="Doulos SIL" w:hAnsi="Doulos SIL"/>
          <w:i/>
          <w:color w:val="0000FF"/>
        </w:rPr>
        <w:t>gónd</w:t>
      </w:r>
      <w:r w:rsidR="00BB3C1D">
        <w:rPr>
          <w:rFonts w:ascii="Doulos SIL" w:hAnsi="Doulos SIL"/>
          <w:i/>
          <w:color w:val="0000FF"/>
        </w:rPr>
        <w:noBreakHyphen/>
      </w:r>
      <w:r w:rsidR="00BB3C1D" w:rsidRPr="00BB3C1D">
        <w:rPr>
          <w:rFonts w:ascii="Doulos SIL" w:hAnsi="Doulos SIL"/>
          <w:i/>
          <w:color w:val="0000FF"/>
        </w:rPr>
        <w:t>ó</w:t>
      </w:r>
      <w:r w:rsidR="00BB3C1D">
        <w:t xml:space="preserve">  snake </w:t>
      </w:r>
      <w:r w:rsidR="00BB3C1D" w:rsidRPr="0033636C">
        <w:rPr>
          <w:rFonts w:ascii="Wingdings" w:hAnsi="Wingdings"/>
        </w:rPr>
        <w:t></w:t>
      </w:r>
      <w:r w:rsidR="00BB3C1D">
        <w:t xml:space="preserve"> </w:t>
      </w:r>
      <w:r w:rsidR="00BB3C1D" w:rsidRPr="00BB3C1D">
        <w:rPr>
          <w:rFonts w:ascii="Garamond" w:hAnsi="Garamond"/>
        </w:rPr>
        <w:t>serpent</w:t>
      </w:r>
      <w:r w:rsidR="00BB3C1D">
        <w:t xml:space="preserve">; </w:t>
      </w:r>
      <w:r w:rsidR="00BB3C1D">
        <w:rPr>
          <w:rFonts w:ascii="Doulos SIL" w:hAnsi="Doulos SIL"/>
          <w:i/>
          <w:color w:val="0000FF"/>
        </w:rPr>
        <w:t>cír</w:t>
      </w:r>
      <w:r w:rsidR="00BB3C1D">
        <w:rPr>
          <w:rFonts w:ascii="Doulos SIL" w:hAnsi="Doulos SIL"/>
          <w:i/>
          <w:color w:val="0000FF"/>
        </w:rPr>
        <w:noBreakHyphen/>
      </w:r>
      <w:r w:rsidR="00BB3C1D" w:rsidRPr="00BB3C1D">
        <w:rPr>
          <w:rFonts w:ascii="Doulos SIL" w:hAnsi="Doulos SIL"/>
          <w:i/>
          <w:color w:val="0000FF"/>
        </w:rPr>
        <w:t>ò</w:t>
      </w:r>
      <w:r w:rsidR="00BB3C1D">
        <w:t xml:space="preserve"> 3  bird </w:t>
      </w:r>
      <w:r w:rsidR="00BB3C1D" w:rsidRPr="0033636C">
        <w:rPr>
          <w:rFonts w:ascii="Wingdings" w:hAnsi="Wingdings"/>
        </w:rPr>
        <w:t></w:t>
      </w:r>
      <w:r w:rsidR="00BB3C1D">
        <w:t xml:space="preserve"> </w:t>
      </w:r>
      <w:r w:rsidR="00BB3C1D">
        <w:rPr>
          <w:rFonts w:ascii="Garamond" w:hAnsi="Garamond"/>
        </w:rPr>
        <w:t>oiseau</w:t>
      </w:r>
      <w:r w:rsidR="00BB3C1D">
        <w:t xml:space="preserve">; </w:t>
      </w:r>
      <w:r w:rsidR="00BB3C1D">
        <w:rPr>
          <w:rFonts w:ascii="Doulos SIL" w:hAnsi="Doulos SIL"/>
          <w:i/>
          <w:color w:val="0000FF"/>
        </w:rPr>
        <w:t>cìr</w:t>
      </w:r>
      <w:r w:rsidR="00BB3C1D">
        <w:rPr>
          <w:rFonts w:ascii="Doulos SIL" w:hAnsi="Doulos SIL"/>
          <w:i/>
          <w:color w:val="0000FF"/>
        </w:rPr>
        <w:noBreakHyphen/>
      </w:r>
      <w:r w:rsidR="00BB3C1D" w:rsidRPr="00BB3C1D">
        <w:rPr>
          <w:rFonts w:ascii="Doulos SIL" w:hAnsi="Doulos SIL"/>
          <w:i/>
          <w:color w:val="0000FF"/>
        </w:rPr>
        <w:t>ò</w:t>
      </w:r>
      <w:r w:rsidR="00BB3C1D">
        <w:t xml:space="preserve"> 2  salt </w:t>
      </w:r>
      <w:r w:rsidR="00BB3C1D" w:rsidRPr="0033636C">
        <w:rPr>
          <w:rFonts w:ascii="Wingdings" w:hAnsi="Wingdings"/>
        </w:rPr>
        <w:t></w:t>
      </w:r>
      <w:r w:rsidR="00BB3C1D">
        <w:t xml:space="preserve"> </w:t>
      </w:r>
      <w:r w:rsidR="00BB3C1D">
        <w:rPr>
          <w:rFonts w:ascii="Garamond" w:hAnsi="Garamond"/>
        </w:rPr>
        <w:t>sel</w:t>
      </w:r>
      <w:r w:rsidR="00BB3C1D"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[3Sg possessor suffix with </w:t>
      </w:r>
      <w:r w:rsidR="0012085F">
        <w:t>singular kin and body-part</w:t>
      </w:r>
      <w:r w:rsidRPr="008C0179">
        <w:t xml:space="preserve"> terms</w:t>
      </w:r>
      <w:r w:rsidR="0012085F">
        <w:t xml:space="preserve">; </w:t>
      </w:r>
      <w:r w:rsidR="00BB3C1D">
        <w:t>same tonology as (a)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his or her father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son père</w:t>
      </w:r>
      <w:r w:rsidR="0012085F" w:rsidRPr="008C0179">
        <w:t xml:space="preserve">  </w:t>
      </w:r>
      <w:r w:rsidR="0012085F">
        <w:rPr>
          <w:rFonts w:ascii="Wingdings" w:hAnsi="Wingdings"/>
          <w:sz w:val="18"/>
        </w:rPr>
        <w:t></w:t>
      </w:r>
      <w:r w:rsidR="0012085F">
        <w:t xml:space="preserve"> c</w:t>
      </w:r>
      <w:r w:rsidR="0012085F" w:rsidRPr="008C0179">
        <w:t>) [</w:t>
      </w:r>
      <w:r w:rsidR="0012085F">
        <w:t>suffix of singular kin and body-part terms with any third person possessor except regular 3Sg pronoun; gets tone by Tonal Rhythm</w:t>
      </w:r>
      <w:r w:rsidR="00BB3C1D">
        <w:t>.</w:t>
      </w:r>
      <w:r w:rsidR="0012085F">
        <w:t xml:space="preserve"> rule</w:t>
      </w:r>
      <w:r w:rsidR="00BB3C1D">
        <w:t>, no floating H-tone</w:t>
      </w:r>
      <w:r w:rsidR="0012085F">
        <w:t xml:space="preserve">] - ex (logophoric): </w:t>
      </w:r>
      <w:r w:rsidR="0012085F">
        <w:rPr>
          <w:rFonts w:ascii="Doulos SIL" w:hAnsi="Doulos SIL"/>
          <w:i/>
          <w:color w:val="0000FF"/>
        </w:rPr>
        <w:t>ʔáŋgá bà:b</w:t>
      </w:r>
      <w:r w:rsidR="0012085F">
        <w:rPr>
          <w:rFonts w:ascii="Doulos SIL" w:hAnsi="Doulos SIL"/>
          <w:i/>
          <w:color w:val="0000FF"/>
        </w:rPr>
        <w:noBreakHyphen/>
        <w:t>ô</w:t>
      </w:r>
      <w:r w:rsidR="0012085F" w:rsidRPr="008C0179">
        <w:t xml:space="preserve">  his or her father </w:t>
      </w:r>
      <w:r w:rsidR="0012085F" w:rsidRPr="0033636C">
        <w:rPr>
          <w:rFonts w:ascii="Wingdings" w:hAnsi="Wingdings"/>
        </w:rPr>
        <w:t></w:t>
      </w:r>
      <w:r w:rsidR="0012085F" w:rsidRPr="008C0179">
        <w:t xml:space="preserve"> </w:t>
      </w:r>
      <w:r w:rsidR="0012085F">
        <w:rPr>
          <w:rFonts w:ascii="Garamond" w:hAnsi="Garamond"/>
        </w:rPr>
        <w:t>son père</w:t>
      </w:r>
    </w:p>
    <w:p w14:paraId="4E7F58E5" w14:textId="2B8C360E" w:rsidR="004E4BA0" w:rsidRPr="0013567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ʔó:lâl</w:t>
      </w:r>
      <w:r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>
        <w:t xml:space="preserve">)  </w:t>
      </w:r>
      <w:r>
        <w:rPr>
          <w:rFonts w:ascii="Wingdings" w:hAnsi="Wingdings"/>
          <w:sz w:val="18"/>
        </w:rPr>
        <w:t></w:t>
      </w:r>
      <w:r>
        <w:t xml:space="preserve"> [n] palomino, pale-colored horse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cheval de couleur pâle (jaunâtre)</w:t>
      </w:r>
      <w:r>
        <w:t xml:space="preserve"> [&lt;Ful].</w:t>
      </w:r>
    </w:p>
    <w:p w14:paraId="068225A8" w14:textId="2B361733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ʔó:ldê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ʔólde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yellow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jaune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ool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túrî</w:t>
      </w:r>
      <w:r w:rsidRPr="008C0179">
        <w:t xml:space="preserve"> 1a</w:t>
      </w:r>
      <w:r w:rsidRPr="008C0179">
        <w:noBreakHyphen/>
        <w:t xml:space="preserve">b, Intens </w:t>
      </w:r>
      <w:r w:rsidRPr="005D30C6">
        <w:rPr>
          <w:rFonts w:ascii="Doulos SIL" w:hAnsi="Doulos SIL"/>
          <w:i/>
          <w:color w:val="0000FF"/>
        </w:rPr>
        <w:t>búy!</w:t>
      </w:r>
      <w:r w:rsidRPr="008C0179">
        <w:t>].</w:t>
      </w:r>
    </w:p>
    <w:p w14:paraId="49EB570D" w14:textId="7E5E6B4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ʔò:l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="00FA4E26">
        <w:t xml:space="preserve"> [n</w:t>
      </w:r>
      <w:r w:rsidRPr="008C0179">
        <w:t xml:space="preserve">] golden sparrow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moineau doré</w:t>
      </w:r>
      <w:r w:rsidR="00FA4E26">
        <w:t xml:space="preserve"> [</w:t>
      </w:r>
      <w:r w:rsidR="00FA4E26">
        <w:rPr>
          <w:smallCaps/>
        </w:rPr>
        <w:t>dimin</w:t>
      </w:r>
      <w:r w:rsidR="00FA4E26">
        <w:t xml:space="preserve"> in form, related to </w:t>
      </w:r>
      <w:r w:rsidR="00FA4E26" w:rsidRPr="005D30C6">
        <w:rPr>
          <w:rFonts w:ascii="Doulos SIL" w:hAnsi="Doulos SIL"/>
          <w:i/>
          <w:color w:val="0000FF"/>
        </w:rPr>
        <w:t>ʔó:ldê</w:t>
      </w:r>
      <w:r w:rsidR="00FA4E26">
        <w:t xml:space="preserve">; 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Passer luteus</w:t>
      </w:r>
      <w:r w:rsidRPr="008C0179">
        <w:t>).</w:t>
      </w:r>
    </w:p>
    <w:p w14:paraId="64777054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P</w:t>
      </w:r>
    </w:p>
    <w:p w14:paraId="551D21DA" w14:textId="252895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pá:bâ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woman</w:t>
      </w:r>
      <w:r w:rsidR="007B254E">
        <w:t>’</w:t>
      </w:r>
      <w:r w:rsidRPr="008C0179">
        <w:t xml:space="preserve">s hairdo style (tresses rising vertically to form a crest)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style de coiffure féminine</w:t>
      </w:r>
      <w:r w:rsidRPr="008C0179">
        <w:t>.</w:t>
      </w:r>
    </w:p>
    <w:p w14:paraId="59A89225" w14:textId="00F26D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págás</w:t>
      </w:r>
      <w:r w:rsidRPr="005D30C6">
        <w:rPr>
          <w:rFonts w:ascii="Doulos SIL" w:hAnsi="Doulos SIL"/>
          <w:i/>
          <w:color w:val="0000FF"/>
          <w:lang w:val="ru-RU"/>
        </w:rPr>
        <w:t>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kó:sú</w:t>
      </w:r>
      <w:r w:rsidRPr="008C0179">
        <w:t xml:space="preserve"> </w:t>
      </w:r>
      <w:r w:rsidR="007B254E">
        <w:t>‘</w:t>
      </w:r>
      <w:r w:rsidRPr="008C0179">
        <w:t>cut the throat of</w:t>
      </w:r>
      <w:r w:rsidR="007B254E">
        <w:t>’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kárás!</w:t>
      </w:r>
      <w:r w:rsidRPr="008C0179">
        <w:t>].</w:t>
      </w:r>
    </w:p>
    <w:p w14:paraId="32FB6923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pálê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pál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1FD396E" w14:textId="2513864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465F3" w:rsidRPr="008465F3">
        <w:t xml:space="preserve"> </w:t>
      </w:r>
      <w:r w:rsidR="008465F3">
        <w:t xml:space="preserve"> </w:t>
      </w:r>
      <w:r w:rsidRPr="008C0179">
        <w:t>~</w:t>
      </w:r>
      <w:r w:rsidR="008465F3">
        <w:t xml:space="preserve"> 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fál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pálê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central roof beam (on which thinner cross-poles are laid)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poutre</w:t>
      </w:r>
      <w:r w:rsidR="008465F3">
        <w:rPr>
          <w:rFonts w:ascii="Garamond" w:hAnsi="Garamond"/>
        </w:rPr>
        <w:t xml:space="preserve"> (</w:t>
      </w:r>
      <w:r w:rsidR="0038194C">
        <w:rPr>
          <w:rFonts w:ascii="Garamond" w:hAnsi="Garamond"/>
        </w:rPr>
        <w:t xml:space="preserve">sur le plan </w:t>
      </w:r>
      <w:r w:rsidR="008465F3">
        <w:rPr>
          <w:rFonts w:ascii="Garamond" w:hAnsi="Garamond"/>
        </w:rPr>
        <w:t>horizontal)</w:t>
      </w:r>
      <w:r>
        <w:rPr>
          <w:rFonts w:ascii="Garamond" w:hAnsi="Garamond"/>
        </w:rPr>
        <w:t>, bois central de la toiture (sur lequel on pose les traverse</w:t>
      </w:r>
      <w:r w:rsidR="008465F3">
        <w:rPr>
          <w:rFonts w:ascii="Garamond" w:hAnsi="Garamond"/>
        </w:rPr>
        <w:t>s</w:t>
      </w:r>
      <w:r>
        <w:rPr>
          <w:rFonts w:ascii="Garamond" w:hAnsi="Garamond"/>
        </w:rPr>
        <w:t>)</w:t>
      </w:r>
      <w:r w:rsidRPr="008C0179">
        <w:t xml:space="preserve"> </w:t>
      </w:r>
      <w:r>
        <w:t xml:space="preserve">[traditionally a trunk of borassus palm </w:t>
      </w:r>
      <w:r w:rsidRPr="005D30C6">
        <w:rPr>
          <w:rFonts w:ascii="Doulos SIL" w:hAnsi="Doulos SIL"/>
          <w:i/>
          <w:color w:val="0000FF"/>
        </w:rPr>
        <w:t>bè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>
        <w:t xml:space="preserve"> now often eucalyptus] </w:t>
      </w:r>
      <w:r w:rsidR="008465F3">
        <w:t>[</w:t>
      </w:r>
      <w:r w:rsidRPr="008C0179">
        <w:t xml:space="preserve">perhaps &lt;Sp </w:t>
      </w:r>
      <w:r>
        <w:rPr>
          <w:rFonts w:ascii="Garamond" w:hAnsi="Garamond"/>
          <w:i/>
        </w:rPr>
        <w:t>palo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</w:r>
      <w:r w:rsidR="008465F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465F3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fànfànd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1A91296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pàntàlón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pàntàlôŋ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(pair of) pants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pantalon</w:t>
      </w:r>
      <w:r w:rsidRPr="008C0179">
        <w:t xml:space="preserve"> [&lt;Fr].</w:t>
      </w:r>
    </w:p>
    <w:p w14:paraId="4DECF77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párá:d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párá:dê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finery, adornments, beautiful attire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parures</w:t>
      </w:r>
      <w:r w:rsidRPr="008C0179">
        <w:t xml:space="preserve"> [often in plural form] [&lt;Ful √</w:t>
      </w:r>
      <w:r w:rsidRPr="00BB673A">
        <w:rPr>
          <w:rFonts w:ascii="Arial Unicode MS" w:eastAsia="Arial Unicode MS" w:hAnsi="Arial Unicode MS"/>
          <w:color w:val="008000"/>
        </w:rPr>
        <w:t>par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párê</w:t>
      </w:r>
      <w:r w:rsidRPr="008C0179">
        <w:t>].</w:t>
      </w:r>
    </w:p>
    <w:p w14:paraId="16DE0418" w14:textId="0F610FB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adorn, beautify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[&lt;Fr, perhaps via Ful, cf. </w:t>
      </w:r>
      <w:r w:rsidRPr="005D30C6">
        <w:rPr>
          <w:rFonts w:ascii="Doulos SIL" w:hAnsi="Doulos SIL"/>
          <w:i/>
          <w:color w:val="0000FF"/>
        </w:rPr>
        <w:t>párá:d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E4FD639" w14:textId="7FAE541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pàrsál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pàrsél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pàrsâl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umbrella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parapluie, parasol</w:t>
      </w:r>
      <w:r w:rsidRPr="008C0179">
        <w:t xml:space="preserve"> [&lt;Fr, cf. Ful </w:t>
      </w:r>
      <w:r w:rsidRPr="0038194C">
        <w:rPr>
          <w:rFonts w:ascii="Doulos SIL" w:hAnsi="Doulos SIL"/>
          <w:i/>
          <w:color w:val="008000"/>
        </w:rPr>
        <w:t>parsal</w:t>
      </w:r>
      <w:r w:rsidRPr="008C0179">
        <w:t>].</w:t>
      </w:r>
    </w:p>
    <w:p w14:paraId="37DA29D1" w14:textId="7A89590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párwál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párwâl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donkey</w:t>
      </w:r>
      <w:r w:rsidR="007B254E">
        <w:t>’</w:t>
      </w:r>
      <w:r w:rsidRPr="008C0179">
        <w:t xml:space="preserve">s bridle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bride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âne</w:t>
      </w:r>
      <w:r w:rsidRPr="008C0179">
        <w:t>.</w:t>
      </w:r>
    </w:p>
    <w:p w14:paraId="4782F9F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pásák!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[see</w:t>
      </w:r>
      <w:r w:rsidRPr="002C3CD0">
        <w:t xml:space="preserve"> </w:t>
      </w:r>
      <w:r w:rsidRPr="005D30C6">
        <w:rPr>
          <w:rFonts w:ascii="Doulos SIL" w:hAnsi="Doulos SIL"/>
          <w:i/>
          <w:color w:val="0000FF"/>
        </w:rPr>
        <w:t>páták!</w:t>
      </w:r>
      <w:r w:rsidRPr="002C3CD0">
        <w:t>]</w:t>
      </w:r>
      <w:r w:rsidRPr="008C0179">
        <w:t>.</w:t>
      </w:r>
    </w:p>
    <w:p w14:paraId="06BD283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pá:sê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iron (clothes)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repasser (habits)</w:t>
      </w:r>
      <w:r w:rsidRPr="008C0179">
        <w:t xml:space="preserve"> [&lt;Fr].</w:t>
      </w:r>
    </w:p>
    <w:p w14:paraId="21BBAC01" w14:textId="0E2DB61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páták!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38194C">
        <w:t xml:space="preserve"> a) [interj] [inte</w:t>
      </w:r>
      <w:r w:rsidRPr="008C0179">
        <w:t xml:space="preserve">nsifier for </w:t>
      </w:r>
      <w:r w:rsidRPr="005D30C6">
        <w:rPr>
          <w:rFonts w:ascii="Doulos SIL" w:hAnsi="Doulos SIL"/>
          <w:i/>
          <w:color w:val="0000FF"/>
        </w:rPr>
        <w:t>tárú</w:t>
      </w:r>
      <w:r w:rsidRPr="008C0179">
        <w:t xml:space="preserve"> </w:t>
      </w:r>
      <w:r w:rsidR="007B254E">
        <w:t>‘</w:t>
      </w:r>
      <w:r w:rsidRPr="008C0179">
        <w:t>be bland, tasteless</w:t>
      </w:r>
      <w:r w:rsidR="007B254E">
        <w:t>’</w:t>
      </w:r>
      <w:r w:rsidRPr="008C0179">
        <w:t>, variant</w:t>
      </w:r>
      <w:r w:rsidRPr="002C3CD0">
        <w:t xml:space="preserve"> </w:t>
      </w:r>
      <w:r w:rsidRPr="005D30C6">
        <w:rPr>
          <w:rFonts w:ascii="Doulos SIL" w:hAnsi="Doulos SIL"/>
          <w:i/>
          <w:color w:val="0000FF"/>
        </w:rPr>
        <w:t>pásák!</w:t>
      </w:r>
      <w:r w:rsidRPr="002C3CD0">
        <w:t>]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tárú páták!</w:t>
      </w:r>
      <w:r w:rsidRPr="002C3CD0">
        <w:t xml:space="preserve"> it</w:t>
      </w:r>
      <w:r w:rsidR="007B254E">
        <w:t>’</w:t>
      </w:r>
      <w:r w:rsidRPr="008C0179">
        <w:t xml:space="preserve">s completely tasteless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aucun goût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[interj] [internsifier for </w:t>
      </w:r>
      <w:r w:rsidRPr="005D30C6">
        <w:rPr>
          <w:rFonts w:ascii="Doulos SIL" w:hAnsi="Doulos SIL"/>
          <w:i/>
          <w:color w:val="0000FF"/>
        </w:rPr>
        <w:t>tá:y</w:t>
      </w:r>
      <w:r w:rsidRPr="008C0179">
        <w:t xml:space="preserve"> </w:t>
      </w:r>
      <w:r w:rsidR="007B254E">
        <w:t>‘</w:t>
      </w:r>
      <w:r w:rsidRPr="008C0179">
        <w:t>be wet</w:t>
      </w:r>
      <w:r w:rsidR="007B254E">
        <w:t>’</w:t>
      </w:r>
      <w:r w:rsidRPr="008C0179">
        <w:t>].</w:t>
      </w:r>
    </w:p>
    <w:p w14:paraId="37C271CA" w14:textId="27326CD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pà:té</w:t>
      </w:r>
      <w:r w:rsidRPr="005D30C6">
        <w:rPr>
          <w:rFonts w:ascii="Doulos SIL" w:hAnsi="Doulos SIL"/>
          <w:i/>
          <w:color w:val="0000FF"/>
        </w:rPr>
        <w:noBreakHyphen/>
        <w:t>yà:bì-yá:bì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8194C">
        <w:t xml:space="preserve">frozen cpd </w:t>
      </w:r>
      <w:r w:rsidRPr="008C0179">
        <w:t xml:space="preserve">n] centipede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mille-pattes sp</w:t>
      </w:r>
      <w:r w:rsidRPr="008C0179">
        <w:t xml:space="preserve">. [cf. </w:t>
      </w:r>
      <w:r w:rsidRPr="005D30C6">
        <w:rPr>
          <w:rFonts w:ascii="Doulos SIL" w:hAnsi="Doulos SIL"/>
          <w:i/>
          <w:color w:val="0000FF"/>
        </w:rPr>
        <w:t>yà:bì</w:t>
      </w:r>
      <w:r w:rsidRPr="008C0179">
        <w:t xml:space="preserve">] [smaller than </w:t>
      </w:r>
      <w:r w:rsidR="0038194C">
        <w:rPr>
          <w:rFonts w:ascii="Doulos SIL" w:hAnsi="Doulos SIL"/>
          <w:i/>
          <w:color w:val="0000FF"/>
        </w:rPr>
        <w:t>gòŋ</w:t>
      </w:r>
      <w:r w:rsidR="0038194C">
        <w:rPr>
          <w:rFonts w:ascii="Doulos SIL" w:hAnsi="Doulos SIL"/>
          <w:i/>
          <w:color w:val="0000FF"/>
        </w:rPr>
        <w:noBreakHyphen/>
      </w:r>
      <w:r w:rsidR="0038194C" w:rsidRPr="005D30C6">
        <w:rPr>
          <w:rFonts w:ascii="Doulos SIL" w:hAnsi="Doulos SIL"/>
          <w:i/>
          <w:color w:val="0000FF"/>
        </w:rPr>
        <w:t>gòn</w:t>
      </w:r>
      <w:r w:rsidR="0038194C">
        <w:rPr>
          <w:rFonts w:ascii="Doulos SIL" w:hAnsi="Doulos SIL"/>
          <w:i/>
          <w:color w:val="0000FF"/>
        </w:rPr>
        <w:noBreakHyphen/>
        <w:t>[</w:t>
      </w:r>
      <w:r w:rsidR="0038194C" w:rsidRPr="005D30C6">
        <w:rPr>
          <w:rFonts w:ascii="Doulos SIL" w:hAnsi="Doulos SIL"/>
          <w:i/>
          <w:color w:val="0000FF"/>
        </w:rPr>
        <w:t>nó:n</w:t>
      </w:r>
      <w:r w:rsidR="0038194C" w:rsidRPr="005D30C6">
        <w:rPr>
          <w:rFonts w:ascii="Doulos SIL" w:hAnsi="Doulos SIL"/>
          <w:i/>
          <w:color w:val="0000FF"/>
        </w:rPr>
        <w:noBreakHyphen/>
        <w:t>ó</w:t>
      </w:r>
      <w:r w:rsidR="0038194C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39941A8A" w14:textId="0888860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pátì!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páttì!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phooey! nonsense!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quelle sottise!</w:t>
      </w:r>
      <w:r w:rsidRPr="008C0179">
        <w:t xml:space="preserve"> [cf. Ful </w:t>
      </w:r>
      <w:r w:rsidRPr="00BB673A">
        <w:rPr>
          <w:rFonts w:ascii="Arial Unicode MS" w:eastAsia="Arial Unicode MS" w:hAnsi="Arial Unicode MS"/>
          <w:i/>
          <w:color w:val="008000"/>
        </w:rPr>
        <w:t>pati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patti</w:t>
      </w:r>
      <w:r w:rsidRPr="008C0179">
        <w:t xml:space="preserve"> with negative imperative</w:t>
      </w:r>
      <w:r w:rsidR="00995DF2">
        <w:t>s</w:t>
      </w:r>
      <w:r w:rsidRPr="008C0179">
        <w:t>].</w:t>
      </w:r>
    </w:p>
    <w:p w14:paraId="01CAF6E7" w14:textId="541BC53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pèndél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pèndêl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woman</w:t>
      </w:r>
      <w:r w:rsidR="007B254E">
        <w:t>’</w:t>
      </w:r>
      <w:r w:rsidRPr="008C0179">
        <w:t xml:space="preserve">s undergarment (wrapped around chest)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sous-pagne féminin</w:t>
      </w:r>
      <w:r w:rsidRPr="008C0179">
        <w:t xml:space="preserve"> [also in Ful etc.].</w:t>
      </w:r>
    </w:p>
    <w:p w14:paraId="626EBC6E" w14:textId="53DE354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pérsêl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trip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trébucher, « balayer »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4D3FB0DD" w14:textId="5E7AC8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pèsémpèsêŋ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woman</w:t>
      </w:r>
      <w:r w:rsidR="007B254E">
        <w:t>’</w:t>
      </w:r>
      <w:r w:rsidRPr="008C0179">
        <w:t xml:space="preserve">s braiding style with long braids along </w:t>
      </w:r>
      <w:r w:rsidR="0038194C">
        <w:t>head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style de coiffure féminine à longues tresses sur la tête</w:t>
      </w:r>
      <w:r w:rsidRPr="008C0179">
        <w:t>.</w:t>
      </w:r>
    </w:p>
    <w:p w14:paraId="1F70E428" w14:textId="41B712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píkínî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old silver coin of one French franc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ancienne monnaire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franc français en argent</w:t>
      </w:r>
      <w:r w:rsidRPr="008C0179">
        <w:t xml:space="preserve"> [colonial coin, still produced and sold locally for head ornaments or as a unit of pure silver].</w:t>
      </w:r>
    </w:p>
    <w:p w14:paraId="48ED8C2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pìmpít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soot (in a lantern)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suie (dans une lampe-tempête</w:t>
      </w:r>
      <w:r w:rsidRPr="008C0179">
        <w:t>).</w:t>
      </w:r>
    </w:p>
    <w:p w14:paraId="5C2681CB" w14:textId="25FEB26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pìnê: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pìné: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tire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pneu</w:t>
      </w:r>
      <w:r w:rsidRPr="008C0179">
        <w:t xml:space="preserve"> [&lt;Fr]</w:t>
      </w:r>
      <w:r w:rsidRPr="00590ABD">
        <w:t xml:space="preserve"> - </w:t>
      </w:r>
      <w:r w:rsidRPr="008C0179">
        <w:t xml:space="preserve">cpd: </w:t>
      </w:r>
      <w:r w:rsidRPr="005D30C6">
        <w:rPr>
          <w:rFonts w:ascii="Doulos SIL" w:hAnsi="Doulos SIL"/>
          <w:i/>
          <w:color w:val="0000FF"/>
        </w:rPr>
        <w:t>pìné:</w:t>
      </w:r>
      <w:r w:rsidRPr="005D30C6">
        <w:rPr>
          <w:rFonts w:ascii="Doulos SIL" w:hAnsi="Doulos SIL"/>
          <w:i/>
          <w:color w:val="0000FF"/>
        </w:rPr>
        <w:noBreakHyphen/>
      </w:r>
      <w:r w:rsidR="0038194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38194C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4C4E297A" w14:textId="5106F52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pìné:</w:t>
      </w:r>
      <w:r w:rsidRPr="005D30C6">
        <w:rPr>
          <w:rFonts w:ascii="Doulos SIL" w:hAnsi="Doulos SIL"/>
          <w:i/>
          <w:color w:val="0000FF"/>
        </w:rPr>
        <w:noBreakHyphen/>
      </w:r>
      <w:r w:rsidR="002958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2958CE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in DefPl form] rubber shoes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chaussures en gomme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pìnê: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mòbìlé:t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6D9A1A43" w14:textId="042EC3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póllî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(ripened, soft) flesh of doum palm nut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chair (mûre et molle) de la noix de doum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pólpôl</w:t>
      </w:r>
      <w:r w:rsidRPr="008C0179">
        <w:t>].</w:t>
      </w:r>
      <w:r>
        <w:rPr>
          <w:rFonts w:ascii="Garamond" w:hAnsi="Garamond"/>
        </w:rPr>
        <w:t xml:space="preserve"> </w:t>
      </w:r>
    </w:p>
    <w:p w14:paraId="4BEE8096" w14:textId="6057FFD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pólpôl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(unripe, still hard) flesh of doum palm nut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chair (crue et toujours dure) de la noix de doum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póllî</w:t>
      </w:r>
      <w:r w:rsidRPr="008C0179">
        <w:t>].</w:t>
      </w:r>
    </w:p>
    <w:p w14:paraId="17C7EB4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pôm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bridge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pont</w:t>
      </w:r>
      <w:r w:rsidRPr="008C0179">
        <w:t xml:space="preserve">  [&lt;Fr].</w:t>
      </w:r>
    </w:p>
    <w:p w14:paraId="6B992AFA" w14:textId="34B900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pòmpìté:r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tê:r</w:t>
      </w:r>
      <w:r w:rsidR="0038194C">
        <w:t xml:space="preserve">, </w:t>
      </w:r>
      <w:r w:rsidRPr="008C0179">
        <w:t xml:space="preserve">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potatoes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pommes de terre</w:t>
      </w:r>
      <w:r w:rsidRPr="008C0179">
        <w:t xml:space="preserve"> [&lt;Fr].</w:t>
      </w:r>
    </w:p>
    <w:p w14:paraId="6E129727" w14:textId="31A8253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póntî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nail, spike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pointe, clou</w:t>
      </w:r>
      <w:r w:rsidRPr="008C0179">
        <w:t xml:space="preserve"> [&lt;Fr].</w:t>
      </w:r>
    </w:p>
    <w:p w14:paraId="5A3DA761" w14:textId="687155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pórsê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commandeer (e.g. sb</w:t>
      </w:r>
      <w:r w:rsidR="007B254E">
        <w:t>’</w:t>
      </w:r>
      <w:r w:rsidRPr="008C0179">
        <w:t xml:space="preserve">s water or donkey)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réquisitionner (par ex.,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ou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âne 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[perhaps &lt;Fr </w:t>
      </w:r>
      <w:r>
        <w:rPr>
          <w:rFonts w:ascii="Garamond" w:hAnsi="Garamond"/>
          <w:i/>
        </w:rPr>
        <w:t>forcer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ꜜhár</w:t>
      </w:r>
      <w:r w:rsidRPr="005D30C6">
        <w:rPr>
          <w:rFonts w:ascii="Doulos SIL" w:hAnsi="Doulos SIL"/>
          <w:i/>
          <w:color w:val="0000FF"/>
        </w:rPr>
        <w:noBreakHyphen/>
        <w:t>è pórsê</w:t>
      </w:r>
      <w:r w:rsidRPr="008C0179">
        <w:t xml:space="preserve">  he commandeered my water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réquisitionné mon eau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commandeer from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réquisitionner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0A4B29F4" w14:textId="358B925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pòrtùmá:n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mâ:n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wallet, change purse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portefeuille, porte-monnaie</w:t>
      </w:r>
      <w:r w:rsidRPr="008C0179">
        <w:t xml:space="preserve"> [&lt;Fr].</w:t>
      </w:r>
    </w:p>
    <w:p w14:paraId="009536D5" w14:textId="75CE060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pòsóŋ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pòsón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pòsóm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pòsôŋ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poison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poison</w:t>
      </w:r>
      <w:r w:rsidRPr="008C0179">
        <w:t xml:space="preserve"> [&lt;Fr].</w:t>
      </w:r>
    </w:p>
    <w:p w14:paraId="77653DE7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pòt-pòtèy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pòtù-pòtèy</w:t>
      </w:r>
      <w:r w:rsidRPr="008C0179">
        <w:t>].</w:t>
      </w:r>
    </w:p>
    <w:p w14:paraId="0204AD6D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pot-pòt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pòtù-pòt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87DD9D6" w14:textId="3C6FE23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pótú-pótéy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pót-pótéy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(mud, earth-gravel mix for bricks) be muddy, slimy; (fat person) be big and flabby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(boue, banco pour les briques) ê. boueux, bien mouillé (comme la boue); (grosse personne) devenir gros et mou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pòtù-pòt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mótú-mótéy</w:t>
      </w:r>
      <w:r w:rsidRPr="008C0179">
        <w:t>].</w:t>
      </w:r>
    </w:p>
    <w:p w14:paraId="5F1A92CD" w14:textId="15CDF0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pòtù-pòt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pòt-pòt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pòt(ù)-pòt-òw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[adj] slimy, mud-like, wet and rotten; big and flabby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pourri et mouillé, comme la boue; gros et mou (personne)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pót-pótéy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máŋgór</w:t>
      </w:r>
      <w:r w:rsidRPr="005D30C6">
        <w:rPr>
          <w:rFonts w:ascii="Doulos SIL" w:hAnsi="Doulos SIL"/>
          <w:i/>
          <w:color w:val="0000FF"/>
        </w:rPr>
        <w:noBreakHyphen/>
        <w:t>ú pòtù-pòt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(mango)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làb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710788" w:rsidRPr="005D30C6">
        <w:rPr>
          <w:rFonts w:ascii="Doulos SIL" w:hAnsi="Doulos SIL"/>
          <w:i/>
          <w:color w:val="0000FF"/>
        </w:rPr>
        <w:t>pót</w:t>
      </w:r>
      <w:r w:rsidRPr="005D30C6">
        <w:rPr>
          <w:rFonts w:ascii="Doulos SIL" w:hAnsi="Doulos SIL"/>
          <w:i/>
          <w:color w:val="0000FF"/>
        </w:rPr>
        <w:t>ù-pòt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(earth).</w:t>
      </w:r>
    </w:p>
    <w:p w14:paraId="197EABD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pú:!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[indicates disgust, resembles sound of spitting].</w:t>
      </w:r>
    </w:p>
    <w:p w14:paraId="2B9223F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púrá!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fòrsèy</w:t>
      </w:r>
      <w:r w:rsidRPr="008C0179">
        <w:t>].</w:t>
      </w:r>
    </w:p>
    <w:p w14:paraId="207A15DE" w14:textId="328F17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pù:sùlá:g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lá:gâ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large tomato can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boîte de tomates</w:t>
      </w:r>
      <w:r w:rsidRPr="008C0179">
        <w:t xml:space="preserve"> [can is used as water container or for measuring grain]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góŋgó:r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6A5B168" w14:textId="149AD5C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pù:dúrû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in indef. form] baby powder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poudre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enfant</w:t>
      </w:r>
      <w:r w:rsidRPr="008C0179">
        <w:t xml:space="preserve"> [&lt;Fr].</w:t>
      </w:r>
    </w:p>
    <w:p w14:paraId="1D938866" w14:textId="122E0B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pùrtù-púrtù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sandgrouse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ganga (oiseau)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Pterocles spp.</w:t>
      </w:r>
      <w:r w:rsidRPr="008C0179">
        <w:t xml:space="preserve">] [variant </w:t>
      </w:r>
      <w:r w:rsidRPr="005D30C6">
        <w:rPr>
          <w:rFonts w:ascii="Doulos SIL" w:hAnsi="Doulos SIL"/>
          <w:i/>
          <w:color w:val="0000FF"/>
        </w:rPr>
        <w:t>fúrtú-fúrtú:n-ò</w:t>
      </w:r>
      <w:r w:rsidRPr="008C0179">
        <w:t xml:space="preserve"> ].</w:t>
      </w:r>
    </w:p>
    <w:p w14:paraId="3FE46B9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pút!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[sound of defecation (splattering)].</w:t>
      </w:r>
    </w:p>
    <w:p w14:paraId="38FFBAEC" w14:textId="77777777" w:rsidR="004E4BA0" w:rsidRPr="008C0179" w:rsidRDefault="004E4BA0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</w:p>
    <w:p w14:paraId="45B2C561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R</w:t>
      </w:r>
    </w:p>
    <w:p w14:paraId="764AE550" w14:textId="39525DC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rádê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ráɗê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tie (calf) to its mother</w:t>
      </w:r>
      <w:r w:rsidR="007B254E">
        <w:t>’</w:t>
      </w:r>
      <w:r w:rsidRPr="008C0179">
        <w:t xml:space="preserve">s leg during milking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attacher (un veau) à la patte de sa mère pendant la traite</w:t>
      </w:r>
      <w:r w:rsidRPr="008C0179">
        <w:t xml:space="preserve"> [&lt;Ful].</w:t>
      </w:r>
    </w:p>
    <w:p w14:paraId="324C2E6A" w14:textId="710CB33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ràjô: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ràjôŋ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rájón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àràjôŋ</w:t>
      </w:r>
      <w:r w:rsidRPr="008C0179">
        <w:t>].</w:t>
      </w:r>
    </w:p>
    <w:p w14:paraId="2F9D7831" w14:textId="6368CB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ráytê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speak in one</w:t>
      </w:r>
      <w:r w:rsidR="007B254E">
        <w:t>’</w:t>
      </w:r>
      <w:r w:rsidRPr="008C0179">
        <w:t xml:space="preserve">s sleep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parler </w:t>
      </w:r>
      <w:r w:rsidR="005A7D48">
        <w:rPr>
          <w:rFonts w:ascii="Garamond" w:hAnsi="Garamond"/>
        </w:rPr>
        <w:t>pendant le sommeil</w:t>
      </w:r>
      <w:r w:rsidRPr="008C0179">
        <w:t xml:space="preserve"> [&lt;Ful].</w:t>
      </w:r>
    </w:p>
    <w:p w14:paraId="4718C7E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ré:náŋgû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(e.g. divine) protection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protection (divine, etc.) </w:t>
      </w:r>
      <w:r w:rsidRPr="008C0179">
        <w:t>[&lt;Ful √</w:t>
      </w:r>
      <w:r w:rsidRPr="00BB673A">
        <w:rPr>
          <w:rFonts w:ascii="Arial Unicode MS" w:eastAsia="Arial Unicode MS" w:hAnsi="Arial Unicode MS"/>
          <w:color w:val="008000"/>
        </w:rPr>
        <w:t>reen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1CBA4D3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ré:wê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fuck, have sex with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un rapport sexuel avec</w:t>
      </w:r>
      <w:r w:rsidRPr="008C0179">
        <w:t xml:space="preserve"> [not common, see </w:t>
      </w:r>
      <w:r w:rsidRPr="005D30C6">
        <w:rPr>
          <w:rFonts w:ascii="Doulos SIL" w:hAnsi="Doulos SIL"/>
          <w:i/>
          <w:color w:val="0000FF"/>
        </w:rPr>
        <w:t>ɲókô</w:t>
      </w:r>
      <w:r w:rsidRPr="008C0179">
        <w:t>].</w:t>
      </w:r>
    </w:p>
    <w:p w14:paraId="32316F28" w14:textId="4AB71B7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rókkê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rókê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(fire) dwindle; (wood) be burned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(feu) diminuer, devenir petit; bois) ê. consommé par le feu</w:t>
      </w:r>
      <w:r w:rsidRPr="008C0179">
        <w:t xml:space="preserve"> [rare; &lt;Ful].</w:t>
      </w:r>
    </w:p>
    <w:p w14:paraId="2D821724" w14:textId="6FD8DCE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rók!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hóttó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hóttó rók</w:t>
      </w:r>
      <w:r w:rsidRPr="005D30C6">
        <w:rPr>
          <w:rFonts w:ascii="Doulos SIL" w:hAnsi="Doulos SIL"/>
          <w:i/>
          <w:color w:val="0000FF"/>
          <w:lang w:val="ru-RU"/>
        </w:rPr>
        <w:t>!</w:t>
      </w:r>
      <w:r w:rsidRPr="008C0179">
        <w:t xml:space="preserve"> </w:t>
      </w:r>
      <w:r w:rsidR="00810521">
        <w:t xml:space="preserve"> </w:t>
      </w:r>
      <w:r w:rsidRPr="008C0179">
        <w:t xml:space="preserve">it (e.g. tea) is very bitter!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plus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amer!</w:t>
      </w:r>
      <w:r w:rsidRPr="008C0179">
        <w:t xml:space="preserve"> (thé, etc.).</w:t>
      </w:r>
    </w:p>
    <w:p w14:paraId="72BE9019" w14:textId="74C0F7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rú:bû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dative] be worried about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des soucis pour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</w:t>
      </w:r>
      <w:r>
        <w:t xml:space="preserve">[cf. </w:t>
      </w:r>
      <w:r w:rsidRPr="005D30C6">
        <w:rPr>
          <w:rFonts w:ascii="Doulos SIL" w:hAnsi="Doulos SIL"/>
          <w:i/>
          <w:color w:val="0000FF"/>
        </w:rPr>
        <w:t>kúnfî</w:t>
      </w:r>
      <w:r>
        <w:t>].</w:t>
      </w:r>
    </w:p>
    <w:p w14:paraId="13AB0EFD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S</w:t>
      </w:r>
    </w:p>
    <w:p w14:paraId="246AB5C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sâ</w:t>
      </w:r>
      <w:r w:rsidRPr="008C0179">
        <w:t xml:space="preserve"> 1  </w:t>
      </w:r>
      <w:r>
        <w:rPr>
          <w:rFonts w:ascii="Wingdings" w:hAnsi="Wingdings"/>
          <w:sz w:val="18"/>
        </w:rPr>
        <w:t></w:t>
      </w:r>
      <w:r w:rsidRPr="008C0179">
        <w:t xml:space="preserve"> [particle] [part of discourse particle  </w:t>
      </w:r>
      <w:r w:rsidRPr="005D30C6">
        <w:rPr>
          <w:rFonts w:ascii="Doulos SIL" w:hAnsi="Doulos SIL"/>
          <w:i/>
          <w:color w:val="0000FF"/>
        </w:rPr>
        <w:t>dèy</w:t>
      </w:r>
      <w:r w:rsidRPr="005D30C6">
        <w:rPr>
          <w:rFonts w:ascii="Doulos SIL" w:hAnsi="Doulos SIL"/>
          <w:i/>
          <w:color w:val="0000FF"/>
        </w:rPr>
        <w:noBreakHyphen/>
        <w:t>sâ</w:t>
      </w:r>
      <w:r w:rsidRPr="008C0179">
        <w:t>].</w:t>
      </w:r>
    </w:p>
    <w:p w14:paraId="2CCCAA80" w14:textId="13E0101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sà</w:t>
      </w:r>
      <w:r w:rsidRPr="008C0179">
        <w:t xml:space="preserve"> 2  </w:t>
      </w:r>
      <w:r>
        <w:rPr>
          <w:rFonts w:ascii="Wingdings" w:hAnsi="Wingdings"/>
          <w:sz w:val="18"/>
        </w:rPr>
        <w:t></w:t>
      </w:r>
      <w:r w:rsidRPr="008C0179">
        <w:t xml:space="preserve"> [clause-final emphatic particle, often expressing irritation; mainly with sharp imperatives] [&lt;Fr </w:t>
      </w:r>
      <w:r w:rsidRPr="00FF6FF6">
        <w:rPr>
          <w:i/>
        </w:rPr>
        <w:t>ça</w:t>
      </w:r>
      <w:r w:rsidRPr="008C0179">
        <w:t>, widely</w:t>
      </w:r>
      <w:r w:rsidR="005A7D48">
        <w:t xml:space="preserve"> used in this function by younger speakers </w:t>
      </w:r>
      <w:r w:rsidRPr="008C0179">
        <w:t xml:space="preserve">in </w:t>
      </w:r>
      <w:r w:rsidR="005A7D48">
        <w:t>various</w:t>
      </w:r>
      <w:r w:rsidRPr="008C0179">
        <w:t xml:space="preserve"> Malian languages].</w:t>
      </w:r>
    </w:p>
    <w:p w14:paraId="508B1B0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sábâ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sáwâ</w:t>
      </w:r>
      <w:r w:rsidRPr="008C0179">
        <w:t>].</w:t>
      </w:r>
    </w:p>
    <w:p w14:paraId="0398835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sàbà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sàbù</w:t>
      </w:r>
      <w:r w:rsidRPr="008C0179">
        <w:t>].</w:t>
      </w:r>
    </w:p>
    <w:p w14:paraId="0CF318AB" w14:textId="279EE52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sàbá:bû</w:t>
      </w:r>
      <w:r w:rsidRPr="008C0179">
        <w:t xml:space="preserve">  (NF </w:t>
      </w:r>
      <w:r w:rsidR="000A1A2B" w:rsidRPr="005D30C6">
        <w:rPr>
          <w:rFonts w:ascii="Doulos SIL" w:hAnsi="Doulos SIL"/>
          <w:i/>
          <w:color w:val="0000FF"/>
        </w:rPr>
        <w:t>-∅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reason, cause, sake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cause, raison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sbb</w:t>
      </w:r>
      <w:r w:rsidRPr="008C0179">
        <w:t xml:space="preserve">, also in Ful] [cf. </w:t>
      </w:r>
      <w:r w:rsidRPr="005D30C6">
        <w:rPr>
          <w:rFonts w:ascii="Doulos SIL" w:hAnsi="Doulos SIL"/>
          <w:i/>
          <w:color w:val="0000FF"/>
        </w:rPr>
        <w:t>sàbù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sá:bê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D86A5F">
        <w:rPr>
          <w:rFonts w:ascii="Doulos SIL" w:hAnsi="Doulos SIL"/>
          <w:i/>
          <w:color w:val="0000FF"/>
        </w:rPr>
        <w:t>[</w:t>
      </w:r>
      <w:r w:rsidRPr="00D86A5F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sàbá:b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86A5F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gá ꜜká:</w:t>
      </w:r>
      <w:r w:rsidRPr="005D30C6">
        <w:rPr>
          <w:rFonts w:ascii="Doulos SIL" w:hAnsi="Doulos SIL"/>
          <w:i/>
          <w:color w:val="0000FF"/>
        </w:rPr>
        <w:noBreakHyphen/>
        <w:t>ńdù ʔây dórí-yá: ꜜwô</w:t>
      </w:r>
      <w:r w:rsidRPr="002C3CD0">
        <w:t xml:space="preserve"> </w:t>
      </w:r>
      <w:r w:rsidR="00AC1D66">
        <w:t xml:space="preserve"> </w:t>
      </w:r>
      <w:r w:rsidRPr="002C3CD0">
        <w:t>it</w:t>
      </w:r>
      <w:r w:rsidR="007B254E">
        <w:t>’</w:t>
      </w:r>
      <w:r w:rsidRPr="008C0179">
        <w:t xml:space="preserve">s </w:t>
      </w:r>
      <w:r w:rsidRPr="00AC1D66">
        <w:rPr>
          <w:u w:val="single"/>
        </w:rPr>
        <w:t>the matter of X</w:t>
      </w:r>
      <w:r w:rsidR="00AC1D66">
        <w:t xml:space="preserve"> </w:t>
      </w:r>
      <w:r w:rsidR="00AC1D66" w:rsidRPr="00AC1D66">
        <w:rPr>
          <w:i/>
        </w:rPr>
        <w:t>[focus]</w:t>
      </w:r>
      <w:r w:rsidRPr="008C0179">
        <w:t xml:space="preserve"> that brought me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AC1D66">
        <w:rPr>
          <w:rFonts w:ascii="Garamond" w:hAnsi="Garamond"/>
          <w:u w:val="single"/>
        </w:rPr>
        <w:t>le problème de X</w:t>
      </w:r>
      <w:r>
        <w:rPr>
          <w:rFonts w:ascii="Garamond" w:hAnsi="Garamond"/>
        </w:rPr>
        <w:t xml:space="preserve"> </w:t>
      </w:r>
      <w:r w:rsidR="00AC1D66">
        <w:rPr>
          <w:rFonts w:ascii="Garamond" w:hAnsi="Garamond"/>
          <w:i/>
        </w:rPr>
        <w:t xml:space="preserve">[focus] </w:t>
      </w:r>
      <w:r>
        <w:rPr>
          <w:rFonts w:ascii="Garamond" w:hAnsi="Garamond"/>
        </w:rPr>
        <w:t>qui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amené ici</w:t>
      </w:r>
      <w:r w:rsidRPr="008C0179">
        <w:t>.</w:t>
      </w:r>
    </w:p>
    <w:p w14:paraId="650601DB" w14:textId="46AD59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sàbát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sàbátâ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slippers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babouches</w:t>
      </w:r>
      <w:r w:rsidRPr="008C0179">
        <w:t xml:space="preserve"> [cf. MorAr </w:t>
      </w:r>
      <w:r w:rsidRPr="00F72AAE">
        <w:rPr>
          <w:rFonts w:ascii="Doulos SIL" w:hAnsi="Doulos SIL"/>
          <w:i/>
          <w:color w:val="008000"/>
        </w:rPr>
        <w:t>ṣbbaṭ</w:t>
      </w:r>
      <w:r w:rsidRPr="008C0179">
        <w:t xml:space="preserve">, Sp </w:t>
      </w:r>
      <w:r w:rsidRPr="002C3CD0">
        <w:rPr>
          <w:i/>
        </w:rPr>
        <w:t>zapato</w:t>
      </w:r>
      <w:r w:rsidRPr="008C0179">
        <w:t xml:space="preserve">, etc., cf. Bam </w:t>
      </w:r>
      <w:r w:rsidRPr="00BB673A">
        <w:rPr>
          <w:rFonts w:ascii="Arial Unicode MS" w:eastAsia="Arial Unicode MS" w:hAnsi="Arial Unicode MS"/>
          <w:i/>
          <w:color w:val="008000"/>
        </w:rPr>
        <w:t>sabara</w:t>
      </w:r>
      <w:r w:rsidRPr="008C0179">
        <w:t>].</w:t>
      </w:r>
    </w:p>
    <w:p w14:paraId="32820F11" w14:textId="6D9FC9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sábáy!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[Intens of </w:t>
      </w:r>
      <w:r w:rsidRPr="005D30C6">
        <w:rPr>
          <w:rFonts w:ascii="Doulos SIL" w:hAnsi="Doulos SIL"/>
          <w:i/>
          <w:color w:val="0000FF"/>
        </w:rPr>
        <w:t>bà:n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8C0179">
        <w:t xml:space="preserve"> 1 </w:t>
      </w:r>
      <w:r w:rsidR="007B254E">
        <w:t>‘</w:t>
      </w:r>
      <w:r w:rsidRPr="008C0179">
        <w:t>well-being</w:t>
      </w:r>
      <w:r w:rsidR="007B254E">
        <w:t>’</w:t>
      </w:r>
      <w:r w:rsidRPr="008C0179">
        <w:t>in greeting sequences]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kàl bà:n</w:t>
      </w:r>
      <w:r w:rsidRPr="005D30C6">
        <w:rPr>
          <w:rFonts w:ascii="Doulos SIL" w:hAnsi="Doulos SIL"/>
          <w:i/>
          <w:color w:val="0000FF"/>
        </w:rPr>
        <w:noBreakHyphen/>
        <w:t>ì sábáy!</w:t>
      </w:r>
      <w:r w:rsidRPr="008C0179">
        <w:t xml:space="preserve">  [extension of  </w:t>
      </w:r>
      <w:r w:rsidRPr="005D30C6">
        <w:rPr>
          <w:rFonts w:ascii="Doulos SIL" w:hAnsi="Doulos SIL"/>
          <w:i/>
          <w:color w:val="0000FF"/>
        </w:rPr>
        <w:t>kàl bà:n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8C0179">
        <w:t xml:space="preserve">, common reply to “how are you?” greetings]  </w:t>
      </w:r>
      <w:r>
        <w:rPr>
          <w:rFonts w:ascii="Wingdings" w:hAnsi="Wingdings"/>
          <w:sz w:val="18"/>
        </w:rPr>
        <w:t></w:t>
      </w:r>
      <w:r w:rsidRPr="008C0179">
        <w:t xml:space="preserve"> a) [Intens for </w:t>
      </w:r>
      <w:r w:rsidRPr="005D30C6">
        <w:rPr>
          <w:rFonts w:ascii="Doulos SIL" w:hAnsi="Doulos SIL"/>
          <w:i/>
          <w:color w:val="0000FF"/>
        </w:rPr>
        <w:t>yéy</w:t>
      </w:r>
      <w:r w:rsidRPr="008C0179">
        <w:t xml:space="preserve"> </w:t>
      </w:r>
      <w:r w:rsidR="007B254E">
        <w:t>‘</w:t>
      </w:r>
      <w:r w:rsidRPr="008C0179">
        <w:t>be cold</w:t>
      </w:r>
      <w:r w:rsidR="007B254E">
        <w:t>’</w:t>
      </w:r>
      <w:r w:rsidRPr="008C0179">
        <w:t xml:space="preserve"> and derivatives]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yéy sábáy!</w:t>
      </w:r>
      <w:r w:rsidRPr="002C3CD0">
        <w:t xml:space="preserve"> </w:t>
      </w:r>
      <w:r w:rsidR="00810521">
        <w:t xml:space="preserve"> </w:t>
      </w:r>
      <w:r w:rsidRPr="002C3CD0">
        <w:t>it</w:t>
      </w:r>
      <w:r w:rsidRPr="008C0179">
        <w:t xml:space="preserve"> got very cold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devenu très froid.</w:t>
      </w:r>
    </w:p>
    <w:p w14:paraId="4288D737" w14:textId="6BBAD53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sá:bê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cause, reason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cause</w:t>
      </w:r>
      <w:r w:rsidRPr="008C0179">
        <w:t xml:space="preserve"> [used with dative in complex postposition, </w:t>
      </w:r>
      <w:r w:rsidR="00F72AAE">
        <w:t>in definite or indefinite form]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sàbá:bû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sàbù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sá:bê</w:t>
      </w:r>
      <w:r w:rsidRPr="008C0179">
        <w:rPr>
          <w:color w:val="993300"/>
        </w:rPr>
        <w:t> 1b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sá:b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sá:b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90ABD">
        <w:t xml:space="preserve"> - </w:t>
      </w:r>
      <w:r w:rsidRPr="008C0179">
        <w:t xml:space="preserve">ex: </w:t>
      </w:r>
      <w:r w:rsidR="00F72AA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gòb</w:t>
      </w:r>
      <w:r w:rsidRPr="005D30C6">
        <w:rPr>
          <w:rFonts w:ascii="Doulos SIL" w:hAnsi="Doulos SIL"/>
          <w:i/>
          <w:color w:val="0000FF"/>
        </w:rPr>
        <w:noBreakHyphen/>
        <w:t>ò sá:bé</w:t>
      </w:r>
      <w:r w:rsidR="00F72AA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ꜜsê</w:t>
      </w:r>
      <w:r w:rsidRPr="008C0179">
        <w:t xml:space="preserve">  on account of the baton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cause du bâton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wó dì sá:b</w:t>
      </w:r>
      <w:r w:rsidRPr="005D30C6">
        <w:rPr>
          <w:rFonts w:ascii="Doulos SIL" w:hAnsi="Doulos SIL"/>
          <w:i/>
          <w:color w:val="0000FF"/>
        </w:rPr>
        <w:noBreakHyphen/>
        <w:t>ò sê</w:t>
      </w:r>
      <w:r w:rsidRPr="008C0179">
        <w:t xml:space="preserve">  because of that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cause de ça</w:t>
      </w:r>
      <w:r w:rsidRPr="008C0179">
        <w:t>.</w:t>
      </w:r>
    </w:p>
    <w:p w14:paraId="16B5433B" w14:textId="4FE1B3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sá:bê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[tr] cause, bring about, ensure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causer, ê. la cause de, assurer</w:t>
      </w:r>
      <w:r w:rsidR="003E5F9F">
        <w:t xml:space="preserve"> </w:t>
      </w:r>
      <w:r w:rsidRPr="008C0179">
        <w:t xml:space="preserve">[cf. </w:t>
      </w:r>
      <w:r w:rsidRPr="005D30C6">
        <w:rPr>
          <w:rFonts w:ascii="Doulos SIL" w:hAnsi="Doulos SIL"/>
          <w:i/>
          <w:color w:val="0000FF"/>
        </w:rPr>
        <w:t>sà:b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sàbá:bû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sàbù</w:t>
      </w:r>
      <w:r w:rsidRPr="008C0179">
        <w:t>].</w:t>
      </w:r>
    </w:p>
    <w:p w14:paraId="42E0F7A4" w14:textId="59BCC0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sàbg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sàgg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type of pick-hoe with long shaft ending in a short sharp hook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pioche à long manche dont le bout est tordu</w:t>
      </w:r>
      <w:r w:rsidRPr="008C0179">
        <w:t xml:space="preserve"> [the blade has a sleeve that fits over the hooked end; used for digging earth; cf. </w:t>
      </w:r>
      <w:r w:rsidR="00A31899">
        <w:rPr>
          <w:rFonts w:ascii="Doulos SIL" w:hAnsi="Doulos SIL"/>
          <w:i/>
          <w:color w:val="0000FF"/>
        </w:rPr>
        <w:t>[</w:t>
      </w:r>
      <w:r w:rsidR="00A31899" w:rsidRPr="005D30C6">
        <w:rPr>
          <w:rFonts w:ascii="Doulos SIL" w:hAnsi="Doulos SIL"/>
          <w:i/>
          <w:color w:val="0000FF"/>
        </w:rPr>
        <w:t>tèk</w:t>
      </w:r>
      <w:r w:rsidR="00A31899" w:rsidRPr="005D30C6">
        <w:rPr>
          <w:rFonts w:ascii="Doulos SIL" w:hAnsi="Doulos SIL"/>
          <w:i/>
          <w:color w:val="0000FF"/>
        </w:rPr>
        <w:noBreakHyphen/>
        <w:t>ù</w:t>
      </w:r>
      <w:r w:rsidR="00A31899">
        <w:rPr>
          <w:rFonts w:ascii="Doulos SIL" w:hAnsi="Doulos SIL"/>
          <w:i/>
          <w:color w:val="0000FF"/>
        </w:rPr>
        <w:t>]</w:t>
      </w:r>
      <w:r w:rsidR="00A31899" w:rsidRPr="005D30C6">
        <w:rPr>
          <w:rFonts w:ascii="Doulos SIL" w:hAnsi="Doulos SIL"/>
          <w:i/>
          <w:color w:val="0000FF"/>
        </w:rPr>
        <w:noBreakHyphen/>
      </w:r>
      <w:r w:rsidR="00A31899">
        <w:rPr>
          <w:rFonts w:ascii="Doulos SIL" w:hAnsi="Doulos SIL"/>
          <w:i/>
          <w:color w:val="0000FF"/>
        </w:rPr>
        <w:t>[</w:t>
      </w:r>
      <w:r w:rsidR="00A31899" w:rsidRPr="005D30C6">
        <w:rPr>
          <w:rFonts w:ascii="Doulos SIL" w:hAnsi="Doulos SIL"/>
          <w:i/>
          <w:color w:val="0000FF"/>
        </w:rPr>
        <w:t>búnd</w:t>
      </w:r>
      <w:r w:rsidR="00A31899" w:rsidRPr="005D30C6">
        <w:rPr>
          <w:rFonts w:ascii="Doulos SIL" w:hAnsi="Doulos SIL"/>
          <w:i/>
          <w:color w:val="0000FF"/>
        </w:rPr>
        <w:noBreakHyphen/>
        <w:t>ó</w:t>
      </w:r>
      <w:r w:rsidR="00A31899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B8913D0" w14:textId="74CE0FA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sábkí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sápkí</w:t>
      </w:r>
      <w:r w:rsidRPr="008C0179">
        <w:t>].</w:t>
      </w:r>
    </w:p>
    <w:p w14:paraId="64C9E61B" w14:textId="7A2C6B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leafless bush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buisson sp. sans feuilles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Leptadenia pyrotechnica</w:t>
      </w:r>
      <w:r w:rsidRPr="008C0179">
        <w:t xml:space="preserve">, Apocynaceae] [KS </w:t>
      </w:r>
      <w:r w:rsidRPr="00BB673A">
        <w:rPr>
          <w:rFonts w:ascii="Arial Unicode MS" w:eastAsia="Arial Unicode MS" w:hAnsi="Arial Unicode MS"/>
          <w:i/>
          <w:color w:val="008000"/>
        </w:rPr>
        <w:t>sa:bey</w:t>
      </w:r>
      <w:r w:rsidRPr="008C0179">
        <w:t>].</w:t>
      </w:r>
    </w:p>
    <w:p w14:paraId="308D87F4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sá:bê</w:t>
      </w:r>
      <w:r w:rsidRPr="008C0179">
        <w:t> 1a].</w:t>
      </w:r>
    </w:p>
    <w:p w14:paraId="40A575EE" w14:textId="4A1C8736" w:rsidR="004E4BA0" w:rsidRPr="008C0179" w:rsidRDefault="00261FBE" w:rsidP="008319BA">
      <w:pPr>
        <w:tabs>
          <w:tab w:val="clear" w:pos="992"/>
          <w:tab w:val="left" w:pos="495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sàbù</w:t>
      </w:r>
      <w:r w:rsidR="0009344D" w:rsidRPr="0009344D"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sàbà</w:t>
      </w:r>
      <w:r w:rsidRPr="008C0179">
        <w:t xml:space="preserve">  NY  </w:t>
      </w:r>
      <w:r>
        <w:rPr>
          <w:rFonts w:ascii="Wingdings" w:hAnsi="Wingdings"/>
          <w:sz w:val="18"/>
        </w:rPr>
        <w:t></w:t>
      </w:r>
      <w:r w:rsidRPr="008C0179">
        <w:t xml:space="preserve"> [conjunction] because 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parce que </w:t>
      </w:r>
      <w:r>
        <w:rPr>
          <w:rFonts w:ascii="Garamond" w:hAnsi="Garamond"/>
        </w:rPr>
        <w:sym w:font="Symbol" w:char="F0BC"/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sbb</w:t>
      </w:r>
      <w:r w:rsidRPr="008C0179"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saabi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sabi</w:t>
      </w:r>
      <w:r w:rsidRPr="008C0179">
        <w:t xml:space="preserve">, Bam </w:t>
      </w:r>
      <w:r w:rsidRPr="00BB673A">
        <w:rPr>
          <w:rFonts w:ascii="Arial Unicode MS" w:eastAsia="Arial Unicode MS" w:hAnsi="Arial Unicode MS"/>
          <w:i/>
          <w:color w:val="008000"/>
        </w:rPr>
        <w:t>sabu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sàbá:b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sá:bê</w:t>
      </w:r>
      <w:r w:rsidRPr="008C0179">
        <w:t>]</w:t>
      </w:r>
      <w:r w:rsidRPr="00590ABD">
        <w:t xml:space="preserve"> - </w:t>
      </w:r>
      <w:r w:rsidRPr="008C0179">
        <w:t>extended variants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sàbù mí:n ꜜsê</w:t>
      </w:r>
      <w:r w:rsidRPr="008C0179">
        <w:t xml:space="preserve">  because 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parce que </w:t>
      </w:r>
      <w:r>
        <w:rPr>
          <w:rFonts w:ascii="Garamond" w:hAnsi="Garamond"/>
        </w:rPr>
        <w:sym w:font="Symbol" w:char="F0BC"/>
      </w:r>
      <w:r w:rsidRPr="008C0179">
        <w:t xml:space="preserve"> ; </w:t>
      </w:r>
      <w:r w:rsidRPr="005D30C6">
        <w:rPr>
          <w:rFonts w:ascii="Doulos SIL" w:hAnsi="Doulos SIL"/>
          <w:i/>
          <w:color w:val="0000FF"/>
        </w:rPr>
        <w:t>sàbù dèy</w:t>
      </w:r>
      <w:r w:rsidRPr="008C0179">
        <w:t xml:space="preserve">  because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parce que </w:t>
      </w:r>
      <w:r>
        <w:rPr>
          <w:rFonts w:ascii="Garamond" w:hAnsi="Garamond"/>
        </w:rPr>
        <w:sym w:font="Symbol" w:char="F0BC"/>
      </w:r>
    </w:p>
    <w:p w14:paraId="26AA0095" w14:textId="6E804BF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sá:bú</w:t>
      </w:r>
      <w:r w:rsidRPr="008C0179"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sbħ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praise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louer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ɲóŋ↑=ŋ́ nèy sá:bú</w:t>
      </w:r>
      <w:r w:rsidRPr="008C0179">
        <w:t xml:space="preserve">  they praised me </w:t>
      </w:r>
      <w:r w:rsidR="00F72AAE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loué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[VO] praise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louer</w:t>
      </w:r>
      <w:r w:rsidRPr="008C0179">
        <w:t xml:space="preserve"> [uncommon as VO verb]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yò sá:bú yórkòy</w:t>
      </w:r>
      <w:r w:rsidRPr="008C0179">
        <w:t xml:space="preserve">  we praised God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on a loué Dieu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[intr] (God) be praised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(Dieu) ê</w:t>
      </w:r>
      <w:r w:rsidR="00F72AAE">
        <w:rPr>
          <w:rFonts w:ascii="Garamond" w:hAnsi="Garamond"/>
        </w:rPr>
        <w:t>.</w:t>
      </w:r>
      <w:r>
        <w:rPr>
          <w:rFonts w:ascii="Garamond" w:hAnsi="Garamond"/>
        </w:rPr>
        <w:t xml:space="preserve"> louangé</w:t>
      </w:r>
      <w:r w:rsidRPr="00590ABD">
        <w:t xml:space="preserve"> - </w:t>
      </w:r>
      <w:r w:rsidRPr="008C0179">
        <w:t xml:space="preserve">greeting response: </w:t>
      </w:r>
      <w:r w:rsidRPr="005D30C6">
        <w:rPr>
          <w:rFonts w:ascii="Doulos SIL" w:hAnsi="Doulos SIL"/>
          <w:i/>
          <w:color w:val="0000FF"/>
        </w:rPr>
        <w:t>yórkòy sá:bú!</w:t>
      </w:r>
      <w:r w:rsidRPr="008C0179">
        <w:t xml:space="preserve">  God be praised! (=I am in good health)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soit loué! (=je suis en bonne santé)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séllê</w:t>
      </w:r>
      <w:r w:rsidRPr="008C0179">
        <w:t>].</w:t>
      </w:r>
    </w:p>
    <w:p w14:paraId="62E514C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sákkí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sápkí</w:t>
      </w:r>
      <w:r w:rsidRPr="008C0179">
        <w:t>].</w:t>
      </w:r>
    </w:p>
    <w:p w14:paraId="095B8039" w14:textId="7819D67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sàkí:k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kê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relative, kinsman; close friend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parent; </w:t>
      </w:r>
      <w:r w:rsidR="00F72AAE">
        <w:rPr>
          <w:rFonts w:ascii="Garamond" w:hAnsi="Garamond"/>
        </w:rPr>
        <w:t>(un)</w:t>
      </w:r>
      <w:r>
        <w:rPr>
          <w:rFonts w:ascii="Garamond" w:hAnsi="Garamond"/>
        </w:rPr>
        <w:t xml:space="preserve"> intime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sakiike</w:t>
      </w:r>
      <w:r w:rsidRPr="008C0179">
        <w:t>]</w:t>
      </w:r>
      <w:r w:rsidRPr="00590ABD">
        <w:t xml:space="preserve"> - </w:t>
      </w:r>
      <w:r w:rsidRPr="008C0179">
        <w:t xml:space="preserve">poss: 1Pl  </w:t>
      </w:r>
      <w:r w:rsidRPr="005D30C6">
        <w:rPr>
          <w:rFonts w:ascii="Doulos SIL" w:hAnsi="Doulos SIL"/>
          <w:i/>
          <w:color w:val="0000FF"/>
        </w:rPr>
        <w:t>sà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í:k</w:t>
      </w:r>
      <w:r w:rsidRPr="005D30C6">
        <w:rPr>
          <w:rFonts w:ascii="Doulos SIL" w:hAnsi="Doulos SIL"/>
          <w:i/>
          <w:color w:val="0000FF"/>
        </w:rPr>
        <w:noBreakHyphen/>
        <w:t>èyndíy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2Pl </w:t>
      </w:r>
      <w:r w:rsidRPr="005D30C6">
        <w:rPr>
          <w:rFonts w:ascii="Doulos SIL" w:hAnsi="Doulos SIL"/>
          <w:i/>
          <w:color w:val="0000FF"/>
        </w:rPr>
        <w:t>sà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í:k</w:t>
      </w:r>
      <w:r w:rsidRPr="005D30C6">
        <w:rPr>
          <w:rFonts w:ascii="Doulos SIL" w:hAnsi="Doulos SIL"/>
          <w:i/>
          <w:color w:val="0000FF"/>
        </w:rPr>
        <w:noBreakHyphen/>
        <w:t>òn</w:t>
      </w:r>
      <w:r w:rsidRPr="005D30C6">
        <w:rPr>
          <w:rFonts w:ascii="Doulos SIL" w:hAnsi="Doulos SIL"/>
          <w:i/>
          <w:color w:val="0000FF"/>
        </w:rPr>
        <w:noBreakHyphen/>
        <w:t>dôŋ</w:t>
      </w:r>
      <w:r w:rsidRPr="008C0179">
        <w:t>].</w:t>
      </w:r>
    </w:p>
    <w:p w14:paraId="1652C155" w14:textId="5CD635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sáddâ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expenses (borne by sb), financial or social burden; problem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dépenses (à la charge 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fardeau économique ou social; difficulté</w:t>
      </w:r>
      <w:r w:rsidRPr="008C0179">
        <w:t xml:space="preserve"> [&lt;Ful </w:t>
      </w:r>
      <w:r w:rsidRPr="00F72AAE">
        <w:rPr>
          <w:rFonts w:ascii="Doulos SIL" w:hAnsi="Doulos SIL"/>
          <w:i/>
          <w:color w:val="008000"/>
        </w:rPr>
        <w:t>saɗɗa</w:t>
      </w:r>
      <w:r w:rsidRPr="008C0179">
        <w:t xml:space="preserve"> </w:t>
      </w:r>
      <w:r w:rsidR="007B254E">
        <w:t>‘</w:t>
      </w:r>
      <w:r w:rsidRPr="008C0179">
        <w:t>poverty, expenses</w:t>
      </w:r>
      <w:r w:rsidR="007B254E">
        <w:t>’</w:t>
      </w:r>
      <w:r w:rsidRPr="008C0179">
        <w:t>].</w:t>
      </w:r>
    </w:p>
    <w:p w14:paraId="7FCF9D50" w14:textId="6EE485A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sáfá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pound (millet </w:t>
      </w:r>
      <w:r w:rsidR="003875D1">
        <w:t>grain spikes</w:t>
      </w:r>
      <w:r w:rsidRPr="008C0179">
        <w:t xml:space="preserve">) in </w:t>
      </w:r>
      <w:r w:rsidR="003875D1">
        <w:t xml:space="preserve">a </w:t>
      </w:r>
      <w:r w:rsidRPr="008C0179">
        <w:t xml:space="preserve">mortar to knock off the grains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piler (épis de mil) dans un mortier pour enlever les grains (premier pilage), dégrener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dèrèŋgì</w:t>
      </w:r>
      <w:r w:rsidRPr="008C0179">
        <w:t xml:space="preserve">] [Ka &amp; TSK </w:t>
      </w:r>
      <w:r w:rsidRPr="00BB673A">
        <w:rPr>
          <w:rFonts w:ascii="Arial Unicode MS" w:eastAsia="Arial Unicode MS" w:hAnsi="Arial Unicode MS"/>
          <w:i/>
          <w:color w:val="008000"/>
        </w:rPr>
        <w:t>sàfà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sàfá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pound millet </w:t>
      </w:r>
      <w:r w:rsidR="003875D1">
        <w:t>grain spikes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piles des épis de mil</w:t>
      </w:r>
      <w:r w:rsidRPr="008C0179">
        <w:t xml:space="preserve"> [object unspecified]  </w:t>
      </w:r>
      <w:r>
        <w:rPr>
          <w:rFonts w:ascii="Wingdings" w:hAnsi="Wingdings"/>
          <w:sz w:val="18"/>
        </w:rPr>
        <w:t></w:t>
      </w:r>
      <w:r w:rsidRPr="008C0179">
        <w:t xml:space="preserve"> c) [intr] (millet </w:t>
      </w:r>
      <w:r w:rsidR="003875D1">
        <w:t>grain spikes</w:t>
      </w:r>
      <w:r w:rsidRPr="008C0179">
        <w:t xml:space="preserve">) be pounded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(épis de mil) ê. pilés</w:t>
      </w:r>
      <w:r w:rsidRPr="008C0179">
        <w:t>.</w:t>
      </w:r>
    </w:p>
    <w:p w14:paraId="5AD2F22F" w14:textId="713988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sàfàrì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(healthworker) treat (sb), (medication) cure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(infirmier) soigner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(médicament) guérir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sàfàr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[&lt;Tam, cf. TSK </w:t>
      </w:r>
      <w:r w:rsidRPr="00BB673A">
        <w:rPr>
          <w:rFonts w:ascii="Arial Unicode MS" w:eastAsia="Arial Unicode MS" w:hAnsi="Arial Unicode MS"/>
          <w:i/>
          <w:color w:val="008000"/>
        </w:rPr>
        <w:t>sà</w:t>
      </w:r>
      <w:r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ìrì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sáfár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hà: ká à gú↑=ŋ́ sàfàrì</w:t>
      </w:r>
      <w:r w:rsidRPr="008C0179">
        <w:t xml:space="preserve">  what it (=medication) treats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que ça (=médicament) guérit</w:t>
      </w:r>
      <w:r w:rsidRPr="008C0179">
        <w:t>.</w:t>
      </w:r>
    </w:p>
    <w:p w14:paraId="69A1D31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sàfàrì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sàfàr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02CB171" w14:textId="3D028CF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sàfàr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sàfàrì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medicine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médicament</w:t>
      </w:r>
      <w:r w:rsidRPr="008C0179">
        <w:t xml:space="preserve"> [Za</w:t>
      </w:r>
      <w:r w:rsidR="007E031C">
        <w:t>=</w:t>
      </w:r>
      <w:r w:rsidRPr="008C0179">
        <w:t xml:space="preserve">TSK </w:t>
      </w:r>
      <w:r w:rsidRPr="00BB673A">
        <w:rPr>
          <w:rFonts w:ascii="Arial Unicode MS" w:eastAsia="Arial Unicode MS" w:hAnsi="Arial Unicode MS"/>
          <w:i/>
          <w:color w:val="008000"/>
        </w:rPr>
        <w:t>sàfàrí</w:t>
      </w:r>
      <w:r w:rsidRPr="008C0179">
        <w:t xml:space="preserve">] [verb </w:t>
      </w:r>
      <w:r w:rsidRPr="005D30C6">
        <w:rPr>
          <w:rFonts w:ascii="Doulos SIL" w:hAnsi="Doulos SIL"/>
          <w:i/>
          <w:color w:val="0000FF"/>
        </w:rPr>
        <w:t>sàfàrì</w:t>
      </w:r>
      <w:r w:rsidRPr="008C0179">
        <w:t> 1a].</w:t>
      </w:r>
    </w:p>
    <w:p w14:paraId="4D9FEE7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sáfê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séfê</w:t>
      </w:r>
      <w:r w:rsidRPr="008C0179">
        <w:t>].</w:t>
      </w:r>
    </w:p>
    <w:p w14:paraId="0B8CA188" w14:textId="0290594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</w:t>
      </w:r>
      <w:r w:rsidRPr="00F72AAE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sáfí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sáf-ò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idiot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idiot, bête</w:t>
      </w:r>
      <w:r w:rsidRPr="008C0179">
        <w:t>.</w:t>
      </w:r>
    </w:p>
    <w:p w14:paraId="2D1D8CCA" w14:textId="385D085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sá:fó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evening prayer (c. 8-9 PM)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prière du soir (vers 20-21h)</w:t>
      </w:r>
      <w:r w:rsidRPr="008C0179">
        <w:t xml:space="preserve"> [also in Ful, etc., probably &lt;Ar √</w:t>
      </w:r>
      <w:r w:rsidRPr="00BB673A">
        <w:rPr>
          <w:rFonts w:ascii="Arial Unicode MS" w:eastAsia="Arial Unicode MS" w:hAnsi="Arial Unicode MS"/>
          <w:color w:val="008000"/>
        </w:rPr>
        <w:t>šfq</w:t>
      </w:r>
      <w:r w:rsidRPr="008C0179">
        <w:t>].</w:t>
      </w:r>
    </w:p>
    <w:p w14:paraId="61AEE591" w14:textId="644D583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sàgàrè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(food) get stuck in one</w:t>
      </w:r>
      <w:r w:rsidR="007B254E">
        <w:t>’</w:t>
      </w:r>
      <w:r w:rsidRPr="008C0179">
        <w:t xml:space="preserve">s throat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(nourriture) ê. calé dans la gorge de </w:t>
      </w:r>
      <w:r w:rsidR="00B82168">
        <w:rPr>
          <w:rFonts w:ascii="Garamond" w:hAnsi="Garamond"/>
        </w:rPr>
        <w:t>qqn</w:t>
      </w:r>
      <w:r w:rsidRPr="008C0179">
        <w:t>.</w:t>
      </w:r>
    </w:p>
    <w:p w14:paraId="0DA9D0C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sàgg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sàbg-ò</w:t>
      </w:r>
      <w:r w:rsidRPr="008C0179">
        <w:t>].</w:t>
      </w:r>
    </w:p>
    <w:p w14:paraId="46BA573A" w14:textId="405F0E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sà:jî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forest, treed area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forêt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sa:ji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gàŋ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5B1211C" w14:textId="15622DD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acacia sp. with greenish-white bark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acacia sp. à écorce blanche verdâtre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 w:rsidR="00EB5804">
        <w:rPr>
          <w:rFonts w:ascii="Garamond" w:hAnsi="Garamond"/>
          <w:i/>
        </w:rPr>
        <w:t>Vachellia (=A</w:t>
      </w:r>
      <w:r>
        <w:rPr>
          <w:rFonts w:ascii="Garamond" w:hAnsi="Garamond"/>
          <w:i/>
        </w:rPr>
        <w:t>cacia</w:t>
      </w:r>
      <w:r w:rsidR="00EB5804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seyal</w:t>
      </w:r>
      <w:r w:rsidRPr="008C0179">
        <w:t xml:space="preserve">, Fabaceae-Mimosoideae] [cf. Bam </w:t>
      </w:r>
      <w:r w:rsidRPr="00BB673A">
        <w:rPr>
          <w:rFonts w:ascii="Arial Unicode MS" w:eastAsia="Arial Unicode MS" w:hAnsi="Arial Unicode MS"/>
          <w:i/>
          <w:color w:val="008000"/>
        </w:rPr>
        <w:t>saje</w:t>
      </w:r>
      <w:r w:rsidRPr="008C0179">
        <w:t xml:space="preserve">] [pod: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íŋgíl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7503598" w14:textId="0764D9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sáhâⁿ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sáh</w:t>
      </w:r>
      <w:r w:rsidRPr="005D30C6">
        <w:rPr>
          <w:rFonts w:ascii="Doulos SIL" w:hAnsi="Doulos SIL"/>
          <w:i/>
          <w:color w:val="0000FF"/>
        </w:rPr>
        <w:noBreakHyphen/>
        <w:t>à:ⁿ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strength, force, power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force, pouvoir</w:t>
      </w:r>
      <w:r w:rsidRPr="008C0179">
        <w:t xml:space="preserve"> [</w:t>
      </w:r>
      <w:r w:rsidR="00D91A89">
        <w:t>Partpl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sàh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sáhâⁿ</w:t>
      </w:r>
      <w:r w:rsidRPr="008C0179">
        <w:t xml:space="preserve">  have strength, be strong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avoir de la force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sáhâⁿ</w:t>
      </w:r>
      <w:r w:rsidRPr="008C0179">
        <w:t> 1a].</w:t>
      </w:r>
    </w:p>
    <w:p w14:paraId="4B24DCF6" w14:textId="7F11B34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sáhâⁿ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sáháⁿ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strong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fort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sàh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03DB3E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sáhán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sáhân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(modern) fabric, cloth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tissu (moderne)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fàtál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A2BFD16" w14:textId="1C629A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sàh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strong, powerful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fort, puissant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sáhâⁿ</w:t>
      </w:r>
      <w:r w:rsidRPr="008C0179">
        <w:t>].</w:t>
      </w:r>
    </w:p>
    <w:p w14:paraId="4499101B" w14:textId="68F9CB7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sà:h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generous, kind, who spends liberally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gentil, généreux, prodigue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sá:hê</w:t>
      </w:r>
      <w:r w:rsidRPr="008C0179">
        <w:t>].</w:t>
      </w:r>
    </w:p>
    <w:p w14:paraId="3F0BB0D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sá:hê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generous, kind; be a big spender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généreux; ê. prodigue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sà:h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noun </w:t>
      </w:r>
      <w:r w:rsidRPr="005D30C6">
        <w:rPr>
          <w:rFonts w:ascii="Doulos SIL" w:hAnsi="Doulos SIL"/>
          <w:i/>
          <w:color w:val="0000FF"/>
        </w:rPr>
        <w:t>sá:hû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saah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E8C7B41" w14:textId="6B50BD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sá:hû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kindness, generosity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gentillesse, générosité</w:t>
      </w:r>
      <w:r w:rsidRPr="008C0179">
        <w:t xml:space="preserve"> [&lt;Ful </w:t>
      </w:r>
      <w:r w:rsidRPr="00F17F55">
        <w:rPr>
          <w:rFonts w:ascii="Doulos SIL" w:hAnsi="Doulos SIL"/>
          <w:i/>
          <w:color w:val="008000"/>
        </w:rPr>
        <w:t>caahu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sá:hû</w:t>
      </w:r>
      <w:r w:rsidRPr="008C0179">
        <w:t xml:space="preserve">  have kindness (=be kindly)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avoir de la gentillese (=ê. gentil)</w:t>
      </w:r>
      <w:r w:rsidRPr="008C0179">
        <w:t>.</w:t>
      </w:r>
    </w:p>
    <w:p w14:paraId="2E614135" w14:textId="094DC94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sá:jê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a) [intr] cry out for joy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crier de joie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have a party (pleasant occasion)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ambience (dans une soirée, etc.)</w:t>
      </w:r>
      <w:r w:rsidRPr="008C0179">
        <w:t>.</w:t>
      </w:r>
    </w:p>
    <w:p w14:paraId="640F6ADD" w14:textId="017985B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sá:jê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pleasant occasion (party, etc.)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ambience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soirée, etc.).</w:t>
      </w:r>
    </w:p>
    <w:p w14:paraId="3E838D9B" w14:textId="382DC04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sá:jéy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ask (e.g. neighbors) to help find sth lost (money, stray animal)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demander à (des voisins, etc.)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aider à retrouver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(argent perdu, </w:t>
      </w:r>
      <w:r w:rsidR="0029262E">
        <w:rPr>
          <w:rFonts w:ascii="Garamond" w:hAnsi="Garamond"/>
        </w:rPr>
        <w:t>animal égaré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yéynê</w:t>
      </w:r>
      <w:r w:rsidRPr="008C0179">
        <w:t> 1].</w:t>
      </w:r>
    </w:p>
    <w:p w14:paraId="57DC4DA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sà:jî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1].</w:t>
      </w:r>
    </w:p>
    <w:p w14:paraId="399C9B92" w14:textId="07C218D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sàkí:kê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í:kê</w:t>
      </w:r>
      <w:r w:rsidRPr="008C0179">
        <w:t>].</w:t>
      </w:r>
    </w:p>
    <w:p w14:paraId="480912F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sákkí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sápkí</w:t>
      </w:r>
      <w:r w:rsidRPr="008C0179">
        <w:t>].</w:t>
      </w:r>
    </w:p>
    <w:p w14:paraId="1F289EC4" w14:textId="1303CF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sàkkó:s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bag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sac</w:t>
      </w:r>
      <w:r w:rsidRPr="008C0179">
        <w:t xml:space="preserve"> [&lt;Fr </w:t>
      </w:r>
      <w:r>
        <w:rPr>
          <w:rFonts w:ascii="Garamond" w:hAnsi="Garamond"/>
          <w:i/>
        </w:rPr>
        <w:t>sacoche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bàtkòmb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á:k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F17F55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zòl</w:t>
      </w:r>
      <w:r w:rsidR="00F17F55" w:rsidRPr="00F17F55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].</w:t>
      </w:r>
    </w:p>
    <w:p w14:paraId="745F784D" w14:textId="3015C54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sákkû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in indef. form] millet-based dish (with condiments but no sauce)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plat à base de mil (avec des condiments mais sans sauce)</w:t>
      </w:r>
      <w:r w:rsidRPr="008C0179">
        <w:t xml:space="preserve"> [perhaps &lt;Ful </w:t>
      </w:r>
      <w:r w:rsidRPr="00BB673A">
        <w:rPr>
          <w:rFonts w:ascii="Arial Unicode MS" w:eastAsia="Arial Unicode MS" w:hAnsi="Arial Unicode MS"/>
          <w:i/>
          <w:color w:val="008000"/>
        </w:rPr>
        <w:t>sakkuuri</w:t>
      </w:r>
      <w:r w:rsidRPr="005D30C6">
        <w:rPr>
          <w:rFonts w:ascii="Doulos SIL" w:hAnsi="Doulos SIL"/>
          <w:i/>
          <w:color w:val="0000FF"/>
        </w:rPr>
        <w:t> </w:t>
      </w:r>
      <w:r w:rsidRPr="008C0179">
        <w:t xml:space="preserve">; Prost </w:t>
      </w:r>
      <w:r w:rsidRPr="002C3CD0">
        <w:rPr>
          <w:i/>
        </w:rPr>
        <w:t>Lexique Songhay</w:t>
      </w:r>
      <w:r w:rsidRPr="008C0179">
        <w:t xml:space="preserve"> (KS) p. 510 </w:t>
      </w:r>
      <w:r w:rsidRPr="005A039F">
        <w:t xml:space="preserve">“saku”, </w:t>
      </w:r>
      <w:r w:rsidRPr="008C0179">
        <w:t xml:space="preserve">Za </w:t>
      </w:r>
      <w:r w:rsidRPr="00BB673A">
        <w:rPr>
          <w:rFonts w:ascii="Arial Unicode MS" w:eastAsia="Arial Unicode MS" w:hAnsi="Arial Unicode MS"/>
          <w:i/>
          <w:color w:val="008000"/>
        </w:rPr>
        <w:t>sákkù</w:t>
      </w:r>
      <w:r w:rsidRPr="008C0179">
        <w:t>].</w:t>
      </w:r>
    </w:p>
    <w:p w14:paraId="0D971D88" w14:textId="6953EF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sákò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[phrase-initial particle] </w:t>
      </w:r>
      <w:r w:rsidRPr="009E5686">
        <w:t xml:space="preserve">all the more so </w:t>
      </w:r>
      <w:r w:rsidRPr="009E5686">
        <w:sym w:font="Symbol" w:char="F0BC"/>
      </w:r>
      <w:r w:rsidRPr="009E5686">
        <w:t xml:space="preserve">, a fortiori </w:t>
      </w:r>
      <w:r w:rsidRPr="009E5686">
        <w:sym w:font="Symbol" w:char="F0BC"/>
      </w:r>
      <w:r w:rsidRPr="009E5686">
        <w:t xml:space="preserve">; (in negative contexts:) much less </w:t>
      </w:r>
      <w:r w:rsidRPr="009E5686">
        <w:sym w:font="Symbol" w:char="F0BC"/>
      </w:r>
      <w:r w:rsidRPr="009E5686">
        <w:t xml:space="preserve">, never mind </w:t>
      </w:r>
      <w:r w:rsidRPr="009E5686">
        <w:sym w:font="Symbol" w:char="F0BC"/>
      </w:r>
      <w:r w:rsidRPr="009E5686">
        <w:t xml:space="preserve">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à plus forte raison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autant plus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 xml:space="preserve">; (en contexte négatif:) ne parlons pas de </w:t>
      </w:r>
      <w:r>
        <w:rPr>
          <w:rFonts w:ascii="Garamond" w:hAnsi="Garamond"/>
        </w:rPr>
        <w:sym w:font="Symbol" w:char="F0BC"/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màn</w:t>
      </w:r>
      <w:r w:rsidRPr="005D30C6">
        <w:rPr>
          <w:rFonts w:ascii="Doulos SIL" w:hAnsi="Doulos SIL"/>
          <w:i/>
          <w:color w:val="0000FF"/>
        </w:rPr>
        <w:noBreakHyphen/>
        <w:t>tù há:lá</w:t>
      </w:r>
      <w:r>
        <w:t xml:space="preserve"> (see under </w:t>
      </w:r>
      <w:r w:rsidRPr="005D30C6">
        <w:rPr>
          <w:rFonts w:ascii="Doulos SIL" w:hAnsi="Doulos SIL"/>
          <w:i/>
          <w:color w:val="0000FF"/>
        </w:rPr>
        <w:t>há:lá</w:t>
      </w:r>
      <w:r>
        <w:t>)]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sákkù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sákkò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sàŋkúfà</w:t>
      </w:r>
      <w:r w:rsidRPr="008C0179">
        <w:t xml:space="preserve">, perhaps &lt;Ful </w:t>
      </w:r>
      <w:r w:rsidRPr="00BB673A">
        <w:rPr>
          <w:rFonts w:ascii="Arial Unicode MS" w:eastAsia="Arial Unicode MS" w:hAnsi="Arial Unicode MS"/>
          <w:i/>
          <w:color w:val="008000"/>
        </w:rPr>
        <w:t>sako</w:t>
      </w:r>
      <w:r w:rsidRPr="008C0179">
        <w:t xml:space="preserve">, cf. Bam </w:t>
      </w:r>
      <w:r w:rsidRPr="00BB673A">
        <w:rPr>
          <w:rFonts w:ascii="Arial Unicode MS" w:eastAsia="Arial Unicode MS" w:hAnsi="Arial Unicode MS"/>
          <w:i/>
          <w:color w:val="008000"/>
        </w:rPr>
        <w:t>jonko</w:t>
      </w:r>
      <w:r w:rsidRPr="008C0179">
        <w:t>].</w:t>
      </w:r>
    </w:p>
    <w:p w14:paraId="7954B21C" w14:textId="4E3B807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sàkù</w:t>
      </w:r>
      <w:r w:rsidRPr="005D30C6">
        <w:rPr>
          <w:rFonts w:ascii="Doulos SIL" w:hAnsi="Doulos SIL"/>
          <w:i/>
          <w:color w:val="0000FF"/>
        </w:rPr>
        <w:noBreakHyphen/>
        <w:t>gándé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(woman) cover her chest with a wrap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(femme) se couvrir la poitrine avec un pagne</w:t>
      </w:r>
      <w:r w:rsidRPr="008C0179">
        <w:t xml:space="preserve"> [cf. </w:t>
      </w:r>
      <w:r w:rsidR="00410703">
        <w:rPr>
          <w:rFonts w:ascii="Doulos SIL" w:hAnsi="Doulos SIL"/>
          <w:i/>
          <w:color w:val="0000FF"/>
        </w:rPr>
        <w:t>gùr</w:t>
      </w:r>
      <w:r w:rsidR="00410703">
        <w:rPr>
          <w:rFonts w:ascii="Doulos SIL" w:hAnsi="Doulos SIL"/>
          <w:i/>
          <w:color w:val="0000FF"/>
        </w:rPr>
        <w:noBreakHyphen/>
        <w:t>gándè</w:t>
      </w:r>
      <w:r w:rsidRPr="008C0179">
        <w:t>].</w:t>
      </w:r>
    </w:p>
    <w:p w14:paraId="4141D5DB" w14:textId="546FFB18" w:rsidR="004E4BA0" w:rsidRPr="0013567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sàkúw-à:</w:t>
      </w:r>
      <w:r w:rsidRPr="008C0179">
        <w:t xml:space="preserve">  (NF </w:t>
      </w:r>
      <w:r w:rsidRPr="003E4524">
        <w:rPr>
          <w:color w:val="993300"/>
        </w:rPr>
        <w:sym w:font="Symbol" w:char="F0BC"/>
      </w:r>
      <w:r w:rsidRPr="005D30C6">
        <w:rPr>
          <w:rFonts w:ascii="Doulos SIL" w:hAnsi="Doulos SIL"/>
          <w:i/>
          <w:color w:val="0000FF"/>
        </w:rPr>
        <w:t>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0805D4">
        <w:t>animal-hide sack</w:t>
      </w:r>
      <w:r w:rsidRPr="008C0179">
        <w:t xml:space="preserve"> with furry outside (carried on camel)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0805D4">
        <w:rPr>
          <w:rFonts w:ascii="Garamond" w:hAnsi="Garamond"/>
        </w:rPr>
        <w:t>sac en peau à extérieur poilue (porté</w:t>
      </w:r>
      <w:r>
        <w:rPr>
          <w:rFonts w:ascii="Garamond" w:hAnsi="Garamond"/>
        </w:rPr>
        <w:t xml:space="preserve"> sur un chameau)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hùmbár-ò</w:t>
      </w:r>
      <w:r w:rsidRPr="005839E1">
        <w:t>,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yòsómb-ò</w:t>
      </w:r>
      <w:r>
        <w:t>].</w:t>
      </w:r>
    </w:p>
    <w:p w14:paraId="15B60BC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lettuce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salade (laitue)</w:t>
      </w:r>
      <w:r w:rsidRPr="008C0179">
        <w:t xml:space="preserve"> [&lt;Fr].</w:t>
      </w:r>
    </w:p>
    <w:p w14:paraId="03EF77C4" w14:textId="3C76BD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sàlá:tû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pre-dawn prayer (around 4 AM)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prière 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 (vers 4 h.)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ṣlw</w:t>
      </w:r>
      <w:r w:rsidRPr="008C0179">
        <w:t xml:space="preserve"> </w:t>
      </w:r>
      <w:r w:rsidR="007B254E">
        <w:t>‘</w:t>
      </w:r>
      <w:r w:rsidRPr="008C0179">
        <w:t>pray</w:t>
      </w:r>
      <w:r w:rsidR="007B254E">
        <w:t>’</w:t>
      </w:r>
      <w:r w:rsidRPr="008C0179"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salaatu</w:t>
      </w:r>
      <w:r w:rsidRPr="001364A5">
        <w:t xml:space="preserve"> </w:t>
      </w:r>
      <w:r w:rsidR="007B254E">
        <w:t>‘</w:t>
      </w:r>
      <w:r w:rsidRPr="008C0179">
        <w:t>prayer</w:t>
      </w:r>
      <w:r w:rsidR="007B254E">
        <w:t>’</w:t>
      </w:r>
      <w:r w:rsidRPr="008C0179">
        <w:t>].</w:t>
      </w:r>
    </w:p>
    <w:p w14:paraId="14D247D6" w14:textId="5E11C5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</w:t>
      </w:r>
      <w:r w:rsidRPr="005D30C6">
        <w:rPr>
          <w:rFonts w:ascii="Doulos SIL" w:hAnsi="Doulos SIL"/>
          <w:i/>
          <w:color w:val="0000FF"/>
        </w:rPr>
        <w:noBreakHyphen/>
        <w:t>bàŋgù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indef. form] circumcision (of boys)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circoncision (des garçons)</w:t>
      </w:r>
      <w:r w:rsidRPr="008C0179">
        <w:t xml:space="preserve"> [used with intr </w:t>
      </w:r>
      <w:r w:rsidRPr="005D30C6">
        <w:rPr>
          <w:rFonts w:ascii="Doulos SIL" w:hAnsi="Doulos SIL"/>
          <w:i/>
          <w:color w:val="0000FF"/>
        </w:rPr>
        <w:t>húrâ</w:t>
      </w:r>
      <w:r w:rsidRPr="008C0179">
        <w:t xml:space="preserve"> </w:t>
      </w:r>
      <w:r w:rsidR="007B254E">
        <w:t>‘</w:t>
      </w:r>
      <w:r w:rsidRPr="008C0179">
        <w:t>enter</w:t>
      </w:r>
      <w:r w:rsidR="007B254E">
        <w:t>’</w:t>
      </w:r>
      <w:r w:rsidRPr="008C0179">
        <w:t xml:space="preserve"> or tr </w:t>
      </w:r>
      <w:r w:rsidRPr="005D30C6">
        <w:rPr>
          <w:rFonts w:ascii="Doulos SIL" w:hAnsi="Doulos SIL"/>
          <w:i/>
          <w:color w:val="0000FF"/>
        </w:rPr>
        <w:t>dàm</w:t>
      </w:r>
      <w:r w:rsidRPr="008C0179">
        <w:t> </w:t>
      </w:r>
      <w:r w:rsidR="007B254E">
        <w:t>’</w:t>
      </w:r>
      <w:r w:rsidRPr="008C0179">
        <w:t>put</w:t>
      </w:r>
      <w:r w:rsidR="007B254E">
        <w:t>’</w:t>
      </w:r>
      <w:r w:rsidRPr="008C0179">
        <w:t xml:space="preserve">; contains </w:t>
      </w:r>
      <w:r w:rsidRPr="005D30C6">
        <w:rPr>
          <w:rFonts w:ascii="Doulos SIL" w:hAnsi="Doulos SIL"/>
          <w:i/>
          <w:color w:val="0000FF"/>
        </w:rPr>
        <w:t>bàŋgù</w:t>
      </w:r>
      <w:r w:rsidRPr="008C0179">
        <w:t xml:space="preserve"> 2; cf. </w:t>
      </w:r>
      <w:r w:rsidRPr="005D30C6">
        <w:rPr>
          <w:rFonts w:ascii="Doulos SIL" w:hAnsi="Doulos SIL"/>
          <w:i/>
          <w:color w:val="0000FF"/>
        </w:rPr>
        <w:t>jíŋgár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húrá sàl</w:t>
      </w:r>
      <w:r w:rsidRPr="005D30C6">
        <w:rPr>
          <w:rFonts w:ascii="Doulos SIL" w:hAnsi="Doulos SIL"/>
          <w:i/>
          <w:color w:val="0000FF"/>
        </w:rPr>
        <w:noBreakHyphen/>
        <w:t>bàŋgù</w:t>
      </w:r>
      <w:r w:rsidRPr="008C0179">
        <w:t xml:space="preserve">  enter into circumcision (=be circumcised)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entrer dans la circonsision (=ê. circoncis)</w:t>
      </w:r>
      <w:r w:rsidRPr="008C0179">
        <w:t xml:space="preserve">; 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dàm sàl</w:t>
      </w:r>
      <w:r w:rsidRPr="005D30C6">
        <w:rPr>
          <w:rFonts w:ascii="Doulos SIL" w:hAnsi="Doulos SIL"/>
          <w:i/>
          <w:color w:val="0000FF"/>
        </w:rPr>
        <w:noBreakHyphen/>
        <w:t>bàŋgù</w:t>
      </w:r>
      <w:r w:rsidRPr="008C0179">
        <w:t xml:space="preserve">  circumcise X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circoncire X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nám=ꜜ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á: dàm sàl</w:t>
      </w:r>
      <w:r w:rsidRPr="005D30C6">
        <w:rPr>
          <w:rFonts w:ascii="Doulos SIL" w:hAnsi="Doulos SIL"/>
          <w:i/>
          <w:color w:val="0000FF"/>
        </w:rPr>
        <w:noBreakHyphen/>
        <w:t>bàŋgù súbâ</w:t>
      </w:r>
      <w:r w:rsidRPr="008C0179">
        <w:t xml:space="preserve">  they</w:t>
      </w:r>
      <w:r w:rsidR="007B254E">
        <w:t>’</w:t>
      </w:r>
      <w:r w:rsidRPr="008C0179">
        <w:t xml:space="preserve">ll circumcise him tomorrow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le circonciront demain</w:t>
      </w:r>
      <w:r w:rsidRPr="008C0179">
        <w:t>.</w:t>
      </w:r>
    </w:p>
    <w:p w14:paraId="621AA7F8" w14:textId="20DF8B1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sàllàfù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borrow (money)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emprunter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argent)</w:t>
      </w:r>
      <w:r w:rsidRPr="008C0179">
        <w:t>.</w:t>
      </w:r>
    </w:p>
    <w:p w14:paraId="33AABD05" w14:textId="56305F9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sâllá:hù!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šâllá:hù!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if God wills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 Dieu le veut</w:t>
      </w:r>
      <w:r w:rsidRPr="008C0179">
        <w:t xml:space="preserve"> [&lt;Ar].</w:t>
      </w:r>
    </w:p>
    <w:p w14:paraId="3822402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sàllâm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greet formally (in Arabic)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saluer (en arabe)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slm</w:t>
      </w:r>
      <w:r w:rsidRPr="008C0179">
        <w:t>].</w:t>
      </w:r>
    </w:p>
    <w:p w14:paraId="15051CF9" w14:textId="4BE5EAD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sàlmánd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sàlmándâ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chili </w:t>
      </w:r>
      <w:r w:rsidR="00084E50">
        <w:t xml:space="preserve">pepper </w:t>
      </w:r>
      <w:r w:rsidRPr="008C0179">
        <w:t xml:space="preserve">(spice)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piment (épice)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a cultivar of </w:t>
      </w:r>
      <w:r>
        <w:rPr>
          <w:rFonts w:ascii="Garamond" w:hAnsi="Garamond"/>
          <w:i/>
        </w:rPr>
        <w:t>Capsicum annuum</w:t>
      </w:r>
      <w:r w:rsidRPr="008C0179">
        <w:t xml:space="preserve"> or </w:t>
      </w:r>
      <w:r>
        <w:rPr>
          <w:rFonts w:ascii="Garamond" w:hAnsi="Garamond"/>
          <w:i/>
        </w:rPr>
        <w:t>C. frutescens</w:t>
      </w:r>
      <w:r w:rsidRPr="008C0179">
        <w:t>, Solanaceae].</w:t>
      </w:r>
    </w:p>
    <w:p w14:paraId="0035446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sàmbà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send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envoyer</w:t>
      </w:r>
      <w:r w:rsidRPr="008C0179">
        <w:t>.</w:t>
      </w:r>
    </w:p>
    <w:p w14:paraId="168D723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take (in hand), pick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(dans la main)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sámbú</w:t>
      </w:r>
      <w:r w:rsidRPr="008C0179">
        <w:t>].</w:t>
      </w:r>
    </w:p>
    <w:p w14:paraId="4B628EA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taken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pris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sámbú</w:t>
      </w:r>
      <w:r w:rsidRPr="008C0179">
        <w:t>].</w:t>
      </w:r>
    </w:p>
    <w:p w14:paraId="1F0878FE" w14:textId="485398A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sámbú</w:t>
      </w:r>
      <w:r w:rsidRPr="008C0179">
        <w:t xml:space="preserve">  [UnspecO </w:t>
      </w:r>
      <w:r w:rsidRPr="005D30C6">
        <w:rPr>
          <w:rFonts w:ascii="Doulos SIL" w:hAnsi="Doulos SIL"/>
          <w:i/>
          <w:color w:val="0000FF"/>
        </w:rPr>
        <w:t>sàmb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 2, PotPass </w:t>
      </w:r>
      <w:r w:rsidRPr="005D30C6">
        <w:rPr>
          <w:rFonts w:ascii="Doulos SIL" w:hAnsi="Doulos SIL"/>
          <w:i/>
          <w:color w:val="0000FF"/>
        </w:rPr>
        <w:t>sámb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[tr] pick up, take (in the hand), lift; adopt (custom); record (voice); hire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prendre, lever; reprendre (coutume); enregistrer (voix); embaucher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hó:ⁿ!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zà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ʔá:dí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sámbú [àꜛ sè]</w:t>
      </w:r>
      <w:r w:rsidRPr="008C0179">
        <w:t xml:space="preserve">  take up (=swear) an oath to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lui prêter un serment</w:t>
      </w:r>
      <w:r w:rsidRPr="008C0179">
        <w:t>.</w:t>
      </w:r>
    </w:p>
    <w:p w14:paraId="231674C7" w14:textId="5FEFC9F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sàmbúŋkòl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semi-succulent bush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buisson mi-succulent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Kleinia cliffordiana</w:t>
      </w:r>
      <w:r w:rsidRPr="008C0179">
        <w:t>, Asteraceae</w:t>
      </w:r>
      <w:r w:rsidR="00C32BD6">
        <w:t xml:space="preserve"> (a local endemic, on inselbergs)</w:t>
      </w:r>
      <w:r w:rsidRPr="008C0179">
        <w:t>].</w:t>
      </w:r>
    </w:p>
    <w:p w14:paraId="2F8ABB3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sà:mbúr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room, bedroom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chambre</w:t>
      </w:r>
      <w:r w:rsidRPr="008C0179">
        <w:t xml:space="preserve"> [esp. in modern homes or hotels; &lt;Fr].</w:t>
      </w:r>
    </w:p>
    <w:p w14:paraId="783D7E1A" w14:textId="01C3BD3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sá:mê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rice dish with sauce cooked 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riz au gras</w:t>
      </w:r>
      <w:r w:rsidRPr="008C0179">
        <w:t>.</w:t>
      </w:r>
    </w:p>
    <w:p w14:paraId="6A1BAA12" w14:textId="734881C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sámpê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sámpé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pound (rice) a final time in mortar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piler (le riz) une dernière fois dans un mortier</w:t>
      </w:r>
      <w:r w:rsidRPr="008C0179"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samp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(by extension) [tr] [(boy) nudge (girl) amorously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(garçon) toucher (fille)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amoureuse</w:t>
      </w:r>
      <w:r w:rsidRPr="008C0179">
        <w:t>.</w:t>
      </w:r>
    </w:p>
    <w:p w14:paraId="425873D8" w14:textId="31A256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sámtê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sántê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recover (from illness), be feeling better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remettre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maladie), récupérer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samt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660F03F" w14:textId="79C1BB2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âⁿ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[postverbal 2Sg dative enclitic] to you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toi</w:t>
      </w:r>
      <w:r w:rsidRPr="008C0179">
        <w:t xml:space="preserve"> [cf. </w:t>
      </w:r>
      <w:r w:rsidR="009578A8">
        <w:t>dative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sê</w:t>
      </w:r>
      <w:r w:rsidRPr="008C0179">
        <w:t>].</w:t>
      </w:r>
    </w:p>
    <w:p w14:paraId="5FED855D" w14:textId="64BADBF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sáŋ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slap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gifler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sàŋ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sáŋ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sáŋ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>].</w:t>
      </w:r>
    </w:p>
    <w:p w14:paraId="362230E1" w14:textId="1F90085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sáŋ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[particle] now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maintenant</w:t>
      </w:r>
      <w:r w:rsidR="00C32BD6">
        <w:t xml:space="preserve"> [related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màsán</w:t>
      </w:r>
      <w:r w:rsidRPr="005D30C6">
        <w:rPr>
          <w:rFonts w:ascii="Doulos SIL" w:hAnsi="Doulos SIL"/>
          <w:i/>
          <w:color w:val="0000FF"/>
        </w:rPr>
        <w:noBreakHyphen/>
        <w:t>dâ</w:t>
      </w:r>
      <w:r w:rsidRPr="008C0179">
        <w:t xml:space="preserve"> </w:t>
      </w:r>
      <w:r w:rsidR="007B254E">
        <w:t>‘</w:t>
      </w:r>
      <w:r w:rsidRPr="008C0179">
        <w:t>now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>att</w:t>
      </w:r>
      <w:r w:rsidR="00C32BD6">
        <w:t>ested only in: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hál ꜜsáŋ</w:t>
      </w:r>
      <w:r w:rsidRPr="008C0179">
        <w:t xml:space="preserve">  until now, up to now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à </w:t>
      </w:r>
      <w:r w:rsidR="00C32BD6">
        <w:rPr>
          <w:rFonts w:ascii="Garamond" w:hAnsi="Garamond"/>
        </w:rPr>
        <w:t>présent</w:t>
      </w:r>
      <w:r w:rsidRPr="008C0179">
        <w:t>.</w:t>
      </w:r>
    </w:p>
    <w:p w14:paraId="58B9F76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sànà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1546E0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sànà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[particle] [see </w:t>
      </w:r>
      <w:r w:rsidRPr="005D30C6">
        <w:rPr>
          <w:rFonts w:ascii="Doulos SIL" w:hAnsi="Doulos SIL"/>
          <w:i/>
          <w:color w:val="0000FF"/>
        </w:rPr>
        <w:t>sàndà</w:t>
      </w:r>
      <w:r w:rsidRPr="008C0179">
        <w:t>].</w:t>
      </w:r>
    </w:p>
    <w:p w14:paraId="4F0DCCF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give a slap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 une gifle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sàŋ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>] [UnspecO &lt; </w:t>
      </w:r>
      <w:r w:rsidRPr="005D30C6">
        <w:rPr>
          <w:rFonts w:ascii="Doulos SIL" w:hAnsi="Doulos SIL"/>
          <w:i/>
          <w:color w:val="0000FF"/>
        </w:rPr>
        <w:t>sáŋ</w:t>
      </w:r>
      <w:r w:rsidRPr="008C0179">
        <w:t> 2].</w:t>
      </w:r>
    </w:p>
    <w:p w14:paraId="5F7C47FD" w14:textId="6B5FB2BB" w:rsidR="004E4BA0" w:rsidRPr="008C0179" w:rsidRDefault="00C32BD6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sàŋán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ꜜlá:r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</w:t>
      </w:r>
      <w:r>
        <w:t xml:space="preserve">~ </w:t>
      </w:r>
      <w:r>
        <w:rPr>
          <w:rFonts w:ascii="Doulos SIL" w:hAnsi="Doulos SIL"/>
          <w:i/>
          <w:color w:val="0000FF"/>
        </w:rPr>
        <w:t>sàŋâ</w:t>
      </w:r>
      <w:r w:rsidRPr="005D30C6">
        <w:rPr>
          <w:rFonts w:ascii="Doulos SIL" w:hAnsi="Doulos SIL"/>
          <w:i/>
          <w:color w:val="0000FF"/>
        </w:rPr>
        <w:t>n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ꜜlá:r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>
        <w:t xml:space="preserve">frozen cpd </w:t>
      </w:r>
      <w:r w:rsidR="00261FBE" w:rsidRPr="008C0179">
        <w:t>n] children</w:t>
      </w:r>
      <w:r w:rsidR="007B254E">
        <w:t>’</w:t>
      </w:r>
      <w:r w:rsidR="00261FBE" w:rsidRPr="008C0179">
        <w:t xml:space="preserve">s bird trap made of horse or donkey hairs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piège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 xml:space="preserve">oiseaux des enfants </w:t>
      </w:r>
      <w:r>
        <w:rPr>
          <w:rFonts w:ascii="Garamond" w:hAnsi="Garamond"/>
        </w:rPr>
        <w:t>construit</w:t>
      </w:r>
      <w:r w:rsidR="00261FBE">
        <w:rPr>
          <w:rFonts w:ascii="Garamond" w:hAnsi="Garamond"/>
        </w:rPr>
        <w:t xml:space="preserve"> avec des poils de cheval ou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âne</w:t>
      </w:r>
      <w:r w:rsidR="00261FBE" w:rsidRPr="008C0179">
        <w:t xml:space="preserve"> [cf. </w:t>
      </w:r>
      <w:r w:rsidR="00261FBE" w:rsidRPr="005D30C6">
        <w:rPr>
          <w:rFonts w:ascii="Doulos SIL" w:hAnsi="Doulos SIL"/>
          <w:i/>
          <w:color w:val="0000FF"/>
        </w:rPr>
        <w:t>bárdé:ŋg-ò</w:t>
      </w:r>
      <w:r>
        <w:t xml:space="preserve">, </w:t>
      </w:r>
      <w:r w:rsidRPr="008C0179">
        <w:t xml:space="preserve">verb </w:t>
      </w:r>
      <w:r w:rsidRPr="005D30C6">
        <w:rPr>
          <w:rFonts w:ascii="Doulos SIL" w:hAnsi="Doulos SIL"/>
          <w:i/>
          <w:color w:val="0000FF"/>
        </w:rPr>
        <w:t>sówê</w:t>
      </w:r>
      <w:r w:rsidR="00261FBE" w:rsidRPr="008C0179">
        <w:t>].</w:t>
      </w:r>
    </w:p>
    <w:p w14:paraId="3DE29A37" w14:textId="22742A3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yê: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sáŋkíyê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sáⁿtíyê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sán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construction site (buildings or roads)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chantier, site en construction (bâtiment, chemin)</w:t>
      </w:r>
      <w:r w:rsidRPr="008C0179">
        <w:t xml:space="preserve"> [&lt;Fr </w:t>
      </w:r>
      <w:r>
        <w:rPr>
          <w:rFonts w:ascii="Garamond" w:hAnsi="Garamond"/>
          <w:i/>
        </w:rPr>
        <w:t>chantier</w:t>
      </w:r>
      <w:r w:rsidRPr="008C0179">
        <w:t>]</w:t>
      </w:r>
      <w:r w:rsidR="00C32BD6"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[n] construction crew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équipe de constructeurs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sàn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3942F9A3" w14:textId="1F11687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sán-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ówrù</w:t>
      </w:r>
      <w:r w:rsidRPr="000023A4">
        <w:t xml:space="preserve">  </w:t>
      </w:r>
      <w:r w:rsidRPr="000023A4">
        <w:rPr>
          <w:rFonts w:ascii="Wingdings" w:hAnsi="Wingdings"/>
          <w:sz w:val="18"/>
        </w:rPr>
        <w:t></w:t>
      </w:r>
      <w:r w:rsidRPr="000023A4">
        <w:t xml:space="preserve"> [</w:t>
      </w:r>
      <w:r w:rsidR="00C32BD6">
        <w:t xml:space="preserve">cpd </w:t>
      </w:r>
      <w:r w:rsidRPr="000023A4">
        <w:t xml:space="preserve">tr] demonstrate </w:t>
      </w:r>
      <w:r w:rsidRPr="000023A4">
        <w:rPr>
          <w:rFonts w:ascii="Wingdings" w:hAnsi="Wingdings"/>
          <w:sz w:val="18"/>
        </w:rPr>
        <w:t></w:t>
      </w:r>
      <w:r w:rsidRPr="000023A4">
        <w:rPr>
          <w:rFonts w:ascii="Garamond" w:hAnsi="Garamond"/>
        </w:rPr>
        <w:t>exposer, montrer</w:t>
      </w:r>
      <w:r w:rsidRPr="000023A4">
        <w:t xml:space="preserve"> [cf.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òwrù</w:t>
      </w:r>
      <w:r w:rsidRPr="000023A4">
        <w:rPr>
          <w:i/>
        </w:rPr>
        <w:t xml:space="preserve"> </w:t>
      </w:r>
      <w:r w:rsidR="007B254E">
        <w:t>‘</w:t>
      </w:r>
      <w:r w:rsidRPr="000023A4">
        <w:t>show</w:t>
      </w:r>
      <w:r w:rsidR="007B254E">
        <w:t>’</w:t>
      </w:r>
      <w:r w:rsidRPr="000023A4">
        <w:t>].</w:t>
      </w:r>
    </w:p>
    <w:p w14:paraId="596FAAE5" w14:textId="5AD829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sàndà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sànà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[clause-initial particle] for example, 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par exemple, </w:t>
      </w:r>
      <w:r>
        <w:rPr>
          <w:rFonts w:ascii="Garamond" w:hAnsi="Garamond"/>
        </w:rPr>
        <w:sym w:font="Symbol" w:char="F0BC"/>
      </w:r>
      <w:r w:rsidRPr="008C0179">
        <w:t xml:space="preserve"> [sometimes a nontranslatable hesitation form]  </w:t>
      </w:r>
      <w:r>
        <w:rPr>
          <w:rFonts w:ascii="Wingdings" w:hAnsi="Wingdings"/>
          <w:sz w:val="18"/>
        </w:rPr>
        <w:t></w:t>
      </w:r>
      <w:r w:rsidRPr="008C0179">
        <w:t xml:space="preserve"> b) [phrase-initial particle] like (X)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 (X)</w:t>
      </w:r>
      <w:r w:rsidRPr="008C0179">
        <w:t xml:space="preserve"> [cf. </w:t>
      </w:r>
      <w:r w:rsidR="00C32BD6" w:rsidRPr="005D30C6">
        <w:rPr>
          <w:rFonts w:ascii="Doulos SIL" w:hAnsi="Doulos SIL"/>
          <w:i/>
          <w:color w:val="0000FF"/>
        </w:rPr>
        <w:t>hìmá</w:t>
      </w:r>
      <w:r w:rsidR="00C32BD6" w:rsidRPr="005D30C6">
        <w:rPr>
          <w:rFonts w:ascii="Doulos SIL" w:hAnsi="Doulos SIL"/>
          <w:i/>
          <w:color w:val="0000FF"/>
        </w:rPr>
        <w:sym w:font="Symbol" w:char="F0AD"/>
      </w:r>
      <w:r w:rsidR="00C32BD6"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nò ẁ té</w:t>
      </w:r>
      <w:r w:rsidR="00995DF2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 xml:space="preserve"> [sànà ʔây]</w:t>
      </w:r>
      <w:r w:rsidRPr="008C0179">
        <w:t xml:space="preserve">  he is like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comme moi</w:t>
      </w:r>
      <w:r w:rsidRPr="008C0179">
        <w:t>.</w:t>
      </w:r>
    </w:p>
    <w:p w14:paraId="2BFBF460" w14:textId="5944041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án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[postverbal 2Pl dative enclitic] to you-Pl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vous</w:t>
      </w:r>
      <w:r w:rsidRPr="008C0179">
        <w:t xml:space="preserve"> [cf. </w:t>
      </w:r>
      <w:r w:rsidR="009578A8">
        <w:t>dative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sê</w:t>
      </w:r>
      <w:r w:rsidRPr="008C0179">
        <w:t>].</w:t>
      </w:r>
    </w:p>
    <w:p w14:paraId="7BDAD0E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tie up (horse, donkey) in a grassy area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attacher (cheval, âne) dans un lieu herbeux</w:t>
      </w:r>
      <w:r w:rsidRPr="008C0179">
        <w:t>.</w:t>
      </w:r>
    </w:p>
    <w:p w14:paraId="148D1971" w14:textId="0C92FB1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slapped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giflé, recevoir des gifles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sáŋ</w:t>
      </w:r>
      <w:r w:rsidRPr="008C0179">
        <w:t> 2].</w:t>
      </w:r>
    </w:p>
    <w:p w14:paraId="0415D0B5" w14:textId="2EE37BE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sángê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man who supervises boys who have just been circumcised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homme chargé de surveiller les garçons circoncis</w:t>
      </w:r>
      <w:r w:rsidRPr="008C0179">
        <w:t>.</w:t>
      </w:r>
    </w:p>
    <w:p w14:paraId="53F45C4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sǽŋk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(with low front vowel; 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castrated goat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 castré</w:t>
      </w:r>
      <w:r w:rsidRPr="008C0179">
        <w:t>.</w:t>
      </w:r>
    </w:p>
    <w:p w14:paraId="60844C22" w14:textId="6CD70B8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sánné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[phrase-final particl</w:t>
      </w:r>
      <w:r w:rsidR="00000A2A">
        <w:t>e] very much, extremely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très, extrêmement</w:t>
      </w:r>
      <w:r w:rsidRPr="008C0179">
        <w:t xml:space="preserve"> [can be reduplicated] [&lt;Ful </w:t>
      </w:r>
      <w:r w:rsidRPr="00BB673A">
        <w:rPr>
          <w:rFonts w:ascii="Arial Unicode MS" w:eastAsia="Arial Unicode MS" w:hAnsi="Arial Unicode MS"/>
          <w:i/>
          <w:color w:val="008000"/>
        </w:rPr>
        <w:t>sanne</w:t>
      </w:r>
      <w:r w:rsidRPr="008C0179">
        <w:t xml:space="preserve">, cf. upriver KCh </w:t>
      </w:r>
      <w:r w:rsidRPr="00BB673A">
        <w:rPr>
          <w:rFonts w:ascii="Arial Unicode MS" w:eastAsia="Arial Unicode MS" w:hAnsi="Arial Unicode MS"/>
          <w:i/>
          <w:color w:val="008000"/>
        </w:rPr>
        <w:t>sanni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zá:rí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hál à: bá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hál màn tù móssó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sáttê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="00000A2A">
        <w:rPr>
          <w:rFonts w:ascii="Doulos SIL" w:hAnsi="Doulos SIL"/>
          <w:i/>
          <w:color w:val="0000FF"/>
        </w:rPr>
        <w:t>gá</w:t>
      </w:r>
      <w:r w:rsidRPr="005D30C6">
        <w:rPr>
          <w:rFonts w:ascii="Doulos SIL" w:hAnsi="Doulos SIL"/>
          <w:i/>
          <w:color w:val="0000FF"/>
        </w:rPr>
        <w:t xml:space="preserve">:bì </w:t>
      </w:r>
      <w:r w:rsidR="00000A2A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lá:l</w:t>
      </w:r>
      <w:r w:rsidRPr="005D30C6">
        <w:rPr>
          <w:rFonts w:ascii="Doulos SIL" w:hAnsi="Doulos SIL"/>
          <w:i/>
          <w:color w:val="0000FF"/>
        </w:rPr>
        <w:noBreakHyphen/>
        <w:t>ò sánné</w:t>
      </w:r>
      <w:r w:rsidRPr="005D30C6">
        <w:rPr>
          <w:rFonts w:ascii="Doulos SIL" w:hAnsi="Doulos SIL"/>
          <w:i/>
          <w:color w:val="0000FF"/>
        </w:rPr>
        <w:noBreakHyphen/>
        <w:t>sánné</w:t>
      </w:r>
      <w:r w:rsidRPr="008C0179">
        <w:t xml:space="preserve">  pure brute force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pure force brutale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hál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sánné</w:t>
      </w:r>
      <w:r w:rsidRPr="008C0179">
        <w:t xml:space="preserve">  (= </w:t>
      </w:r>
      <w:r w:rsidRPr="005D30C6">
        <w:rPr>
          <w:rFonts w:ascii="Doulos SIL" w:hAnsi="Doulos SIL"/>
          <w:i/>
          <w:color w:val="0000FF"/>
        </w:rPr>
        <w:t>sánné</w:t>
      </w:r>
      <w:r w:rsidRPr="008C0179">
        <w:t>).</w:t>
      </w:r>
    </w:p>
    <w:p w14:paraId="4E698D5E" w14:textId="22B0B1C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1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sànà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needle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aiguille (à coudre)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sáná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sá:ná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sànà</w:t>
      </w:r>
      <w:r w:rsidRPr="008C0179">
        <w:t>].</w:t>
      </w:r>
    </w:p>
    <w:p w14:paraId="426120E5" w14:textId="3F86092D" w:rsidR="004E4BA0" w:rsidRPr="008C0179" w:rsidRDefault="00261FBE" w:rsidP="008319BA">
      <w:pPr>
        <w:tabs>
          <w:tab w:val="clear" w:pos="992"/>
        </w:tabs>
        <w:spacing w:line="320" w:lineRule="exact"/>
      </w:pPr>
      <w:r w:rsidRPr="005D30C6">
        <w:rPr>
          <w:rFonts w:ascii="Doulos SIL" w:hAnsi="Doulos SIL"/>
          <w:i/>
          <w:color w:val="0000FF"/>
        </w:rPr>
        <w:t>sàn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2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usually in Pl form: </w:t>
      </w:r>
      <w:r w:rsidRPr="005D30C6">
        <w:rPr>
          <w:rFonts w:ascii="Doulos SIL" w:hAnsi="Doulos SIL"/>
          <w:i/>
          <w:color w:val="0000FF"/>
        </w:rPr>
        <w:t>sàn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boy who has recently been circumcised (until he is healed)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garçon qui vient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circoncis (jusqu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est guéri)</w:t>
      </w:r>
      <w:r w:rsidRPr="008C0179">
        <w:t>.</w:t>
      </w:r>
    </w:p>
    <w:p w14:paraId="2337D18D" w14:textId="38449BB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sàntá:r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advanced koranic student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étudiant coranique avancé</w:t>
      </w:r>
      <w:r w:rsidR="00000A2A">
        <w:t xml:space="preserve"> [more advanced than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gárí:b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F6ED85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sántê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sámtê</w:t>
      </w:r>
      <w:r w:rsidRPr="008C0179">
        <w:t>].</w:t>
      </w:r>
    </w:p>
    <w:p w14:paraId="4A6DDAA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[see </w:t>
      </w:r>
      <w:r w:rsidRPr="005D30C6">
        <w:rPr>
          <w:rFonts w:ascii="Doulos SIL" w:hAnsi="Doulos SIL"/>
          <w:i/>
          <w:color w:val="0000FF"/>
        </w:rPr>
        <w:t>sáŋ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7369B465" w14:textId="50C15F1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sápkí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sákkí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recite </w:t>
      </w:r>
      <w:r w:rsidR="00000A2A">
        <w:t>(</w:t>
      </w:r>
      <w:r w:rsidRPr="008C0179">
        <w:t>chants</w:t>
      </w:r>
      <w:r w:rsidR="00000A2A">
        <w:t>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réciter </w:t>
      </w:r>
      <w:r w:rsidR="00000A2A">
        <w:rPr>
          <w:rFonts w:ascii="Garamond" w:hAnsi="Garamond"/>
        </w:rPr>
        <w:t>(</w:t>
      </w:r>
      <w:r>
        <w:rPr>
          <w:rFonts w:ascii="Garamond" w:hAnsi="Garamond"/>
        </w:rPr>
        <w:t>des incantations</w:t>
      </w:r>
      <w:r w:rsidR="00000A2A">
        <w:rPr>
          <w:rFonts w:ascii="Garamond" w:hAnsi="Garamond"/>
        </w:rPr>
        <w:t>)</w:t>
      </w:r>
      <w:r w:rsidRPr="008C0179">
        <w:t>.</w:t>
      </w:r>
    </w:p>
    <w:p w14:paraId="393A795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sárâ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charity, alms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aumône, sacrifice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ṣdq</w:t>
      </w:r>
      <w:r w:rsidRPr="008C0179"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sarga</w:t>
      </w:r>
      <w:r w:rsidRPr="008C0179">
        <w:t>].</w:t>
      </w:r>
    </w:p>
    <w:p w14:paraId="134D886D" w14:textId="6D12E53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sà:râ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a) [tr] sort </w:t>
      </w:r>
      <w:r w:rsidR="007040F9">
        <w:t>(e.g. peanuts,</w:t>
      </w:r>
      <w:r w:rsidRPr="008C0179">
        <w:t xml:space="preserve"> used clothing) into small bunches for retail sale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7040F9">
        <w:rPr>
          <w:rFonts w:ascii="Garamond" w:hAnsi="Garamond"/>
        </w:rPr>
        <w:t>disposer (arachides,</w:t>
      </w:r>
      <w:r>
        <w:rPr>
          <w:rFonts w:ascii="Garamond" w:hAnsi="Garamond"/>
        </w:rPr>
        <w:t xml:space="preserve"> habits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occasion, etc.) en petits tas à vendre au détail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gú </w:t>
      </w:r>
      <w:r w:rsidR="00000A2A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dárb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sá:ꜜrá [héb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="00000A2A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gâ]</w:t>
      </w:r>
      <w:r w:rsidRPr="008C0179">
        <w:t xml:space="preserve">  they pile up clothing (for sale) in the market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entassent les habits au marché (pour les vendre)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make little bunches (for retail sale)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 petits tas (à vendre au détail)</w:t>
      </w:r>
      <w:r w:rsidRPr="008C0179">
        <w:t xml:space="preserve"> [object unspecified]  </w:t>
      </w:r>
      <w:r>
        <w:rPr>
          <w:rFonts w:ascii="Wingdings" w:hAnsi="Wingdings"/>
          <w:sz w:val="18"/>
        </w:rPr>
        <w:t></w:t>
      </w:r>
      <w:r w:rsidRPr="008C0179">
        <w:t xml:space="preserve"> c) [intr] (e.g. peanuts) be sorted into small clumps for sale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(arachides etc.) ê. mis en petits tas à vendre</w:t>
      </w:r>
      <w:r w:rsidRPr="008C0179">
        <w:t xml:space="preserve"> [no tone shift].</w:t>
      </w:r>
    </w:p>
    <w:p w14:paraId="20776935" w14:textId="652B87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sá:r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t>sá:râ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small bunch for sale (e.g. of peanuts)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tas à vendre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arachides etc.)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sà:râ</w:t>
      </w:r>
      <w:r w:rsidRPr="008C0179">
        <w:t xml:space="preserve"> 1a; TSK </w:t>
      </w:r>
      <w:r w:rsidRPr="00BB673A">
        <w:rPr>
          <w:rFonts w:ascii="Arial Unicode MS" w:eastAsia="Arial Unicode MS" w:hAnsi="Arial Unicode MS"/>
          <w:i/>
          <w:color w:val="008000"/>
        </w:rPr>
        <w:t>sárà</w:t>
      </w:r>
      <w:r w:rsidRPr="008C0179">
        <w:t>].</w:t>
      </w:r>
    </w:p>
    <w:p w14:paraId="200BE528" w14:textId="1C7D30E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sá:râ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parent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parent (mère, père)</w:t>
      </w:r>
      <w:r w:rsidRPr="008C0179">
        <w:t xml:space="preserve"> [&lt;Ful].</w:t>
      </w:r>
    </w:p>
    <w:p w14:paraId="0362ED47" w14:textId="4FA5D76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sà:râŋ</w:t>
      </w:r>
      <w:r w:rsidRPr="005D30C6">
        <w:rPr>
          <w:rFonts w:ascii="Doulos SIL" w:hAnsi="Doulos SIL"/>
          <w:i/>
          <w:color w:val="0000FF"/>
        </w:rPr>
        <w:noBreakHyphen/>
        <w:t>[kó:g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sà:râŋ</w:t>
      </w:r>
      <w:r w:rsidRPr="005D30C6">
        <w:rPr>
          <w:rFonts w:ascii="Doulos SIL" w:hAnsi="Doulos SIL"/>
          <w:i/>
          <w:color w:val="0000FF"/>
        </w:rPr>
        <w:noBreakHyphen/>
        <w:t>[kó:k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BB673A">
        <w:t xml:space="preserve">cpd </w:t>
      </w:r>
      <w:r w:rsidRPr="008C0179">
        <w:t xml:space="preserve">n] tall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 dressée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Rogeria adenophylla</w:t>
      </w:r>
      <w:r w:rsidRPr="008C0179">
        <w:t>, Pedaliaceae]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yá:g</w:t>
      </w:r>
      <w:r w:rsidRPr="005D30C6">
        <w:rPr>
          <w:rFonts w:ascii="Doulos SIL" w:hAnsi="Doulos SIL"/>
          <w:i/>
          <w:color w:val="0000FF"/>
        </w:rPr>
        <w:noBreakHyphen/>
        <w:t>ꜜô</w:t>
      </w:r>
      <w:r w:rsidRPr="006A53FB">
        <w:t>].</w:t>
      </w:r>
    </w:p>
    <w:p w14:paraId="053563A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 </w:t>
      </w:r>
      <w:r w:rsidRPr="005D30C6">
        <w:rPr>
          <w:rFonts w:ascii="Doulos SIL" w:hAnsi="Doulos SIL"/>
          <w:i/>
          <w:color w:val="0000FF"/>
        </w:rPr>
        <w:t>sár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6C3DEE7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 </w:t>
      </w: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1,2].</w:t>
      </w:r>
    </w:p>
    <w:p w14:paraId="1EF2266C" w14:textId="493B506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 </w:t>
      </w:r>
      <w:r w:rsidRPr="005D30C6">
        <w:rPr>
          <w:rFonts w:ascii="Doulos SIL" w:hAnsi="Doulos SIL"/>
          <w:i/>
          <w:color w:val="0000FF"/>
        </w:rPr>
        <w:t>sá:r</w:t>
      </w:r>
      <w:r w:rsidR="007040F9">
        <w:rPr>
          <w:rFonts w:ascii="Doulos SIL" w:hAnsi="Doulos SIL"/>
          <w:i/>
          <w:color w:val="0000FF"/>
        </w:rPr>
        <w:t>-à:</w:t>
      </w:r>
      <w:r w:rsidRPr="008C0179">
        <w:t>].</w:t>
      </w:r>
    </w:p>
    <w:p w14:paraId="4AB8B2F5" w14:textId="611AF0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 </w:t>
      </w:r>
      <w:r w:rsidRPr="005D30C6">
        <w:rPr>
          <w:rFonts w:ascii="Doulos SIL" w:hAnsi="Doulos SIL"/>
          <w:i/>
          <w:color w:val="0000FF"/>
        </w:rPr>
        <w:t>sà:r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AB643E9" w14:textId="2267588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make jump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sauter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sárú</w:t>
      </w:r>
      <w:r w:rsidRPr="008C0179">
        <w:t xml:space="preserve"> 1]  </w:t>
      </w:r>
      <w:r>
        <w:rPr>
          <w:rFonts w:ascii="Wingdings" w:hAnsi="Wingdings"/>
          <w:sz w:val="18"/>
        </w:rPr>
        <w:t></w:t>
      </w:r>
      <w:r w:rsidRPr="008C0179">
        <w:t xml:space="preserve"> b) [tr] toss (bricks) up in air (to sb who on a wall or roof)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jeter légèrement (briques) en haut (à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est sur un mur ou un toit)</w:t>
      </w:r>
      <w:r w:rsidRPr="008C0179">
        <w:t>.</w:t>
      </w:r>
    </w:p>
    <w:p w14:paraId="2D58127E" w14:textId="2ECBF24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[sárí</w:t>
      </w:r>
      <w:r w:rsidRPr="005D30C6">
        <w:rPr>
          <w:rFonts w:ascii="Doulos SIL" w:hAnsi="Doulos SIL"/>
          <w:i/>
          <w:color w:val="0000FF"/>
        </w:rPr>
        <w:noBreakHyphen/>
        <w:t>bòn]</w:t>
      </w:r>
      <w:r w:rsidRPr="005D30C6">
        <w:rPr>
          <w:rFonts w:ascii="Doulos SIL" w:hAnsi="Doulos SIL"/>
          <w:i/>
          <w:color w:val="0000FF"/>
        </w:rPr>
        <w:noBreakHyphen/>
      </w:r>
      <w:r w:rsidR="007040F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7040F9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shrub with edible berries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arbuste à petits fruits comestibles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Grewia flavescens</w:t>
      </w:r>
      <w:r w:rsidRPr="002C7CD0">
        <w:t xml:space="preserve">, </w:t>
      </w:r>
      <w:r w:rsidR="004B3A0C">
        <w:t>Malvaceae</w:t>
      </w:r>
      <w:r w:rsidRPr="002C7CD0">
        <w:t>]</w:t>
      </w:r>
      <w:r w:rsidRPr="008C0179">
        <w:t xml:space="preserve"> [dubiously decomposible as cpd: cf. </w:t>
      </w: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2, postposition </w:t>
      </w:r>
      <w:r w:rsidRPr="005D30C6">
        <w:rPr>
          <w:rFonts w:ascii="Doulos SIL" w:hAnsi="Doulos SIL"/>
          <w:i/>
          <w:color w:val="0000FF"/>
        </w:rPr>
        <w:t>bòŋ</w:t>
      </w:r>
      <w:r w:rsidRPr="008C0179">
        <w:t xml:space="preserve"> </w:t>
      </w:r>
      <w:r w:rsidR="007B254E">
        <w:t>‘</w:t>
      </w:r>
      <w:r w:rsidRPr="008C0179">
        <w:t>on</w:t>
      </w:r>
      <w:r w:rsidR="007B254E">
        <w:t>’</w:t>
      </w:r>
      <w:r w:rsidRPr="008C0179">
        <w:t xml:space="preserve">, and </w:t>
      </w:r>
      <w:r w:rsidRPr="005D30C6">
        <w:rPr>
          <w:rFonts w:ascii="Doulos SIL" w:hAnsi="Doulos SIL"/>
          <w:i/>
          <w:color w:val="0000FF"/>
        </w:rPr>
        <w:t>tòŋg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6CA453D" w14:textId="038920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sàrìyâ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sàryâ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(judge) adjudge, </w:t>
      </w:r>
      <w:r w:rsidR="007040F9">
        <w:t xml:space="preserve">decide, </w:t>
      </w:r>
      <w:r w:rsidRPr="008C0179">
        <w:t xml:space="preserve">pass judgement on (case)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(magistrat, juge) juger (un cas)</w:t>
      </w:r>
      <w:r w:rsidRPr="008C0179">
        <w:t>.</w:t>
      </w:r>
    </w:p>
    <w:p w14:paraId="38CF0A5B" w14:textId="1061B9A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sàríyâ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sàryâ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sàríy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sáry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) [&lt;Ar √</w:t>
      </w:r>
      <w:r w:rsidRPr="00BB673A">
        <w:rPr>
          <w:rFonts w:ascii="Arial Unicode MS" w:eastAsia="Arial Unicode MS" w:hAnsi="Arial Unicode MS"/>
          <w:color w:val="008000"/>
        </w:rPr>
        <w:t>šrʕ</w:t>
      </w:r>
      <w:r w:rsidRPr="008C0179">
        <w:t xml:space="preserve">] </w:t>
      </w:r>
      <w:r>
        <w:rPr>
          <w:rFonts w:ascii="Wingdings" w:hAnsi="Wingdings"/>
          <w:sz w:val="18"/>
        </w:rPr>
        <w:t></w:t>
      </w:r>
      <w:r w:rsidRPr="008C0179">
        <w:t xml:space="preserve"> [n] judgement, ruling (of a court)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jugement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tribunal)</w:t>
      </w:r>
      <w:r w:rsidRPr="00590ABD">
        <w:t xml:space="preserve"> - </w:t>
      </w:r>
      <w:r w:rsidRPr="008C0179">
        <w:t>phrases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sàríy-à: té: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sàríy</w:t>
      </w:r>
      <w:r w:rsidRPr="005D30C6">
        <w:rPr>
          <w:rFonts w:ascii="Doulos SIL" w:hAnsi="Doulos SIL"/>
          <w:i/>
          <w:color w:val="0000FF"/>
        </w:rPr>
        <w:noBreakHyphen/>
        <w:t>à: dúmbú</w:t>
      </w:r>
      <w:r w:rsidRPr="008C0179">
        <w:t xml:space="preserve">  pass judgement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rendre un jugement</w:t>
      </w:r>
      <w:r w:rsidRPr="008C0179">
        <w:t xml:space="preserve"> [Agentive </w:t>
      </w:r>
      <w:r w:rsidRPr="005D30C6">
        <w:rPr>
          <w:rFonts w:ascii="Doulos SIL" w:hAnsi="Doulos SIL"/>
          <w:i/>
          <w:color w:val="0000FF"/>
        </w:rPr>
        <w:t>sàrìyà</w:t>
      </w:r>
      <w:r w:rsidRPr="005D30C6">
        <w:rPr>
          <w:rFonts w:ascii="Doulos SIL" w:hAnsi="Doulos SIL"/>
          <w:i/>
          <w:color w:val="0000FF"/>
        </w:rPr>
        <w:noBreak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79CD0CB0" w14:textId="6B55FB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sàrìyà</w:t>
      </w:r>
      <w:r w:rsidRPr="005D30C6">
        <w:rPr>
          <w:rFonts w:ascii="Doulos SIL" w:hAnsi="Doulos SIL"/>
          <w:i/>
          <w:color w:val="0000FF"/>
        </w:rPr>
        <w:noBreak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sàrìyà</w:t>
      </w:r>
      <w:r w:rsidRPr="005D30C6">
        <w:rPr>
          <w:rFonts w:ascii="Doulos SIL" w:hAnsi="Doulos SIL"/>
          <w:i/>
          <w:color w:val="0000FF"/>
        </w:rPr>
        <w:noBreak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BB673A">
        <w:t>cpd</w:t>
      </w:r>
      <w:r w:rsidR="001A4E5F">
        <w:t xml:space="preserve"> agentive</w:t>
      </w:r>
      <w:r w:rsidR="00BB673A">
        <w:t xml:space="preserve"> </w:t>
      </w:r>
      <w:r w:rsidRPr="008C0179">
        <w:t xml:space="preserve">n] judge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magistrat</w:t>
      </w:r>
      <w:r w:rsidRPr="008C0179">
        <w:t xml:space="preserve"> [Agentive with 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>].</w:t>
      </w:r>
    </w:p>
    <w:p w14:paraId="4A6CAEA7" w14:textId="794D9F1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leather whip or strap (e.g. for slapping horse); flexible branch (used as whip)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fouet ou cravache en cuir (pour chicoter un cheval etc.); branche pliante (utilisée comme fouet)</w:t>
      </w:r>
      <w:r w:rsidRPr="008C0179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sèrì</w:t>
      </w:r>
      <w:r w:rsidRPr="008C0179">
        <w:t xml:space="preserve">, cf. perhaps Za </w:t>
      </w:r>
      <w:r w:rsidRPr="00BB673A">
        <w:rPr>
          <w:rFonts w:ascii="Arial Unicode MS" w:eastAsia="Arial Unicode MS" w:hAnsi="Arial Unicode MS"/>
          <w:i/>
          <w:color w:val="008000"/>
        </w:rPr>
        <w:t>sárì</w:t>
      </w:r>
      <w:r w:rsidRPr="008C0179">
        <w:t xml:space="preserve"> </w:t>
      </w:r>
      <w:r w:rsidR="007B254E">
        <w:rPr>
          <w:rFonts w:ascii="Garamond" w:hAnsi="Garamond"/>
        </w:rPr>
        <w:t>‘</w:t>
      </w:r>
      <w:r>
        <w:rPr>
          <w:rFonts w:ascii="Garamond" w:hAnsi="Garamond"/>
        </w:rPr>
        <w:t>baguette de bois, branchage, brindille de bois</w:t>
      </w:r>
      <w:r w:rsidR="007B254E">
        <w:rPr>
          <w:rFonts w:ascii="Garamond" w:hAnsi="Garamond"/>
        </w:rPr>
        <w:t>’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[sàr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>.</w:t>
      </w:r>
    </w:p>
    <w:p w14:paraId="46751A1A" w14:textId="1D7329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Grewia villosa</w:t>
      </w:r>
      <w:r w:rsidRPr="008C0179">
        <w:t xml:space="preserve">, </w:t>
      </w:r>
      <w:r w:rsidR="004B3A0C">
        <w:t>Malvaceae</w:t>
      </w:r>
      <w:r w:rsidRPr="008C0179">
        <w:t xml:space="preserve"> (red berries, large leathery leaves)]</w:t>
      </w:r>
      <w:r w:rsidRPr="00590ABD">
        <w:t xml:space="preserve"> - </w:t>
      </w:r>
      <w:r w:rsidRPr="008C0179">
        <w:t xml:space="preserve">entire tree: </w:t>
      </w:r>
      <w:r w:rsidRPr="005D30C6">
        <w:rPr>
          <w:rFonts w:ascii="Doulos SIL" w:hAnsi="Doulos SIL"/>
          <w:i/>
          <w:color w:val="0000FF"/>
        </w:rPr>
        <w:t>sàr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2C3CD0">
        <w:t xml:space="preserve"> -</w:t>
      </w:r>
      <w:r w:rsidRPr="00590ABD">
        <w:t xml:space="preserve"> </w:t>
      </w:r>
      <w:r w:rsidRPr="008C0179">
        <w:t xml:space="preserve">possible cpd: </w:t>
      </w:r>
      <w:r w:rsidRPr="005D30C6">
        <w:rPr>
          <w:rFonts w:ascii="Doulos SIL" w:hAnsi="Doulos SIL"/>
          <w:i/>
          <w:color w:val="0000FF"/>
        </w:rPr>
        <w:t>[sárí</w:t>
      </w:r>
      <w:r w:rsidRPr="005D30C6">
        <w:rPr>
          <w:rFonts w:ascii="Doulos SIL" w:hAnsi="Doulos SIL"/>
          <w:i/>
          <w:color w:val="0000FF"/>
        </w:rPr>
        <w:noBreakHyphen/>
        <w:t>bòn]</w:t>
      </w:r>
      <w:r w:rsidRPr="005D30C6">
        <w:rPr>
          <w:rFonts w:ascii="Doulos SIL" w:hAnsi="Doulos SIL"/>
          <w:i/>
          <w:color w:val="0000FF"/>
        </w:rPr>
        <w:noBreakHyphen/>
        <w:t>[tóŋg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>.</w:t>
      </w:r>
    </w:p>
    <w:p w14:paraId="157744B2" w14:textId="620088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-sár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final, related to </w:t>
      </w:r>
      <w:r w:rsidRPr="005D30C6">
        <w:rPr>
          <w:rFonts w:ascii="Doulos SIL" w:hAnsi="Doulos SIL"/>
          <w:i/>
          <w:color w:val="0000FF"/>
        </w:rPr>
        <w:t>sárú</w:t>
      </w:r>
      <w:r w:rsidRPr="008C0179">
        <w:t xml:space="preserve"> </w:t>
      </w:r>
      <w:r w:rsidR="007B254E">
        <w:t>‘</w:t>
      </w:r>
      <w:r w:rsidRPr="008C0179">
        <w:t>jump</w:t>
      </w:r>
      <w:r w:rsidR="007B254E">
        <w:t>’</w:t>
      </w:r>
      <w:r w:rsidRPr="008C0179">
        <w:t xml:space="preserve">, see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  <w:t>[sár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>].</w:t>
      </w:r>
    </w:p>
    <w:p w14:paraId="1B930DB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 or </w:t>
      </w:r>
      <w:r w:rsidRPr="005D30C6">
        <w:rPr>
          <w:rFonts w:ascii="Doulos SIL" w:hAnsi="Doulos SIL"/>
          <w:i/>
          <w:color w:val="0000FF"/>
        </w:rPr>
        <w:t>sà:rêy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grave, tomb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tombeau</w:t>
      </w:r>
      <w:r w:rsidRPr="008C0179">
        <w:t xml:space="preserve"> [DefPl </w:t>
      </w:r>
      <w:r w:rsidRPr="005D30C6">
        <w:rPr>
          <w:rFonts w:ascii="Doulos SIL" w:hAnsi="Doulos SIL"/>
          <w:i/>
          <w:color w:val="0000FF"/>
        </w:rPr>
        <w:t>sà:r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means cemetery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cimitière</w:t>
      </w:r>
      <w:r w:rsidRPr="008C0179">
        <w:t>]</w:t>
      </w:r>
      <w:r w:rsidRPr="00590ABD">
        <w:t xml:space="preserve"> - </w:t>
      </w:r>
      <w:r w:rsidRPr="008C0179">
        <w:t xml:space="preserve">loose cpd: </w:t>
      </w:r>
      <w:r w:rsidRPr="005D30C6">
        <w:rPr>
          <w:rFonts w:ascii="Doulos SIL" w:hAnsi="Doulos SIL"/>
          <w:i/>
          <w:color w:val="0000FF"/>
        </w:rPr>
        <w:t>sà:r</w:t>
      </w:r>
      <w:r w:rsidRPr="005D30C6">
        <w:rPr>
          <w:rFonts w:ascii="Doulos SIL" w:hAnsi="Doulos SIL"/>
          <w:i/>
          <w:color w:val="0000FF"/>
        </w:rPr>
        <w:noBreakHyphen/>
        <w:t>èy dúw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cemetery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cimitière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1]; see also under </w:t>
      </w:r>
      <w:r w:rsidRPr="005D30C6">
        <w:rPr>
          <w:rFonts w:ascii="Doulos SIL" w:hAnsi="Doulos SIL"/>
          <w:i/>
          <w:color w:val="0000FF"/>
        </w:rPr>
        <w:t>ʔàrgùlémm</w:t>
      </w:r>
      <w:r w:rsidRPr="00DC2B8D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ò</w:t>
      </w:r>
      <w:r w:rsidRPr="008C0179">
        <w:t>.</w:t>
      </w:r>
    </w:p>
    <w:p w14:paraId="738145DF" w14:textId="22A4BAB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sártî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sárt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allotted length of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délai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šrṭ</w:t>
      </w:r>
      <w:r w:rsidRPr="008C0179">
        <w:t xml:space="preserve">, cf. Ful </w:t>
      </w:r>
      <w:r w:rsidRPr="00353DAC">
        <w:rPr>
          <w:rFonts w:ascii="Doulos SIL" w:hAnsi="Doulos SIL"/>
          <w:i/>
          <w:color w:val="008000"/>
        </w:rPr>
        <w:t>sarɗi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sártí ꜜdúmbú</w:t>
      </w:r>
      <w:r w:rsidRPr="008C0179">
        <w:t xml:space="preserve">  fix a </w:t>
      </w:r>
      <w:r w:rsidR="00353DAC">
        <w:t>time limit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établir un délai</w:t>
      </w:r>
      <w:r w:rsidRPr="008C0179">
        <w:t>.</w:t>
      </w:r>
    </w:p>
    <w:p w14:paraId="41625E8B" w14:textId="75AD3AF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sártî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353DAC">
        <w:t xml:space="preserve">a) </w:t>
      </w:r>
      <w:r w:rsidRPr="008C0179">
        <w:t xml:space="preserve">[tr] impose a deadline or time limit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imposer un délai ou limite de temps</w:t>
      </w:r>
      <w:r w:rsidR="00761DDA">
        <w:rPr>
          <w:rFonts w:ascii="Garamond" w:hAnsi="Garamond"/>
        </w:rPr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353DAC">
        <w:t xml:space="preserve">b) </w:t>
      </w:r>
      <w:r w:rsidRPr="008C0179">
        <w:t xml:space="preserve">[intr] (date) be fixed, scheduled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(date) ê. fixée</w:t>
      </w:r>
      <w:r w:rsidRPr="008C0179">
        <w:t>.</w:t>
      </w:r>
    </w:p>
    <w:p w14:paraId="75D1CEF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sárú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jump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sauter, bondir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sár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0CFCC23B" w14:textId="4239E103" w:rsidR="004E4BA0" w:rsidRDefault="00353DAC" w:rsidP="008319BA">
      <w:pPr>
        <w:tabs>
          <w:tab w:val="clear" w:pos="992"/>
        </w:tabs>
        <w:spacing w:line="320" w:lineRule="exact"/>
        <w:ind w:left="567" w:hanging="567"/>
        <w:rPr>
          <w:rFonts w:ascii="Wingdings" w:hAnsi="Wingdings"/>
          <w:sz w:val="18"/>
        </w:rPr>
      </w:pPr>
      <w:r>
        <w:rPr>
          <w:rFonts w:ascii="Doulos SIL" w:hAnsi="Doulos SIL"/>
          <w:i/>
          <w:color w:val="0000FF"/>
        </w:rPr>
        <w:t>sà</w:t>
      </w:r>
      <w:r w:rsidR="00261FBE" w:rsidRPr="005D30C6">
        <w:rPr>
          <w:rFonts w:ascii="Doulos SIL" w:hAnsi="Doulos SIL"/>
          <w:i/>
          <w:color w:val="0000FF"/>
        </w:rPr>
        <w:t>ryâ</w:t>
      </w:r>
      <w:r w:rsidR="00261FBE" w:rsidRPr="002C3CD0">
        <w:t xml:space="preserve"> 1</w:t>
      </w:r>
      <w:r w:rsidR="00261FBE" w:rsidRPr="008C0179">
        <w:t xml:space="preserve">a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[tr] [see </w:t>
      </w:r>
      <w:r w:rsidR="00261FBE" w:rsidRPr="005D30C6">
        <w:rPr>
          <w:rFonts w:ascii="Doulos SIL" w:hAnsi="Doulos SIL"/>
          <w:i/>
          <w:color w:val="0000FF"/>
        </w:rPr>
        <w:t>sàríyâ</w:t>
      </w:r>
      <w:r w:rsidR="00261FBE" w:rsidRPr="008C0179">
        <w:t> 1a].</w:t>
      </w:r>
    </w:p>
    <w:p w14:paraId="57B3FA6B" w14:textId="6C7FF525" w:rsidR="004E4BA0" w:rsidRPr="008C0179" w:rsidRDefault="00353DAC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sà</w:t>
      </w:r>
      <w:r w:rsidR="00261FBE" w:rsidRPr="005D30C6">
        <w:rPr>
          <w:rFonts w:ascii="Doulos SIL" w:hAnsi="Doulos SIL"/>
          <w:i/>
          <w:color w:val="0000FF"/>
        </w:rPr>
        <w:t>ryâ</w:t>
      </w:r>
      <w:r w:rsidR="00261FBE" w:rsidRPr="002C3CD0">
        <w:t xml:space="preserve"> 1</w:t>
      </w:r>
      <w:r w:rsidR="00261FBE" w:rsidRPr="008C0179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sàríyâ</w:t>
      </w:r>
      <w:r w:rsidR="00261FBE" w:rsidRPr="008C0179">
        <w:t> 1b].</w:t>
      </w:r>
    </w:p>
    <w:p w14:paraId="2E9AC26C" w14:textId="058364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sàryà</w:t>
      </w:r>
      <w:r w:rsidRPr="005D30C6">
        <w:rPr>
          <w:rFonts w:ascii="Doulos SIL" w:hAnsi="Doulos SIL"/>
          <w:i/>
          <w:color w:val="0000FF"/>
        </w:rPr>
        <w:noBreak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 xml:space="preserve">cpd n] [see </w:t>
      </w:r>
      <w:r w:rsidRPr="005D30C6">
        <w:rPr>
          <w:rFonts w:ascii="Doulos SIL" w:hAnsi="Doulos SIL"/>
          <w:i/>
          <w:color w:val="0000FF"/>
        </w:rPr>
        <w:t>sàrìyà</w:t>
      </w:r>
      <w:r w:rsidRPr="005D30C6">
        <w:rPr>
          <w:rFonts w:ascii="Doulos SIL" w:hAnsi="Doulos SIL"/>
          <w:i/>
          <w:color w:val="0000FF"/>
        </w:rPr>
        <w:noBreakHyphen/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218420" w14:textId="363624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sá:sâ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white-billed </w:t>
      </w:r>
      <w:r w:rsidRPr="000023A4">
        <w:t xml:space="preserve">buffalo-weaver (noisy black bird) </w:t>
      </w:r>
      <w:r w:rsidRPr="000023A4"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alecto à bec blanc (oiseau noir bruyant)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Bubalornis albirostris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sá:sá</w:t>
      </w:r>
      <w:r w:rsidRPr="008C0179">
        <w:t>].</w:t>
      </w:r>
    </w:p>
    <w:p w14:paraId="5AD67FC3" w14:textId="3A61FF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sá-sáb-éyndí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(sth) level or equal, smooth the rough edges of (edge or surface of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niveller, égaliser (le côté ou la surface 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="00564C07">
        <w:t xml:space="preserve"> [</w:t>
      </w:r>
      <w:r w:rsidR="00564C07" w:rsidRPr="008C0179">
        <w:t>&lt; </w:t>
      </w:r>
      <w:r w:rsidR="00564C07" w:rsidRPr="005D30C6">
        <w:rPr>
          <w:rFonts w:ascii="Doulos SIL" w:hAnsi="Doulos SIL"/>
          <w:i/>
          <w:color w:val="0000FF"/>
        </w:rPr>
        <w:t>sáwâ</w:t>
      </w:r>
      <w:r w:rsidR="00564C07">
        <w:t> ]</w:t>
      </w:r>
      <w:r w:rsidRPr="008C0179">
        <w:t>.</w:t>
      </w:r>
    </w:p>
    <w:p w14:paraId="71F04843" w14:textId="6CCA85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</w:t>
      </w:r>
      <w:r w:rsidRPr="005D30C6">
        <w:rPr>
          <w:rFonts w:ascii="Doulos SIL" w:hAnsi="Doulos SIL"/>
          <w:i/>
          <w:color w:val="0000FF"/>
        </w:rPr>
        <w:noBreakHyphen/>
        <w:t>sàw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comparable, corresponding, equivalent, complementary; appropriate, normal (e.g. amount)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complémentaire, équivalent, comparable; approprié, mesuré, (quantité) normale</w:t>
      </w:r>
      <w:r w:rsidRPr="008C0179">
        <w:t xml:space="preserve"> [reduplicated Partpl &lt; </w:t>
      </w:r>
      <w:r w:rsidRPr="005D30C6">
        <w:rPr>
          <w:rFonts w:ascii="Doulos SIL" w:hAnsi="Doulos SIL"/>
          <w:i/>
          <w:color w:val="0000FF"/>
        </w:rPr>
        <w:t>sáwâ</w:t>
      </w:r>
      <w:r w:rsidRPr="008C0179">
        <w:t xml:space="preserve">, like KS </w:t>
      </w:r>
      <w:r w:rsidRPr="00BB673A">
        <w:rPr>
          <w:rFonts w:ascii="Arial Unicode MS" w:eastAsia="Arial Unicode MS" w:hAnsi="Arial Unicode MS"/>
          <w:i/>
          <w:color w:val="008000"/>
        </w:rPr>
        <w:t>sa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saw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anta</w:t>
      </w:r>
      <w:r w:rsidRPr="008C0179">
        <w:t>].</w:t>
      </w:r>
    </w:p>
    <w:p w14:paraId="2A111CD1" w14:textId="5A520E5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sàtáll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plastic or metal kettle (e.g. to take cold water into toilet)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bouilloire (pour porter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dans le W.C., etc.)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sṭl</w:t>
      </w:r>
      <w:r w:rsidRPr="008C0179">
        <w:t>, also in Bam, Ful, etc.].</w:t>
      </w:r>
    </w:p>
    <w:p w14:paraId="6D8B35BF" w14:textId="30E53BB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sàtàrà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married noblewoman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noble marièe</w:t>
      </w:r>
      <w:r w:rsidRPr="008C0179">
        <w:t>.</w:t>
      </w:r>
    </w:p>
    <w:p w14:paraId="1099C698" w14:textId="5CA59C1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time, hour; designated hour (to die)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heure; heure (de mourir)</w:t>
      </w:r>
      <w:r w:rsidRPr="008C0179">
        <w:t xml:space="preserve"> [&lt;Ar </w:t>
      </w:r>
      <w:r w:rsidRPr="00BB673A">
        <w:rPr>
          <w:rFonts w:ascii="Arial Unicode MS" w:eastAsia="Arial Unicode MS" w:hAnsi="Arial Unicode MS"/>
          <w:i/>
          <w:color w:val="008000"/>
        </w:rPr>
        <w:t>saaʕ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at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 via Ful </w:t>
      </w:r>
      <w:r w:rsidRPr="00BB673A">
        <w:rPr>
          <w:rFonts w:ascii="Arial Unicode MS" w:eastAsia="Arial Unicode MS" w:hAnsi="Arial Unicode MS"/>
          <w:i/>
          <w:color w:val="008000"/>
        </w:rPr>
        <w:t>saate</w:t>
      </w:r>
      <w:r w:rsidRPr="008C0179">
        <w:t xml:space="preserve">, see also </w:t>
      </w:r>
      <w:r w:rsidRPr="005D30C6">
        <w:rPr>
          <w:rFonts w:ascii="Doulos SIL" w:hAnsi="Doulos SIL"/>
          <w:i/>
          <w:color w:val="0000FF"/>
        </w:rPr>
        <w:t>sà:tíyò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nóm bòŋ</w:t>
      </w:r>
      <w:r w:rsidRPr="002C3CD0">
        <w:t xml:space="preserve"> </w:t>
      </w:r>
      <w:r w:rsidR="00564C07">
        <w:t xml:space="preserve"> </w:t>
      </w:r>
      <w:r w:rsidRPr="002C3CD0">
        <w:t>a</w:t>
      </w:r>
      <w:r w:rsidRPr="008C0179">
        <w:t xml:space="preserve">t your hour (of death)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votre heure (de mourir)</w:t>
      </w:r>
      <w:r w:rsidRPr="008C0179">
        <w:t>.</w:t>
      </w:r>
    </w:p>
    <w:p w14:paraId="76645F66" w14:textId="47126E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sátí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knock down; throw down, drop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terrasser; jeter à terre, laisser tomber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zè:rì</w:t>
      </w:r>
      <w:r w:rsidRPr="008C0179">
        <w:t xml:space="preserve"> 1]  </w:t>
      </w:r>
      <w:r>
        <w:rPr>
          <w:rFonts w:ascii="Wingdings" w:hAnsi="Wingdings"/>
          <w:sz w:val="18"/>
        </w:rPr>
        <w:t></w:t>
      </w:r>
      <w:r w:rsidRPr="008C0179">
        <w:t xml:space="preserve"> [intr] drop to the ground, fall down hard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tomber à terre</w:t>
      </w:r>
      <w:r w:rsidR="00966600">
        <w:rPr>
          <w:rFonts w:ascii="Garamond" w:hAnsi="Garamond"/>
        </w:rPr>
        <w:t xml:space="preserve"> avec force</w:t>
      </w:r>
      <w:r w:rsidRPr="008C0179">
        <w:t>.</w:t>
      </w:r>
    </w:p>
    <w:p w14:paraId="03ACD660" w14:textId="5BF579B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sà:tíyò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</w:t>
      </w:r>
      <w:r w:rsidR="006E547B">
        <w:t>v] now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maintenant</w:t>
      </w:r>
      <w:r w:rsidRPr="008C0179">
        <w:t xml:space="preserve"> [usually added as an Intens for </w:t>
      </w:r>
      <w:r w:rsidRPr="005D30C6">
        <w:rPr>
          <w:rFonts w:ascii="Doulos SIL" w:hAnsi="Doulos SIL"/>
          <w:i/>
          <w:color w:val="0000FF"/>
        </w:rPr>
        <w:t>màsáŋ</w:t>
      </w:r>
      <w:r w:rsidRPr="008C0179">
        <w:t xml:space="preserve">] [perhaps a frozen </w:t>
      </w:r>
      <w:r w:rsidRPr="008C0179">
        <w:rPr>
          <w:smallCaps/>
        </w:rPr>
        <w:t>dimin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sá:tê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mà(r)-sán</w:t>
      </w:r>
      <w:r w:rsidRPr="005D30C6">
        <w:rPr>
          <w:rFonts w:ascii="Doulos SIL" w:hAnsi="Doulos SIL"/>
          <w:i/>
          <w:color w:val="0000FF"/>
        </w:rPr>
        <w:noBreakHyphen/>
        <w:t>dá sà:tíyò</w:t>
      </w:r>
      <w:r w:rsidRPr="008C0179">
        <w:t xml:space="preserve">  right now, immediately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maintenant</w:t>
      </w:r>
      <w:r w:rsidR="00966600">
        <w:rPr>
          <w:rFonts w:ascii="Garamond" w:hAnsi="Garamond"/>
        </w:rPr>
        <w:t xml:space="preserve"> même</w:t>
      </w:r>
      <w:r>
        <w:rPr>
          <w:rFonts w:ascii="Garamond" w:hAnsi="Garamond"/>
        </w:rPr>
        <w:t>, tout de suite</w:t>
      </w:r>
      <w:r w:rsidRPr="008C0179">
        <w:t>.</w:t>
      </w:r>
    </w:p>
    <w:p w14:paraId="18A8E058" w14:textId="2819F4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77ED8">
        <w:t>servb</w:t>
      </w:r>
      <w:r w:rsidRPr="008C0179">
        <w:t xml:space="preserve">] (do) extremely, to excess </w:t>
      </w:r>
      <w:r>
        <w:rPr>
          <w:rFonts w:ascii="Wingdings" w:hAnsi="Wingdings"/>
          <w:sz w:val="18"/>
        </w:rPr>
        <w:t></w:t>
      </w:r>
      <w:r w:rsidRPr="008C0179">
        <w:t xml:space="preserve"> (</w:t>
      </w:r>
      <w:r>
        <w:rPr>
          <w:rFonts w:ascii="Garamond" w:hAnsi="Garamond"/>
        </w:rPr>
        <w:t>faire) extrêmement,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excès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bá: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hâl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sánné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hénsé</w:t>
      </w:r>
      <w:r w:rsidRPr="008C0179">
        <w:t> 2b] [&lt;Ful √</w:t>
      </w:r>
      <w:r w:rsidRPr="00BB673A">
        <w:rPr>
          <w:rFonts w:ascii="Arial Unicode MS" w:eastAsia="Arial Unicode MS" w:hAnsi="Arial Unicode MS"/>
          <w:color w:val="008000"/>
        </w:rPr>
        <w:t>satt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sátté ẁ bá:g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he was madly in love with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était éperdument amoureux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</w:t>
      </w:r>
      <w:r w:rsidRPr="008C0179">
        <w:t>.</w:t>
      </w:r>
    </w:p>
    <w:p w14:paraId="21B33DAD" w14:textId="0EDD5F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sáttínê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aggressively persistent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agir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obstinée et agressive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incite, act aggressively toward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inciter, provoquer</w:t>
      </w:r>
      <w:r w:rsidRPr="008C0179">
        <w:t xml:space="preserve"> [cf. Ful </w:t>
      </w:r>
      <w:r w:rsidRPr="00966600">
        <w:rPr>
          <w:rFonts w:ascii="Doulos SIL" w:hAnsi="Doulos SIL"/>
          <w:i/>
          <w:color w:val="008000"/>
        </w:rPr>
        <w:t>satt</w:t>
      </w:r>
      <w:r w:rsidRPr="00966600">
        <w:rPr>
          <w:rFonts w:ascii="Doulos SIL" w:hAnsi="Doulos SIL"/>
          <w:i/>
          <w:color w:val="008000"/>
        </w:rPr>
        <w:noBreakHyphen/>
      </w:r>
      <w:r w:rsidRPr="008C0179">
        <w:t xml:space="preserve"> </w:t>
      </w:r>
      <w:r w:rsidR="007B254E">
        <w:rPr>
          <w:rFonts w:ascii="Garamond" w:hAnsi="Garamond"/>
        </w:rPr>
        <w:t>‘</w:t>
      </w:r>
      <w:r>
        <w:rPr>
          <w:rFonts w:ascii="Garamond" w:hAnsi="Garamond"/>
        </w:rPr>
        <w:t>personne têtue</w:t>
      </w:r>
      <w:r w:rsidR="007B254E">
        <w:rPr>
          <w:rFonts w:ascii="Garamond" w:hAnsi="Garamond"/>
        </w:rPr>
        <w:t>’</w:t>
      </w:r>
      <w:r w:rsidRPr="008C0179">
        <w:t xml:space="preserve"> and Ful Caus </w:t>
      </w:r>
      <w:r w:rsidRPr="00966600">
        <w:rPr>
          <w:rFonts w:ascii="Doulos SIL" w:hAnsi="Doulos SIL"/>
          <w:i/>
          <w:color w:val="008000"/>
        </w:rPr>
        <w:noBreakHyphen/>
        <w:t>in</w:t>
      </w:r>
      <w:r w:rsidRPr="00966600">
        <w:rPr>
          <w:rFonts w:ascii="Doulos SIL" w:hAnsi="Doulos SIL"/>
          <w:i/>
          <w:color w:val="008000"/>
        </w:rPr>
        <w:noBreakHyphen/>
      </w:r>
      <w:r w:rsidRPr="008C0179">
        <w:t>].</w:t>
      </w:r>
    </w:p>
    <w:p w14:paraId="7451E80B" w14:textId="08BE15D4" w:rsidR="004E4BA0" w:rsidRPr="008C0179" w:rsidRDefault="00261FBE" w:rsidP="00BB673A">
      <w:pPr>
        <w:tabs>
          <w:tab w:val="clear" w:pos="992"/>
          <w:tab w:val="left" w:pos="558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sábâ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equal, same; be the right amount (not too much or too little)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égal, pareil; ê. la quantité correcte (pas trop, pas trop peu)</w:t>
      </w:r>
      <w:r w:rsidRPr="008C0179">
        <w:t xml:space="preserve"> [Rdp Partpl </w:t>
      </w:r>
      <w:r w:rsidRPr="005D30C6">
        <w:rPr>
          <w:rFonts w:ascii="Doulos SIL" w:hAnsi="Doulos SIL"/>
          <w:i/>
          <w:color w:val="0000FF"/>
        </w:rPr>
        <w:t>sà</w:t>
      </w:r>
      <w:r w:rsidRPr="005D30C6">
        <w:rPr>
          <w:rFonts w:ascii="Doulos SIL" w:hAnsi="Doulos SIL"/>
          <w:i/>
          <w:color w:val="0000FF"/>
        </w:rPr>
        <w:noBreakHyphen/>
        <w:t>sàw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cf. also </w:t>
      </w:r>
      <w:r w:rsidRPr="005D30C6">
        <w:rPr>
          <w:rFonts w:ascii="Doulos SIL" w:hAnsi="Doulos SIL"/>
          <w:i/>
          <w:color w:val="0000FF"/>
        </w:rPr>
        <w:t>sáwá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>] [&lt;Ar √</w:t>
      </w:r>
      <w:r w:rsidRPr="00BB673A">
        <w:rPr>
          <w:rFonts w:ascii="Arial Unicode MS" w:eastAsia="Arial Unicode MS" w:hAnsi="Arial Unicode MS"/>
          <w:color w:val="008000"/>
        </w:rPr>
        <w:t>swy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="00966600">
        <w:rPr>
          <w:rFonts w:ascii="Doulos SIL" w:hAnsi="Doulos SIL"/>
          <w:i/>
          <w:color w:val="0000FF"/>
        </w:rPr>
        <w:t>[</w:t>
      </w:r>
      <w:r w:rsidR="009E4DB4">
        <w:rPr>
          <w:rFonts w:ascii="Doulos SIL" w:hAnsi="Doulos SIL"/>
          <w:i/>
          <w:color w:val="0000FF"/>
        </w:rPr>
        <w:t>yê</w:t>
      </w:r>
      <w:r w:rsidRPr="005D30C6">
        <w:rPr>
          <w:rFonts w:ascii="Doulos SIL" w:hAnsi="Doulos SIL"/>
          <w:i/>
          <w:color w:val="0000FF"/>
        </w:rPr>
        <w:t>r kúl</w:t>
      </w:r>
      <w:r w:rsidR="00966600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ꜜyó↑=ẃ sábâ</w:t>
      </w:r>
      <w:r w:rsidRPr="002C3CD0">
        <w:t xml:space="preserve"> </w:t>
      </w:r>
      <w:r w:rsidR="00966600">
        <w:t xml:space="preserve"> </w:t>
      </w:r>
      <w:r w:rsidRPr="002C3CD0">
        <w:t>a</w:t>
      </w:r>
      <w:r w:rsidRPr="008C0179">
        <w:t xml:space="preserve">ll of us, we are equal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nous tous, nous somme</w:t>
      </w:r>
      <w:r w:rsidR="00966600">
        <w:rPr>
          <w:rFonts w:ascii="Garamond" w:hAnsi="Garamond"/>
        </w:rPr>
        <w:t>s</w:t>
      </w:r>
      <w:r>
        <w:rPr>
          <w:rFonts w:ascii="Garamond" w:hAnsi="Garamond"/>
        </w:rPr>
        <w:t xml:space="preserve"> des égaux</w:t>
      </w:r>
      <w:r w:rsidRPr="00590ABD">
        <w:t xml:space="preserve"> - </w:t>
      </w:r>
      <w:r w:rsidRPr="008C0179">
        <w:t xml:space="preserve">phrase: </w:t>
      </w:r>
      <w:r w:rsidR="00966600">
        <w:rPr>
          <w:rFonts w:ascii="Doulos SIL" w:hAnsi="Doulos SIL"/>
          <w:i/>
          <w:color w:val="0000FF"/>
        </w:rPr>
        <w:t>sáwá=[</w:t>
      </w:r>
      <w:r w:rsidRPr="005D30C6">
        <w:rPr>
          <w:rFonts w:ascii="Doulos SIL" w:hAnsi="Doulos SIL"/>
          <w:i/>
          <w:color w:val="0000FF"/>
        </w:rPr>
        <w:t>ńdù</w:t>
      </w:r>
      <w:r w:rsidR="00966600">
        <w:rPr>
          <w:rFonts w:ascii="Doulos SIL" w:hAnsi="Doulos SIL"/>
          <w:i/>
          <w:color w:val="0000FF"/>
        </w:rPr>
        <w:t xml:space="preserve"> X]</w:t>
      </w:r>
      <w:r w:rsidR="0009344D" w:rsidRPr="0009344D">
        <w:t xml:space="preserve">  </w:t>
      </w:r>
      <w:r w:rsidR="00C27208" w:rsidRPr="00C27208">
        <w:t xml:space="preserve">~  </w:t>
      </w:r>
      <w:r w:rsidR="00966600">
        <w:rPr>
          <w:rFonts w:ascii="Doulos SIL" w:hAnsi="Doulos SIL"/>
          <w:i/>
          <w:color w:val="0000FF"/>
        </w:rPr>
        <w:t>sábá=[</w:t>
      </w:r>
      <w:r w:rsidRPr="005D30C6">
        <w:rPr>
          <w:rFonts w:ascii="Doulos SIL" w:hAnsi="Doulos SIL"/>
          <w:i/>
          <w:color w:val="0000FF"/>
        </w:rPr>
        <w:t>ńdù</w:t>
      </w:r>
      <w:r w:rsidR="00966600">
        <w:rPr>
          <w:rFonts w:ascii="Doulos SIL" w:hAnsi="Doulos SIL"/>
          <w:i/>
          <w:color w:val="0000FF"/>
        </w:rPr>
        <w:t xml:space="preserve"> X]</w:t>
      </w:r>
      <w:r w:rsidRPr="008C0179">
        <w:t xml:space="preserve">  reach an agreement with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entendre avec, se mettre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 avec</w:t>
      </w:r>
      <w:r w:rsidRPr="008C0179">
        <w:t xml:space="preserve"> [distinct in meaning from </w:t>
      </w:r>
      <w:r w:rsidRPr="005D30C6">
        <w:rPr>
          <w:rFonts w:ascii="Doulos SIL" w:hAnsi="Doulos SIL"/>
          <w:i/>
          <w:color w:val="0000FF"/>
        </w:rPr>
        <w:t>sáwá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>, below]</w:t>
      </w:r>
      <w:r w:rsidRPr="00590ABD">
        <w:t xml:space="preserve"> - </w:t>
      </w:r>
      <w:r w:rsidRPr="008C0179">
        <w:t xml:space="preserve">ex: </w:t>
      </w:r>
      <w:r w:rsidR="00966600">
        <w:rPr>
          <w:rFonts w:ascii="Doulos SIL" w:hAnsi="Doulos SIL"/>
          <w:i/>
          <w:color w:val="0000FF"/>
        </w:rPr>
        <w:t>ì sábá=</w:t>
      </w:r>
      <w:r w:rsidRPr="005D30C6">
        <w:rPr>
          <w:rFonts w:ascii="Doulos SIL" w:hAnsi="Doulos SIL"/>
          <w:i/>
          <w:color w:val="0000FF"/>
        </w:rPr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I</w:t>
      </w:r>
      <w:r w:rsidRPr="008C0179">
        <w:t xml:space="preserve"> reached an agreement with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me suis entendu avec lui</w:t>
      </w:r>
      <w:r w:rsidRPr="008C0179">
        <w:t>.</w:t>
      </w:r>
    </w:p>
    <w:p w14:paraId="053FD1C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sáwá</w:t>
      </w:r>
      <w:r w:rsidRPr="005D30C6">
        <w:rPr>
          <w:rFonts w:ascii="Doulos SIL" w:hAnsi="Doulos SIL"/>
          <w:i/>
          <w:color w:val="0000FF"/>
        </w:rPr>
        <w:noBreakHyphen/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[3SgO form of </w:t>
      </w:r>
      <w:r w:rsidRPr="005D30C6">
        <w:rPr>
          <w:rFonts w:ascii="Doulos SIL" w:hAnsi="Doulos SIL"/>
          <w:i/>
          <w:color w:val="0000FF"/>
        </w:rPr>
        <w:t>sáwá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>].</w:t>
      </w:r>
    </w:p>
    <w:p w14:paraId="7C607D36" w14:textId="7F580C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coincide (in time and space) with (person or event), run into (by accident), experience, witness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coincider avec (personne ou évènement), rencontrer, témoigner</w:t>
      </w:r>
      <w:r w:rsidRPr="008C0179">
        <w:t xml:space="preserve"> [implies chance encounter] [cf. also under </w:t>
      </w:r>
      <w:r w:rsidRPr="005D30C6">
        <w:rPr>
          <w:rFonts w:ascii="Doulos SIL" w:hAnsi="Doulos SIL"/>
          <w:i/>
          <w:color w:val="0000FF"/>
        </w:rPr>
        <w:t>sáwâ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sáwá</w:t>
      </w:r>
      <w:r w:rsidRPr="005D30C6">
        <w:rPr>
          <w:rFonts w:ascii="Doulos SIL" w:hAnsi="Doulos SIL"/>
          <w:i/>
          <w:color w:val="0000FF"/>
        </w:rPr>
        <w:noBreakHyphen/>
        <w:t>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</w:t>
      </w:r>
      <w:r w:rsidR="00966600">
        <w:t xml:space="preserve"> </w:t>
      </w:r>
      <w:r w:rsidRPr="008C0179">
        <w:t xml:space="preserve">I happened to run into him (there)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coincidé avec lui (là-bas)</w:t>
      </w:r>
      <w:r w:rsidRPr="008C0179">
        <w:t>.</w:t>
      </w:r>
    </w:p>
    <w:p w14:paraId="1CB0755C" w14:textId="77777777" w:rsidR="004E4BA0" w:rsidRPr="008C0179" w:rsidRDefault="00261FBE" w:rsidP="008319BA">
      <w:pPr>
        <w:tabs>
          <w:tab w:val="clear" w:pos="992"/>
          <w:tab w:val="left" w:pos="585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sá:wárâ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inform, warn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avertir, aviser</w:t>
      </w:r>
      <w:r w:rsidRPr="008C0179">
        <w:t xml:space="preserve"> [perhaps &lt;Ar √</w:t>
      </w:r>
      <w:r w:rsidRPr="00BB673A">
        <w:rPr>
          <w:rFonts w:ascii="Arial Unicode MS" w:eastAsia="Arial Unicode MS" w:hAnsi="Arial Unicode MS"/>
          <w:color w:val="008000"/>
        </w:rPr>
        <w:t>šwr</w:t>
      </w:r>
      <w:r w:rsidRPr="008C0179">
        <w:t>].</w:t>
      </w:r>
    </w:p>
    <w:p w14:paraId="3892FDE6" w14:textId="3F84C92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light mist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brume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kùnùkùn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A23323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sáwrí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from door to door (e.g. announcing a wedding)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aller de porte en porte (pour publier un mariage, etc.)</w:t>
      </w:r>
      <w:r w:rsidRPr="008C0179">
        <w:t>.</w:t>
      </w:r>
    </w:p>
    <w:p w14:paraId="334AB476" w14:textId="4389839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sáwrí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(sb) have a short fuse, be easily angered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se fâcher facilement</w:t>
      </w:r>
      <w:r w:rsidRPr="008C0179">
        <w:t>.</w:t>
      </w:r>
    </w:p>
    <w:p w14:paraId="53F9E12B" w14:textId="49C4F93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sáwtê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optional dative] have had enough, be sick and tired (of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en avoir eu assez ou trop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), ê. dégoûté (de), en avoir marre (de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sawt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4400158" w14:textId="0D19E65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sây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sâ:y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sá:y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fever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fièvre</w:t>
      </w:r>
      <w:r w:rsidRPr="008C0179">
        <w:t xml:space="preserve"> [hepatitis and similar diseases]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sá:y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613D9C">
        <w:t>] [</w:t>
      </w:r>
      <w:r w:rsidRPr="008C0179">
        <w:t xml:space="preserve">&lt;Bam </w:t>
      </w:r>
      <w:r w:rsidRPr="00BB673A">
        <w:rPr>
          <w:rFonts w:ascii="Arial Unicode MS" w:eastAsia="Arial Unicode MS" w:hAnsi="Arial Unicode MS"/>
          <w:i/>
          <w:color w:val="008000"/>
        </w:rPr>
        <w:t>say</w:t>
      </w:r>
      <w:r w:rsidRPr="008C0179">
        <w:t xml:space="preserve"> </w:t>
      </w:r>
      <w:r w:rsidR="007B254E">
        <w:t>‘</w:t>
      </w:r>
      <w:r w:rsidRPr="008C0179">
        <w:t>yellow</w:t>
      </w:r>
      <w:r w:rsidR="007B254E">
        <w:t>’</w:t>
      </w:r>
      <w:r w:rsidR="00613D9C">
        <w:t xml:space="preserve">; cf. </w:t>
      </w:r>
      <w:r w:rsidR="00613D9C">
        <w:rPr>
          <w:rFonts w:ascii="Doulos SIL" w:hAnsi="Doulos SIL"/>
          <w:i/>
          <w:color w:val="0000FF"/>
        </w:rPr>
        <w:t>c</w:t>
      </w:r>
      <w:r w:rsidR="00613D9C" w:rsidRPr="005D30C6">
        <w:rPr>
          <w:rFonts w:ascii="Doulos SIL" w:hAnsi="Doulos SIL"/>
          <w:i/>
          <w:color w:val="0000FF"/>
        </w:rPr>
        <w:t>é:fí</w:t>
      </w:r>
      <w:r w:rsidR="00613D9C">
        <w:rPr>
          <w:rFonts w:ascii="Doulos SIL" w:hAnsi="Doulos SIL"/>
          <w:i/>
          <w:color w:val="0000FF"/>
        </w:rPr>
        <w:t> </w:t>
      </w:r>
      <w:r w:rsidRPr="008C0179">
        <w:t>].</w:t>
      </w:r>
    </w:p>
    <w:p w14:paraId="168054D4" w14:textId="365D34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578A8">
        <w:t>dative</w:t>
      </w:r>
      <w:r w:rsidRPr="008C0179">
        <w:t xml:space="preserve"> postposition] to, for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pour, à</w:t>
      </w:r>
      <w:r w:rsidRPr="00590ABD">
        <w:t xml:space="preserve"> - </w:t>
      </w:r>
      <w:r w:rsidRPr="008C0179">
        <w:t xml:space="preserve">with pron (postverbal): 1Sg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 1, 2Sg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âŋ</w:t>
      </w:r>
      <w:r w:rsidRPr="008C0179">
        <w:t xml:space="preserve"> 1, 3Sg </w:t>
      </w:r>
      <w:r w:rsidRPr="005D30C6">
        <w:rPr>
          <w:rFonts w:ascii="Doulos SIL" w:hAnsi="Doulos SIL"/>
          <w:i/>
          <w:color w:val="0000FF"/>
        </w:rPr>
        <w:t>à sê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àꜛ sè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ꜜsê</w:t>
      </w:r>
      <w:r w:rsidRPr="008C0179">
        <w:t xml:space="preserve">, 1Pl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</w:t>
      </w:r>
      <w:r w:rsidRPr="008C0179">
        <w:t xml:space="preserve">, 2Pl </w:t>
      </w: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án</w:t>
      </w:r>
      <w:r w:rsidRPr="005D30C6">
        <w:rPr>
          <w:rFonts w:ascii="Doulos SIL" w:hAnsi="Doulos SIL"/>
          <w:i/>
          <w:color w:val="0000FF"/>
        </w:rPr>
        <w:noBreakHyphen/>
        <w:t>dòŋ</w:t>
      </w:r>
      <w:r w:rsidRPr="008C0179">
        <w:t xml:space="preserve">, 3Pl </w:t>
      </w:r>
      <w:r w:rsidRPr="005D30C6">
        <w:rPr>
          <w:rFonts w:ascii="Doulos SIL" w:hAnsi="Doulos SIL"/>
          <w:i/>
          <w:color w:val="0000FF"/>
        </w:rPr>
        <w:t>ɲòŋ sê</w:t>
      </w:r>
      <w:r w:rsidRPr="008C0179">
        <w:t xml:space="preserve">, 3FullPl </w:t>
      </w:r>
      <w:r w:rsidRPr="005D30C6">
        <w:rPr>
          <w:rFonts w:ascii="Doulos SIL" w:hAnsi="Doulos SIL"/>
          <w:i/>
          <w:color w:val="0000FF"/>
        </w:rPr>
        <w:t>ŋgéy ꜜsê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mín sè</w:t>
      </w:r>
      <w:r w:rsidRPr="00AF5E46">
        <w:t xml:space="preserve"> ? </w:t>
      </w:r>
      <w:r w:rsidRPr="008C0179">
        <w:t xml:space="preserve"> for what?, why?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pourquoi?</w:t>
      </w:r>
      <w:r w:rsidRPr="008C0179">
        <w:t>.</w:t>
      </w:r>
    </w:p>
    <w:p w14:paraId="544303E9" w14:textId="67D03EA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sé:dê</w:t>
      </w:r>
      <w:r w:rsidRPr="002C3CD0">
        <w:t xml:space="preserve"> 1</w:t>
      </w:r>
      <w:r w:rsidRPr="008C0179">
        <w:t xml:space="preserve">a (DefSg </w:t>
      </w:r>
      <w:r w:rsidRPr="005D30C6">
        <w:rPr>
          <w:rFonts w:ascii="Doulos SIL" w:hAnsi="Doulos SIL"/>
          <w:i/>
          <w:color w:val="0000FF"/>
        </w:rPr>
        <w:t>sé:d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witness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témoin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sɛ̌:tɛ̀</w:t>
      </w:r>
      <w:r w:rsidRPr="008C0179">
        <w:t xml:space="preserve">, Ka </w:t>
      </w:r>
      <w:r w:rsidRPr="00BB673A">
        <w:rPr>
          <w:rFonts w:ascii="Arial Unicode MS" w:eastAsia="Arial Unicode MS" w:hAnsi="Arial Unicode MS"/>
          <w:i/>
          <w:color w:val="008000"/>
        </w:rPr>
        <w:t>sé:dè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sědày</w:t>
      </w:r>
      <w:r w:rsidRPr="008C0179">
        <w:t> ; &lt;Ar √</w:t>
      </w:r>
      <w:r w:rsidRPr="00BB673A">
        <w:rPr>
          <w:rFonts w:ascii="Arial Unicode MS" w:eastAsia="Arial Unicode MS" w:hAnsi="Arial Unicode MS"/>
          <w:color w:val="008000"/>
        </w:rPr>
        <w:t>šhd</w:t>
      </w:r>
      <w:r w:rsidRPr="008C0179">
        <w:t xml:space="preserve"> via Ful √</w:t>
      </w:r>
      <w:r w:rsidRPr="00BB673A">
        <w:rPr>
          <w:rFonts w:ascii="Arial Unicode MS" w:eastAsia="Arial Unicode MS" w:hAnsi="Arial Unicode MS"/>
          <w:color w:val="008000"/>
        </w:rPr>
        <w:t>seed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sé:dé ꜜsí:=nò</w:t>
      </w:r>
      <w:r w:rsidRPr="008C0179">
        <w:t xml:space="preserve">  there</w:t>
      </w:r>
      <w:r w:rsidR="007B254E">
        <w:t>’</w:t>
      </w:r>
      <w:r w:rsidRPr="008C0179">
        <w:t xml:space="preserve">s no witness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y a aucun témoin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[n] (physical) evidence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objets en évidence, preuve (physique)</w:t>
      </w:r>
      <w:r w:rsidRPr="008C0179">
        <w:t>.</w:t>
      </w:r>
    </w:p>
    <w:p w14:paraId="29F9D2A5" w14:textId="795E846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sé:dê</w:t>
      </w:r>
      <w:r w:rsidRPr="008C0179">
        <w:t xml:space="preserve"> 1b  </w:t>
      </w:r>
      <w:r>
        <w:rPr>
          <w:rFonts w:ascii="Wingdings" w:hAnsi="Wingdings"/>
          <w:sz w:val="18"/>
        </w:rPr>
        <w:t></w:t>
      </w:r>
      <w:r w:rsidRPr="008C0179">
        <w:t xml:space="preserve"> [intr with optional </w:t>
      </w:r>
      <w:r w:rsidRPr="005D30C6">
        <w:rPr>
          <w:rFonts w:ascii="Doulos SIL" w:hAnsi="Doulos SIL"/>
          <w:i/>
          <w:color w:val="0000FF"/>
        </w:rPr>
        <w:t>ga</w:t>
      </w:r>
      <w:r w:rsidR="00966600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</w:t>
      </w:r>
      <w:r w:rsidRPr="008C0179">
        <w:t xml:space="preserve"> postposition, or with clause beginning with </w:t>
      </w:r>
      <w:r w:rsidRPr="005D30C6">
        <w:rPr>
          <w:rFonts w:ascii="Doulos SIL" w:hAnsi="Doulos SIL"/>
          <w:i/>
          <w:color w:val="0000FF"/>
        </w:rPr>
        <w:t>ga</w:t>
      </w:r>
      <w:r w:rsidR="00966600">
        <w:rPr>
          <w:rFonts w:ascii="Doulos SIL" w:hAnsi="Doulos SIL"/>
          <w:i/>
          <w:color w:val="0000FF"/>
        </w:rPr>
        <w:t>̂</w:t>
      </w:r>
      <w:r w:rsidRPr="008C0179">
        <w:t xml:space="preserve"> </w:t>
      </w:r>
      <w:r w:rsidR="00966600">
        <w:t xml:space="preserve">1c </w:t>
      </w:r>
      <w:r w:rsidR="007B254E">
        <w:t>‘</w:t>
      </w:r>
      <w:r w:rsidRPr="008C0179">
        <w:t>that</w:t>
      </w:r>
      <w:r w:rsidR="007B254E">
        <w:t>’</w:t>
      </w:r>
      <w:r w:rsidRPr="008C0179">
        <w:t xml:space="preserve">] bear witness 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témoigner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sé:dé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Ka </w:t>
      </w:r>
      <w:r w:rsidRPr="00BB673A">
        <w:rPr>
          <w:rFonts w:ascii="Arial Unicode MS" w:eastAsia="Arial Unicode MS" w:hAnsi="Arial Unicode MS"/>
          <w:i/>
          <w:color w:val="008000"/>
        </w:rPr>
        <w:t>sé:dè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sě:dà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0D2083" w:rsidRPr="005D30C6">
        <w:rPr>
          <w:rFonts w:ascii="Doulos SIL" w:hAnsi="Doulos SIL"/>
          <w:i/>
          <w:color w:val="0000FF"/>
        </w:rPr>
        <w:t>ì sé:dé [à gà</w:t>
      </w:r>
      <w:r w:rsidRPr="005D30C6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720447">
        <w:t xml:space="preserve"> </w:t>
      </w:r>
      <w:r w:rsidRPr="002C3CD0">
        <w:t>I</w:t>
      </w:r>
      <w:r w:rsidRPr="008C0179">
        <w:t xml:space="preserve"> witnessed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témoigné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à sé:dé ꜜgâ ní ꜜnô</w:t>
      </w:r>
      <w:r w:rsidRPr="008C0179">
        <w:t xml:space="preserve">  she testified that it was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a témoigné que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toi</w:t>
      </w:r>
      <w:r w:rsidR="00720447">
        <w:t xml:space="preserve"> ; </w:t>
      </w:r>
      <w:r w:rsidR="005A039F">
        <w:rPr>
          <w:rFonts w:ascii="Doulos SIL" w:hAnsi="Doulos SIL"/>
          <w:i/>
          <w:color w:val="0000FF"/>
        </w:rPr>
        <w:t>báɲ-ɲ</w:t>
      </w:r>
      <w:r w:rsidRPr="005D30C6">
        <w:rPr>
          <w:rFonts w:ascii="Doulos SIL" w:hAnsi="Doulos SIL"/>
          <w:i/>
          <w:color w:val="0000FF"/>
        </w:rPr>
        <w:t>-à: sù sé:dê</w:t>
      </w:r>
      <w:r w:rsidRPr="008C0179">
        <w:t xml:space="preserve">  a slave does not (=cannot) testify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un esclave ne témoigne pas</w:t>
      </w:r>
      <w:r w:rsidRPr="008C0179">
        <w:t>.</w:t>
      </w:r>
    </w:p>
    <w:p w14:paraId="7012C4FA" w14:textId="0D9896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sékétér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séktér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couch-grass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chien</w:t>
      </w:r>
      <w:r>
        <w:rPr>
          <w:rFonts w:ascii="Garamond" w:hAnsi="Garamond"/>
        </w:rPr>
        <w:noBreakHyphen/>
        <w:t>dent (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ée)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Cynodon dactylon</w:t>
      </w:r>
      <w:r w:rsidRPr="008C0179">
        <w:t xml:space="preserve">, Poaceae; can form a lawn turf; cf. dialectal KCh </w:t>
      </w:r>
      <w:r w:rsidRPr="00BB673A">
        <w:rPr>
          <w:rFonts w:ascii="Arial Unicode MS" w:eastAsia="Arial Unicode MS" w:hAnsi="Arial Unicode MS"/>
          <w:i/>
          <w:color w:val="008000"/>
        </w:rPr>
        <w:t>sakatara</w:t>
      </w:r>
      <w:r w:rsidRPr="008C0179">
        <w:t xml:space="preserve"> </w:t>
      </w:r>
      <w:r w:rsidR="007B254E">
        <w:t>‘</w:t>
      </w:r>
      <w:r w:rsidRPr="008C0179">
        <w:t>grass sp.</w:t>
      </w:r>
      <w:r w:rsidR="007B254E">
        <w:t>’</w:t>
      </w:r>
      <w:r w:rsidRPr="008C0179">
        <w:t>].</w:t>
      </w:r>
    </w:p>
    <w:p w14:paraId="1B1B9E2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sé:dé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bearing witness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témoignage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sé:dê</w:t>
      </w:r>
      <w:r w:rsidRPr="008C0179">
        <w:t> 1b].</w:t>
      </w:r>
    </w:p>
    <w:p w14:paraId="0D8E6D2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sé:dê</w:t>
      </w:r>
      <w:r w:rsidRPr="008C0179">
        <w:t> 1a].</w:t>
      </w:r>
    </w:p>
    <w:p w14:paraId="2BFEFD43" w14:textId="479C8A5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sè:fâ: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sè:fâ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C.F.A. (West African currency unit)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C.F.A. (</w:t>
      </w:r>
      <w:r w:rsidR="00720447">
        <w:rPr>
          <w:rFonts w:ascii="Garamond" w:hAnsi="Garamond"/>
        </w:rPr>
        <w:t>devise</w:t>
      </w:r>
      <w:r>
        <w:rPr>
          <w:rFonts w:ascii="Garamond" w:hAnsi="Garamond"/>
        </w:rPr>
        <w:t xml:space="preserve"> ouest-africaine)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sé:f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sè:fá: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7046C9BB" w14:textId="5DDFEB4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séfê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sáfê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(holy man) bless, give a blessing or charm (with an object or a bit of his saliva)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(marabout etc.) faire une bénédiction (avec un objet ou un peu de sa salive)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sef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séfé </w:t>
      </w:r>
      <w:r w:rsidR="000D2083" w:rsidRPr="005D30C6">
        <w:rPr>
          <w:rFonts w:ascii="Doulos SIL" w:hAnsi="Doulos SIL"/>
          <w:i/>
          <w:color w:val="0000FF"/>
        </w:rPr>
        <w:t>[àꜛ gà]</w:t>
      </w:r>
      <w:r w:rsidRPr="008C0179">
        <w:t xml:space="preserve">  he put a blessing on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fait une bénédiction là-dessus</w:t>
      </w:r>
      <w:r w:rsidRPr="008C0179">
        <w:t>.</w:t>
      </w:r>
    </w:p>
    <w:p w14:paraId="66B5F554" w14:textId="6907D67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sègér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sègé:r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mohawk-type hairstyle with long forelocks and </w:t>
      </w:r>
      <w:r w:rsidR="00720447">
        <w:t xml:space="preserve">the </w:t>
      </w:r>
      <w:r w:rsidRPr="008C0179">
        <w:t xml:space="preserve">rest of </w:t>
      </w:r>
      <w:r w:rsidR="00720447">
        <w:t xml:space="preserve">the </w:t>
      </w:r>
      <w:r w:rsidRPr="008C0179">
        <w:t xml:space="preserve">scalp shaved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coiffure avec de longs toupets par devant et le reste de la téte rasé</w:t>
      </w:r>
      <w:r w:rsidRPr="008C0179">
        <w:t>.</w:t>
      </w:r>
    </w:p>
    <w:p w14:paraId="6D919505" w14:textId="7EF42E8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sé:gé:r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sé:jé:r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sé:jé:rî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caste of Fula griots (who sing and dance)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race de griots peuls (qui chantent et dansent)</w:t>
      </w:r>
      <w:r w:rsidRPr="008C0179">
        <w:t xml:space="preserve"> [these griots use single-string violins, calabashes, and flutes, see </w:t>
      </w:r>
      <w:r w:rsidRPr="005D30C6">
        <w:rPr>
          <w:rFonts w:ascii="Doulos SIL" w:hAnsi="Doulos SIL"/>
          <w:i/>
          <w:color w:val="0000FF"/>
        </w:rPr>
        <w:t>kùŋgùr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] [&lt;Ful </w:t>
      </w:r>
      <w:r w:rsidRPr="005D30C6">
        <w:rPr>
          <w:rFonts w:ascii="Doulos SIL" w:hAnsi="Doulos SIL"/>
          <w:i/>
          <w:color w:val="0000FF"/>
        </w:rPr>
        <w:t>seegeeru</w:t>
      </w:r>
      <w:r w:rsidRPr="008C0179">
        <w:t xml:space="preserve"> </w:t>
      </w:r>
      <w:r w:rsidR="007B254E">
        <w:t>‘</w:t>
      </w:r>
      <w:r w:rsidRPr="008C0179">
        <w:t>strolling singer</w:t>
      </w:r>
      <w:r w:rsidR="007B254E">
        <w:t>’</w:t>
      </w:r>
      <w:r w:rsidRPr="008C0179">
        <w:t>].</w:t>
      </w:r>
    </w:p>
    <w:p w14:paraId="050EC42D" w14:textId="256A75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broad-leafed shrub with latex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arbuste à latex à feuilles larges, calotropis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Calotropis procera</w:t>
      </w:r>
      <w:r w:rsidRPr="008C0179">
        <w:t>, Apocynaceae].</w:t>
      </w:r>
    </w:p>
    <w:p w14:paraId="2288A06E" w14:textId="1A762482" w:rsidR="004E4BA0" w:rsidRPr="008C0179" w:rsidRDefault="00261FBE" w:rsidP="008319BA">
      <w:pPr>
        <w:tabs>
          <w:tab w:val="clear" w:pos="992"/>
          <w:tab w:val="left" w:pos="2070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sé:g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127C8E">
        <w:t xml:space="preserve"> [cpd n, lit. “</w:t>
      </w:r>
      <w:r w:rsidRPr="008C0179">
        <w:t>Calotropis</w:t>
      </w:r>
      <w:r w:rsidR="007B254E">
        <w:t>’</w:t>
      </w:r>
      <w:r w:rsidR="00127C8E">
        <w:t xml:space="preserve"> grasshopper”</w:t>
      </w:r>
      <w:r w:rsidRPr="008C0179">
        <w:t xml:space="preserve">] toad grasshopper sp. associated with  Calotropis shrub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sauterelle sp. associée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arbuste calotropis </w:t>
      </w:r>
      <w:r w:rsidRPr="008C0179">
        <w:t>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Poekilocerus bufonius hieroglyphicus</w:t>
      </w:r>
      <w:r w:rsidRPr="008C0179">
        <w:t>, Pyrgomorphidae, matures in wet season] [</w:t>
      </w:r>
      <w:r w:rsidR="008C1A9C" w:rsidRPr="008C1A9C">
        <w:rPr>
          <w:smallCaps/>
        </w:rPr>
        <w:t xml:space="preserve">syn: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 w:rsidRPr="008C0179">
        <w:t>].</w:t>
      </w:r>
    </w:p>
    <w:p w14:paraId="6E7F6AA2" w14:textId="4BF81E8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séktér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147354">
        <w:t xml:space="preserve"> [n] [see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sékétér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92ABE6A" w14:textId="0385364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sé:kú:jô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…jê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…jô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itinerant Fulbe holy man who</w:t>
      </w:r>
      <w:r w:rsidR="006E547B">
        <w:t xml:space="preserve"> has esoteric koranic knowledge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marabout peul qui connait des secrets coraniques</w:t>
      </w:r>
      <w:r w:rsidRPr="008C0179">
        <w:t xml:space="preserve"> [</w:t>
      </w:r>
      <w:r w:rsidR="00720447">
        <w:t xml:space="preserve">he </w:t>
      </w:r>
      <w:r w:rsidRPr="008C0179">
        <w:t>travel</w:t>
      </w:r>
      <w:r w:rsidR="00720447">
        <w:t>s</w:t>
      </w:r>
      <w:r w:rsidRPr="008C0179">
        <w:t xml:space="preserve"> on horseback and do</w:t>
      </w:r>
      <w:r w:rsidR="00720447">
        <w:t>es</w:t>
      </w:r>
      <w:r w:rsidRPr="008C0179">
        <w:t xml:space="preserve"> magic tricks with the horses, </w:t>
      </w:r>
      <w:r w:rsidR="00720447">
        <w:t xml:space="preserve">and </w:t>
      </w:r>
      <w:r w:rsidRPr="008C0179">
        <w:t>issue</w:t>
      </w:r>
      <w:r w:rsidR="00720447">
        <w:t>s blessings; they</w:t>
      </w:r>
      <w:r w:rsidRPr="008C0179">
        <w:t xml:space="preserve"> gather at Taara near Hombori annually at the shrine of Sekou Abdoullaye] [&lt;Ful].</w:t>
      </w:r>
    </w:p>
    <w:p w14:paraId="67D7C23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cut (meat) into long strips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trancher, couper (la viande) en longues tranches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sé:l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[&lt;Ful].</w:t>
      </w:r>
    </w:p>
    <w:p w14:paraId="5B41E243" w14:textId="761E720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sèléŋ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speak with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parler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sèlèŋ</w:t>
      </w:r>
      <w:r w:rsidR="00720447">
        <w:t xml:space="preserve">  plus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ńdù</w:t>
      </w:r>
      <w:r w:rsidRPr="008C0179">
        <w:t>].</w:t>
      </w:r>
    </w:p>
    <w:p w14:paraId="099205FA" w14:textId="0A45B5A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sèlèŋ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[intr, plus optional PP] speak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parler </w:t>
      </w:r>
      <w:r w:rsidRPr="008C0179">
        <w:t xml:space="preserve">[VblN </w:t>
      </w:r>
      <w:r w:rsidRPr="005D30C6">
        <w:rPr>
          <w:rFonts w:ascii="Doulos SIL" w:hAnsi="Doulos SIL"/>
          <w:i/>
          <w:color w:val="0000FF"/>
        </w:rPr>
        <w:t>sèlèn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sél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noun </w:t>
      </w:r>
      <w:r w:rsidRPr="005D30C6">
        <w:rPr>
          <w:rFonts w:ascii="Doulos SIL" w:hAnsi="Doulos SIL"/>
          <w:i/>
          <w:color w:val="0000FF"/>
        </w:rPr>
        <w:t>sénní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hàr kúl ꜜgâ sèlèŋ dw</w:t>
      </w:r>
      <w:r w:rsidRPr="005D30C6">
        <w:rPr>
          <w:rFonts w:ascii="Doulos SIL" w:hAnsi="Doulos SIL"/>
          <w:i/>
          <w:color w:val="0000FF"/>
        </w:rPr>
        <w:noBreakHyphen/>
        <w:t>â:ŋ</w:t>
      </w:r>
      <w:r w:rsidRPr="002C3CD0">
        <w:t xml:space="preserve"> a</w:t>
      </w:r>
      <w:r w:rsidRPr="008C0179">
        <w:t xml:space="preserve">ny man who speaks to you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tout homme qui parle avec toi</w:t>
      </w:r>
      <w:r w:rsidRPr="008C0179">
        <w:t xml:space="preserve"> [Postp </w:t>
      </w:r>
      <w:r w:rsidRPr="005D30C6">
        <w:rPr>
          <w:rFonts w:ascii="Doulos SIL" w:hAnsi="Doulos SIL"/>
          <w:i/>
          <w:color w:val="0000FF"/>
        </w:rPr>
        <w:t>dô</w:t>
      </w:r>
      <w:r w:rsidRPr="008C0179">
        <w:t xml:space="preserve">]; </w:t>
      </w:r>
      <w:r w:rsidRPr="005D30C6">
        <w:rPr>
          <w:rFonts w:ascii="Doulos SIL" w:hAnsi="Doulos SIL"/>
          <w:i/>
          <w:color w:val="0000FF"/>
        </w:rPr>
        <w:t>á↑=ḿ sèlèŋ [ɲòŋ sê] [yá: dì]</w:t>
      </w:r>
      <w:r w:rsidRPr="008C0179">
        <w:t xml:space="preserve">  she would speak to them like that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parlait ainsi avec eux</w:t>
      </w:r>
      <w:r w:rsidRPr="008C0179">
        <w:t xml:space="preserve"> [dative]  </w:t>
      </w:r>
      <w:r>
        <w:rPr>
          <w:rFonts w:ascii="Wingdings" w:hAnsi="Wingdings"/>
          <w:sz w:val="18"/>
        </w:rPr>
        <w:t></w:t>
      </w:r>
      <w:r w:rsidR="00720447">
        <w:t xml:space="preserve"> b) [intr plus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ńdù</w:t>
      </w:r>
      <w:r w:rsidR="00720447">
        <w:t xml:space="preserve"> </w:t>
      </w:r>
      <w:r w:rsidRPr="008C0179">
        <w:t xml:space="preserve">phrase] speak with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parler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41FBEEE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sél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speak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parler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sèlèŋ</w:t>
      </w:r>
      <w:r w:rsidRPr="008C0179">
        <w:t>].</w:t>
      </w:r>
    </w:p>
    <w:p w14:paraId="790A199E" w14:textId="081498C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sèll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in good health (not sick)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 bonne santé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séllé</w:t>
      </w:r>
      <w:r w:rsidRPr="008C0179">
        <w:t> 1]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bór sèll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  healthy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personne en bonne santé</w:t>
      </w:r>
      <w:r w:rsidRPr="008C0179">
        <w:t>.</w:t>
      </w:r>
    </w:p>
    <w:p w14:paraId="1385B797" w14:textId="761D658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séllê</w:t>
      </w:r>
      <w:r w:rsidRPr="008C0179">
        <w:t xml:space="preserve"> 1  </w:t>
      </w:r>
      <w:r>
        <w:rPr>
          <w:rFonts w:ascii="Wingdings" w:hAnsi="Wingdings"/>
          <w:sz w:val="18"/>
        </w:rPr>
        <w:t></w:t>
      </w:r>
      <w:r w:rsidRPr="008C0179">
        <w:t xml:space="preserve"> [intr] be healthy (not sick)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en bonne santé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sèll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[&lt;Ful </w:t>
      </w:r>
      <w:r w:rsidRPr="00720447">
        <w:rPr>
          <w:rFonts w:ascii="Doulos SIL" w:hAnsi="Doulos SIL"/>
          <w:i/>
          <w:color w:val="008000"/>
        </w:rPr>
        <w:t>sell</w:t>
      </w:r>
      <w:r w:rsidRPr="00720447">
        <w:rPr>
          <w:rFonts w:ascii="Doulos SIL" w:hAnsi="Doulos SIL"/>
          <w:i/>
          <w:color w:val="008000"/>
        </w:rPr>
        <w:noBreakHyphen/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sá:bú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má:sê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 xml:space="preserve">dìn gá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ꜜkóy</w:t>
      </w:r>
      <w:r w:rsidRPr="005D30C6">
        <w:rPr>
          <w:rFonts w:ascii="Doulos SIL" w:hAnsi="Doulos SIL"/>
          <w:i/>
          <w:color w:val="0000FF"/>
        </w:rPr>
        <w:noBreakHyphen/>
        <w:t xml:space="preserve">ńdà [ɲòn dó]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ꜜséllê</w:t>
      </w:r>
      <w:r w:rsidRPr="008C0179">
        <w:t xml:space="preserve">  likewise I will take it to their place </w:t>
      </w:r>
      <w:r w:rsidR="00720447">
        <w:t xml:space="preserve">while I am </w:t>
      </w:r>
      <w:r w:rsidRPr="008C0179">
        <w:t xml:space="preserve">in good health (=unhurt)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 la même façon 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amènerai chez eux </w:t>
      </w:r>
      <w:r w:rsidR="00720447">
        <w:rPr>
          <w:rFonts w:ascii="Garamond" w:hAnsi="Garamond"/>
        </w:rPr>
        <w:t xml:space="preserve">étant </w:t>
      </w:r>
      <w:r>
        <w:rPr>
          <w:rFonts w:ascii="Garamond" w:hAnsi="Garamond"/>
        </w:rPr>
        <w:t>en bonne santé (=sans malheur)</w:t>
      </w:r>
      <w:r w:rsidRPr="00590ABD">
        <w:t xml:space="preserve"> - </w:t>
      </w:r>
      <w:r w:rsidRPr="008C0179">
        <w:t xml:space="preserve">phrase (negated): </w:t>
      </w:r>
      <w:r w:rsidRPr="005D30C6">
        <w:rPr>
          <w:rFonts w:ascii="Doulos SIL" w:hAnsi="Doulos SIL"/>
          <w:i/>
          <w:color w:val="0000FF"/>
        </w:rPr>
        <w:t>à sí: séllê</w:t>
      </w:r>
      <w:r w:rsidRPr="008C0179">
        <w:t xml:space="preserve">  she is sick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est malade</w:t>
      </w:r>
      <w:r w:rsidRPr="008C0179">
        <w:t xml:space="preserve"> [</w:t>
      </w:r>
      <w:r w:rsidR="00720447" w:rsidRPr="005D30C6">
        <w:rPr>
          <w:rFonts w:ascii="Doulos SIL" w:hAnsi="Doulos SIL"/>
          <w:i/>
          <w:color w:val="0000FF"/>
        </w:rPr>
        <w:t>sí:</w:t>
      </w:r>
      <w:r w:rsidR="00720447" w:rsidRPr="002C3CD0">
        <w:t xml:space="preserve"> 2</w:t>
      </w:r>
      <w:r w:rsidR="00720447">
        <w:t xml:space="preserve">, </w:t>
      </w:r>
      <w:r w:rsidRPr="008C0179">
        <w:t xml:space="preserve">cf. </w:t>
      </w:r>
      <w:r w:rsidRPr="005D30C6">
        <w:rPr>
          <w:rFonts w:ascii="Doulos SIL" w:hAnsi="Doulos SIL"/>
          <w:i/>
          <w:color w:val="0000FF"/>
        </w:rPr>
        <w:t>jáŋgórô</w:t>
      </w:r>
      <w:r w:rsidRPr="008C0179">
        <w:t>].</w:t>
      </w:r>
    </w:p>
    <w:p w14:paraId="0BE0D2A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séllé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[tr, or 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point at, indicate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indiquer, signaler (de la main)</w:t>
      </w:r>
      <w:r w:rsidRPr="008C0179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séllé</w:t>
      </w:r>
      <w:r w:rsidRPr="008C0179">
        <w:t>].</w:t>
      </w:r>
    </w:p>
    <w:p w14:paraId="4AFD3BD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long strip (of meat)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longue tranche, bande (de viande)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sé:lê</w:t>
      </w:r>
      <w:r w:rsidRPr="008C0179">
        <w:t>].</w:t>
      </w:r>
    </w:p>
    <w:p w14:paraId="6FEE4ACC" w14:textId="60CD8B8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sémbâ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sprout, seedling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germe</w:t>
      </w:r>
      <w:r w:rsidR="00720447">
        <w:rPr>
          <w:rFonts w:ascii="Garamond" w:hAnsi="Garamond"/>
        </w:rPr>
        <w:t>, pousse</w:t>
      </w:r>
      <w:r w:rsidRPr="008C0179">
        <w:t>.</w:t>
      </w:r>
    </w:p>
    <w:p w14:paraId="23B8792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sémbâ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sprout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germiner, (germe) pousser</w:t>
      </w:r>
      <w:r w:rsidRPr="008C0179">
        <w:t xml:space="preserve">  [also in upriver KCh] [cf. </w:t>
      </w:r>
      <w:r w:rsidRPr="005D30C6">
        <w:rPr>
          <w:rFonts w:ascii="Doulos SIL" w:hAnsi="Doulos SIL"/>
          <w:i/>
          <w:color w:val="0000FF"/>
        </w:rPr>
        <w:t>zèy</w:t>
      </w:r>
      <w:r w:rsidRPr="008C0179">
        <w:t> 2].</w:t>
      </w:r>
    </w:p>
    <w:p w14:paraId="770DCA53" w14:textId="4A5422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sèmbèlèy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sèmèlèy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sharp-pointed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pointu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sèmèl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possibly related to 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] [for </w:t>
      </w:r>
      <w:r w:rsidRPr="005D30C6">
        <w:rPr>
          <w:rFonts w:ascii="Doulos SIL" w:hAnsi="Doulos SIL"/>
          <w:i/>
          <w:color w:val="0000FF"/>
        </w:rPr>
        <w:t>mb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</w:t>
      </w:r>
      <w:r w:rsidRPr="008C0179">
        <w:t xml:space="preserve"> compare </w:t>
      </w:r>
      <w:r w:rsidRPr="005D30C6">
        <w:rPr>
          <w:rFonts w:ascii="Doulos SIL" w:hAnsi="Doulos SIL"/>
          <w:i/>
          <w:color w:val="0000FF"/>
        </w:rPr>
        <w:t>símbárú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símárú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kâ:n</w:t>
      </w:r>
      <w:r w:rsidRPr="008C0179">
        <w:t xml:space="preserve"> 2] [cf. Ka </w:t>
      </w:r>
      <w:r w:rsidRPr="00BB673A">
        <w:rPr>
          <w:rFonts w:ascii="Arial Unicode MS" w:eastAsia="Arial Unicode MS" w:hAnsi="Arial Unicode MS"/>
          <w:i/>
          <w:color w:val="008000"/>
        </w:rPr>
        <w:t>sémbélé</w:t>
      </w:r>
      <w:r w:rsidRPr="008C0179">
        <w:t xml:space="preserve"> </w:t>
      </w:r>
      <w:r>
        <w:rPr>
          <w:rFonts w:ascii="Garamond" w:hAnsi="Garamond"/>
        </w:rPr>
        <w:t>« bois taillé »</w:t>
      </w:r>
      <w:r w:rsidRPr="008C0179">
        <w:t>].</w:t>
      </w:r>
    </w:p>
    <w:p w14:paraId="6717D29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 </w:t>
      </w:r>
      <w:r w:rsidRPr="005D30C6">
        <w:rPr>
          <w:rFonts w:ascii="Doulos SIL" w:hAnsi="Doulos SIL"/>
          <w:i/>
          <w:color w:val="0000FF"/>
        </w:rPr>
        <w:t>sémbâ</w:t>
      </w:r>
      <w:r w:rsidRPr="008C0179">
        <w:t> 1a].</w:t>
      </w:r>
    </w:p>
    <w:p w14:paraId="17F65E7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[DefPl &lt;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6193E2BC" w14:textId="50B489C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 (note </w:t>
      </w:r>
      <w:r w:rsidR="00FF6758">
        <w:t>&lt;HL&gt;-tone</w:t>
      </w:r>
      <w:r w:rsidRPr="008C0179">
        <w:t xml:space="preserve">),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knife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couteau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sèmbèlèy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 xml:space="preserve">ó gá:gú </w:t>
      </w:r>
      <w:r w:rsidR="000D2083" w:rsidRPr="005D30C6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èy gà]</w:t>
      </w:r>
      <w:r w:rsidRPr="002C3CD0">
        <w:t xml:space="preserve"> </w:t>
      </w:r>
      <w:r w:rsidR="00720447">
        <w:t xml:space="preserve"> </w:t>
      </w:r>
      <w:r w:rsidRPr="002C3CD0">
        <w:t>I</w:t>
      </w:r>
      <w:r w:rsidRPr="008C0179">
        <w:t xml:space="preserve"> got a cramp in my legs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eu une crampe à la jambe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ú ꜜfó:</w:t>
      </w:r>
      <w:r w:rsidRPr="008C0179">
        <w:t xml:space="preserve">  one knife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un couteau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sìbì</w:t>
      </w:r>
      <w:r w:rsidRPr="005D30C6">
        <w:rPr>
          <w:rFonts w:ascii="Doulos SIL" w:hAnsi="Doulos SIL"/>
          <w:i/>
          <w:color w:val="0000FF"/>
        </w:rPr>
        <w:noBreakHyphen/>
      </w:r>
      <w:r w:rsidR="0072044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20447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016E33C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BC4CE8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sémbú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</w:t>
      </w:r>
      <w:r w:rsidRPr="00590ABD">
        <w:t xml:space="preserve"> - </w:t>
      </w:r>
      <w:r>
        <w:t xml:space="preserve">occurs in the idiom: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=ẃ ꜜsémbú</w:t>
      </w:r>
      <w:r w:rsidRPr="00BB673A">
        <w:t xml:space="preserve">  </w:t>
      </w:r>
      <w:r w:rsidRPr="008C0179">
        <w:t xml:space="preserve">his eye is like a knife (= he is skilled at a complex job)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son œil est comme un couteau (= il est habile dans un métier complexe)</w:t>
      </w:r>
      <w:r w:rsidRPr="008C0179">
        <w:t xml:space="preserve"> [related to </w:t>
      </w:r>
      <w:r w:rsidRPr="005D30C6">
        <w:rPr>
          <w:rFonts w:ascii="Doulos SIL" w:hAnsi="Doulos SIL"/>
          <w:i/>
          <w:color w:val="0000FF"/>
        </w:rPr>
        <w:t>sémb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832FEB6" w14:textId="25AD58D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sémbú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drink (milk, millet cream, etc.) diluted with water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boire (lait, crème de mil, etc.) dilué avec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semb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zàmb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hàŋ</w:t>
      </w:r>
      <w:r w:rsidRPr="008C0179">
        <w:t> 1].</w:t>
      </w:r>
    </w:p>
    <w:p w14:paraId="67625505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sèmèlèy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sèmbèlèy</w:t>
      </w:r>
      <w:r w:rsidRPr="008C0179">
        <w:t>].</w:t>
      </w:r>
    </w:p>
    <w:p w14:paraId="426496E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sèmèl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sharp-pointed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pointu</w:t>
      </w:r>
      <w:r w:rsidRPr="008C0179">
        <w:t xml:space="preserve"> [related to verb </w:t>
      </w:r>
      <w:r w:rsidRPr="005D30C6">
        <w:rPr>
          <w:rFonts w:ascii="Doulos SIL" w:hAnsi="Doulos SIL"/>
          <w:i/>
          <w:color w:val="0000FF"/>
        </w:rPr>
        <w:t>sèmbèlèy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sémèl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sharp-pointed stick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bâton pointu</w:t>
      </w:r>
      <w:r w:rsidRPr="008C0179">
        <w:t>.</w:t>
      </w:r>
    </w:p>
    <w:p w14:paraId="27FDFFF3" w14:textId="179BD09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-ò</w:t>
      </w:r>
      <w:r w:rsidRPr="008C0179">
        <w:t xml:space="preserve">)   </w:t>
      </w:r>
      <w:r>
        <w:rPr>
          <w:rFonts w:ascii="Wingdings" w:hAnsi="Wingdings"/>
          <w:sz w:val="18"/>
        </w:rPr>
        <w:t></w:t>
      </w:r>
      <w:r w:rsidRPr="008C0179">
        <w:t xml:space="preserve"> a) [n] difficulty expensiveness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difficulté, cherté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séndí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sàndây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expensiveness, high price(s), inflation, high cost of living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cherté, prix élevé(s), inflation</w:t>
      </w:r>
      <w:r w:rsidRPr="008C0179">
        <w:t>.</w:t>
      </w:r>
    </w:p>
    <w:p w14:paraId="5650D38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difficult, expensive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difficile, cher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séndí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1a</w:t>
      </w:r>
      <w:r w:rsidRPr="008C0179">
        <w:noBreakHyphen/>
        <w:t>b].</w:t>
      </w:r>
    </w:p>
    <w:p w14:paraId="75D0FD52" w14:textId="27875AD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séndí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difficulty, expensiveness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difficulté, cherté </w:t>
      </w:r>
      <w:r w:rsidRPr="008C0179">
        <w:t>[VblN &lt; </w:t>
      </w:r>
      <w:r w:rsidRPr="005D30C6">
        <w:rPr>
          <w:rFonts w:ascii="Doulos SIL" w:hAnsi="Doulos SIL"/>
          <w:i/>
          <w:color w:val="0000FF"/>
        </w:rPr>
        <w:t>séndí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318B5">
        <w:t> 1a,</w:t>
      </w:r>
      <w:r w:rsidRPr="008C0179">
        <w:t>b].</w:t>
      </w:r>
    </w:p>
    <w:p w14:paraId="6D9333F7" w14:textId="1709155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difficult, expensive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difficile, cher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séndí</w:t>
      </w:r>
      <w:r w:rsidRPr="008C0179">
        <w:t>]</w:t>
      </w:r>
      <w:r w:rsidR="000A6587">
        <w:t xml:space="preserve"> - cpd: see </w:t>
      </w:r>
      <w:r w:rsidR="000A6587" w:rsidRPr="005D30C6">
        <w:rPr>
          <w:rFonts w:ascii="Doulos SIL" w:hAnsi="Doulos SIL"/>
          <w:i/>
          <w:color w:val="0000FF"/>
        </w:rPr>
        <w:t>bòn</w:t>
      </w:r>
      <w:r w:rsidR="000A6587" w:rsidRPr="005D30C6">
        <w:rPr>
          <w:rFonts w:ascii="Doulos SIL" w:hAnsi="Doulos SIL"/>
          <w:i/>
          <w:color w:val="0000FF"/>
        </w:rPr>
        <w:noBreakHyphen/>
      </w:r>
      <w:r w:rsidR="000A6587">
        <w:rPr>
          <w:rFonts w:ascii="Doulos SIL" w:hAnsi="Doulos SIL"/>
          <w:i/>
          <w:color w:val="0000FF"/>
        </w:rPr>
        <w:t>[</w:t>
      </w:r>
      <w:r w:rsidR="000A6587" w:rsidRPr="005D30C6">
        <w:rPr>
          <w:rFonts w:ascii="Doulos SIL" w:hAnsi="Doulos SIL"/>
          <w:i/>
          <w:color w:val="0000FF"/>
        </w:rPr>
        <w:t>sènd</w:t>
      </w:r>
      <w:r w:rsidR="000A6587" w:rsidRPr="005D30C6">
        <w:rPr>
          <w:rFonts w:ascii="Doulos SIL" w:hAnsi="Doulos SIL"/>
          <w:i/>
          <w:color w:val="0000FF"/>
        </w:rPr>
        <w:noBreakHyphen/>
        <w:t>ò</w:t>
      </w:r>
      <w:r w:rsidR="000A6587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433D6A44" w14:textId="3FA128A2" w:rsidR="004E4BA0" w:rsidRPr="008C0179" w:rsidRDefault="000A658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sènd</w:t>
      </w:r>
      <w:r w:rsidR="00261FBE" w:rsidRPr="005D30C6">
        <w:rPr>
          <w:rFonts w:ascii="Doulos SIL" w:hAnsi="Doulos SIL"/>
          <w:i/>
          <w:color w:val="0000FF"/>
        </w:rPr>
        <w:t>-ò</w:t>
      </w:r>
      <w:r w:rsidR="00261FBE" w:rsidRPr="002C3CD0">
        <w:t xml:space="preserve"> 1</w:t>
      </w:r>
      <w:r w:rsidR="00261FBE" w:rsidRPr="008C0179">
        <w:t xml:space="preserve">b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sènd-êy</w:t>
      </w:r>
      <w:r w:rsidR="00261FBE" w:rsidRPr="008C0179">
        <w:t>].</w:t>
      </w:r>
    </w:p>
    <w:p w14:paraId="26227CF5" w14:textId="1A784D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séŋgé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séŋgê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(drums) sound; (coins) jingle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(tambours) sonner; (monnaies) tinter</w:t>
      </w:r>
      <w:r w:rsidRPr="008C0179">
        <w:t>.</w:t>
      </w:r>
    </w:p>
    <w:p w14:paraId="14209D1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séŋgéré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feel a pain on standing up after having been seated for a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sentir une douleur en se levant après être resté longtemps assis</w:t>
      </w:r>
      <w:r w:rsidRPr="008C0179">
        <w:t>.</w:t>
      </w:r>
    </w:p>
    <w:p w14:paraId="42367BC1" w14:textId="006B927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séŋgú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used with verb </w:t>
      </w:r>
      <w:r w:rsidRPr="005D30C6">
        <w:rPr>
          <w:rFonts w:ascii="Doulos SIL" w:hAnsi="Doulos SIL"/>
          <w:i/>
          <w:color w:val="0000FF"/>
        </w:rPr>
        <w:t>dàm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á↑=ŋ́ ꜜséŋgú dàm</w:t>
      </w:r>
      <w:r w:rsidR="003233B9">
        <w:t xml:space="preserve">  he leaned back (on the mat);</w:t>
      </w:r>
      <w:r w:rsidRPr="008C0179">
        <w:t xml:space="preserve"> he stepped aside (to let someone pass)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penché en arrière (sur la natte); 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écarté un peu (pour laisser passer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3F366824" w14:textId="6A7E668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sénn-í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sénn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sènn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3E4524">
        <w:rPr>
          <w:color w:val="993300"/>
        </w:rPr>
        <w:t xml:space="preserve"> </w:t>
      </w:r>
      <w:r w:rsidRPr="008C0179">
        <w:t xml:space="preserve">[note tone shift])  </w:t>
      </w:r>
      <w:r>
        <w:rPr>
          <w:rFonts w:ascii="Wingdings" w:hAnsi="Wingdings"/>
          <w:sz w:val="18"/>
        </w:rPr>
        <w:t></w:t>
      </w:r>
      <w:r w:rsidRPr="008C0179">
        <w:t xml:space="preserve"> [n] words, speech, language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parole, langage, langue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sènn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 w:rsidRPr="008C0179">
        <w:t>[old *</w:t>
      </w:r>
      <w:r w:rsidRPr="00E1042C">
        <w:rPr>
          <w:rFonts w:ascii="Arial Unicode MS" w:eastAsia="Arial Unicode MS" w:hAnsi="Arial Unicode MS" w:cs="Arial Unicode MS"/>
          <w:color w:val="008000"/>
        </w:rPr>
        <w:noBreakHyphen/>
        <w:t>i</w:t>
      </w:r>
      <w:r w:rsidRPr="008C0179">
        <w:t xml:space="preserve"> nominalization of </w:t>
      </w:r>
      <w:r w:rsidRPr="005D30C6">
        <w:rPr>
          <w:rFonts w:ascii="Doulos SIL" w:hAnsi="Doulos SIL"/>
          <w:i/>
          <w:color w:val="0000FF"/>
        </w:rPr>
        <w:t>sèlèŋ</w:t>
      </w:r>
      <w:r w:rsidRPr="008C0179">
        <w:t xml:space="preserve"> with syncopation, cf. KS </w:t>
      </w:r>
      <w:r w:rsidRPr="00BB673A">
        <w:rPr>
          <w:rFonts w:ascii="Arial Unicode MS" w:eastAsia="Arial Unicode MS" w:hAnsi="Arial Unicode MS"/>
          <w:i/>
          <w:color w:val="008000"/>
        </w:rPr>
        <w:t>šenn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i</w:t>
      </w:r>
      <w:r w:rsidR="00E1042C">
        <w:rPr>
          <w:rFonts w:eastAsia="Arial Unicode MS"/>
        </w:rPr>
        <w:t> 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hùmbùrì sénn-í</w:t>
      </w:r>
      <w:r w:rsidRPr="008C0179">
        <w:t xml:space="preserve">  Hombori language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langue de Hombori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sènn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noBreakHyphen/>
        <w:t>ndòŋ gà</w:t>
      </w:r>
      <w:r w:rsidRPr="008C0179">
        <w:t xml:space="preserve"> </w:t>
      </w:r>
      <w:r w:rsidR="00104417">
        <w:t xml:space="preserve"> </w:t>
      </w:r>
      <w:r w:rsidRPr="008C0179">
        <w:t xml:space="preserve">in your dialect, in your own words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dans votre dialecte, à votre façon de parler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sénn-í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fúmb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foul words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mots pourris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sénn</w:t>
      </w:r>
      <w:r w:rsidRPr="005D30C6">
        <w:rPr>
          <w:rFonts w:ascii="Doulos SIL" w:hAnsi="Doulos SIL"/>
          <w:i/>
          <w:color w:val="0000FF"/>
        </w:rPr>
        <w:noBreakHyphen/>
        <w:t>ú bóryá</w:t>
      </w:r>
      <w:r w:rsidRPr="008C0179">
        <w:t xml:space="preserve">  nice words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mots jolis (=gentils)</w:t>
      </w:r>
      <w:r w:rsidRPr="008C0179">
        <w:t>.</w:t>
      </w:r>
    </w:p>
    <w:p w14:paraId="2545FC6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sérkê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cut up (melon, potato)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découper (melon, pomme de terre)</w:t>
      </w:r>
      <w:r w:rsidRPr="008C0179">
        <w:t>.</w:t>
      </w:r>
    </w:p>
    <w:p w14:paraId="08F1C927" w14:textId="0E2FE7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sé:ré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go straight, go directly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aller tout droit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šerre</w:t>
      </w:r>
      <w:r w:rsidRPr="008C0179">
        <w:t xml:space="preserve">, cf. Za noun </w:t>
      </w:r>
      <w:r w:rsidRPr="00BB673A">
        <w:rPr>
          <w:rFonts w:ascii="Arial Unicode MS" w:eastAsia="Arial Unicode MS" w:hAnsi="Arial Unicode MS"/>
          <w:i/>
          <w:color w:val="008000"/>
        </w:rPr>
        <w:t>sórró</w:t>
      </w:r>
      <w:r w:rsidRPr="008C0179">
        <w:t xml:space="preserve"> </w:t>
      </w:r>
      <w:r w:rsidR="007B254E">
        <w:t>‘</w:t>
      </w:r>
      <w:r w:rsidRPr="008C0179">
        <w:t>row, line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sé:ré </w:t>
      </w:r>
      <w:r w:rsidR="00680C68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sê</w:t>
      </w:r>
      <w:r w:rsidR="00680C68" w:rsidRPr="005D30C6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104417">
        <w:t xml:space="preserve"> </w:t>
      </w:r>
      <w:r w:rsidRPr="002C3CD0">
        <w:t>I</w:t>
      </w:r>
      <w:r w:rsidRPr="008C0179">
        <w:t xml:space="preserve"> went straight to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me suis dirigé directement vers lui</w:t>
      </w:r>
      <w:r w:rsidRPr="008C0179">
        <w:t>.</w:t>
      </w:r>
    </w:p>
    <w:p w14:paraId="3EBE91B1" w14:textId="294FEE1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sé:ré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[tr] hold out (sth, to give it), offer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offrir (à main étendue), tendre (</w:t>
      </w:r>
      <w:r w:rsidR="00A04924">
        <w:rPr>
          <w:rFonts w:ascii="Garamond" w:hAnsi="Garamond"/>
        </w:rPr>
        <w:t>qqch</w:t>
      </w:r>
      <w:r w:rsidRPr="008C0179">
        <w:t xml:space="preserve">) [Ka </w:t>
      </w:r>
      <w:r w:rsidRPr="00BB673A">
        <w:rPr>
          <w:rFonts w:ascii="Arial Unicode MS" w:eastAsia="Arial Unicode MS" w:hAnsi="Arial Unicode MS"/>
          <w:i/>
          <w:color w:val="008000"/>
        </w:rPr>
        <w:t>séllé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séréré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šerey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="003037A2">
        <w:rPr>
          <w:rFonts w:ascii="Doulos SIL" w:hAnsi="Doulos SIL"/>
          <w:i/>
          <w:color w:val="0000FF"/>
        </w:rPr>
        <w:t>á=</w:t>
      </w:r>
      <w:r w:rsidRPr="005D30C6">
        <w:rPr>
          <w:rFonts w:ascii="Doulos SIL" w:hAnsi="Doulos SIL"/>
          <w:i/>
          <w:color w:val="0000FF"/>
        </w:rPr>
        <w:t>ŋ</w:t>
      </w:r>
      <w:r w:rsidR="003037A2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 xml:space="preserve"> ꜜsé:ré</w:t>
      </w:r>
      <w:r w:rsidRPr="008C0179">
        <w:t xml:space="preserve">  he held it out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étendu (pour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offrir)</w:t>
      </w:r>
      <w:r w:rsidRPr="008C0179">
        <w:t>.</w:t>
      </w:r>
    </w:p>
    <w:p w14:paraId="2FE819CE" w14:textId="2E0FD9B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sérémb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sérémbê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fonio (cultivated grain)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fonio (cultivé</w:t>
      </w:r>
      <w:r w:rsidRPr="008C0179">
        <w:t xml:space="preserve"> )</w:t>
      </w:r>
      <w:r w:rsidR="003037A2">
        <w:t xml:space="preserve"> </w:t>
      </w:r>
      <w:r w:rsidRPr="008C0179">
        <w:t>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Digitaria exilis</w:t>
      </w:r>
      <w:r w:rsidRPr="008C0179">
        <w:t>, Poaceae; grown in central Dogon country and in the south]</w:t>
      </w:r>
      <w:r>
        <w:rPr>
          <w:rFonts w:ascii="Garamond" w:hAnsi="Garamond"/>
        </w:rPr>
        <w:t xml:space="preserve"> </w:t>
      </w:r>
      <w:r w:rsidRPr="008C0179">
        <w:t xml:space="preserve">[&lt;Ful </w:t>
      </w:r>
      <w:r w:rsidRPr="003037A2">
        <w:rPr>
          <w:rFonts w:ascii="Doulos SIL" w:hAnsi="Doulos SIL"/>
          <w:i/>
          <w:color w:val="008000"/>
        </w:rPr>
        <w:t>seremmbe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gàns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632B9E4" w14:textId="51FB0A6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serke</w:t>
      </w:r>
      <w:r w:rsidRPr="008C0179"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3037A2">
        <w:t xml:space="preserve"> [tr] [alphabetized as</w:t>
      </w:r>
      <w:r w:rsidRPr="008C0179">
        <w:t xml:space="preserve"> </w:t>
      </w:r>
      <w:r w:rsidR="003037A2">
        <w:rPr>
          <w:rFonts w:ascii="Doulos SIL" w:hAnsi="Doulos SIL"/>
          <w:i/>
          <w:color w:val="0000FF"/>
        </w:rPr>
        <w:t>serc</w:t>
      </w:r>
      <w:r w:rsidRPr="005D30C6">
        <w:rPr>
          <w:rFonts w:ascii="Doulos SIL" w:hAnsi="Doulos SIL"/>
          <w:i/>
          <w:color w:val="0000FF"/>
        </w:rPr>
        <w:t>e</w:t>
      </w:r>
      <w:r w:rsidRPr="008C0179">
        <w:sym w:font="Symbol" w:char="F0BC"/>
      </w:r>
      <w:r w:rsidRPr="008C0179">
        <w:t>].</w:t>
      </w:r>
    </w:p>
    <w:p w14:paraId="131259A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séségé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sift sand in hands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laisser passer le sable à travers la main</w:t>
      </w:r>
      <w:r w:rsidRPr="008C0179">
        <w:t>.</w:t>
      </w:r>
    </w:p>
    <w:p w14:paraId="42068FB9" w14:textId="2F7B007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sésér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(metal) chain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chaine (en métal)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slsl</w:t>
      </w:r>
      <w:r w:rsidRPr="008C0179">
        <w:t>]</w:t>
      </w:r>
      <w:r w:rsidRPr="00590ABD">
        <w:t xml:space="preserve"> - </w:t>
      </w:r>
      <w:r w:rsidRPr="008C0179">
        <w:t xml:space="preserve">often in cpd: </w:t>
      </w:r>
      <w:r w:rsidR="009E4DB4">
        <w:rPr>
          <w:rFonts w:ascii="Doulos SIL" w:hAnsi="Doulos SIL"/>
          <w:i/>
          <w:color w:val="0000FF"/>
        </w:rPr>
        <w:t>[gúr</w:t>
      </w:r>
      <w:r w:rsidR="009E4DB4">
        <w:rPr>
          <w:rFonts w:ascii="Doulos SIL" w:hAnsi="Doulos SIL"/>
          <w:i/>
          <w:color w:val="0000FF"/>
        </w:rPr>
        <w:noBreakHyphen/>
        <w:t>ú]</w:t>
      </w:r>
      <w:r w:rsidRPr="005D30C6">
        <w:rPr>
          <w:rFonts w:ascii="Doulos SIL" w:hAnsi="Doulos SIL"/>
          <w:i/>
          <w:color w:val="0000FF"/>
        </w:rPr>
        <w:noBreakHyphen/>
      </w:r>
      <w:r w:rsidR="009E4DB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sésér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9E4DB4">
        <w:rPr>
          <w:rFonts w:ascii="Doulos SIL" w:hAnsi="Doulos SIL"/>
          <w:i/>
          <w:color w:val="0000FF"/>
        </w:rPr>
        <w:t>]</w:t>
      </w:r>
      <w:r w:rsidRPr="008C0179">
        <w:t xml:space="preserve">  metal chain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chaine en métal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string of silver coins (in </w:t>
      </w:r>
      <w:r w:rsidRPr="005D30C6">
        <w:rPr>
          <w:rFonts w:ascii="Doulos SIL" w:hAnsi="Doulos SIL"/>
          <w:i/>
          <w:color w:val="0000FF"/>
        </w:rPr>
        <w:t>yòl-ò</w:t>
      </w:r>
      <w:r w:rsidRPr="008C0179">
        <w:t xml:space="preserve"> coiffure)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enfilée de monnaies en argent-métal (dans la coiffure </w:t>
      </w:r>
      <w:r w:rsidRPr="005D30C6">
        <w:rPr>
          <w:rFonts w:ascii="Doulos SIL" w:hAnsi="Doulos SIL"/>
          <w:i/>
          <w:color w:val="0000FF"/>
        </w:rPr>
        <w:t>yòl-ò</w:t>
      </w:r>
      <w:r>
        <w:rPr>
          <w:rFonts w:ascii="Garamond" w:hAnsi="Garamond"/>
        </w:rPr>
        <w:t>)</w:t>
      </w:r>
      <w:r w:rsidRPr="008C0179">
        <w:t>.</w:t>
      </w:r>
    </w:p>
    <w:p w14:paraId="10C4723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convoy, caravan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convoi, caravane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sete</w:t>
      </w:r>
      <w:r w:rsidRPr="008C0179">
        <w:t xml:space="preserve">; Ka </w:t>
      </w:r>
      <w:r>
        <w:rPr>
          <w:rFonts w:ascii="Garamond" w:hAnsi="Garamond"/>
        </w:rPr>
        <w:t>« délégation »</w:t>
      </w:r>
      <w:r w:rsidRPr="008C0179">
        <w:t>].</w:t>
      </w:r>
    </w:p>
    <w:p w14:paraId="5B5D8E4D" w14:textId="0789D70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low spot in ground (where wet-season ponds form)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3037A2">
        <w:rPr>
          <w:rFonts w:ascii="Garamond" w:hAnsi="Garamond"/>
        </w:rPr>
        <w:t>bas-fond</w:t>
      </w:r>
      <w:r>
        <w:rPr>
          <w:rFonts w:ascii="Garamond" w:hAnsi="Garamond"/>
        </w:rPr>
        <w:t xml:space="preserve"> (où une petite mare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hivernage se constitue)</w:t>
      </w:r>
      <w:r w:rsidRPr="008C0179">
        <w:t>.</w:t>
      </w:r>
    </w:p>
    <w:p w14:paraId="2F290B4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carve (wood)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tailler (le bois)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sett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4A2341A" w14:textId="36A77E4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sétt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Pr="000023A4">
        <w:rPr>
          <w:color w:val="993300"/>
        </w:rPr>
        <w:t xml:space="preserve"> 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sétté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pack of horses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troupe de chevaux</w:t>
      </w:r>
      <w:r w:rsidRPr="008C0179">
        <w:t xml:space="preserve"> [Ful </w:t>
      </w:r>
      <w:r w:rsidRPr="00BB673A">
        <w:rPr>
          <w:rFonts w:ascii="Arial Unicode MS" w:eastAsia="Arial Unicode MS" w:hAnsi="Arial Unicode MS"/>
          <w:i/>
          <w:color w:val="008000"/>
        </w:rPr>
        <w:t>sete</w:t>
      </w:r>
      <w:r w:rsidRPr="008C0179">
        <w:t>].</w:t>
      </w:r>
    </w:p>
    <w:p w14:paraId="6DB5A1B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séw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(trap) spring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(piège) sauter</w:t>
      </w:r>
      <w:r w:rsidRPr="008C0179">
        <w:t>.</w:t>
      </w:r>
    </w:p>
    <w:p w14:paraId="6C099BE8" w14:textId="2DFDFA0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séw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prep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become aware of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rendre compte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47AEF690" w14:textId="58787C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[postverbal 1Sg dative enclitic] to 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moi</w:t>
      </w:r>
      <w:r w:rsidRPr="008C0179">
        <w:t xml:space="preserve"> [cf. </w:t>
      </w:r>
      <w:r w:rsidR="009578A8">
        <w:t>dative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sê</w:t>
      </w:r>
      <w:r w:rsidRPr="008C0179">
        <w:t>].</w:t>
      </w:r>
    </w:p>
    <w:p w14:paraId="1E35BFB7" w14:textId="06E06C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sèy</w:t>
      </w:r>
      <w:r w:rsidRPr="002C3CD0">
        <w:t xml:space="preserve"> 2</w:t>
      </w:r>
      <w:r w:rsidRPr="008C0179">
        <w:t xml:space="preserve">  [VblN </w:t>
      </w:r>
      <w:r w:rsidRPr="005D30C6">
        <w:rPr>
          <w:rFonts w:ascii="Doulos SIL" w:hAnsi="Doulos SIL"/>
          <w:i/>
          <w:color w:val="0000FF"/>
        </w:rPr>
        <w:t>sèy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scatter, sprinkle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disperser, éparpiller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sèy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disperse, be scattered; be widespread, frequent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disperser; ê. répandu, fréquent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hál ʔàddúhá: mán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sêy]</w:t>
      </w:r>
      <w:r w:rsidRPr="008C0179">
        <w:t xml:space="preserve">  when the morning had approached and dispersed (=was nearly over)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quand la matinée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approchée et dispersée (=était presque finie)</w:t>
      </w:r>
      <w:r w:rsidRPr="008C0179">
        <w:t>.</w:t>
      </w:r>
    </w:p>
    <w:p w14:paraId="0F089B5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do some scattering or sprinkling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disperser, éparpiller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sèy</w:t>
      </w:r>
      <w:r w:rsidRPr="008C0179">
        <w:t> 2].</w:t>
      </w:r>
    </w:p>
    <w:p w14:paraId="583AF8A5" w14:textId="12B4B2A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sèydá:n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sèytá:n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sèydá:nî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Satan; (evil) spirit, devil</w:t>
      </w:r>
      <w:r w:rsidR="003037A2">
        <w:t>, djinn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Satan; sorte de djinn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šyṭn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bilisa</w:t>
      </w:r>
      <w:r w:rsidRPr="008C0179">
        <w:t>].</w:t>
      </w:r>
    </w:p>
    <w:p w14:paraId="6961AEB3" w14:textId="4D41F0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5D30C6">
        <w:rPr>
          <w:rFonts w:ascii="Doulos SIL" w:hAnsi="Doulos SIL"/>
          <w:i/>
          <w:color w:val="0000FF"/>
        </w:rPr>
        <w:noBreakHyphen/>
        <w:t>ndì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[postverbal 1Pl dative enclitic] to 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nous</w:t>
      </w:r>
      <w:r w:rsidRPr="008C0179">
        <w:t xml:space="preserve"> [cf. </w:t>
      </w:r>
      <w:r w:rsidR="009578A8">
        <w:t>dative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sê</w:t>
      </w:r>
      <w:r w:rsidRPr="008C0179">
        <w:t>].</w:t>
      </w:r>
    </w:p>
    <w:p w14:paraId="63780448" w14:textId="6AE0667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séynê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bring good news to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apporter de bonnes nouvelles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sey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0E4936A5" w14:textId="7983F06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sèy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dispersal, migration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dispersion, migration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sèy</w:t>
      </w:r>
      <w:r w:rsidRPr="008C0179">
        <w:t xml:space="preserve"> 2] </w:t>
      </w:r>
      <w:r w:rsidR="003037A2">
        <w:t xml:space="preserve">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sèy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àꜛ sèy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.</w:t>
      </w:r>
    </w:p>
    <w:p w14:paraId="29C20E6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sèytá:n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sèydá:n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4AFD45F" w14:textId="59E060E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578A8">
        <w:t>negative</w:t>
      </w:r>
      <w:r w:rsidRPr="008C0179">
        <w:t xml:space="preserve"> preverbal morpheme] [see </w:t>
      </w:r>
      <w:r w:rsidRPr="005D30C6">
        <w:rPr>
          <w:rFonts w:ascii="Doulos SIL" w:hAnsi="Doulos SIL"/>
          <w:i/>
          <w:color w:val="0000FF"/>
        </w:rPr>
        <w:t>sù</w:t>
      </w:r>
      <w:r w:rsidRPr="008C0179">
        <w:t xml:space="preserve">]. </w:t>
      </w:r>
    </w:p>
    <w:p w14:paraId="38730E83" w14:textId="6B8D28B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[quasi-verb] not be</w:t>
      </w:r>
      <w:r w:rsidR="009336C4">
        <w:t xml:space="preserve"> (sw)</w:t>
      </w:r>
      <w:r w:rsidRPr="008C0179">
        <w:t xml:space="preserve">, be absent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</w:t>
      </w:r>
      <w:r w:rsidR="00634577">
        <w:rPr>
          <w:rFonts w:ascii="Garamond" w:hAnsi="Garamond"/>
        </w:rPr>
        <w:t>e</w:t>
      </w:r>
      <w:r>
        <w:rPr>
          <w:rFonts w:ascii="Garamond" w:hAnsi="Garamond"/>
        </w:rPr>
        <w:t xml:space="preserve"> pas</w:t>
      </w:r>
      <w:r w:rsidR="00634577">
        <w:rPr>
          <w:rFonts w:ascii="Garamond" w:hAnsi="Garamond"/>
        </w:rPr>
        <w:t xml:space="preserve"> être</w:t>
      </w:r>
      <w:r w:rsidR="009336C4">
        <w:rPr>
          <w:rFonts w:ascii="Garamond" w:hAnsi="Garamond"/>
        </w:rPr>
        <w:t xml:space="preserve"> (qqpt)</w:t>
      </w:r>
      <w:r>
        <w:rPr>
          <w:rFonts w:ascii="Garamond" w:hAnsi="Garamond"/>
        </w:rPr>
        <w:t>, ê. absent</w:t>
      </w:r>
      <w:r w:rsidRPr="008C0179">
        <w:t xml:space="preserve"> [negative counterpart of locational quasi-verb </w:t>
      </w:r>
      <w:r w:rsidRPr="005D30C6">
        <w:rPr>
          <w:rFonts w:ascii="Doulos SIL" w:hAnsi="Doulos SIL"/>
          <w:i/>
          <w:color w:val="0000FF"/>
        </w:rPr>
        <w:t>gò:</w:t>
      </w:r>
      <w:r w:rsidRPr="008C0179">
        <w:t> </w:t>
      </w:r>
      <w:r w:rsidR="00B60867">
        <w:t>1</w:t>
      </w:r>
      <w:r w:rsidR="00634577">
        <w:t>a</w:t>
      </w:r>
      <w:r w:rsidRPr="008C0179">
        <w:t xml:space="preserve">; related to </w:t>
      </w:r>
      <w:r w:rsidR="009578A8">
        <w:t>negative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sù</w:t>
      </w:r>
      <w:r w:rsidRPr="008C0179">
        <w:t xml:space="preserve"> ; </w:t>
      </w:r>
      <w:r w:rsidR="003037A2">
        <w:t>occurs with shortened</w:t>
      </w:r>
      <w:r w:rsidRPr="008C0179">
        <w:t xml:space="preserve"> deictic adverbials]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à sí: nè</w:t>
      </w:r>
      <w:r w:rsidRPr="008C0179">
        <w:t xml:space="preserve">  she isn</w:t>
      </w:r>
      <w:r w:rsidR="007B254E">
        <w:t>’</w:t>
      </w:r>
      <w:r w:rsidRPr="008C0179">
        <w:t xml:space="preserve">t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ici</w:t>
      </w:r>
      <w:r w:rsidRPr="008C0179">
        <w:t>;</w:t>
      </w:r>
      <w:r w:rsidRPr="005D30C6">
        <w:rPr>
          <w:rFonts w:ascii="Doulos SIL" w:hAnsi="Doulos SIL"/>
          <w:i/>
          <w:color w:val="0000FF"/>
        </w:rPr>
        <w:t xml:space="preserve"> à sí: nôŋ</w:t>
      </w:r>
      <w:r w:rsidRPr="008C0179">
        <w:t xml:space="preserve">  he isn</w:t>
      </w:r>
      <w:r w:rsidR="007B254E">
        <w:t>’</w:t>
      </w:r>
      <w:r w:rsidRPr="008C0179">
        <w:t xml:space="preserve">t there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là</w:t>
      </w:r>
      <w:r w:rsidRPr="008C0179">
        <w:t>.</w:t>
      </w:r>
    </w:p>
    <w:p w14:paraId="310094CD" w14:textId="4F6011B6" w:rsidR="004E4BA0" w:rsidRPr="00E91E2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</w:t>
      </w:r>
      <w:r w:rsidRPr="002C3CD0">
        <w:t xml:space="preserve"> 2</w:t>
      </w:r>
      <w:r w:rsidRPr="0098194F">
        <w:t xml:space="preserve"> (archaic variant </w:t>
      </w:r>
      <w:r w:rsidRPr="005D30C6">
        <w:rPr>
          <w:rFonts w:ascii="Doulos SIL" w:hAnsi="Doulos SIL"/>
          <w:i/>
          <w:color w:val="0000FF"/>
        </w:rPr>
        <w:t>sí: ẁ</w:t>
      </w:r>
      <w:r w:rsidRPr="0098194F"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[contraction of </w:t>
      </w:r>
      <w:r w:rsidR="009578A8">
        <w:t>negative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sí:</w:t>
      </w:r>
      <w:r w:rsidR="00720447">
        <w:t xml:space="preserve"> </w:t>
      </w:r>
      <w:r w:rsidR="007B254E">
        <w:t>‘</w:t>
      </w:r>
      <w:r w:rsidRPr="008C0179">
        <w:t>not be</w:t>
      </w:r>
      <w:r w:rsidR="007B254E">
        <w:t>’</w:t>
      </w:r>
      <w:r w:rsidRPr="008C0179">
        <w:t xml:space="preserve"> plus </w:t>
      </w:r>
      <w:r w:rsidRPr="00457084">
        <w:t>Infinitival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ẁ</w:t>
      </w:r>
      <w:r w:rsidRPr="008C0179">
        <w:t>, generally progressive present or near future]</w:t>
      </w:r>
      <w:r w:rsidRPr="00590ABD">
        <w:t xml:space="preserve"> - </w:t>
      </w:r>
      <w:r w:rsidRPr="008C0179">
        <w:t xml:space="preserve">exx: </w:t>
      </w:r>
      <w:r w:rsidR="00C53B24" w:rsidRPr="005D30C6">
        <w:rPr>
          <w:rFonts w:ascii="Doulos SIL" w:hAnsi="Doulos SIL"/>
          <w:i/>
          <w:color w:val="0000FF"/>
        </w:rPr>
        <w:t xml:space="preserve">à sí: </w:t>
      </w:r>
      <w:r w:rsidRPr="005D30C6">
        <w:rPr>
          <w:rFonts w:ascii="Doulos SIL" w:hAnsi="Doulos SIL"/>
          <w:i/>
          <w:color w:val="0000FF"/>
        </w:rPr>
        <w:t>kóy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sí: ẁ kóy</w:t>
      </w:r>
      <w:r w:rsidRPr="008C0179">
        <w:t xml:space="preserve">  he isn</w:t>
      </w:r>
      <w:r w:rsidR="007B254E">
        <w:t>’</w:t>
      </w:r>
      <w:r w:rsidRPr="008C0179">
        <w:t xml:space="preserve">t going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ira pas</w:t>
      </w:r>
      <w:r w:rsidRPr="008C0179">
        <w:t xml:space="preserve">; </w:t>
      </w:r>
      <w:r w:rsidR="00C53B24" w:rsidRPr="005D30C6">
        <w:rPr>
          <w:rFonts w:ascii="Doulos SIL" w:hAnsi="Doulos SIL"/>
          <w:i/>
          <w:color w:val="0000FF"/>
        </w:rPr>
        <w:t xml:space="preserve">yò sí: </w:t>
      </w:r>
      <w:r w:rsidRPr="005D30C6">
        <w:rPr>
          <w:rFonts w:ascii="Doulos SIL" w:hAnsi="Doulos SIL"/>
          <w:i/>
          <w:color w:val="0000FF"/>
        </w:rPr>
        <w:t>góy</w:t>
      </w:r>
      <w:r w:rsidRPr="008C0179">
        <w:t xml:space="preserve">  we</w:t>
      </w:r>
      <w:r w:rsidR="007B254E">
        <w:t>’</w:t>
      </w:r>
      <w:r w:rsidRPr="008C0179">
        <w:t xml:space="preserve">re not working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nous ne sommes pas au travail</w:t>
      </w:r>
      <w:r w:rsidRPr="008C0179">
        <w:t xml:space="preserve"> </w:t>
      </w:r>
      <w:r w:rsidRPr="00590ABD">
        <w:t xml:space="preserve">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sí: kú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ꜜnó:</w:t>
      </w:r>
      <w:r w:rsidRPr="008C0179">
        <w:t xml:space="preserve"> </w:t>
      </w:r>
      <w:r w:rsidR="0021744F">
        <w:t xml:space="preserve"> </w:t>
      </w:r>
      <w:r w:rsidRPr="008C0179">
        <w:t>he doesn</w:t>
      </w:r>
      <w:r w:rsidR="007B254E">
        <w:t>’</w:t>
      </w:r>
      <w:r w:rsidRPr="008C0179">
        <w:t xml:space="preserve">t give to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ne lui donne pas</w:t>
      </w:r>
      <w:r>
        <w:t>.</w:t>
      </w:r>
    </w:p>
    <w:p w14:paraId="7E5954CF" w14:textId="2457B5F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sî: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test, put to the test, try out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épreuve</w:t>
      </w:r>
      <w:r w:rsidRPr="008C0179"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sî:</w:t>
      </w:r>
      <w:r w:rsidRPr="008C0179">
        <w:t>].</w:t>
      </w:r>
    </w:p>
    <w:p w14:paraId="44178F52" w14:textId="5964AA0E" w:rsidR="004E4BA0" w:rsidRPr="00BB673A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</w:t>
      </w:r>
      <w:r w:rsidRPr="002C3CD0">
        <w:t xml:space="preserve"> 4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3037A2">
        <w:t xml:space="preserve"> [cpd final or possessed n</w:t>
      </w:r>
      <w:r w:rsidRPr="008C0179">
        <w:t xml:space="preserve">] second day following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surlendemain</w:t>
      </w:r>
      <w:r>
        <w:t xml:space="preserve"> [used with </w:t>
      </w:r>
      <w:r w:rsidRPr="005D30C6">
        <w:rPr>
          <w:rFonts w:ascii="Doulos SIL" w:hAnsi="Doulos SIL"/>
          <w:i/>
          <w:color w:val="0000FF"/>
        </w:rPr>
        <w:t>súbâ</w:t>
      </w:r>
      <w:r>
        <w:t xml:space="preserve"> </w:t>
      </w:r>
      <w:r w:rsidR="003037A2">
        <w:t xml:space="preserve">or variant </w:t>
      </w:r>
      <w:r w:rsidR="007B254E">
        <w:t>‘</w:t>
      </w:r>
      <w:r>
        <w:t>tomorrow</w:t>
      </w:r>
      <w:r w:rsidR="007B254E">
        <w:t>’</w:t>
      </w:r>
      <w:r w:rsidR="00894589">
        <w:t xml:space="preserve"> or form thereof,</w:t>
      </w:r>
      <w:r w:rsidRPr="00590ABD">
        <w:t xml:space="preserve"> </w:t>
      </w:r>
      <w:r>
        <w:t xml:space="preserve">see </w:t>
      </w:r>
      <w:r w:rsidRPr="005D30C6">
        <w:rPr>
          <w:rFonts w:ascii="Doulos SIL" w:hAnsi="Doulos SIL"/>
          <w:i/>
          <w:color w:val="0000FF"/>
        </w:rPr>
        <w:t>súbá</w:t>
      </w:r>
      <w:r w:rsidRPr="005D30C6">
        <w:rPr>
          <w:rFonts w:ascii="Doulos SIL" w:hAnsi="Doulos SIL"/>
          <w:i/>
          <w:color w:val="0000FF"/>
        </w:rPr>
        <w:noBreakHyphen/>
        <w:t>ꜜsí:</w:t>
      </w:r>
      <w:r w:rsidR="00894589">
        <w:t>]</w:t>
      </w:r>
      <w:r w:rsidRPr="00590ABD">
        <w:t xml:space="preserve"> - </w:t>
      </w:r>
      <w:r w:rsidR="003037A2">
        <w:t>phrase:</w:t>
      </w:r>
      <w:r w:rsidRPr="00625048">
        <w:t xml:space="preserve"> </w:t>
      </w:r>
      <w:r w:rsidRPr="005D30C6">
        <w:rPr>
          <w:rFonts w:ascii="Doulos SIL" w:hAnsi="Doulos SIL"/>
          <w:i/>
          <w:color w:val="0000FF"/>
        </w:rPr>
        <w:t>à súb-à: sí:</w:t>
      </w:r>
      <w:r w:rsidRPr="00BB673A">
        <w:t xml:space="preserve">  the second day thereafter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surlendemain.</w:t>
      </w:r>
    </w:p>
    <w:p w14:paraId="56E21C0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síbî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síbíy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B59E6D9" w14:textId="0077706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sìbì</w:t>
      </w:r>
      <w:r w:rsidRPr="005D30C6">
        <w:rPr>
          <w:rFonts w:ascii="Doulos SIL" w:hAnsi="Doulos SIL"/>
          <w:i/>
          <w:color w:val="0000FF"/>
        </w:rPr>
        <w:noBreakHyphen/>
      </w:r>
      <w:r w:rsidR="003037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037A2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pants knife (=dagger worn on belt)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couteau de pantalon (=poignard porté sur la ceinture).</w:t>
      </w:r>
    </w:p>
    <w:p w14:paraId="02F9F66A" w14:textId="456A6A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síbíy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síbî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(pair of) pants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pantalon</w:t>
      </w:r>
      <w:r w:rsidRPr="008C0179">
        <w:t xml:space="preserve"> [with pronominal possessor: 1Sg </w:t>
      </w:r>
      <w:r w:rsidRPr="005D30C6">
        <w:rPr>
          <w:rFonts w:ascii="Doulos SIL" w:hAnsi="Doulos SIL"/>
          <w:i/>
          <w:color w:val="0000FF"/>
        </w:rPr>
        <w:t>síbíy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sìbì</w:t>
      </w:r>
      <w:r w:rsidRPr="005D30C6">
        <w:rPr>
          <w:rFonts w:ascii="Doulos SIL" w:hAnsi="Doulos SIL"/>
          <w:i/>
          <w:color w:val="0000FF"/>
        </w:rPr>
        <w:noBreakHyphen/>
      </w:r>
      <w:r w:rsidR="003037A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037A2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4A6F035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síbkâ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sípkâ</w:t>
      </w:r>
      <w:r w:rsidRPr="008C0179">
        <w:t>].</w:t>
      </w:r>
    </w:p>
    <w:p w14:paraId="1FE021B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síkkâ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sípkâ</w:t>
      </w:r>
      <w:r w:rsidRPr="008C0179">
        <w:t>].</w:t>
      </w:r>
    </w:p>
    <w:p w14:paraId="747A0C52" w14:textId="5DD4108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síkkê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AD0CB0">
        <w:t xml:space="preserve"> [tr, or intr plus postp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>] suspect</w:t>
      </w:r>
      <w:r w:rsidR="0089458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douter, soupçonner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škk</w:t>
      </w:r>
      <w:r w:rsidRPr="008C0179">
        <w:t xml:space="preserve"> via Ful √</w:t>
      </w:r>
      <w:r w:rsidRPr="00BB673A">
        <w:rPr>
          <w:rFonts w:ascii="Arial Unicode MS" w:eastAsia="Arial Unicode MS" w:hAnsi="Arial Unicode MS"/>
          <w:color w:val="008000"/>
        </w:rPr>
        <w:t>sikk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="00270147">
        <w:t xml:space="preserve">; syn: </w:t>
      </w:r>
      <w:r w:rsidR="00270147" w:rsidRPr="005D30C6">
        <w:rPr>
          <w:rFonts w:ascii="Doulos SIL" w:hAnsi="Doulos SIL"/>
          <w:i/>
          <w:color w:val="0000FF"/>
        </w:rPr>
        <w:t>mí:lô</w:t>
      </w:r>
      <w:r w:rsidR="00270147" w:rsidRPr="008C0179">
        <w:t xml:space="preserve">, </w:t>
      </w:r>
      <w:r w:rsidR="00270147" w:rsidRPr="005D30C6">
        <w:rPr>
          <w:rFonts w:ascii="Doulos SIL" w:hAnsi="Doulos SIL"/>
          <w:i/>
          <w:color w:val="0000FF"/>
        </w:rPr>
        <w:t>hòŋgù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lásá:bû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só:sê</w:t>
      </w:r>
      <w:r w:rsidR="00270147">
        <w:t> ].</w:t>
      </w:r>
    </w:p>
    <w:p w14:paraId="09379164" w14:textId="20A04C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sí:dí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sí:rí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8A232A">
        <w:t xml:space="preserve">frozen cpd </w:t>
      </w:r>
      <w:r w:rsidRPr="008C0179">
        <w:t xml:space="preserve">n] edible roots of bdellium tree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racines comestible</w:t>
      </w:r>
      <w:r w:rsidR="00AD0CB0">
        <w:rPr>
          <w:rFonts w:ascii="Garamond" w:hAnsi="Garamond"/>
        </w:rPr>
        <w:t>s</w:t>
      </w:r>
      <w:r>
        <w:rPr>
          <w:rFonts w:ascii="Garamond" w:hAnsi="Garamond"/>
        </w:rPr>
        <w:t xml:space="preserve">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 à bdellium</w:t>
      </w:r>
      <w:r w:rsidRPr="008C0179">
        <w:t xml:space="preserve"> [usually sucked] [</w:t>
      </w:r>
      <w:r w:rsidRPr="00FE62AD">
        <w:rPr>
          <w:smallCaps/>
        </w:rPr>
        <w:t>id</w:t>
      </w:r>
      <w:r w:rsidRPr="008C0179">
        <w:t xml:space="preserve">: roots of </w:t>
      </w:r>
      <w:r>
        <w:rPr>
          <w:rFonts w:ascii="Garamond" w:hAnsi="Garamond"/>
          <w:i/>
        </w:rPr>
        <w:t>Commiphora africana</w:t>
      </w:r>
      <w:r w:rsidRPr="008C0179">
        <w:t>, Burseraceae</w:t>
      </w:r>
      <w:r w:rsidR="00AD0CB0">
        <w:t>, see</w:t>
      </w:r>
      <w:r w:rsidRPr="002C3CD0">
        <w:t xml:space="preserve"> </w:t>
      </w:r>
      <w:r w:rsidRPr="005D30C6">
        <w:rPr>
          <w:rFonts w:ascii="Doulos SIL" w:hAnsi="Doulos SIL"/>
          <w:i/>
          <w:color w:val="0000FF"/>
        </w:rPr>
        <w:t>kòlònf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</w:t>
      </w:r>
      <w:r w:rsidRPr="005D30C6">
        <w:rPr>
          <w:rFonts w:ascii="Doulos SIL" w:hAnsi="Doulos SIL"/>
          <w:i/>
          <w:color w:val="0000FF"/>
        </w:rPr>
        <w:t>sí:dî</w:t>
      </w:r>
      <w:r w:rsidRPr="000023A4">
        <w:rPr>
          <w:color w:val="993300"/>
        </w:rPr>
        <w:t xml:space="preserve"> </w:t>
      </w:r>
      <w:r w:rsidRPr="000023A4">
        <w:t>i</w:t>
      </w:r>
      <w:r w:rsidRPr="008C0179">
        <w:t>s a common man</w:t>
      </w:r>
      <w:r w:rsidR="007B254E">
        <w:t>’</w:t>
      </w:r>
      <w:r w:rsidRPr="008C0179">
        <w:t xml:space="preserve">s </w:t>
      </w:r>
      <w:r w:rsidR="00AD0CB0">
        <w:t xml:space="preserve">honorific </w:t>
      </w:r>
      <w:r w:rsidRPr="008C0179">
        <w:t>name &lt;Ar].</w:t>
      </w:r>
    </w:p>
    <w:p w14:paraId="33D1568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</w:t>
      </w:r>
      <w:r w:rsidRPr="00AD0CB0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explain, describe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expliquer, décrire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sífá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[&lt;Ar √</w:t>
      </w:r>
      <w:r w:rsidRPr="00BB673A">
        <w:rPr>
          <w:rFonts w:ascii="Arial Unicode MS" w:eastAsia="Arial Unicode MS" w:hAnsi="Arial Unicode MS"/>
          <w:color w:val="008000"/>
        </w:rPr>
        <w:t>wṣf</w:t>
      </w:r>
      <w:r w:rsidRPr="008C0179">
        <w:t>, also in Ful, Bam, etc.].</w:t>
      </w:r>
    </w:p>
    <w:p w14:paraId="00F0A760" w14:textId="3C6F8400" w:rsidR="004E4BA0" w:rsidRPr="008C0179" w:rsidRDefault="00AD0CB0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</w:t>
      </w:r>
      <w:r w:rsidRPr="00AD0CB0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 w:rsidR="00261FBE" w:rsidRPr="002C3CD0">
        <w:t xml:space="preserve"> 1</w:t>
      </w:r>
      <w:r w:rsidR="00261FBE" w:rsidRPr="008C0179">
        <w:t xml:space="preserve">b (NF </w:t>
      </w:r>
      <w:r w:rsidR="00261FBE"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description, explanation (of)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description, explication</w:t>
      </w:r>
      <w:r>
        <w:rPr>
          <w:rFonts w:ascii="Garamond" w:hAnsi="Garamond"/>
        </w:rPr>
        <w:t xml:space="preserve"> (de)</w:t>
      </w:r>
      <w:r w:rsidR="00261FBE" w:rsidRPr="00590ABD">
        <w:t xml:space="preserve"> - </w:t>
      </w:r>
      <w:r w:rsidR="00261FBE" w:rsidRPr="008C0179">
        <w:t xml:space="preserve">ex: </w:t>
      </w:r>
      <w:r w:rsidR="00261FBE" w:rsidRPr="005D30C6">
        <w:rPr>
          <w:rFonts w:ascii="Doulos SIL" w:hAnsi="Doulos SIL"/>
          <w:i/>
          <w:color w:val="0000FF"/>
        </w:rPr>
        <w:t>à síf</w:t>
      </w: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="00261FBE" w:rsidRPr="000023A4">
        <w:rPr>
          <w:color w:val="993300"/>
        </w:rPr>
        <w:t xml:space="preserve"> </w:t>
      </w:r>
      <w:r w:rsidR="00261FBE" w:rsidRPr="005D30C6">
        <w:rPr>
          <w:rFonts w:ascii="Doulos SIL" w:hAnsi="Doulos SIL"/>
          <w:i/>
          <w:color w:val="0000FF"/>
        </w:rPr>
        <w:t>à sí:</w:t>
      </w:r>
      <w:r w:rsidR="00261FBE" w:rsidRPr="008C0179">
        <w:t xml:space="preserve">  her description, it didn</w:t>
      </w:r>
      <w:r w:rsidR="007B254E">
        <w:t>’</w:t>
      </w:r>
      <w:r w:rsidR="00261FBE" w:rsidRPr="008C0179">
        <w:t xml:space="preserve">t exist (=she was beyond description) </w:t>
      </w:r>
      <w:r w:rsidR="00261FBE" w:rsidRPr="0033636C">
        <w:rPr>
          <w:rFonts w:ascii="Wingdings" w:hAnsi="Wingdings"/>
        </w:rPr>
        <w:t></w:t>
      </w:r>
      <w:r w:rsidR="00261FBE" w:rsidRPr="008C0179">
        <w:t xml:space="preserve"> </w:t>
      </w:r>
      <w:r w:rsidR="00261FBE">
        <w:rPr>
          <w:rFonts w:ascii="Garamond" w:hAnsi="Garamond"/>
        </w:rPr>
        <w:t xml:space="preserve">sa description, il </w:t>
      </w:r>
      <w:r w:rsidR="00894589">
        <w:rPr>
          <w:rFonts w:ascii="Garamond" w:hAnsi="Garamond"/>
        </w:rPr>
        <w:t>n’existait</w:t>
      </w:r>
      <w:r w:rsidR="00261FBE">
        <w:rPr>
          <w:rFonts w:ascii="Garamond" w:hAnsi="Garamond"/>
        </w:rPr>
        <w:t xml:space="preserve"> pas (=elle dépassait toute description)</w:t>
      </w:r>
      <w:r w:rsidR="00261FBE" w:rsidRPr="008C0179">
        <w:t>.</w:t>
      </w:r>
    </w:p>
    <w:p w14:paraId="2B51C1CD" w14:textId="0B5B5EF1" w:rsidR="004E4BA0" w:rsidRPr="008C0179" w:rsidRDefault="00AD0CB0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sí</w:t>
      </w:r>
      <w:r w:rsidRPr="00AD0CB0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ê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>
        <w:t xml:space="preserve"> [tr]</w:t>
      </w:r>
      <w:r w:rsidR="00261FBE" w:rsidRPr="008C0179">
        <w:t xml:space="preserve"> stuff (into a container, without overloading)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bourrer (dans un récipient, sans surcharger)</w:t>
      </w:r>
      <w:r w:rsidR="00261FBE" w:rsidRPr="008C0179">
        <w:t xml:space="preserve"> [cf. </w:t>
      </w:r>
      <w:r w:rsidR="00261FBE" w:rsidRPr="005D30C6">
        <w:rPr>
          <w:rFonts w:ascii="Doulos SIL" w:hAnsi="Doulos SIL"/>
          <w:i/>
          <w:color w:val="0000FF"/>
        </w:rPr>
        <w:t>sísígé</w:t>
      </w:r>
      <w:r w:rsidR="00261FBE" w:rsidRPr="008C0179">
        <w:t>].</w:t>
      </w:r>
    </w:p>
    <w:p w14:paraId="7A84AA9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sìgá:r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cigarette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cigarette</w:t>
      </w:r>
      <w:r w:rsidRPr="008C0179">
        <w:t xml:space="preserve"> [&lt;Fr </w:t>
      </w:r>
      <w:r>
        <w:rPr>
          <w:rFonts w:ascii="Garamond" w:hAnsi="Garamond"/>
          <w:i/>
        </w:rPr>
        <w:t>cigare</w:t>
      </w:r>
      <w:r w:rsidRPr="008C0179">
        <w:t>].</w:t>
      </w:r>
    </w:p>
    <w:p w14:paraId="4E91556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sígà:sígà: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(two women) rapidly pound grain with alternate strokes using two pestles and a single mortar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(deux femmes) piler les céréales rapidement avec deux pilons dans un seul mortier</w:t>
      </w:r>
      <w:r w:rsidRPr="008C0179">
        <w:t>.</w:t>
      </w:r>
    </w:p>
    <w:p w14:paraId="38856FD6" w14:textId="1045DEA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sígírê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sígí:rê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drunk, be drunk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enivrer</w:t>
      </w:r>
      <w:r w:rsidR="00AD0CB0">
        <w:rPr>
          <w:rFonts w:ascii="Garamond" w:hAnsi="Garamond"/>
        </w:rPr>
        <w:t>, se soûler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skr</w:t>
      </w:r>
      <w:r w:rsidRPr="008C0179">
        <w:t xml:space="preserve"> via Ful √</w:t>
      </w:r>
      <w:r w:rsidRPr="00BB673A">
        <w:rPr>
          <w:rFonts w:ascii="Arial Unicode MS" w:eastAsia="Arial Unicode MS" w:hAnsi="Arial Unicode MS"/>
          <w:color w:val="008000"/>
        </w:rPr>
        <w:t>sigir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súlê</w:t>
      </w:r>
      <w:r w:rsidRPr="008C0179">
        <w:t>].</w:t>
      </w:r>
    </w:p>
    <w:p w14:paraId="72203969" w14:textId="1930E9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síkkê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AD0CB0">
        <w:t xml:space="preserve"> [tr] [alphabetized as though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594754B9" w14:textId="14F3EB0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sìlbál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sílbâl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large needle, awl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aiguille, alène</w:t>
      </w:r>
      <w:r w:rsidRPr="008C0179">
        <w:t xml:space="preserve"> [KCh </w:t>
      </w:r>
      <w:r w:rsidRPr="00BB673A">
        <w:rPr>
          <w:rFonts w:ascii="Arial Unicode MS" w:eastAsia="Arial Unicode MS" w:hAnsi="Arial Unicode MS"/>
          <w:i/>
          <w:color w:val="008000"/>
        </w:rPr>
        <w:t>silba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sulba</w:t>
      </w:r>
      <w:r w:rsidRPr="008C0179">
        <w:t>].</w:t>
      </w:r>
    </w:p>
    <w:p w14:paraId="208A267C" w14:textId="0108099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sìlfàntà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(provisions) be held in reserve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5D30C6">
        <w:rPr>
          <w:rFonts w:ascii="Garamond" w:hAnsi="Garamond"/>
        </w:rPr>
        <w:t>(provisions) ê.</w:t>
      </w:r>
      <w:r w:rsidR="00AD0CB0">
        <w:rPr>
          <w:rFonts w:ascii="Garamond" w:hAnsi="Garamond"/>
        </w:rPr>
        <w:t xml:space="preserve"> gardées</w:t>
      </w:r>
      <w:r>
        <w:rPr>
          <w:rFonts w:ascii="Garamond" w:hAnsi="Garamond"/>
        </w:rPr>
        <w:t xml:space="preserve"> en réserve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sìlfànt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gùndé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sílfàntà</w:t>
      </w:r>
      <w:r w:rsidRPr="002C3CD0">
        <w:t xml:space="preserve"> </w:t>
      </w:r>
      <w:r w:rsidR="00AD0CB0">
        <w:t xml:space="preserve"> </w:t>
      </w:r>
      <w:r w:rsidRPr="002C3CD0">
        <w:t>a</w:t>
      </w:r>
      <w:r w:rsidRPr="008C0179">
        <w:t xml:space="preserve"> belly isn</w:t>
      </w:r>
      <w:r w:rsidR="007B254E">
        <w:t>’</w:t>
      </w:r>
      <w:r w:rsidRPr="008C0179">
        <w:t xml:space="preserve">t held in reserve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un ventre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tenu en réserve</w:t>
      </w:r>
      <w:r w:rsidRPr="008C0179">
        <w:t xml:space="preserve"> [proverb, i.e. hunger can</w:t>
      </w:r>
      <w:r w:rsidR="007B254E">
        <w:t>’</w:t>
      </w:r>
      <w:r w:rsidRPr="008C0179">
        <w:t>t wait].</w:t>
      </w:r>
    </w:p>
    <w:p w14:paraId="6EF31E6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sìlfànt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provisions (taken along by a traveler), reserves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provisions (de route), réserves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sìlfàntà</w:t>
      </w:r>
      <w:r w:rsidRPr="008C0179">
        <w:t>].</w:t>
      </w:r>
    </w:p>
    <w:p w14:paraId="7FE1B6C5" w14:textId="16826EC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sìmán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="00AD0CB0" w:rsidRPr="005D30C6">
        <w:rPr>
          <w:rFonts w:ascii="Doulos SIL" w:hAnsi="Doulos SIL"/>
          <w:i/>
          <w:color w:val="0000FF"/>
        </w:rPr>
        <w:t>sìmôⁿ</w:t>
      </w:r>
      <w:r w:rsidRPr="008C0179">
        <w:t>].</w:t>
      </w:r>
    </w:p>
    <w:p w14:paraId="112D98AF" w14:textId="0C7C282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sìmôⁿ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sìmô:ⁿ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sìmâ:ⁿ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sìmón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sìmán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cement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ciment</w:t>
      </w:r>
      <w:r w:rsidRPr="008C0179">
        <w:t xml:space="preserve"> [&lt;Fr].</w:t>
      </w:r>
    </w:p>
    <w:p w14:paraId="1D472175" w14:textId="5FD217BC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sìmàr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sìmbàr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CDB3B9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símárú</w:t>
      </w:r>
      <w:r w:rsidRPr="008C0179">
        <w:t xml:space="preserve">  (</w:t>
      </w:r>
      <w:r w:rsidRPr="005D30C6">
        <w:rPr>
          <w:rFonts w:ascii="Doulos SIL" w:hAnsi="Doulos SIL"/>
          <w:i/>
          <w:color w:val="0000FF"/>
        </w:rPr>
        <w:t>u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símbárú</w:t>
      </w:r>
      <w:r w:rsidRPr="008C0179">
        <w:t>].</w:t>
      </w:r>
    </w:p>
    <w:p w14:paraId="118A6255" w14:textId="283029D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sìmbàr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sìmàr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limping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boîteux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símbárú</w:t>
      </w:r>
      <w:r w:rsidRPr="008C0179">
        <w:t>].</w:t>
      </w:r>
    </w:p>
    <w:p w14:paraId="04EB1320" w14:textId="1EBD6A4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símbárú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símárú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limp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boîter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sìmbàr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simbar</w:t>
      </w:r>
      <w:r w:rsidRPr="008C0179">
        <w:t xml:space="preserve">] [for </w:t>
      </w:r>
      <w:r w:rsidRPr="005D30C6">
        <w:rPr>
          <w:rFonts w:ascii="Doulos SIL" w:hAnsi="Doulos SIL"/>
          <w:i/>
          <w:color w:val="0000FF"/>
        </w:rPr>
        <w:t>mb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b</w:t>
      </w:r>
      <w:r w:rsidRPr="008C0179">
        <w:rPr>
          <w:i/>
        </w:rPr>
        <w:t xml:space="preserve"> </w:t>
      </w:r>
      <w:r w:rsidRPr="008C0179">
        <w:t xml:space="preserve">compare </w:t>
      </w:r>
      <w:r w:rsidRPr="005D30C6">
        <w:rPr>
          <w:rFonts w:ascii="Doulos SIL" w:hAnsi="Doulos SIL"/>
          <w:i/>
          <w:color w:val="0000FF"/>
        </w:rPr>
        <w:t>sèmbèlèy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sèmèlèy</w:t>
      </w:r>
      <w:r w:rsidRPr="008C0179">
        <w:t>].</w:t>
      </w:r>
    </w:p>
    <w:p w14:paraId="4949679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-sîn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-sìnè</w:t>
      </w:r>
      <w:r w:rsidRPr="008C0179">
        <w:t>].</w:t>
      </w:r>
    </w:p>
    <w:p w14:paraId="20184288" w14:textId="2B28815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sínà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sínàⁿ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[initial particle in counterfactual conditional consequents] [regional, &lt;Fr</w:t>
      </w:r>
      <w:r w:rsidRPr="008C0179">
        <w:rPr>
          <w:i/>
        </w:rPr>
        <w:t xml:space="preserve"> </w:t>
      </w:r>
      <w:r>
        <w:rPr>
          <w:rFonts w:ascii="Garamond" w:hAnsi="Garamond"/>
          <w:i/>
        </w:rPr>
        <w:t>sinon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à:ꜛ nàŋ kà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 xml:space="preserve">sínàⁿ 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ꜜgóy</w:t>
      </w:r>
      <w:r w:rsidRPr="008C0179">
        <w:t xml:space="preserve">  if he had come, (then) we would have worked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était venu, on aurait travaillé</w:t>
      </w:r>
      <w:r w:rsidRPr="008C0179">
        <w:t>.</w:t>
      </w:r>
    </w:p>
    <w:p w14:paraId="5DBD2F1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síndésìndê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paired (twinned) nuts in fruit of doum palm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noix jumelles dans un fruit du doum</w:t>
      </w:r>
      <w:r w:rsidRPr="008C0179">
        <w:t>.</w:t>
      </w:r>
    </w:p>
    <w:p w14:paraId="3DC4CE2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-sìnè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sîn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sìn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final denoting relationships] [*</w:t>
      </w:r>
      <w:r w:rsidRPr="00BB673A">
        <w:rPr>
          <w:rFonts w:ascii="Arial Unicode MS" w:eastAsia="Arial Unicode MS" w:hAnsi="Arial Unicode MS"/>
          <w:color w:val="008000"/>
        </w:rPr>
        <w:noBreakHyphen/>
        <w:t>kasine</w:t>
      </w:r>
      <w:r w:rsidRPr="008C0179">
        <w:t xml:space="preserve">] cpds: </w:t>
      </w:r>
      <w:r w:rsidRPr="005D30C6">
        <w:rPr>
          <w:rFonts w:ascii="Doulos SIL" w:hAnsi="Doulos SIL"/>
          <w:i/>
          <w:color w:val="0000FF"/>
        </w:rPr>
        <w:t>hàr-sìne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wòy-sìnè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hàn-sìn</w:t>
      </w:r>
      <w:r w:rsidRPr="008C0179">
        <w:t xml:space="preserve">, and abstractive </w:t>
      </w:r>
      <w:r w:rsidRPr="005D30C6">
        <w:rPr>
          <w:rFonts w:ascii="Doulos SIL" w:hAnsi="Doulos SIL"/>
          <w:i/>
          <w:color w:val="0000FF"/>
        </w:rPr>
        <w:t>bà:gù-[sín-éy]</w:t>
      </w:r>
      <w:r w:rsidRPr="008C0179">
        <w:t>]</w:t>
      </w:r>
    </w:p>
    <w:p w14:paraId="4225F34E" w14:textId="1630B8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plus </w:t>
      </w:r>
      <w:r w:rsidRPr="005D30C6">
        <w:rPr>
          <w:rFonts w:ascii="Doulos SIL" w:hAnsi="Doulos SIL"/>
          <w:i/>
          <w:color w:val="0000FF"/>
        </w:rPr>
        <w:t>kâl</w:t>
      </w:r>
      <w:r w:rsidRPr="008C0179">
        <w:t xml:space="preserve"> and subjunctive clause] swear to (do), firmly resolve to (do)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jurer, se résoudre à (faire) </w:t>
      </w:r>
      <w:r w:rsidRPr="008C0179">
        <w:t>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zé:</w:t>
      </w:r>
      <w:r w:rsidRPr="008C0179">
        <w:t> ; &lt;Ful √</w:t>
      </w:r>
      <w:r w:rsidRPr="00BB673A">
        <w:rPr>
          <w:rFonts w:ascii="Arial Unicode MS" w:eastAsia="Arial Unicode MS" w:hAnsi="Arial Unicode MS"/>
          <w:color w:val="008000"/>
        </w:rPr>
        <w:t>siin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ɲòŋ sí:né [kàl ǹjéy=ḿ wàŋgù]</w:t>
      </w:r>
      <w:r w:rsidRPr="008C0179">
        <w:t xml:space="preserve">  they have sworn to make war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ont juré de faire la guerre</w:t>
      </w:r>
      <w:r w:rsidRPr="008C0179">
        <w:t>.</w:t>
      </w:r>
    </w:p>
    <w:p w14:paraId="44F3CD34" w14:textId="4FCCC53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sí:né</w:t>
      </w:r>
      <w:r w:rsidRPr="005D30C6">
        <w:rPr>
          <w:rFonts w:ascii="Doulos SIL" w:hAnsi="Doulos SIL"/>
          <w:i/>
          <w:color w:val="0000FF"/>
        </w:rPr>
        <w:noBreakHyphen/>
        <w:t>[wóy</w:t>
      </w:r>
      <w:r w:rsidRPr="005D30C6">
        <w:rPr>
          <w:rFonts w:ascii="Doulos SIL" w:hAnsi="Doulos SIL"/>
          <w:i/>
          <w:color w:val="0000FF"/>
        </w:rPr>
        <w:noBreakHyphen/>
        <w:t>y-à:]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sí:n</w:t>
      </w:r>
      <w:r w:rsidRPr="005D30C6">
        <w:rPr>
          <w:rFonts w:ascii="Doulos SIL" w:hAnsi="Doulos SIL"/>
          <w:i/>
          <w:color w:val="0000FF"/>
        </w:rPr>
        <w:noBreakHyphen/>
        <w:t>éy [wá</w:t>
      </w:r>
      <w:r w:rsidRPr="005D30C6">
        <w:rPr>
          <w:rFonts w:ascii="Doulos SIL" w:hAnsi="Doulos SIL"/>
          <w:i/>
          <w:color w:val="0000FF"/>
        </w:rPr>
        <w:noBreakHyphen/>
        <w:t>yy-à:]</w:t>
      </w:r>
      <w:r w:rsidRPr="003E4524">
        <w:rPr>
          <w:color w:val="993300"/>
        </w:rPr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[cpd n] grasshopper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sauterelle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 w:rsidR="00D75D67">
        <w:t xml:space="preserve">dark spp. such as </w:t>
      </w:r>
      <w:r>
        <w:rPr>
          <w:rFonts w:ascii="Garamond" w:hAnsi="Garamond"/>
          <w:i/>
        </w:rPr>
        <w:t>Catantops stramineus</w:t>
      </w:r>
      <w:r w:rsidRPr="008C0179">
        <w:t>, Acrididae, Catantopinae] [variously interpreted as “indigo-woman-</w:t>
      </w:r>
      <w:r w:rsidR="00FA4E26">
        <w:rPr>
          <w:smallCaps/>
        </w:rPr>
        <w:t>dimin</w:t>
      </w:r>
      <w:r w:rsidRPr="008C0179">
        <w:t>” or “indigo-milk-</w:t>
      </w:r>
      <w:r w:rsidR="00FA4E26">
        <w:rPr>
          <w:smallCaps/>
        </w:rPr>
        <w:t>dimin</w:t>
      </w:r>
      <w:r w:rsidRPr="008C0179">
        <w:t xml:space="preserve">”, cf. </w:t>
      </w:r>
      <w:r w:rsidRPr="005D30C6">
        <w:rPr>
          <w:rFonts w:ascii="Doulos SIL" w:hAnsi="Doulos SIL"/>
          <w:i/>
          <w:color w:val="0000FF"/>
        </w:rPr>
        <w:t>sì:n-ò</w:t>
      </w:r>
      <w:r w:rsidRPr="008C0179">
        <w:t xml:space="preserve"> </w:t>
      </w:r>
      <w:r w:rsidR="007B254E">
        <w:t>‘</w:t>
      </w:r>
      <w:r w:rsidRPr="008C0179">
        <w:t>indigo</w:t>
      </w:r>
      <w:r w:rsidR="007B254E">
        <w:t>’</w:t>
      </w:r>
      <w:r w:rsidRPr="008C0179">
        <w:t>].</w:t>
      </w:r>
    </w:p>
    <w:p w14:paraId="581423DF" w14:textId="6690A1A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sìŋg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pole) be planted (in the ground)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(bois etc.) ê. planté (dans la terre)</w:t>
      </w:r>
      <w:r w:rsidRPr="008C0179">
        <w:t xml:space="preserve"> [</w:t>
      </w:r>
      <w:r w:rsidR="00EF00AF">
        <w:t>ResPass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sínjì</w:t>
      </w:r>
      <w:r w:rsidRPr="008C0179">
        <w:t>].</w:t>
      </w:r>
    </w:p>
    <w:p w14:paraId="17B1160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siŋgi</w:t>
      </w:r>
      <w:r w:rsidRPr="0098194F">
        <w:rPr>
          <w:b/>
          <w:color w:val="993300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[alphabetized as though </w:t>
      </w:r>
      <w:r w:rsidRPr="005D30C6">
        <w:rPr>
          <w:rFonts w:ascii="Doulos SIL" w:hAnsi="Doulos SIL"/>
          <w:i/>
          <w:color w:val="0000FF"/>
        </w:rPr>
        <w:t>sinji</w:t>
      </w:r>
      <w:r w:rsidRPr="008C0179">
        <w:rPr>
          <w:i/>
        </w:rPr>
        <w:sym w:font="Symbol" w:char="F0BC"/>
      </w:r>
      <w:r w:rsidRPr="008C0179">
        <w:t>].</w:t>
      </w:r>
    </w:p>
    <w:p w14:paraId="19195DF0" w14:textId="77777777" w:rsidR="001548E1" w:rsidRPr="008C0179" w:rsidRDefault="001548E1" w:rsidP="001548E1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síŋgí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D3578C1" w14:textId="34072B5C" w:rsidR="001548E1" w:rsidRPr="008C0179" w:rsidRDefault="001548E1" w:rsidP="001548E1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sìŋgì</w:t>
      </w:r>
      <w:r w:rsidRPr="008C0179">
        <w:t xml:space="preserve"> </w:t>
      </w:r>
      <w:r>
        <w:t xml:space="preserve">2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sìnjì</w:t>
      </w:r>
      <w:r w:rsidRPr="008C0179">
        <w:t>].</w:t>
      </w:r>
    </w:p>
    <w:p w14:paraId="076689A4" w14:textId="257E6C02" w:rsidR="001548E1" w:rsidRPr="008C0179" w:rsidRDefault="001548E1" w:rsidP="001548E1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síŋgí</w:t>
      </w:r>
      <w:r w:rsidRPr="0009344D">
        <w:t xml:space="preserve"> </w:t>
      </w:r>
      <w:r>
        <w:t>1</w:t>
      </w:r>
      <w:r w:rsidRPr="0009344D">
        <w:t xml:space="preserve"> ~  </w:t>
      </w:r>
      <w:r w:rsidRPr="005D30C6">
        <w:rPr>
          <w:rFonts w:ascii="Doulos SIL" w:hAnsi="Doulos SIL"/>
          <w:i/>
          <w:color w:val="0000FF"/>
        </w:rPr>
        <w:t>sínjí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straw basket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panier (en paille)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síŋgì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sìŋgì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small portable stool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escabeau</w:t>
      </w:r>
      <w:r w:rsidRPr="008C0179">
        <w:t xml:space="preserve"> [</w:t>
      </w:r>
      <w:r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ti</w:t>
      </w:r>
      <w:r w:rsidR="00CF19E9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t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CF19E9">
        <w:rPr>
          <w:rFonts w:ascii="Doulos SIL" w:hAnsi="Doulos SIL"/>
          <w:i/>
          <w:color w:val="0000FF"/>
        </w:rPr>
        <w:t>̀</w:t>
      </w:r>
      <w:r w:rsidRPr="008C0179">
        <w:t>].</w:t>
      </w:r>
    </w:p>
    <w:p w14:paraId="03BB0012" w14:textId="4186B9F1" w:rsidR="001548E1" w:rsidRPr="008C0179" w:rsidRDefault="001548E1" w:rsidP="001548E1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planted (in the ground), jutting up (from </w:t>
      </w:r>
      <w:r w:rsidR="00CF19E9">
        <w:t xml:space="preserve">the </w:t>
      </w:r>
      <w:r w:rsidRPr="008C0179">
        <w:t xml:space="preserve">ground or water)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planté (dans </w:t>
      </w:r>
      <w:r w:rsidR="00CF19E9">
        <w:rPr>
          <w:rFonts w:ascii="Garamond" w:hAnsi="Garamond"/>
        </w:rPr>
        <w:t>la terre</w:t>
      </w:r>
      <w:r>
        <w:rPr>
          <w:rFonts w:ascii="Garamond" w:hAnsi="Garamond"/>
        </w:rPr>
        <w:t xml:space="preserve">); qui </w:t>
      </w:r>
      <w:r w:rsidR="00CF19E9">
        <w:rPr>
          <w:rFonts w:ascii="Garamond" w:hAnsi="Garamond"/>
        </w:rPr>
        <w:t>saillit vers le haut (</w:t>
      </w:r>
      <w:r>
        <w:rPr>
          <w:rFonts w:ascii="Garamond" w:hAnsi="Garamond"/>
        </w:rPr>
        <w:t>du sol ou de l’eau)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sìnjì</w:t>
      </w:r>
      <w:r w:rsidRPr="001548E1">
        <w:t xml:space="preserve"> 1a</w:t>
      </w:r>
      <w:r w:rsidRPr="008C0179">
        <w:t>].</w:t>
      </w:r>
    </w:p>
    <w:p w14:paraId="7FA5DEB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sì:nì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95E98E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sínímâ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cinema, movie theater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cinéma</w:t>
      </w:r>
      <w:r w:rsidRPr="008C0179">
        <w:t>.</w:t>
      </w:r>
    </w:p>
    <w:p w14:paraId="21CD8931" w14:textId="121747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sìnjì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sìŋgì</w:t>
      </w:r>
      <w:r w:rsidRPr="008C0179">
        <w:t xml:space="preserve"> </w:t>
      </w:r>
      <w:r w:rsidR="001548E1">
        <w:t>2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implant, plant (e.g. a stake in ground), stick 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planter (par ex., un bois dans la terre), enfoncer</w:t>
      </w:r>
      <w:r w:rsidRPr="008C0179">
        <w:t xml:space="preserve"> [ResPass </w:t>
      </w:r>
      <w:r w:rsidRPr="005D30C6">
        <w:rPr>
          <w:rFonts w:ascii="Doulos SIL" w:hAnsi="Doulos SIL"/>
          <w:i/>
          <w:color w:val="0000FF"/>
        </w:rPr>
        <w:t>sìŋg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sínjî</w:t>
      </w:r>
      <w:r w:rsidRPr="008C0179">
        <w:t xml:space="preserve"> 1b] [cf. </w:t>
      </w:r>
      <w:r w:rsidRPr="005D30C6">
        <w:rPr>
          <w:rFonts w:ascii="Doulos SIL" w:hAnsi="Doulos SIL"/>
          <w:i/>
          <w:color w:val="0000FF"/>
        </w:rPr>
        <w:t>górú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tóntê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súkkê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súntí</w:t>
      </w:r>
      <w:r w:rsidRPr="008C0179">
        <w:t>].</w:t>
      </w:r>
    </w:p>
    <w:p w14:paraId="6514E5C7" w14:textId="0DFE31E3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sínjî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síŋgî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stick, knife) be planted, implanted (in ground etc.)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(couteau, bâton, etc.) é. planté (dans la terre etc.)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sìŋg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2].</w:t>
      </w:r>
    </w:p>
    <w:p w14:paraId="6BCC8337" w14:textId="659C0FC6" w:rsidR="00303C33" w:rsidRPr="008C0179" w:rsidRDefault="00303C33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>
        <w:rPr>
          <w:rFonts w:ascii="Doulos SIL" w:hAnsi="Doulos SIL"/>
          <w:i/>
          <w:color w:val="0000FF"/>
        </w:rPr>
        <w:t>sínjí</w:t>
      </w:r>
      <w:r w:rsidRPr="002C3CD0">
        <w:t xml:space="preserve"> 1</w:t>
      </w:r>
      <w:r>
        <w:t>c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</w:t>
      </w:r>
      <w:r w:rsidRPr="0009344D">
        <w:t xml:space="preserve"> </w:t>
      </w:r>
      <w:r>
        <w:t xml:space="preserve">[see </w:t>
      </w:r>
      <w:r w:rsidRPr="005D30C6">
        <w:rPr>
          <w:rFonts w:ascii="Doulos SIL" w:hAnsi="Doulos SIL"/>
          <w:i/>
          <w:color w:val="0000FF"/>
        </w:rPr>
        <w:t>síŋg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>
        <w:t>].</w:t>
      </w:r>
    </w:p>
    <w:p w14:paraId="6DC00059" w14:textId="291C93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sìŋká:r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leguminous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herbacée légumineuse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Alysicarpus ovalifolius</w:t>
      </w:r>
      <w:r w:rsidRPr="008C0179">
        <w:t>, Fabaceae-Faboideae].</w:t>
      </w:r>
    </w:p>
    <w:p w14:paraId="79DA363D" w14:textId="388AA5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sì:nì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razor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rasoir</w:t>
      </w:r>
      <w:r w:rsidRPr="008C0179">
        <w:t>.</w:t>
      </w:r>
    </w:p>
    <w:p w14:paraId="435FAF2E" w14:textId="63DACAA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sì:nì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indigo (shrubby bush)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indigo (buisson arbustif)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Indigofera tinctoria</w:t>
      </w:r>
      <w:r w:rsidRPr="008C0179">
        <w:t xml:space="preserve">, Fabaceae-Faboideae] - cpd: see </w:t>
      </w:r>
      <w:r w:rsidRPr="005D30C6">
        <w:rPr>
          <w:rFonts w:ascii="Doulos SIL" w:hAnsi="Doulos SIL"/>
          <w:i/>
          <w:color w:val="0000FF"/>
        </w:rPr>
        <w:t>sí:né-[wóy-y-à:]</w:t>
      </w:r>
      <w:r w:rsidRPr="008C0179">
        <w:t>.</w:t>
      </w:r>
    </w:p>
    <w:p w14:paraId="48D05CA4" w14:textId="2EF7AEE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síntîn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síntîm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tr or servb] begin, do for the first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commencer, faire pour la première fois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síntín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2] [Za &amp; Ka </w:t>
      </w:r>
      <w:r w:rsidRPr="00BB673A">
        <w:rPr>
          <w:rFonts w:ascii="Arial Unicode MS" w:eastAsia="Arial Unicode MS" w:hAnsi="Arial Unicode MS"/>
          <w:i/>
          <w:color w:val="008000"/>
        </w:rPr>
        <w:t>síntìn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síntîn</w:t>
      </w:r>
      <w:r w:rsidRPr="008C0179">
        <w:t xml:space="preserve"> ; cf. Tam </w:t>
      </w:r>
      <w:r w:rsidRPr="00BB673A">
        <w:rPr>
          <w:rFonts w:ascii="Arial Unicode MS" w:eastAsia="Arial Unicode MS" w:hAnsi="Arial Unicode MS"/>
          <w:i/>
          <w:color w:val="008000"/>
        </w:rPr>
        <w:t>ə̀ss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əntɑ</w:t>
      </w:r>
      <w:r w:rsidRPr="008C0179">
        <w:t xml:space="preserve"> (whence Hass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santi</w:t>
      </w:r>
      <w:r w:rsidRPr="008C0179">
        <w:t>)]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síntín 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ká </w:t>
      </w:r>
      <w:r w:rsidR="00C016A7" w:rsidRPr="00EE2BEB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=wò</w:t>
      </w:r>
      <w:r w:rsidRPr="008C0179">
        <w:t xml:space="preserve">  he/she began to come here (=came for the first time)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il/elle commença à venir ici (=est venu</w:t>
      </w:r>
      <w:r w:rsidR="00CF19E9">
        <w:rPr>
          <w:rFonts w:ascii="Garamond" w:hAnsi="Garamond"/>
        </w:rPr>
        <w:t>(e)</w:t>
      </w:r>
      <w:r>
        <w:rPr>
          <w:rFonts w:ascii="Garamond" w:hAnsi="Garamond"/>
        </w:rPr>
        <w:t xml:space="preserve"> pour la première fois)</w:t>
      </w:r>
      <w:r w:rsidRPr="008C0179">
        <w:t>.</w:t>
      </w:r>
    </w:p>
    <w:p w14:paraId="7C7ECCC0" w14:textId="4FEDAB0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síntîn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síntîm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síntín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781E567" w14:textId="11E47C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síntín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síntím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síntîn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síntîm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beginning, start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commencement, début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síntîn</w:t>
      </w:r>
      <w:r w:rsidRPr="008C0179">
        <w:t>].</w:t>
      </w:r>
    </w:p>
    <w:p w14:paraId="3D4A597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síɲê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sign (marriage contract)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signer (contrat de mariage)</w:t>
      </w:r>
      <w:r w:rsidRPr="008C0179">
        <w:t xml:space="preserve"> [&lt;Fr].</w:t>
      </w:r>
    </w:p>
    <w:p w14:paraId="6856004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síɲé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marriage contract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contrat de marriage</w:t>
      </w:r>
      <w:r w:rsidRPr="008C0179">
        <w:t xml:space="preserve"> [&lt;Fr </w:t>
      </w:r>
      <w:r>
        <w:rPr>
          <w:rFonts w:ascii="Garamond" w:hAnsi="Garamond"/>
          <w:i/>
        </w:rPr>
        <w:t>signer</w:t>
      </w:r>
      <w:r>
        <w:rPr>
          <w:rFonts w:ascii="Garamond" w:hAnsi="Garamond"/>
        </w:rPr>
        <w:t xml:space="preserve">, </w:t>
      </w:r>
      <w:r>
        <w:rPr>
          <w:rFonts w:ascii="Garamond" w:hAnsi="Garamond"/>
          <w:i/>
        </w:rPr>
        <w:t>signature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síɲé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 té:</w:t>
      </w:r>
      <w:r w:rsidRPr="008C0179">
        <w:t xml:space="preserve">  do (=sign) the marriage contract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faire (=signer) le contrat de mariage</w:t>
      </w:r>
      <w:r w:rsidRPr="008C0179">
        <w:t>.</w:t>
      </w:r>
    </w:p>
    <w:p w14:paraId="46561895" w14:textId="0131214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sípkâ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síkkâ</w:t>
      </w:r>
      <w:r w:rsidRPr="008C0179">
        <w:t xml:space="preserve">  (NF </w:t>
      </w:r>
      <w:r w:rsidR="000A1A2B" w:rsidRPr="005D30C6">
        <w:rPr>
          <w:rFonts w:ascii="Doulos SIL" w:hAnsi="Doulos SIL"/>
          <w:i/>
          <w:color w:val="0000FF"/>
        </w:rPr>
        <w:t>-∅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embroidery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broderie</w:t>
      </w:r>
      <w:r w:rsidR="00CF19E9">
        <w:t xml:space="preserve"> [&lt;Hass</w:t>
      </w:r>
      <w:r w:rsidRPr="008C0179">
        <w:t xml:space="preserve"> </w:t>
      </w:r>
      <w:r w:rsidRPr="00C016A7">
        <w:rPr>
          <w:rFonts w:ascii="Doulos SIL" w:hAnsi="Doulos SIL"/>
          <w:i/>
          <w:color w:val="008000"/>
        </w:rPr>
        <w:t>šəbk</w:t>
      </w:r>
      <w:r w:rsidRPr="00C016A7">
        <w:rPr>
          <w:rFonts w:ascii="Doulos SIL" w:hAnsi="Doulos SIL"/>
          <w:i/>
          <w:color w:val="008000"/>
        </w:rPr>
        <w:noBreakHyphen/>
        <w:t>a</w:t>
      </w:r>
      <w:r w:rsidRPr="008C0179">
        <w:t xml:space="preserve"> &lt;Ar √</w:t>
      </w:r>
      <w:r w:rsidRPr="00BB673A">
        <w:rPr>
          <w:rFonts w:ascii="Arial Unicode MS" w:eastAsia="Arial Unicode MS" w:hAnsi="Arial Unicode MS"/>
          <w:color w:val="008000"/>
        </w:rPr>
        <w:t>šbk</w:t>
      </w:r>
      <w:r w:rsidRPr="008C0179">
        <w:t>].</w:t>
      </w:r>
    </w:p>
    <w:p w14:paraId="6FF9F613" w14:textId="38CD7F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sírâ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CF19E9">
        <w:t xml:space="preserve"> [n] snuff, ground-up tobacco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tabac écrasé</w:t>
      </w:r>
      <w:r w:rsidR="00CF19E9">
        <w:rPr>
          <w:rFonts w:ascii="Garamond" w:hAnsi="Garamond"/>
        </w:rPr>
        <w:t>, tabac à priser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sírôw</w:t>
      </w:r>
      <w:r w:rsidRPr="008C0179">
        <w:t>] [regional, e.g. Tam √</w:t>
      </w:r>
      <w:r w:rsidRPr="00BB673A">
        <w:rPr>
          <w:rFonts w:ascii="Arial Unicode MS" w:eastAsia="Arial Unicode MS" w:hAnsi="Arial Unicode MS"/>
          <w:color w:val="008000"/>
        </w:rPr>
        <w:t>srɣ</w:t>
      </w:r>
      <w:r w:rsidRPr="008C0179">
        <w:t>].</w:t>
      </w:r>
    </w:p>
    <w:p w14:paraId="636230F5" w14:textId="01608C0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sìrf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Muslim holy 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marabout</w:t>
      </w:r>
      <w:r w:rsidRPr="008C0179">
        <w:t xml:space="preserve"> [&lt;Ar  </w:t>
      </w:r>
      <w:r w:rsidRPr="00BB673A">
        <w:rPr>
          <w:rFonts w:ascii="Arial Unicode MS" w:eastAsia="Arial Unicode MS" w:hAnsi="Arial Unicode MS"/>
          <w:i/>
          <w:color w:val="008000"/>
        </w:rPr>
        <w:t>šari:f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descendant of the Prophet</w:t>
      </w:r>
      <w:r w:rsidR="007B254E">
        <w:t>’</w:t>
      </w:r>
      <w:r w:rsidRPr="008C0179">
        <w:t>].</w:t>
      </w:r>
    </w:p>
    <w:p w14:paraId="48FD2329" w14:textId="6CC32F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bend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C016A7">
        <w:rPr>
          <w:rFonts w:ascii="Garamond" w:hAnsi="Garamond"/>
        </w:rPr>
        <w:t>courber, pencher,</w:t>
      </w:r>
      <w:r>
        <w:rPr>
          <w:rFonts w:ascii="Garamond" w:hAnsi="Garamond"/>
        </w:rPr>
        <w:t xml:space="preserve"> tordre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ꜜgúr</w:t>
      </w:r>
      <w:r w:rsidRPr="005D30C6">
        <w:rPr>
          <w:rFonts w:ascii="Doulos SIL" w:hAnsi="Doulos SIL"/>
          <w:i/>
          <w:color w:val="0000FF"/>
        </w:rPr>
        <w:noBreakHyphen/>
        <w:t>ó dì sí:rí</w:t>
      </w:r>
      <w:r w:rsidRPr="002C3CD0">
        <w:t xml:space="preserve"> </w:t>
      </w:r>
      <w:r w:rsidR="00C016A7">
        <w:t xml:space="preserve"> </w:t>
      </w:r>
      <w:r w:rsidRPr="002C3CD0">
        <w:t>I</w:t>
      </w:r>
      <w:r w:rsidRPr="008C0179">
        <w:t xml:space="preserve"> bent the iron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courbé (=tordu) le fer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bent, be tilted; change course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être courbé, tordu; changer de chemin</w:t>
      </w:r>
      <w:r w:rsidRPr="008C0179">
        <w:t xml:space="preserve"> [no intr/tr tone shift] [cf. </w:t>
      </w:r>
      <w:r w:rsidRPr="005D30C6">
        <w:rPr>
          <w:rFonts w:ascii="Doulos SIL" w:hAnsi="Doulos SIL"/>
          <w:i/>
          <w:color w:val="0000FF"/>
        </w:rPr>
        <w:noBreakHyphen/>
        <w:t>sì:r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23AB4E9" w14:textId="6B3AC89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sí:rí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D5E2B">
        <w:t xml:space="preserve">frozen cpd </w:t>
      </w:r>
      <w:r w:rsidRPr="008C0179">
        <w:t xml:space="preserve">n] [see </w:t>
      </w:r>
      <w:r w:rsidRPr="005D30C6">
        <w:rPr>
          <w:rFonts w:ascii="Doulos SIL" w:hAnsi="Doulos SIL"/>
          <w:i/>
          <w:color w:val="0000FF"/>
        </w:rPr>
        <w:t>sí:dí</w:t>
      </w:r>
      <w:r w:rsidRPr="005D30C6">
        <w:rPr>
          <w:rFonts w:ascii="Doulos SIL" w:hAnsi="Doulos SIL"/>
          <w:i/>
          <w:color w:val="0000FF"/>
        </w:rPr>
        <w:noBreakHyphen/>
        <w:t>bàdárâ</w:t>
      </w:r>
      <w:r w:rsidRPr="008C0179">
        <w:t>].</w:t>
      </w:r>
    </w:p>
    <w:p w14:paraId="113B2065" w14:textId="4349831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sì:rîn</w:t>
      </w:r>
      <w:r w:rsidRPr="005D30C6">
        <w:rPr>
          <w:rFonts w:ascii="Doulos SIL" w:hAnsi="Doulos SIL"/>
          <w:i/>
          <w:color w:val="0000FF"/>
        </w:rPr>
        <w:noBreakHyphen/>
      </w:r>
      <w:r w:rsidR="000F670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séŋk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F6705">
        <w:rPr>
          <w:rFonts w:ascii="Doulos SIL" w:hAnsi="Doulos SIL"/>
          <w:i/>
          <w:color w:val="0000FF"/>
        </w:rPr>
        <w:t>]</w:t>
      </w:r>
      <w:r w:rsidR="00C27208" w:rsidRPr="00C27208">
        <w:t xml:space="preserve">  ~</w:t>
      </w:r>
      <w:r w:rsidR="0009344D" w:rsidRPr="0009344D">
        <w:t xml:space="preserve">  </w:t>
      </w:r>
      <w:r w:rsidRPr="005D30C6">
        <w:rPr>
          <w:rFonts w:ascii="Doulos SIL" w:hAnsi="Doulos SIL"/>
          <w:i/>
          <w:color w:val="0000FF"/>
        </w:rPr>
        <w:t>sì:rîn</w:t>
      </w:r>
      <w:r w:rsidRPr="005D30C6">
        <w:rPr>
          <w:rFonts w:ascii="Doulos SIL" w:hAnsi="Doulos SIL"/>
          <w:i/>
          <w:color w:val="0000FF"/>
        </w:rPr>
        <w:noBreakHyphen/>
      </w:r>
      <w:r w:rsidR="000F670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síŋk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F6705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D5C2D">
        <w:t xml:space="preserve">frozen cpd </w:t>
      </w:r>
      <w:r w:rsidRPr="008C0179">
        <w:t xml:space="preserve">n] grasshopper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sauterelle sp.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Kraussella amabile</w:t>
      </w:r>
      <w:r w:rsidRPr="008C0179">
        <w:t>, Acrididae, Cyrtacanthacridinae].</w:t>
      </w:r>
    </w:p>
    <w:p w14:paraId="24567CB0" w14:textId="2A1E20CE" w:rsidR="004E4BA0" w:rsidRPr="008C0179" w:rsidRDefault="00C016A7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sì:rì-</w:t>
      </w:r>
      <w:r w:rsidR="00261FBE" w:rsidRPr="005D30C6">
        <w:rPr>
          <w:rFonts w:ascii="Doulos SIL" w:hAnsi="Doulos SIL"/>
          <w:i/>
          <w:color w:val="0000FF"/>
        </w:rPr>
        <w:t>sà:r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line formed by a drop of water running down </w:t>
      </w:r>
      <w:r w:rsidR="00CF19E9">
        <w:t xml:space="preserve">the </w:t>
      </w:r>
      <w:r w:rsidR="00261FBE" w:rsidRPr="008C0179">
        <w:t xml:space="preserve">body after it dries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trace formée par une goutte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eau qui a coulé sur le corps, après avoir séché</w:t>
      </w:r>
      <w:r w:rsidR="00261FBE" w:rsidRPr="008C0179">
        <w:t xml:space="preserve"> [usually in plural] [cf.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è: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bó:l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24FA360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distaff (rod in a spindle)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quenouille (bâton dans un fuseau)</w:t>
      </w:r>
      <w:r w:rsidRPr="008C0179">
        <w:t>.</w:t>
      </w:r>
    </w:p>
    <w:p w14:paraId="2DF81020" w14:textId="17674C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sì:r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C016A7">
        <w:t xml:space="preserve"> [nominal cpd final, related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sí:rí</w:t>
      </w:r>
      <w:r w:rsidRPr="008C0179">
        <w:t xml:space="preserve">] [see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è:</w:t>
      </w:r>
      <w:r w:rsidRPr="005D30C6">
        <w:rPr>
          <w:rFonts w:ascii="Doulos SIL" w:hAnsi="Doulos SIL"/>
          <w:i/>
          <w:color w:val="0000FF"/>
        </w:rPr>
        <w:noBreakHyphen/>
      </w:r>
      <w:r w:rsidR="00C016A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sì:r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016A7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208F641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sírôw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use snuff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chiquer le tabac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sír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37FF45E8" w14:textId="425D4E1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sìrr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sìrrì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person who has secrets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qui a des secrets</w:t>
      </w:r>
      <w:r w:rsidR="00C016A7">
        <w:t xml:space="preserve"> [&lt;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sírr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016A7">
        <w:t>]</w:t>
      </w:r>
      <w:r w:rsidRPr="008C0179">
        <w:t>.</w:t>
      </w:r>
    </w:p>
    <w:p w14:paraId="5729ABA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sírrî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sírr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4ABCFE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sìrrì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sìrr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E52E83D" w14:textId="6C79323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sírr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sírrî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secret, </w:t>
      </w:r>
      <w:r w:rsidR="00897C1E">
        <w:t xml:space="preserve">esoteric knowledge, </w:t>
      </w:r>
      <w:r w:rsidRPr="008C0179">
        <w:t xml:space="preserve">(pagan) mystery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secret, rite (païen)</w:t>
      </w:r>
      <w:r w:rsidRPr="008C0179">
        <w:t xml:space="preserve">  [&lt;Ar].</w:t>
      </w:r>
    </w:p>
    <w:p w14:paraId="4DA475F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sìsìy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94DECF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sísígé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stuff, cram (into a container, forcefully)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bourrer (dans un récipient, avec force)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sífê</w:t>
      </w:r>
      <w:r w:rsidRPr="008C0179">
        <w:t>].</w:t>
      </w:r>
    </w:p>
    <w:p w14:paraId="7D891CC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sìsìy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sìsì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smoke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fumée</w:t>
      </w:r>
      <w:r w:rsidRPr="008C0179">
        <w:rPr>
          <w:b/>
        </w:rPr>
        <w:t>.</w:t>
      </w:r>
    </w:p>
    <w:p w14:paraId="10218544" w14:textId="71B6978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sìtérn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sìtró:n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sìtrô:n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CF19E9">
        <w:t xml:space="preserve"> [n] tanker</w:t>
      </w:r>
      <w:r w:rsidRPr="008C0179">
        <w:t xml:space="preserve"> truck</w:t>
      </w:r>
      <w:r w:rsidR="00CF19E9">
        <w:t xml:space="preserve"> (carrying petroleum)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camion pétrolier</w:t>
      </w:r>
      <w:r w:rsidR="00BB673A">
        <w:rPr>
          <w:rFonts w:ascii="Garamond" w:hAnsi="Garamond"/>
        </w:rPr>
        <w:t>, citerne</w:t>
      </w:r>
      <w:r w:rsidRPr="008C0179">
        <w:t xml:space="preserve"> [&lt;Fr, second variant perhaps crossed with Fr </w:t>
      </w:r>
      <w:r>
        <w:rPr>
          <w:rFonts w:ascii="Garamond" w:hAnsi="Garamond"/>
          <w:i/>
        </w:rPr>
        <w:t>citron</w:t>
      </w:r>
      <w:r w:rsidRPr="008C0179">
        <w:t>].</w:t>
      </w:r>
    </w:p>
    <w:p w14:paraId="7102312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sí:tí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press, squeeze; weigh down 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serrer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kàŋkàm</w:t>
      </w:r>
      <w:r w:rsidRPr="008C0179">
        <w:t>].</w:t>
      </w:r>
    </w:p>
    <w:p w14:paraId="7C23BE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sìtró:n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sìtérn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4AEDE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whip, flay, strike with a whip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fouetter, donner un coup de fouet à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sitt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0F954AA1" w14:textId="1EF71DC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sìtt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sulphur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soufre</w:t>
      </w:r>
      <w:r w:rsidRPr="008C0179">
        <w:t xml:space="preserve"> [used </w:t>
      </w:r>
      <w:r w:rsidR="00CF19E9">
        <w:t>with gunpowder and by goldsmiths</w:t>
      </w:r>
      <w:r w:rsidRPr="008C0179">
        <w:t xml:space="preserve">] [&lt;Ful </w:t>
      </w:r>
      <w:r w:rsidRPr="00897C1E">
        <w:rPr>
          <w:rFonts w:ascii="Doulos SIL" w:hAnsi="Doulos SIL"/>
          <w:i/>
          <w:color w:val="008000"/>
        </w:rPr>
        <w:t>sitti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sìtt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>.</w:t>
      </w:r>
    </w:p>
    <w:p w14:paraId="6D5CAD33" w14:textId="15FC1B7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initial] [see </w:t>
      </w:r>
      <w:r w:rsidRPr="005D30C6">
        <w:rPr>
          <w:rFonts w:ascii="Doulos SIL" w:hAnsi="Doulos SIL"/>
          <w:i/>
          <w:color w:val="0000FF"/>
        </w:rPr>
        <w:t>sò</w:t>
      </w:r>
      <w:r w:rsidRPr="005D30C6">
        <w:rPr>
          <w:rFonts w:ascii="Doulos SIL" w:hAnsi="Doulos SIL"/>
          <w:i/>
          <w:color w:val="0000FF"/>
        </w:rPr>
        <w:noBreakHyphen/>
      </w:r>
      <w:r w:rsidR="00EB3A6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B3A6D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176D5C8A" w14:textId="04A9C30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sò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Pl </w:t>
      </w:r>
      <w:r w:rsidRPr="005D30C6">
        <w:rPr>
          <w:rFonts w:ascii="Doulos SIL" w:hAnsi="Doulos SIL"/>
          <w:i/>
          <w:color w:val="0000FF"/>
        </w:rPr>
        <w:t>sò: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dama gazelle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biche robert</w:t>
      </w:r>
      <w:r w:rsidRPr="008C0179">
        <w:t xml:space="preserve"> 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Gazella dama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suwey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jér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97C1E">
        <w:t> 1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2C3CD0">
        <w:t xml:space="preserve"> -</w:t>
      </w:r>
      <w:r w:rsidRPr="00590ABD">
        <w:t xml:space="preserve"> </w:t>
      </w:r>
      <w:r w:rsidRPr="008C0179">
        <w:t>with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 xml:space="preserve">sò: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 w:rsidRPr="002C3CD0">
        <w:t xml:space="preserve"> a</w:t>
      </w:r>
      <w:r w:rsidRPr="008C0179">
        <w:t xml:space="preserve"> big 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un gros </w:t>
      </w:r>
      <w:r>
        <w:rPr>
          <w:rFonts w:ascii="Garamond" w:hAnsi="Garamond"/>
        </w:rPr>
        <w:sym w:font="Symbol" w:char="F0BC"/>
      </w:r>
      <w:r w:rsidRPr="008C0179">
        <w:t>.</w:t>
      </w:r>
    </w:p>
    <w:p w14:paraId="5983D9E5" w14:textId="093D048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white cotton string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fil en coton blanc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a girls</w:t>
      </w:r>
      <w:r w:rsidR="007B254E">
        <w:t>’</w:t>
      </w:r>
      <w:r w:rsidRPr="008C0179">
        <w:t xml:space="preserve">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jeu de</w:t>
      </w:r>
      <w:r w:rsidR="00CF19E9">
        <w:rPr>
          <w:rFonts w:ascii="Garamond" w:hAnsi="Garamond"/>
        </w:rPr>
        <w:t>s</w:t>
      </w:r>
      <w:r>
        <w:rPr>
          <w:rFonts w:ascii="Garamond" w:hAnsi="Garamond"/>
        </w:rPr>
        <w:t xml:space="preserve"> filles</w:t>
      </w:r>
      <w:r w:rsidRPr="008C0179">
        <w:t>.</w:t>
      </w:r>
    </w:p>
    <w:p w14:paraId="324B162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sóbtê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sóptê</w:t>
      </w:r>
      <w:r w:rsidRPr="008C0179">
        <w:t>].</w:t>
      </w:r>
    </w:p>
    <w:p w14:paraId="059CFE6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sòddá:s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sòrdá:s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2D980E6" w14:textId="6C3CA4B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tat</w:t>
      </w:r>
      <w:r w:rsidR="00CF19E9">
        <w:t>t</w:t>
      </w:r>
      <w:r w:rsidRPr="008C0179">
        <w:t xml:space="preserve">oo the lips and gums of (a woman)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tatouer les lèvres et </w:t>
      </w:r>
      <w:r w:rsidR="002C2227">
        <w:rPr>
          <w:rFonts w:ascii="Garamond" w:hAnsi="Garamond"/>
        </w:rPr>
        <w:t xml:space="preserve">les </w:t>
      </w:r>
      <w:r>
        <w:rPr>
          <w:rFonts w:ascii="Garamond" w:hAnsi="Garamond"/>
        </w:rPr>
        <w:t>gencives de (une femme)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sok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(woman) have tat</w:t>
      </w:r>
      <w:r w:rsidR="002C2227">
        <w:t>t</w:t>
      </w:r>
      <w:r w:rsidRPr="008C0179">
        <w:t xml:space="preserve">ooed lips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(femme) avoir les lèvres tatouées</w:t>
      </w:r>
      <w:r w:rsidRPr="008C0179">
        <w:t>.</w:t>
      </w:r>
    </w:p>
    <w:p w14:paraId="1D32E793" w14:textId="3B6F754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(rain) pour down hard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(pluie) tomber avec force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sook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ìɲ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D805B7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gò: só: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the rain is really pouring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pluie tombe avec force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(rain) pour on, drench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(pluie) tomber avec force sur, tremper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44EABB28" w14:textId="5BAC998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sófór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sófór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pre-dawn meal (for </w:t>
      </w:r>
      <w:r w:rsidR="00D805B7">
        <w:t xml:space="preserve">a </w:t>
      </w:r>
      <w:r w:rsidRPr="008C0179">
        <w:t xml:space="preserve">fasting day)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repas 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 (</w:t>
      </w:r>
      <w:r w:rsidR="00D805B7">
        <w:rPr>
          <w:rFonts w:ascii="Garamond" w:hAnsi="Garamond"/>
        </w:rPr>
        <w:t>dans</w:t>
      </w:r>
      <w:r>
        <w:rPr>
          <w:rFonts w:ascii="Garamond" w:hAnsi="Garamond"/>
        </w:rPr>
        <w:t xml:space="preserve"> un jour de jeûne)</w:t>
      </w:r>
      <w:r w:rsidRPr="008C0179">
        <w:t xml:space="preserve"> [VblN &lt;verb </w:t>
      </w:r>
      <w:r w:rsidRPr="005D30C6">
        <w:rPr>
          <w:rFonts w:ascii="Doulos SIL" w:hAnsi="Doulos SIL"/>
          <w:i/>
          <w:color w:val="0000FF"/>
        </w:rPr>
        <w:t>sófórú</w:t>
      </w:r>
      <w:r w:rsidRPr="008C0179">
        <w:t>].</w:t>
      </w:r>
    </w:p>
    <w:p w14:paraId="7C1AD5AE" w14:textId="73EACDF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sófórú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eat </w:t>
      </w:r>
      <w:r w:rsidR="00D805B7">
        <w:t xml:space="preserve">the </w:t>
      </w:r>
      <w:r w:rsidRPr="008C0179">
        <w:t xml:space="preserve">pre-dawn meal (on fasting day)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manger </w:t>
      </w:r>
      <w:r w:rsidR="00D805B7">
        <w:rPr>
          <w:rFonts w:ascii="Garamond" w:hAnsi="Garamond"/>
        </w:rPr>
        <w:t xml:space="preserve">le repas </w:t>
      </w:r>
      <w:r>
        <w:rPr>
          <w:rFonts w:ascii="Garamond" w:hAnsi="Garamond"/>
        </w:rPr>
        <w:t>avant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aube (</w:t>
      </w:r>
      <w:r w:rsidR="00D805B7">
        <w:rPr>
          <w:rFonts w:ascii="Garamond" w:hAnsi="Garamond"/>
        </w:rPr>
        <w:t xml:space="preserve">dans </w:t>
      </w:r>
      <w:r>
        <w:rPr>
          <w:rFonts w:ascii="Garamond" w:hAnsi="Garamond"/>
        </w:rPr>
        <w:t xml:space="preserve">un jour de jeûne) </w:t>
      </w:r>
      <w:r w:rsidRPr="008C0179">
        <w:t xml:space="preserve">[VblN </w:t>
      </w:r>
      <w:r w:rsidRPr="005D30C6">
        <w:rPr>
          <w:rFonts w:ascii="Doulos SIL" w:hAnsi="Doulos SIL"/>
          <w:i/>
          <w:color w:val="0000FF"/>
        </w:rPr>
        <w:t>sófór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> ; &lt;Ar √</w:t>
      </w:r>
      <w:r w:rsidRPr="00BB673A">
        <w:rPr>
          <w:rFonts w:ascii="Arial Unicode MS" w:eastAsia="Arial Unicode MS" w:hAnsi="Arial Unicode MS"/>
          <w:color w:val="008000"/>
        </w:rPr>
        <w:t>sħr</w:t>
      </w:r>
      <w:r w:rsidRPr="008C0179">
        <w:t>].</w:t>
      </w:r>
    </w:p>
    <w:p w14:paraId="2C84607C" w14:textId="7C22F3C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sògò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lock (e.g. door); attach (end of a rope or belt, in a loop or buckle)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boucler, fermer à clé (porte, etc.); attacher (le bout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corde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ceinture, dans une boucle)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locked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bouclé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sok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[no intr/tr tone shift].</w:t>
      </w:r>
    </w:p>
    <w:p w14:paraId="6D763AA7" w14:textId="664F09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bachelor, young 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célibataire, jeune homme</w:t>
      </w:r>
      <w:r w:rsidRPr="008C0179">
        <w:t xml:space="preserve"> [more often as cpd  </w:t>
      </w:r>
      <w:r w:rsidRPr="005D30C6">
        <w:rPr>
          <w:rFonts w:ascii="Doulos SIL" w:hAnsi="Doulos SIL"/>
          <w:i/>
          <w:color w:val="0000FF"/>
        </w:rPr>
        <w:t>kó</w:t>
      </w:r>
      <w:r w:rsidRPr="005D30C6">
        <w:rPr>
          <w:rFonts w:ascii="Doulos SIL" w:hAnsi="Doulos SIL"/>
          <w:i/>
          <w:color w:val="0000FF"/>
        </w:rPr>
        <w:noBreakHyphen/>
      </w:r>
      <w:r w:rsidR="00D805B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805B7">
        <w:rPr>
          <w:rFonts w:ascii="Doulos SIL" w:hAnsi="Doulos SIL"/>
          <w:i/>
          <w:color w:val="0000FF"/>
        </w:rPr>
        <w:t>]</w:t>
      </w:r>
      <w:r w:rsidRPr="008C0179">
        <w:t xml:space="preserve">, cf. verb </w:t>
      </w:r>
      <w:r w:rsidRPr="005D30C6">
        <w:rPr>
          <w:rFonts w:ascii="Doulos SIL" w:hAnsi="Doulos SIL"/>
          <w:i/>
          <w:color w:val="0000FF"/>
        </w:rPr>
        <w:t>só:gú</w:t>
      </w:r>
      <w:r w:rsidR="00FC053C" w:rsidRPr="005D30C6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méy</w:t>
      </w:r>
      <w:r w:rsidRPr="008C0179">
        <w:t>] [</w:t>
      </w:r>
      <w:r w:rsidR="00FA4E26">
        <w:rPr>
          <w:smallCaps/>
        </w:rPr>
        <w:t>dimin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sò:j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].</w:t>
      </w:r>
    </w:p>
    <w:p w14:paraId="6BB50F0D" w14:textId="4D24926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[sò:g-ò]</w:t>
      </w:r>
      <w:r w:rsidRPr="005D30C6">
        <w:rPr>
          <w:rFonts w:ascii="Doulos SIL" w:hAnsi="Doulos SIL"/>
          <w:i/>
          <w:color w:val="0000FF"/>
        </w:rPr>
        <w:noBreakHyphen/>
      </w:r>
      <w:r w:rsidR="00DD5A3F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</w:t>
      </w:r>
      <w:r w:rsidRPr="005D30C6">
        <w:rPr>
          <w:rFonts w:ascii="Doulos SIL" w:hAnsi="Doulos SIL"/>
          <w:i/>
          <w:color w:val="0000FF"/>
        </w:rPr>
        <w:noBreakHyphen/>
        <w:t>bà</w:t>
      </w:r>
      <w:r w:rsidRPr="005D30C6">
        <w:rPr>
          <w:rFonts w:ascii="Doulos SIL" w:hAnsi="Doulos SIL"/>
          <w:i/>
          <w:color w:val="0000FF"/>
        </w:rPr>
        <w:noBreakHyphen/>
        <w:t>[hì:g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[phrasal cpd n, lit. “young man wants marriage”] a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jeu</w:t>
      </w:r>
      <w:r w:rsidRPr="008C0179">
        <w:t xml:space="preserve"> [no longer played].</w:t>
      </w:r>
    </w:p>
    <w:p w14:paraId="1C0F65A1" w14:textId="4F047E0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sógól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sógôl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spoon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cuiller</w:t>
      </w:r>
      <w:r w:rsidRPr="008C0179">
        <w:t xml:space="preserve"> [KS &amp; KCh </w:t>
      </w:r>
      <w:r w:rsidRPr="00BB673A">
        <w:rPr>
          <w:rFonts w:ascii="Arial Unicode MS" w:eastAsia="Arial Unicode MS" w:hAnsi="Arial Unicode MS"/>
          <w:i/>
          <w:color w:val="008000"/>
        </w:rPr>
        <w:t>sokol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sɔ́:lɔ̀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sókólò</w:t>
      </w:r>
      <w:r w:rsidRPr="008C0179">
        <w:t>, Tam √</w:t>
      </w:r>
      <w:r w:rsidRPr="00BB673A">
        <w:rPr>
          <w:rFonts w:ascii="Arial Unicode MS" w:eastAsia="Arial Unicode MS" w:hAnsi="Arial Unicode MS"/>
          <w:color w:val="008000"/>
        </w:rPr>
        <w:t>skl</w:t>
      </w:r>
      <w:r w:rsidRPr="008C0179">
        <w:t>].</w:t>
      </w:r>
    </w:p>
    <w:p w14:paraId="15BA87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só:gú-méy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(adolescent boy) chase girls, be romantically active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(garçon adolescent) courtiser, courir les jupons</w:t>
      </w:r>
      <w:r w:rsidRPr="008C0179">
        <w:t xml:space="preserve"> [uncommon; related to noun </w:t>
      </w: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FE7C544" w14:textId="0255C70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</w:t>
      </w:r>
      <w:r w:rsidRPr="005D30C6">
        <w:rPr>
          <w:rFonts w:ascii="Doulos SIL" w:hAnsi="Doulos SIL"/>
          <w:i/>
          <w:color w:val="0000FF"/>
        </w:rPr>
        <w:noBreakHyphen/>
      </w:r>
      <w:r w:rsidR="00EB3A6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B3A6D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hôy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66E1F">
        <w:t xml:space="preserve">cpd </w:t>
      </w:r>
      <w:r w:rsidRPr="008C0179">
        <w:t xml:space="preserve">n] tree sp. whose leaves are used in sauce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 dont les feuilles sont utilisées dans les sauces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 xml:space="preserve">Celtis </w:t>
      </w:r>
      <w:r w:rsidR="00EB3A6D">
        <w:rPr>
          <w:rFonts w:ascii="Garamond" w:hAnsi="Garamond"/>
          <w:i/>
        </w:rPr>
        <w:t>toka (ex-</w:t>
      </w:r>
      <w:r w:rsidR="004C66C7">
        <w:rPr>
          <w:rFonts w:ascii="Garamond" w:hAnsi="Garamond"/>
          <w:i/>
        </w:rPr>
        <w:t xml:space="preserve">C. </w:t>
      </w:r>
      <w:r>
        <w:rPr>
          <w:rFonts w:ascii="Garamond" w:hAnsi="Garamond"/>
          <w:i/>
        </w:rPr>
        <w:t>integrifolia</w:t>
      </w:r>
      <w:r w:rsidR="004C66C7">
        <w:rPr>
          <w:rFonts w:ascii="Garamond" w:hAnsi="Garamond"/>
          <w:i/>
        </w:rPr>
        <w:t>)</w:t>
      </w:r>
      <w:r w:rsidRPr="008C0179">
        <w:t xml:space="preserve">, </w:t>
      </w:r>
      <w:r w:rsidR="004B3A0C">
        <w:t>Cannabaceae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se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Za &amp; Ka </w:t>
      </w:r>
      <w:r w:rsidRPr="00BB673A">
        <w:rPr>
          <w:rFonts w:ascii="Arial Unicode MS" w:eastAsia="Arial Unicode MS" w:hAnsi="Arial Unicode MS"/>
          <w:i/>
          <w:color w:val="008000"/>
        </w:rPr>
        <w:t>sè</w:t>
      </w:r>
      <w:r w:rsidRPr="008C0179">
        <w:t>].</w:t>
      </w:r>
    </w:p>
    <w:p w14:paraId="69878A4E" w14:textId="448F24C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sémꜜb</w:t>
      </w:r>
      <w:r w:rsidRPr="005D30C6">
        <w:rPr>
          <w:rFonts w:ascii="Doulos SIL" w:hAnsi="Doulos SIL"/>
          <w:i/>
          <w:color w:val="0000FF"/>
        </w:rPr>
        <w:noBreakHyphen/>
        <w:t>íy-à: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“bachelors</w:t>
      </w:r>
      <w:r w:rsidR="007B254E">
        <w:t>’</w:t>
      </w:r>
      <w:r w:rsidRPr="008C0179">
        <w:t xml:space="preserve"> knife-</w:t>
      </w:r>
      <w:r w:rsidR="00FA4E26">
        <w:rPr>
          <w:smallCaps/>
        </w:rPr>
        <w:t>dimin</w:t>
      </w:r>
      <w:r w:rsidRPr="008C0179">
        <w:t xml:space="preserve">”] toad grasshopper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petite sauterelle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 xml:space="preserve">Pyrgomorpha </w:t>
      </w:r>
      <w:r w:rsidRPr="008C0179">
        <w:t xml:space="preserve">group </w:t>
      </w:r>
      <w:r>
        <w:rPr>
          <w:rFonts w:ascii="Garamond" w:hAnsi="Garamond"/>
          <w:i/>
        </w:rPr>
        <w:t>cognata</w:t>
      </w:r>
      <w:r w:rsidRPr="008C0179">
        <w:t xml:space="preserve">, Pyrgomorphidae] [cf. </w:t>
      </w:r>
      <w:r w:rsidRPr="005D30C6">
        <w:rPr>
          <w:rFonts w:ascii="Doulos SIL" w:hAnsi="Doulos SIL"/>
          <w:i/>
          <w:color w:val="0000FF"/>
        </w:rPr>
        <w:t>kò-</w:t>
      </w:r>
      <w:r w:rsidR="00DD5A3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sò:g-ò</w:t>
      </w:r>
      <w:r w:rsidR="00DD5A3F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0FD1D2EB" w14:textId="48D3A8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FA4E26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sò:g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zàŋgù sò:j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[conventional expression used in game; if one fails to utter it one can be hit].</w:t>
      </w:r>
    </w:p>
    <w:p w14:paraId="7F952928" w14:textId="239A770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sókê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só:kê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DD5A3F">
        <w:t xml:space="preserve"> [intr] [alphabetized as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só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só: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1858CEAE" w14:textId="608F715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virgin field (not </w:t>
      </w:r>
      <w:r w:rsidR="007330F7">
        <w:t xml:space="preserve">previously </w:t>
      </w:r>
      <w:r w:rsidRPr="008C0179">
        <w:t xml:space="preserve">cultivated)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champ vierge (non cultivé </w:t>
      </w:r>
      <w:r w:rsidR="007330F7">
        <w:rPr>
          <w:rFonts w:ascii="Garamond" w:hAnsi="Garamond"/>
        </w:rPr>
        <w:t>auparavant</w:t>
      </w:r>
      <w:r>
        <w:rPr>
          <w:rFonts w:ascii="Garamond" w:hAnsi="Garamond"/>
        </w:rPr>
        <w:t>)</w:t>
      </w:r>
      <w:r w:rsidRPr="008C0179">
        <w:t xml:space="preserve"> [</w:t>
      </w:r>
      <w:r w:rsidR="00651F6A" w:rsidRPr="00651F6A">
        <w:rPr>
          <w:smallCaps/>
        </w:rPr>
        <w:t>ant: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bó:g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2]  </w:t>
      </w:r>
      <w:r>
        <w:rPr>
          <w:rFonts w:ascii="Wingdings" w:hAnsi="Wingdings"/>
          <w:sz w:val="18"/>
        </w:rPr>
        <w:t></w:t>
      </w:r>
      <w:r w:rsidR="00DD5A3F">
        <w:t xml:space="preserve"> b) </w:t>
      </w:r>
      <w:r w:rsidRPr="008C0179">
        <w:t xml:space="preserve">field lying fallow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champ en jachère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súmbû</w:t>
      </w:r>
      <w:r w:rsidRPr="008C0179">
        <w:t> 2].</w:t>
      </w:r>
    </w:p>
    <w:p w14:paraId="21FDB97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sòkòsókò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jog, run slowly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courir à petits pas</w:t>
      </w:r>
      <w:r w:rsidRPr="008C0179">
        <w:t>.</w:t>
      </w:r>
    </w:p>
    <w:p w14:paraId="1DC0ABF3" w14:textId="23C1659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sòkòt</w:t>
      </w:r>
      <w:r w:rsidR="00DD5A3F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shin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tibia</w:t>
      </w:r>
      <w:r w:rsidR="000B644A">
        <w:t xml:space="preserve"> [</w:t>
      </w:r>
      <w:r w:rsidR="000B644A" w:rsidRPr="000B644A">
        <w:rPr>
          <w:smallCaps/>
          <w:szCs w:val="24"/>
        </w:rPr>
        <w:t>syn</w:t>
      </w:r>
      <w:r w:rsidR="000B644A">
        <w:t xml:space="preserve">: </w:t>
      </w:r>
      <w:r w:rsidR="000B644A" w:rsidRPr="005D30C6">
        <w:rPr>
          <w:rFonts w:ascii="Doulos SIL" w:hAnsi="Doulos SIL"/>
          <w:i/>
          <w:color w:val="0000FF"/>
        </w:rPr>
        <w:t>sòrómb</w:t>
      </w:r>
      <w:r w:rsidR="000B644A" w:rsidRPr="005D30C6">
        <w:rPr>
          <w:rFonts w:ascii="Doulos SIL" w:hAnsi="Doulos SIL"/>
          <w:i/>
          <w:color w:val="0000FF"/>
        </w:rPr>
        <w:noBreakHyphen/>
        <w:t>ò</w:t>
      </w:r>
      <w:r w:rsidR="000B644A">
        <w:t>]</w:t>
      </w:r>
      <w:r w:rsidRPr="008C0179">
        <w:t>.</w:t>
      </w:r>
    </w:p>
    <w:p w14:paraId="03915914" w14:textId="6BF8EF1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sò:lòm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sò:làm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ready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apprêter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sò:lâm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só:là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sò:lù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so:la</w:t>
      </w:r>
      <w:r w:rsidRPr="008C0179">
        <w:t>].</w:t>
      </w:r>
    </w:p>
    <w:p w14:paraId="7A1318E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sòmây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sòmáy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9AF1814" w14:textId="54AE314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sòmáy</w:t>
      </w:r>
      <w:r w:rsidRPr="000023A4">
        <w:rPr>
          <w:b/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ꜜmár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yá</w:t>
      </w:r>
      <w:r w:rsidRPr="000023A4">
        <w:rPr>
          <w:color w:val="993300"/>
        </w:rPr>
        <w:t xml:space="preserve"> </w:t>
      </w:r>
      <w:r w:rsidRPr="000023A4">
        <w:t xml:space="preserve"> (</w:t>
      </w:r>
      <w:r w:rsidRPr="008C0179">
        <w:t xml:space="preserve">NF </w:t>
      </w:r>
      <w:r w:rsidRPr="005D30C6">
        <w:rPr>
          <w:rFonts w:ascii="Doulos SIL" w:hAnsi="Doulos SIL"/>
          <w:i/>
          <w:color w:val="0000FF"/>
        </w:rPr>
        <w:t>màr</w:t>
      </w:r>
      <w:r w:rsidRPr="005D30C6">
        <w:rPr>
          <w:rFonts w:ascii="Doulos SIL" w:hAnsi="Doulos SIL"/>
          <w:i/>
          <w:color w:val="0000FF"/>
        </w:rPr>
        <w:noBreakHyphen/>
        <w:t>yôw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</w:t>
      </w:r>
      <w:r w:rsidR="00AF5E46">
        <w:t>+adj</w:t>
      </w:r>
      <w:r w:rsidRPr="008C0179">
        <w:t xml:space="preserve">] light spices (e.g. salt, pepper)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épices légères (sel, poivre, etc.)</w:t>
      </w:r>
      <w:r w:rsidRPr="008C0179">
        <w:t>.</w:t>
      </w:r>
    </w:p>
    <w:p w14:paraId="5D3BA017" w14:textId="45E15A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sòmáy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sòmây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sòmêy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condiments (e.g. spices and meat) in sauce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condiments (épices, viande</w:t>
      </w:r>
      <w:r w:rsidR="00DD5A3F">
        <w:rPr>
          <w:rFonts w:ascii="Garamond" w:hAnsi="Garamond"/>
        </w:rPr>
        <w:t>,</w:t>
      </w:r>
      <w:r>
        <w:rPr>
          <w:rFonts w:ascii="Garamond" w:hAnsi="Garamond"/>
        </w:rPr>
        <w:t xml:space="preserve"> etc.) dans la sauce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som(m)oya</w:t>
      </w:r>
      <w:r w:rsidRPr="008C0179">
        <w:t>, root √</w:t>
      </w:r>
      <w:r w:rsidRPr="00BB673A">
        <w:rPr>
          <w:rFonts w:ascii="Arial Unicode MS" w:eastAsia="Arial Unicode MS" w:hAnsi="Arial Unicode MS"/>
          <w:color w:val="008000"/>
        </w:rPr>
        <w:t>som(m)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379709D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sòmêy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sòmáy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].</w:t>
      </w:r>
    </w:p>
    <w:p w14:paraId="74E22434" w14:textId="4E7B48C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sòŋ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àn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(traditional) Songhay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songhay (traditionnelle)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sòŋây</w:t>
      </w:r>
      <w:r w:rsidRPr="008C0179">
        <w:t>, with Gentilic ending].</w:t>
      </w:r>
    </w:p>
    <w:p w14:paraId="2293D1AF" w14:textId="4BD1892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sòŋây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often as cpd initial] (true) Songhay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(vrai) songhay</w:t>
      </w:r>
      <w:r w:rsidRPr="008C0179">
        <w:t xml:space="preserve"> [denotes the original core Songhay clans of Gao and Hombori, now associated with animistic sorcery] [Gentilic </w:t>
      </w:r>
      <w:r w:rsidRPr="005D30C6">
        <w:rPr>
          <w:rFonts w:ascii="Doulos SIL" w:hAnsi="Doulos SIL"/>
          <w:i/>
          <w:color w:val="0000FF"/>
        </w:rPr>
        <w:t>sòŋ</w:t>
      </w:r>
      <w:r w:rsidRPr="005D30C6">
        <w:rPr>
          <w:rFonts w:ascii="Doulos SIL" w:hAnsi="Doulos SIL"/>
          <w:i/>
          <w:color w:val="0000FF"/>
        </w:rPr>
        <w:noBreakHyphen/>
        <w:t>àŋk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- phrase: </w:t>
      </w:r>
      <w:r w:rsidRPr="005D30C6">
        <w:rPr>
          <w:rFonts w:ascii="Doulos SIL" w:hAnsi="Doulos SIL"/>
          <w:i/>
          <w:color w:val="0000FF"/>
        </w:rPr>
        <w:t xml:space="preserve">sòŋày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ì:nì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sòŋ</w:t>
      </w:r>
      <w:r w:rsidRPr="005D30C6">
        <w:rPr>
          <w:rFonts w:ascii="Doulos SIL" w:hAnsi="Doulos SIL"/>
          <w:i/>
          <w:color w:val="0000FF"/>
        </w:rPr>
        <w:noBreakHyphen/>
        <w:t>àn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 sénn-ò</w:t>
      </w:r>
      <w:r w:rsidRPr="008C0179">
        <w:t xml:space="preserve">  Songhay language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langue songhay</w:t>
      </w:r>
      <w:r w:rsidRPr="008C0179">
        <w:t xml:space="preserve"> [modern term] </w:t>
      </w:r>
      <w:r w:rsidRPr="00590ABD">
        <w:t xml:space="preserve">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sòŋáy ꜜnôŋ</w:t>
      </w:r>
      <w:r w:rsidRPr="008C0179">
        <w:t xml:space="preserve">  he is a (true) Songhay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un (vrai) songhay</w:t>
      </w:r>
      <w:r w:rsidRPr="008C0179">
        <w:t>.</w:t>
      </w:r>
    </w:p>
    <w:p w14:paraId="1BDFE48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sóŋkê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(plant) have only a few fruits left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(plante) ne garder que peu de fruits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sonk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774F6449" w14:textId="6AA2032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sóndû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disassemble, dismantle (e.g. handle from hoe); castrate, geld (animal)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démonter, détacher (manche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houe, etc.); castrer, châtrer (</w:t>
      </w:r>
      <w:r w:rsidR="0029262E">
        <w:rPr>
          <w:rFonts w:ascii="Garamond" w:hAnsi="Garamond"/>
        </w:rPr>
        <w:t>animal</w:t>
      </w:r>
      <w:r>
        <w:rPr>
          <w:rFonts w:ascii="Garamond" w:hAnsi="Garamond"/>
        </w:rPr>
        <w:t>)</w:t>
      </w:r>
      <w:r w:rsidRPr="008C0179">
        <w:t xml:space="preserve"> [</w:t>
      </w:r>
      <w:r w:rsidR="00EF00AF">
        <w:t>ResPass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sònd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sóndù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="00DD5A3F">
        <w:t> b) </w:t>
      </w:r>
      <w:r w:rsidRPr="008C0179">
        <w:t xml:space="preserve">[intr] be dismantled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démonté</w:t>
      </w:r>
      <w:r w:rsidRPr="008C0179">
        <w:t>.</w:t>
      </w:r>
    </w:p>
    <w:p w14:paraId="3BC742C6" w14:textId="7E73B1A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(animal) be castrated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29262E">
        <w:rPr>
          <w:rFonts w:ascii="Garamond" w:hAnsi="Garamond"/>
        </w:rPr>
        <w:t>animal) ê. castré, châtré</w:t>
      </w:r>
      <w:r w:rsidRPr="008C0179">
        <w:t xml:space="preserve"> [</w:t>
      </w:r>
      <w:r w:rsidR="00EF00AF">
        <w:t>ResPass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sóndú</w:t>
      </w:r>
      <w:r w:rsidRPr="008C0179">
        <w:t>].</w:t>
      </w:r>
    </w:p>
    <w:p w14:paraId="6659825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sóndúgéy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sónújéy</w:t>
      </w:r>
      <w:r w:rsidRPr="008C0179">
        <w:t>].</w:t>
      </w:r>
    </w:p>
    <w:p w14:paraId="12E935D8" w14:textId="3511FED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sóŋkê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[alphabetized as  </w:t>
      </w:r>
      <w:r w:rsidRPr="005D30C6">
        <w:rPr>
          <w:rFonts w:ascii="Doulos SIL" w:hAnsi="Doulos SIL"/>
          <w:i/>
          <w:color w:val="0000FF"/>
        </w:rPr>
        <w:t>són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17C35FD6" w14:textId="43855E6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large bracelet (of copper alloy or other ordinary metal)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bracelet (en métal ordinaire)</w:t>
      </w:r>
      <w:r w:rsidRPr="008C0179">
        <w:t>.</w:t>
      </w:r>
    </w:p>
    <w:p w14:paraId="3D404958" w14:textId="168301F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sóŋkôm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sóŋkôŋ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squat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accroupir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sóŋkòm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sóŋkòm</w:t>
      </w:r>
      <w:r w:rsidRPr="008C0179">
        <w:t>].</w:t>
      </w:r>
    </w:p>
    <w:p w14:paraId="664A7C1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sóŋkón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millet seedstock (for sowing)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semaille de mil (à semer)</w:t>
      </w:r>
      <w:r w:rsidRPr="008C0179">
        <w:t>.</w:t>
      </w:r>
    </w:p>
    <w:p w14:paraId="5286CD34" w14:textId="135FED2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sònsóm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sònsôm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thin branches, kindling (for fire)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bois</w:t>
      </w:r>
      <w:r w:rsidR="00DD5A3F">
        <w:rPr>
          <w:rFonts w:ascii="Garamond" w:hAnsi="Garamond"/>
        </w:rPr>
        <w:t>, brindilles</w:t>
      </w:r>
      <w:r>
        <w:rPr>
          <w:rFonts w:ascii="Garamond" w:hAnsi="Garamond"/>
        </w:rPr>
        <w:t xml:space="preserve">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allumage)</w:t>
      </w:r>
      <w:r w:rsidRPr="008C0179">
        <w:t>.</w:t>
      </w:r>
    </w:p>
    <w:p w14:paraId="187B17BD" w14:textId="220964D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sònsórì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DD5A3F">
        <w:t xml:space="preserve"> [tr] clean (millet), removing sand </w:t>
      </w:r>
      <w:r w:rsidRPr="008C0179">
        <w:t xml:space="preserve">by </w:t>
      </w:r>
      <w:r w:rsidR="00DD5A3F">
        <w:t>immersing</w:t>
      </w:r>
      <w:r w:rsidRPr="008C0179">
        <w:t xml:space="preserve"> in water and pouring from one calabash to another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nettoyer (du mil) en </w:t>
      </w:r>
      <w:r w:rsidR="00DD5A3F">
        <w:rPr>
          <w:rFonts w:ascii="Garamond" w:hAnsi="Garamond"/>
        </w:rPr>
        <w:t>l’immergenat</w:t>
      </w:r>
      <w:r>
        <w:rPr>
          <w:rFonts w:ascii="Garamond" w:hAnsi="Garamond"/>
        </w:rPr>
        <w:t xml:space="preserve"> dans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eau et en </w:t>
      </w:r>
      <w:r w:rsidR="00DD5A3F">
        <w:rPr>
          <w:rFonts w:ascii="Garamond" w:hAnsi="Garamond"/>
        </w:rPr>
        <w:t>le trans</w:t>
      </w:r>
      <w:r>
        <w:rPr>
          <w:rFonts w:ascii="Garamond" w:hAnsi="Garamond"/>
        </w:rPr>
        <w:t>versant d</w:t>
      </w:r>
      <w:r w:rsidR="007B254E">
        <w:rPr>
          <w:rFonts w:ascii="Garamond" w:hAnsi="Garamond"/>
        </w:rPr>
        <w:t>’</w:t>
      </w:r>
      <w:r w:rsidR="00DD5A3F">
        <w:rPr>
          <w:rFonts w:ascii="Garamond" w:hAnsi="Garamond"/>
        </w:rPr>
        <w:t>une cal</w:t>
      </w:r>
      <w:r>
        <w:rPr>
          <w:rFonts w:ascii="Garamond" w:hAnsi="Garamond"/>
        </w:rPr>
        <w:t>ebasse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autre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sòsórì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sòsórò</w:t>
      </w:r>
      <w:r w:rsidRPr="008C0179">
        <w:t>].</w:t>
      </w:r>
    </w:p>
    <w:p w14:paraId="454A6AF4" w14:textId="5C70FF4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sònt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(merchant) have long unsold</w:t>
      </w:r>
      <w:r w:rsidR="00D869A3">
        <w:t xml:space="preserve"> (slow-moving)</w:t>
      </w:r>
      <w:r w:rsidRPr="008C0179">
        <w:t xml:space="preserve"> merchandise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(commerçant) avoir des marchandises invendues</w:t>
      </w:r>
      <w:r w:rsidR="00D869A3">
        <w:rPr>
          <w:rFonts w:ascii="Garamond" w:hAnsi="Garamond"/>
        </w:rPr>
        <w:t xml:space="preserve"> depuis longtemps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sóntó</w:t>
      </w:r>
      <w:r w:rsidRPr="008C0179">
        <w:t>].</w:t>
      </w:r>
    </w:p>
    <w:p w14:paraId="52F5DC7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sónt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be unsold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rendre invendu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sóntó</w:t>
      </w:r>
      <w:r w:rsidRPr="008C0179">
        <w:t>].</w:t>
      </w:r>
    </w:p>
    <w:p w14:paraId="3D16D808" w14:textId="4DE9FB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sóntó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</w:t>
      </w:r>
      <w:r w:rsidR="00D869A3">
        <w:t>goods) remain unsold after a long time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D869A3">
        <w:rPr>
          <w:rFonts w:ascii="Garamond" w:hAnsi="Garamond"/>
        </w:rPr>
        <w:t>marchandises) rester invendues</w:t>
      </w:r>
      <w:r>
        <w:rPr>
          <w:rFonts w:ascii="Garamond" w:hAnsi="Garamond"/>
        </w:rPr>
        <w:t xml:space="preserve"> </w:t>
      </w:r>
      <w:r w:rsidR="00D869A3">
        <w:rPr>
          <w:rFonts w:ascii="Garamond" w:hAnsi="Garamond"/>
        </w:rPr>
        <w:t>pendant longtemp</w:t>
      </w:r>
      <w:r>
        <w:rPr>
          <w:rFonts w:ascii="Garamond" w:hAnsi="Garamond"/>
        </w:rPr>
        <w:t>)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sónt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sònt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 [Za </w:t>
      </w:r>
      <w:r w:rsidRPr="00BB673A">
        <w:rPr>
          <w:rFonts w:ascii="Arial Unicode MS" w:eastAsia="Arial Unicode MS" w:hAnsi="Arial Unicode MS"/>
          <w:i/>
          <w:color w:val="008000"/>
        </w:rPr>
        <w:t>sóntó</w:t>
      </w:r>
      <w:r w:rsidRPr="008C0179">
        <w:t>].</w:t>
      </w:r>
    </w:p>
    <w:p w14:paraId="306A83D9" w14:textId="2118342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sónújéy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sóndúgéy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spy on; slander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espionner; calomnier</w:t>
      </w:r>
      <w:r w:rsidRPr="008C0179">
        <w:t>.</w:t>
      </w:r>
    </w:p>
    <w:p w14:paraId="0150E69D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sòpt-à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(wall) be (re</w:t>
      </w:r>
      <w:r w:rsidRPr="008C0179">
        <w:noBreakHyphen/>
        <w:t xml:space="preserve">)plastered by slapping on a mix of wet earth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(mur) ê. crépi avec du banco mouillé</w:t>
      </w:r>
      <w:r>
        <w:t xml:space="preserve"> [ResPass &lt;</w:t>
      </w:r>
      <w:r w:rsidRPr="005D30C6">
        <w:rPr>
          <w:rFonts w:ascii="Doulos SIL" w:hAnsi="Doulos SIL"/>
          <w:i/>
          <w:color w:val="0000FF"/>
        </w:rPr>
        <w:t xml:space="preserve"> sóptê</w:t>
      </w:r>
      <w:r>
        <w:t>].</w:t>
      </w:r>
    </w:p>
    <w:p w14:paraId="17ABD327" w14:textId="57F9996A" w:rsidR="004E4BA0" w:rsidRPr="009B349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sòpt-à-r-ò</w:t>
      </w:r>
      <w:r w:rsidR="0009344D" w:rsidRPr="0009344D">
        <w:t xml:space="preserve">  ~  </w:t>
      </w:r>
      <w:r w:rsidRPr="00266E1F">
        <w:rPr>
          <w:rFonts w:ascii="Doulos SIL" w:hAnsi="Doulos SIL"/>
          <w:i/>
          <w:color w:val="0000FF"/>
        </w:rPr>
        <w:t>sòtt</w:t>
      </w:r>
      <w:r w:rsidRPr="00266E1F">
        <w:rPr>
          <w:rFonts w:ascii="Doulos SIL" w:hAnsi="Doulos SIL"/>
          <w:i/>
          <w:color w:val="0000FF"/>
        </w:rPr>
        <w:noBreakHyphen/>
        <w:t>à</w:t>
      </w:r>
      <w:r w:rsidRPr="00266E1F">
        <w:rPr>
          <w:rFonts w:ascii="Doulos SIL" w:hAnsi="Doulos SIL"/>
          <w:i/>
          <w:color w:val="0000FF"/>
        </w:rPr>
        <w:noBreakHyphen/>
        <w:t>r</w:t>
      </w:r>
      <w:r w:rsidRPr="00266E1F">
        <w:rPr>
          <w:rFonts w:ascii="Doulos SIL" w:hAnsi="Doulos SIL"/>
          <w:i/>
          <w:color w:val="0000FF"/>
        </w:rPr>
        <w:noBreakHyphen/>
        <w:t>ò</w:t>
      </w:r>
      <w:r w:rsidRPr="00266E1F">
        <w:t xml:space="preserve"> 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t>-û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-à-rî</w:t>
      </w:r>
      <w:r w:rsidRPr="009B349F">
        <w:t xml:space="preserve"> [note tone],</w:t>
      </w:r>
      <w:r w:rsidRPr="008C0179">
        <w:t xml:space="preserve"> </w:t>
      </w:r>
      <w:r w:rsidRPr="00266E1F">
        <w:t xml:space="preserve">DefSg </w:t>
      </w:r>
      <w:r w:rsidRPr="00266E1F">
        <w:rPr>
          <w:rFonts w:ascii="Doulos SIL" w:hAnsi="Doulos SIL"/>
          <w:i/>
          <w:color w:val="0000FF"/>
        </w:rPr>
        <w:t>-r-ò</w:t>
      </w:r>
      <w:r w:rsidRPr="00266E1F">
        <w:t xml:space="preserve">)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act of slapping a wet mud mix onto mud-brick walls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fait de crépir un mur avec du banco</w:t>
      </w:r>
      <w:r>
        <w:t xml:space="preserve"> [VblN &lt;</w:t>
      </w:r>
      <w:r w:rsidRPr="005D30C6">
        <w:rPr>
          <w:rFonts w:ascii="Doulos SIL" w:hAnsi="Doulos SIL"/>
          <w:i/>
          <w:color w:val="0000FF"/>
        </w:rPr>
        <w:t xml:space="preserve"> sòpt-à</w:t>
      </w:r>
      <w:r>
        <w:t>]; 3Sg poss</w:t>
      </w:r>
      <w:r w:rsidR="00C63465">
        <w:t>essor: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àꜛ sòtt-á-r-ò</w:t>
      </w:r>
      <w:r>
        <w:t>.</w:t>
      </w:r>
    </w:p>
    <w:p w14:paraId="35D048E6" w14:textId="027A44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sóptê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</w:t>
      </w:r>
      <w:r w:rsidR="00C63465">
        <w:t>(re-)</w:t>
      </w:r>
      <w:r w:rsidRPr="008C0179">
        <w:t xml:space="preserve">plaster (walls) by slapping on wet mud-gravel mix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crépir (mur) avec du banco</w:t>
      </w:r>
      <w:r w:rsidRPr="008C0179">
        <w:t xml:space="preserve"> [ResPass </w:t>
      </w:r>
      <w:r w:rsidRPr="005D30C6">
        <w:rPr>
          <w:rFonts w:ascii="Doulos SIL" w:hAnsi="Doulos SIL"/>
          <w:i/>
          <w:color w:val="0000FF"/>
        </w:rPr>
        <w:t>sòpt-à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nàsà</w:t>
      </w:r>
      <w:r w:rsidRPr="008C0179">
        <w:t>].</w:t>
      </w:r>
    </w:p>
    <w:p w14:paraId="12897AB5" w14:textId="2ED6CB4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sòrdá:s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sòddá:s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sòrdá:sâ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soldier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soldat, militaire</w:t>
      </w:r>
      <w:r w:rsidR="001E3670">
        <w:t xml:space="preserve"> [ultimately &lt;Italian </w:t>
      </w:r>
      <w:r>
        <w:rPr>
          <w:rFonts w:ascii="Garamond" w:hAnsi="Garamond"/>
          <w:i/>
        </w:rPr>
        <w:t>soldato</w:t>
      </w:r>
      <w:r w:rsidRPr="008C0179">
        <w:t>].</w:t>
      </w:r>
    </w:p>
    <w:p w14:paraId="3F353723" w14:textId="72C3F34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strike (sb) with a thrown object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atteindre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missile (objet jeté)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ꜜsó:ré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=[ńdù tónd</w:t>
      </w:r>
      <w:r w:rsidRPr="005D30C6">
        <w:rPr>
          <w:rFonts w:ascii="Doulos SIL" w:hAnsi="Doulos SIL"/>
          <w:i/>
          <w:color w:val="0000FF"/>
        </w:rPr>
        <w:noBreakHyphen/>
        <w:t>éy]</w:t>
      </w:r>
      <w:r w:rsidRPr="002C3CD0">
        <w:t xml:space="preserve">  I</w:t>
      </w:r>
      <w:r w:rsidRPr="008C0179">
        <w:t xml:space="preserve"> struck him with the stones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atteint avec les pierres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cook (rice) in water with some oil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cuire (riz) dans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avec de l</w:t>
      </w:r>
      <w:r w:rsidR="007B254E">
        <w:rPr>
          <w:rFonts w:ascii="Garamond" w:hAnsi="Garamond"/>
        </w:rPr>
        <w:t>’</w:t>
      </w:r>
      <w:r w:rsidR="000B644A">
        <w:rPr>
          <w:rFonts w:ascii="Garamond" w:hAnsi="Garamond"/>
        </w:rPr>
        <w:t>huil</w:t>
      </w:r>
      <w:r>
        <w:rPr>
          <w:rFonts w:ascii="Garamond" w:hAnsi="Garamond"/>
        </w:rPr>
        <w:t>e</w:t>
      </w:r>
      <w:r w:rsidRPr="008C0179">
        <w:t xml:space="preserve"> [object is </w:t>
      </w:r>
      <w:r w:rsidRPr="005D30C6">
        <w:rPr>
          <w:rFonts w:ascii="Doulos SIL" w:hAnsi="Doulos SIL"/>
          <w:i/>
          <w:color w:val="0000FF"/>
        </w:rPr>
        <w:t>mùwⁿ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 </w:t>
      </w:r>
      <w:r w:rsidR="007B254E">
        <w:t>‘</w:t>
      </w:r>
      <w:r w:rsidRPr="008C0179">
        <w:t>rice</w:t>
      </w:r>
      <w:r w:rsidR="007B254E">
        <w:t>’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soor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infiltrate</w:t>
      </w:r>
      <w:r w:rsidR="007B254E">
        <w:t>’</w:t>
      </w:r>
      <w:r w:rsidRPr="008C0179">
        <w:t>].</w:t>
      </w:r>
    </w:p>
    <w:p w14:paraId="77911B32" w14:textId="2771C9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sòrgótò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tie (sth) with a bow knot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attacher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avec un nœud papillon</w:t>
      </w:r>
      <w:r w:rsidRPr="008C0179">
        <w:t xml:space="preserve"> [can be tightened or loosened without untying].</w:t>
      </w:r>
    </w:p>
    <w:p w14:paraId="14CD331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sòrgót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bow knot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nœud papillon</w:t>
      </w:r>
      <w:r w:rsidRPr="008C0179">
        <w:t>.</w:t>
      </w:r>
    </w:p>
    <w:p w14:paraId="1F2CEE37" w14:textId="359B7FE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sórhô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become attractive, elegant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devenir beau, élégant [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sórhò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>].</w:t>
      </w:r>
    </w:p>
    <w:p w14:paraId="19BB820F" w14:textId="432B969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sórhô</w:t>
      </w:r>
      <w:r w:rsidRPr="002C3CD0">
        <w:t xml:space="preserve"> 1</w:t>
      </w:r>
      <w:r w:rsidRPr="008C0179">
        <w:t xml:space="preserve">b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attractiveness (of sb), elegance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beauté, élégance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[said e.g. of a desirable bachelor] [Za </w:t>
      </w:r>
      <w:r w:rsidRPr="00BB673A">
        <w:rPr>
          <w:rFonts w:ascii="Arial Unicode MS" w:eastAsia="Arial Unicode MS" w:hAnsi="Arial Unicode MS"/>
          <w:i/>
          <w:color w:val="008000"/>
        </w:rPr>
        <w:t>sórhòⁿ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sóróhòⁿ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sórh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49793744" w14:textId="54EF92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Bozo (ethnic group of fishers)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0B644A">
        <w:rPr>
          <w:rFonts w:ascii="Garamond" w:hAnsi="Garamond"/>
        </w:rPr>
        <w:t>b</w:t>
      </w:r>
      <w:r>
        <w:rPr>
          <w:rFonts w:ascii="Garamond" w:hAnsi="Garamond"/>
        </w:rPr>
        <w:t>ozo (ethnie)</w:t>
      </w:r>
      <w:r w:rsidRPr="008C0179">
        <w:t xml:space="preserve"> [</w:t>
      </w:r>
      <w:r w:rsidR="00C673CD" w:rsidRPr="00C673CD">
        <w:rPr>
          <w:smallCaps/>
        </w:rPr>
        <w:t>syn:</w:t>
      </w:r>
      <w:r w:rsidRPr="008C0179">
        <w:t xml:space="preserve"> </w:t>
      </w:r>
      <w:r w:rsidR="000B644A">
        <w:rPr>
          <w:rFonts w:ascii="Doulos SIL" w:hAnsi="Doulos SIL"/>
          <w:i/>
          <w:color w:val="0000FF"/>
        </w:rPr>
        <w:t>c</w:t>
      </w:r>
      <w:r w:rsidR="000B644A" w:rsidRPr="005D30C6">
        <w:rPr>
          <w:rFonts w:ascii="Doulos SIL" w:hAnsi="Doulos SIL"/>
          <w:i/>
          <w:color w:val="0000FF"/>
        </w:rPr>
        <w:t>édd</w:t>
      </w:r>
      <w:r w:rsidR="000B644A"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A49FFEC" w14:textId="669789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sòrómb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shin, lower leg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tibia</w:t>
      </w:r>
      <w:r w:rsidR="009A0B54">
        <w:t xml:space="preserve"> [</w:t>
      </w:r>
      <w:r w:rsidR="009A0B54" w:rsidRPr="000B644A">
        <w:rPr>
          <w:smallCaps/>
          <w:szCs w:val="24"/>
        </w:rPr>
        <w:t>syn</w:t>
      </w:r>
      <w:r w:rsidR="009A0B54">
        <w:t xml:space="preserve">: </w:t>
      </w:r>
      <w:r w:rsidR="009A0B54" w:rsidRPr="005D30C6">
        <w:rPr>
          <w:rFonts w:ascii="Doulos SIL" w:hAnsi="Doulos SIL"/>
          <w:i/>
          <w:color w:val="0000FF"/>
        </w:rPr>
        <w:t>sòkòt</w:t>
      </w:r>
      <w:r w:rsidR="009A0B54">
        <w:rPr>
          <w:rFonts w:ascii="Doulos SIL" w:hAnsi="Doulos SIL"/>
          <w:i/>
          <w:color w:val="0000FF"/>
        </w:rPr>
        <w:t>-</w:t>
      </w:r>
      <w:r w:rsidR="009A0B54" w:rsidRPr="005D30C6">
        <w:rPr>
          <w:rFonts w:ascii="Doulos SIL" w:hAnsi="Doulos SIL"/>
          <w:i/>
          <w:color w:val="0000FF"/>
        </w:rPr>
        <w:t>ò</w:t>
      </w:r>
      <w:r w:rsidR="009A0B54">
        <w:t>]</w:t>
      </w:r>
      <w:r w:rsidRPr="008C0179">
        <w:t>.</w:t>
      </w:r>
    </w:p>
    <w:p w14:paraId="13EBE0DF" w14:textId="2D518A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 upstairs, second storey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étage (supérieure)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DD3CFC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bôŋ</w:t>
      </w:r>
      <w:r w:rsidRPr="008C0179">
        <w:t xml:space="preserve">  under </w:t>
      </w:r>
      <w:r w:rsidRPr="005D30C6">
        <w:rPr>
          <w:rFonts w:ascii="Doulos SIL" w:hAnsi="Doulos SIL"/>
          <w:i/>
          <w:color w:val="0000FF"/>
        </w:rPr>
        <w:t>gàr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DD3CFC">
        <w:t> 2</w:t>
      </w:r>
      <w:r w:rsidRPr="008C0179">
        <w:t>].</w:t>
      </w:r>
    </w:p>
    <w:p w14:paraId="5B1E8036" w14:textId="5B29AA9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diarrhoea (as substance, e.g. on ground)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diarrhée (</w:t>
      </w:r>
      <w:r w:rsidR="006B54D5">
        <w:rPr>
          <w:rFonts w:ascii="Garamond" w:hAnsi="Garamond"/>
        </w:rPr>
        <w:t>substance</w:t>
      </w:r>
      <w:r>
        <w:rPr>
          <w:rFonts w:ascii="Garamond" w:hAnsi="Garamond"/>
        </w:rPr>
        <w:t>, par ex. au sol)</w:t>
      </w:r>
      <w:r w:rsidRPr="008C0179">
        <w:t>.</w:t>
      </w:r>
    </w:p>
    <w:p w14:paraId="3C29701C" w14:textId="562D9E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sórtî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complete man</w:t>
      </w:r>
      <w:r w:rsidR="007B254E">
        <w:t>’</w:t>
      </w:r>
      <w:r w:rsidRPr="008C0179">
        <w:t xml:space="preserve">s outfit (pants, shirt, boubou)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complet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 (pantalon, chemise, boubou)</w:t>
      </w:r>
      <w:r w:rsidRPr="008C0179">
        <w:t xml:space="preserve"> [&lt;Fr </w:t>
      </w:r>
      <w:r>
        <w:rPr>
          <w:rFonts w:ascii="Garamond" w:hAnsi="Garamond"/>
          <w:i/>
        </w:rPr>
        <w:t>sortie</w:t>
      </w:r>
      <w:r w:rsidRPr="008C0179">
        <w:t>].</w:t>
      </w:r>
    </w:p>
    <w:p w14:paraId="1CBEA98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1].</w:t>
      </w:r>
    </w:p>
    <w:p w14:paraId="597990B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só:rú</w:t>
      </w:r>
      <w:r w:rsidRPr="002C3CD0">
        <w:t xml:space="preserve"> 2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have diarrhoea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la diarrhée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só:r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27B1373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2].</w:t>
      </w:r>
    </w:p>
    <w:p w14:paraId="54A0DD93" w14:textId="06F846E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[tr, or intr plus </w:t>
      </w:r>
      <w:r w:rsidR="007B254E">
        <w:t>‘</w:t>
      </w:r>
      <w:r w:rsidRPr="008C0179">
        <w:t>that</w:t>
      </w:r>
      <w:r w:rsidR="007B254E">
        <w:t>’</w:t>
      </w:r>
      <w:r w:rsidRPr="008C0179">
        <w:t xml:space="preserve"> clause] suspect (that </w:t>
      </w:r>
      <w:r w:rsidRPr="008C0179">
        <w:sym w:font="Symbol" w:char="F0BC"/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</w:t>
      </w:r>
      <w:r w:rsidR="0027710A">
        <w:rPr>
          <w:rFonts w:ascii="Garamond" w:hAnsi="Garamond"/>
        </w:rPr>
        <w:t>p</w:t>
      </w:r>
      <w:r>
        <w:rPr>
          <w:rFonts w:ascii="Garamond" w:hAnsi="Garamond"/>
        </w:rPr>
        <w:t xml:space="preserve">çonner (que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mí:lô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hòŋgù</w:t>
      </w:r>
      <w:r w:rsidR="0027710A">
        <w:t xml:space="preserve">, </w:t>
      </w:r>
      <w:r w:rsidR="0027710A" w:rsidRPr="005D30C6">
        <w:rPr>
          <w:rFonts w:ascii="Doulos SIL" w:hAnsi="Doulos SIL"/>
          <w:i/>
          <w:color w:val="0000FF"/>
        </w:rPr>
        <w:t>lásá:bû</w:t>
      </w:r>
      <w:r w:rsidR="00270147">
        <w:t xml:space="preserve">, </w:t>
      </w:r>
      <w:r w:rsidR="00270147" w:rsidRPr="005D30C6">
        <w:rPr>
          <w:rFonts w:ascii="Doulos SIL" w:hAnsi="Doulos SIL"/>
          <w:i/>
          <w:color w:val="0000FF"/>
        </w:rPr>
        <w:t>síkkê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27710A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ꜜsó:sê ká ɲòŋ gú↑=ŋ́ ꜜwí:</w:t>
      </w:r>
      <w:r w:rsidRPr="008C0179">
        <w:t xml:space="preserve">  people think that they (=whites) are killing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les gens croient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(=les blancs) le tuent</w:t>
      </w:r>
      <w:r w:rsidRPr="008C0179">
        <w:t>.</w:t>
      </w:r>
    </w:p>
    <w:p w14:paraId="3A613601" w14:textId="3AD98B4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soap; native soap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savon; savon du pays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soda ash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potasse</w:t>
      </w:r>
      <w:r w:rsidRPr="008C0179">
        <w:t xml:space="preserve"> [for cooking, soap, or gunpowder] - [n+adj] </w:t>
      </w:r>
      <w:r w:rsidRPr="005D30C6">
        <w:rPr>
          <w:rFonts w:ascii="Doulos SIL" w:hAnsi="Doulos SIL"/>
          <w:i/>
          <w:color w:val="0000FF"/>
        </w:rPr>
        <w:t>sòs</w:t>
      </w:r>
      <w:r w:rsidRPr="005D30C6">
        <w:rPr>
          <w:rFonts w:ascii="Doulos SIL" w:hAnsi="Doulos SIL"/>
          <w:i/>
          <w:color w:val="0000FF"/>
        </w:rPr>
        <w:noBreakHyphen/>
        <w:t>ù bíb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66E1F">
        <w:rPr>
          <w:sz w:val="18"/>
        </w:rPr>
        <w:t xml:space="preserve">  </w:t>
      </w:r>
      <w:r w:rsidRPr="008C0179">
        <w:t xml:space="preserve">traditional soap (made with soda ash)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savon traditionnel (fabriqué avec de la potasse)</w:t>
      </w:r>
      <w:r w:rsidRPr="008C0179">
        <w:t>.</w:t>
      </w:r>
    </w:p>
    <w:p w14:paraId="3E61A9E4" w14:textId="46C157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sòs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66E1F">
        <w:t xml:space="preserve">cpd </w:t>
      </w:r>
      <w:r w:rsidRPr="008C0179">
        <w:t xml:space="preserve">n] thick yellow porridge made with soda ash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bouillie jaunâtre concentrée préparée avec de la potasse</w:t>
      </w:r>
      <w:r w:rsidRPr="008C0179">
        <w:t>.</w:t>
      </w:r>
    </w:p>
    <w:p w14:paraId="43BF6E6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sósóbú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pound (grain) to remove bran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piler (céréales) pour enlever le son des grains</w:t>
      </w:r>
      <w:r w:rsidRPr="008C0179">
        <w:t xml:space="preserve"> [Za &amp; Ka </w:t>
      </w:r>
      <w:r w:rsidRPr="00BB673A">
        <w:rPr>
          <w:rFonts w:ascii="Arial Unicode MS" w:eastAsia="Arial Unicode MS" w:hAnsi="Arial Unicode MS"/>
          <w:i/>
          <w:color w:val="008000"/>
        </w:rPr>
        <w:t>sósóbú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dúrú</w:t>
      </w:r>
      <w:r w:rsidRPr="008C0179">
        <w:t>]</w:t>
      </w:r>
      <w:r w:rsidRPr="00590ABD">
        <w:t xml:space="preserve"> - </w:t>
      </w:r>
      <w:r w:rsidRPr="008C0179">
        <w:t xml:space="preserve">Imprt </w:t>
      </w:r>
      <w:r w:rsidRPr="005D30C6">
        <w:rPr>
          <w:rFonts w:ascii="Doulos SIL" w:hAnsi="Doulos SIL"/>
          <w:i/>
          <w:color w:val="0000FF"/>
        </w:rPr>
        <w:t>sósóbù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>.</w:t>
      </w:r>
    </w:p>
    <w:p w14:paraId="21FAAEA6" w14:textId="5ABD2DD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mistletoe (hemi</w:t>
      </w:r>
      <w:r w:rsidR="00266E1F">
        <w:t>parasitic plant on a host tree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hémiparasite, « gui »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Tapinanthus</w:t>
      </w:r>
      <w:r w:rsidRPr="008C0179">
        <w:t xml:space="preserve"> spp. and other Loranthaceae].</w:t>
      </w:r>
    </w:p>
    <w:p w14:paraId="290AD24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firefly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luciole</w:t>
      </w:r>
      <w:r w:rsidRPr="008C0179">
        <w:t>.</w:t>
      </w:r>
    </w:p>
    <w:p w14:paraId="1F30A0B7" w14:textId="1C9AFB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-òw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lanky, tall and thin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(personne) </w:t>
      </w:r>
      <w:r w:rsidR="00611172">
        <w:rPr>
          <w:rFonts w:ascii="Garamond" w:hAnsi="Garamond"/>
        </w:rPr>
        <w:t>longue de taille</w:t>
      </w:r>
      <w:r>
        <w:rPr>
          <w:rFonts w:ascii="Garamond" w:hAnsi="Garamond"/>
        </w:rPr>
        <w:t xml:space="preserve"> et </w:t>
      </w:r>
      <w:r w:rsidR="00266E1F">
        <w:rPr>
          <w:rFonts w:ascii="Garamond" w:hAnsi="Garamond"/>
        </w:rPr>
        <w:t xml:space="preserve">mince </w:t>
      </w:r>
      <w:r w:rsidRPr="00590ABD">
        <w:t xml:space="preserve">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só:t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lanky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femme </w:t>
      </w:r>
      <w:r w:rsidR="00266E1F">
        <w:rPr>
          <w:rFonts w:ascii="Garamond" w:hAnsi="Garamond"/>
        </w:rPr>
        <w:t>longue de taille et mince</w:t>
      </w:r>
      <w:r w:rsidRPr="008C0179">
        <w:t>.</w:t>
      </w:r>
    </w:p>
    <w:p w14:paraId="2792608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sóttê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sóptê</w:t>
      </w:r>
      <w:r w:rsidRPr="008C0179">
        <w:t>].</w:t>
      </w:r>
    </w:p>
    <w:p w14:paraId="358ED36C" w14:textId="4D93182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sówê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(trap) catch several birds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(piège) attraper plusieurs oiseaux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sàŋán</w:t>
      </w:r>
      <w:r w:rsidRPr="005D30C6">
        <w:rPr>
          <w:rFonts w:ascii="Doulos SIL" w:hAnsi="Doulos SIL"/>
          <w:i/>
          <w:color w:val="0000FF"/>
        </w:rPr>
        <w:noBreakHyphen/>
      </w:r>
      <w:r w:rsidR="00C32BD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ꜜlá:r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C32BD6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435193AD" w14:textId="33E0DA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só:wê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shun, refuse to speak to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refuser de parler avec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[&lt;Ful].</w:t>
      </w:r>
    </w:p>
    <w:p w14:paraId="2B9B2B9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AE40E3A" w14:textId="6C13F5D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sóy</w:t>
      </w:r>
      <w:r w:rsidRPr="005D30C6">
        <w:rPr>
          <w:rFonts w:ascii="Doulos SIL" w:hAnsi="Doulos SIL"/>
          <w:i/>
          <w:color w:val="0000FF"/>
        </w:rPr>
        <w:noBreakHyphen/>
        <w:t>lá:l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lá:lâ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66430E">
        <w:t xml:space="preserve">cpd </w:t>
      </w:r>
      <w:r w:rsidRPr="008C0179">
        <w:t xml:space="preserve">n] grass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 w:rsidRPr="008C0179">
        <w:t xml:space="preserve"> [four spikelets orthogonal to stem; children tie spikelets of two plants together for fun] [</w:t>
      </w:r>
      <w:r w:rsidRPr="00FE62AD">
        <w:rPr>
          <w:smallCaps/>
        </w:rPr>
        <w:t>id</w:t>
      </w:r>
      <w:r w:rsidRPr="008C0179">
        <w:t xml:space="preserve">: primarily </w:t>
      </w:r>
      <w:r>
        <w:rPr>
          <w:rFonts w:ascii="Garamond" w:hAnsi="Garamond"/>
          <w:i/>
        </w:rPr>
        <w:t>Dactyloctenium aegyptium</w:t>
      </w:r>
      <w:r w:rsidRPr="008C0179">
        <w:t xml:space="preserve">,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bòn</w:t>
      </w:r>
      <w:r w:rsidRPr="005D30C6">
        <w:rPr>
          <w:rFonts w:ascii="Doulos SIL" w:hAnsi="Doulos SIL"/>
          <w:i/>
          <w:color w:val="0000FF"/>
        </w:rPr>
        <w:noBreakHyphen/>
      </w:r>
      <w:r w:rsidR="0066430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6430E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1A02C720" w14:textId="1A7F7E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sòy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striped colubrid tree snake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couleuvre </w:t>
      </w:r>
      <w:r w:rsidR="00266E1F">
        <w:rPr>
          <w:rFonts w:ascii="Garamond" w:hAnsi="Garamond"/>
        </w:rPr>
        <w:t xml:space="preserve">arboricole </w:t>
      </w:r>
      <w:r>
        <w:rPr>
          <w:rFonts w:ascii="Garamond" w:hAnsi="Garamond"/>
        </w:rPr>
        <w:t xml:space="preserve">rayée sp. </w:t>
      </w:r>
      <w:r w:rsidRPr="008C0179">
        <w:t xml:space="preserve">[can climb trees; </w:t>
      </w:r>
      <w:r w:rsidRPr="00FE62AD">
        <w:rPr>
          <w:smallCaps/>
        </w:rPr>
        <w:t>id</w:t>
      </w:r>
      <w:r w:rsidRPr="008C0179">
        <w:t xml:space="preserve">: primarily </w:t>
      </w:r>
      <w:r>
        <w:rPr>
          <w:rFonts w:ascii="Garamond" w:hAnsi="Garamond"/>
          <w:i/>
        </w:rPr>
        <w:t>Psammophis elegans</w:t>
      </w:r>
      <w:r w:rsidRPr="008C0179">
        <w:t xml:space="preserve">, but term can extend to other colubrids, cf. </w:t>
      </w:r>
      <w:r w:rsidRPr="005D30C6">
        <w:rPr>
          <w:rFonts w:ascii="Doulos SIL" w:hAnsi="Doulos SIL"/>
          <w:i/>
          <w:color w:val="0000FF"/>
        </w:rPr>
        <w:t>mîlmíl</w:t>
      </w:r>
      <w:r w:rsidRPr="005D30C6">
        <w:rPr>
          <w:rFonts w:ascii="Doulos SIL" w:hAnsi="Doulos SIL"/>
          <w:i/>
          <w:color w:val="0000FF"/>
        </w:rPr>
        <w:noBreakHyphen/>
      </w:r>
      <w:r w:rsidR="001928D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928D5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hú</w:t>
      </w:r>
      <w:r w:rsidR="00D77ED8">
        <w:rPr>
          <w:rFonts w:ascii="Doulos SIL" w:hAnsi="Doulos SIL"/>
          <w:i/>
          <w:color w:val="0000FF"/>
        </w:rPr>
        <w:t>w</w:t>
      </w:r>
      <w:r w:rsidRPr="005D30C6">
        <w:rPr>
          <w:rFonts w:ascii="Doulos SIL" w:hAnsi="Doulos SIL"/>
          <w:i/>
          <w:color w:val="0000FF"/>
        </w:rPr>
        <w:noBreakHyphen/>
      </w:r>
      <w:r w:rsidR="001928D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ꜜgónd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1928D5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="00D77ED8">
        <w:rPr>
          <w:rFonts w:ascii="Doulos SIL" w:hAnsi="Doulos SIL"/>
          <w:i/>
          <w:color w:val="0000FF"/>
        </w:rPr>
        <w:t>[</w:t>
      </w:r>
      <w:r w:rsidR="00D77ED8" w:rsidRPr="005D30C6">
        <w:rPr>
          <w:rFonts w:ascii="Doulos SIL" w:hAnsi="Doulos SIL"/>
          <w:i/>
          <w:color w:val="0000FF"/>
        </w:rPr>
        <w:t>bá:r</w:t>
      </w:r>
      <w:r w:rsidR="00D77ED8" w:rsidRPr="005D30C6">
        <w:rPr>
          <w:rFonts w:ascii="Doulos SIL" w:hAnsi="Doulos SIL"/>
          <w:i/>
          <w:color w:val="0000FF"/>
        </w:rPr>
        <w:noBreakHyphen/>
        <w:t>ú</w:t>
      </w:r>
      <w:r w:rsidR="00D77ED8">
        <w:rPr>
          <w:rFonts w:ascii="Doulos SIL" w:hAnsi="Doulos SIL"/>
          <w:i/>
          <w:color w:val="0000FF"/>
        </w:rPr>
        <w:t>]</w:t>
      </w:r>
      <w:r w:rsidR="00D77ED8" w:rsidRPr="005D30C6">
        <w:rPr>
          <w:rFonts w:ascii="Doulos SIL" w:hAnsi="Doulos SIL"/>
          <w:i/>
          <w:color w:val="0000FF"/>
        </w:rPr>
        <w:noBreakHyphen/>
      </w:r>
      <w:r w:rsidR="00D77ED8">
        <w:rPr>
          <w:rFonts w:ascii="Doulos SIL" w:hAnsi="Doulos SIL"/>
          <w:i/>
          <w:color w:val="0000FF"/>
        </w:rPr>
        <w:t>[</w:t>
      </w:r>
      <w:r w:rsidR="00D77ED8" w:rsidRPr="005D30C6">
        <w:rPr>
          <w:rFonts w:ascii="Doulos SIL" w:hAnsi="Doulos SIL"/>
          <w:i/>
          <w:color w:val="0000FF"/>
        </w:rPr>
        <w:t>sòy</w:t>
      </w:r>
      <w:r w:rsidR="00D77ED8" w:rsidRPr="005D30C6">
        <w:rPr>
          <w:rFonts w:ascii="Doulos SIL" w:hAnsi="Doulos SIL"/>
          <w:i/>
          <w:color w:val="0000FF"/>
        </w:rPr>
        <w:noBreakHyphen/>
        <w:t>ò</w:t>
      </w:r>
      <w:r w:rsidR="00D77ED8">
        <w:rPr>
          <w:rFonts w:ascii="Doulos SIL" w:hAnsi="Doulos SIL"/>
          <w:i/>
          <w:color w:val="0000FF"/>
        </w:rPr>
        <w:t>]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chicken or rooster with few feathers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poule ou coq avec peu de plumes</w:t>
      </w:r>
      <w:r w:rsidRPr="008C0179">
        <w:t xml:space="preserve"> [uncommon sense].</w:t>
      </w:r>
    </w:p>
    <w:p w14:paraId="779DDA6F" w14:textId="7CD4ED1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[Imperfective </w:t>
      </w:r>
      <w:r w:rsidR="009578A8">
        <w:t>negative</w:t>
      </w:r>
      <w:r w:rsidRPr="008C0179">
        <w:t xml:space="preserve"> preverbal particle]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zúmbù</w:t>
      </w:r>
      <w:r w:rsidRPr="002C3CD0">
        <w:t xml:space="preserve">  I</w:t>
      </w:r>
      <w:r w:rsidRPr="008C0179">
        <w:t xml:space="preserve"> don</w:t>
      </w:r>
      <w:r w:rsidR="007B254E">
        <w:t>’</w:t>
      </w:r>
      <w:r w:rsidRPr="008C0179">
        <w:t xml:space="preserve">t go down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ne descends pas</w:t>
      </w:r>
      <w:r w:rsidR="007F4FE6">
        <w:t xml:space="preserve"> [related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sí:</w:t>
      </w:r>
      <w:r w:rsidR="007F4FE6">
        <w:t> 1</w:t>
      </w:r>
      <w:r w:rsidRPr="008C0179">
        <w:t>].</w:t>
      </w:r>
    </w:p>
    <w:p w14:paraId="7DD1BCE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súbâ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used adverbially] tomorrow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demain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ṣbħ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sù-súb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súbá</w:t>
      </w:r>
      <w:r w:rsidRPr="005D30C6">
        <w:rPr>
          <w:rFonts w:ascii="Doulos SIL" w:hAnsi="Doulos SIL"/>
          <w:i/>
          <w:color w:val="0000FF"/>
        </w:rPr>
        <w:noBreakHyphen/>
        <w:t>ꜜsí: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à súb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the day after (it)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lendemain, le jour après (ça)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bá: ꜜsúbâ</w:t>
      </w:r>
      <w:r w:rsidRPr="008C0179">
        <w:t xml:space="preserve">  even tomorrow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même demain</w:t>
      </w:r>
      <w:r w:rsidRPr="008C0179">
        <w:t xml:space="preserve"> [i.e., any time you want].</w:t>
      </w:r>
    </w:p>
    <w:p w14:paraId="7249997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súbá</w:t>
      </w:r>
      <w:r w:rsidRPr="005D30C6">
        <w:rPr>
          <w:rFonts w:ascii="Doulos SIL" w:hAnsi="Doulos SIL"/>
          <w:i/>
          <w:color w:val="0000FF"/>
        </w:rPr>
        <w:noBreakHyphen/>
        <w:t>ꜜsí: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used adverbially] the day after tomorrow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après-demain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súbâ</w:t>
      </w:r>
      <w:r w:rsidRPr="008C0179">
        <w:t xml:space="preserve"> and </w:t>
      </w:r>
      <w:r w:rsidRPr="005D30C6">
        <w:rPr>
          <w:rFonts w:ascii="Doulos SIL" w:hAnsi="Doulos SIL"/>
          <w:i/>
          <w:color w:val="0000FF"/>
        </w:rPr>
        <w:t>sí:</w:t>
      </w:r>
      <w:r w:rsidRPr="008C0179">
        <w:t xml:space="preserve"> 4] [Ka </w:t>
      </w:r>
      <w:r w:rsidRPr="00BB673A">
        <w:rPr>
          <w:rFonts w:ascii="Arial Unicode MS" w:eastAsia="Arial Unicode MS" w:hAnsi="Arial Unicode MS"/>
          <w:i/>
          <w:color w:val="008000"/>
        </w:rPr>
        <w:t>súb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sì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súbà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sí</w:t>
      </w:r>
      <w:r w:rsidRPr="008C0179">
        <w:t>].</w:t>
      </w:r>
    </w:p>
    <w:p w14:paraId="0C90CA64" w14:textId="263AA69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herb (non-woody plant), grass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herbacée (non ligneuse), (l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)herbe</w:t>
      </w:r>
      <w:r w:rsidRPr="008C0179">
        <w:t xml:space="preserve"> [general term]</w:t>
      </w:r>
      <w:r w:rsidRPr="00590ABD">
        <w:t xml:space="preserve"> - </w:t>
      </w:r>
      <w:r w:rsidRPr="008C0179">
        <w:t xml:space="preserve">cpds beginning  </w:t>
      </w:r>
      <w:r w:rsidRPr="005D30C6">
        <w:rPr>
          <w:rFonts w:ascii="Doulos SIL" w:hAnsi="Doulos SIL"/>
          <w:i/>
          <w:color w:val="0000FF"/>
        </w:rPr>
        <w:t>sùb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, cf. also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è:j</w:t>
      </w:r>
      <w:r w:rsidRPr="005D30C6">
        <w:rPr>
          <w:rFonts w:ascii="Doulos SIL" w:hAnsi="Doulos SIL"/>
          <w:i/>
          <w:color w:val="0000FF"/>
        </w:rPr>
        <w:noBreakHyphen/>
        <w:t>èy sùb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(single) cigarette, (a) stick (of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cigarette (unité), morceau (unité, en forme de bâton)</w:t>
      </w:r>
      <w:r w:rsidRPr="008C0179">
        <w:t>.</w:t>
      </w:r>
    </w:p>
    <w:p w14:paraId="29B10A50" w14:textId="558CA769" w:rsidR="004E4BA0" w:rsidRPr="008C0179" w:rsidRDefault="00AE2A4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sùb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hàr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íyâ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íyà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[cpd n] grass that hurts the feet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de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herbe qui fait mal aux pieds</w:t>
      </w:r>
      <w:r w:rsidR="00261FBE" w:rsidRPr="008C0179">
        <w:t>.</w:t>
      </w:r>
    </w:p>
    <w:p w14:paraId="07E56A72" w14:textId="4EE5C23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sùb</w:t>
      </w:r>
      <w:r w:rsidRPr="005D30C6">
        <w:rPr>
          <w:rFonts w:ascii="Doulos SIL" w:hAnsi="Doulos SIL"/>
          <w:i/>
          <w:color w:val="0000FF"/>
        </w:rPr>
        <w:noBreakHyphen/>
        <w:t>ù ká:r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ká:rêy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AE2A42">
        <w:t>lexicalized n+adj</w:t>
      </w:r>
      <w:r w:rsidR="00127C8E">
        <w:t>, lit. “white grass”</w:t>
      </w:r>
      <w:r w:rsidRPr="008C0179">
        <w:t xml:space="preserve">] grass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6430E">
        <w:rPr>
          <w:rFonts w:ascii="Garamond" w:hAnsi="Garamond"/>
        </w:rPr>
        <w:t>poac</w:t>
      </w:r>
      <w:r>
        <w:rPr>
          <w:rFonts w:ascii="Garamond" w:hAnsi="Garamond"/>
        </w:rPr>
        <w:t>ée sp.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unclear, but the cognate cpd is used around Gao to denote resistant grass spp. that remain standing in dessicated form throughout the dry season, including some </w:t>
      </w:r>
      <w:r>
        <w:rPr>
          <w:rFonts w:ascii="Garamond" w:hAnsi="Garamond"/>
          <w:i/>
        </w:rPr>
        <w:t>Aristida</w:t>
      </w:r>
      <w:r w:rsidRPr="008C0179">
        <w:t xml:space="preserve"> spp. and </w:t>
      </w:r>
      <w:r>
        <w:rPr>
          <w:rFonts w:ascii="Garamond" w:hAnsi="Garamond"/>
          <w:i/>
        </w:rPr>
        <w:t>Schoenefeldia gracilis</w:t>
      </w:r>
      <w:r w:rsidRPr="008C0179">
        <w:t>].</w:t>
      </w:r>
    </w:p>
    <w:p w14:paraId="0731408E" w14:textId="4CFFA30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súbúr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calm (sb) down; restrain or dissuade (sb, e.g. from fight)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calmer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empêcher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par ex. de se mêler dans une bagarre)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súbúrî</w:t>
      </w:r>
      <w:r w:rsidRPr="008C0179">
        <w:t>].</w:t>
      </w:r>
    </w:p>
    <w:p w14:paraId="0786305A" w14:textId="28B77AF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súbúrî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calm down, remain calm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calmer; rester tranquille</w:t>
      </w:r>
      <w:r w:rsidRPr="008C0179">
        <w:t xml:space="preserve"> [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súbúrì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 ; Caus </w:t>
      </w:r>
      <w:r w:rsidRPr="005D30C6">
        <w:rPr>
          <w:rFonts w:ascii="Doulos SIL" w:hAnsi="Doulos SIL"/>
          <w:i/>
          <w:color w:val="0000FF"/>
        </w:rPr>
        <w:t>súbúr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sú:rù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sú:rì</w:t>
      </w:r>
      <w:r w:rsidRPr="008C0179">
        <w:t>, &lt;Ar √</w:t>
      </w:r>
      <w:r w:rsidRPr="00BB673A">
        <w:rPr>
          <w:rFonts w:ascii="Arial Unicode MS" w:eastAsia="Arial Unicode MS" w:hAnsi="Arial Unicode MS"/>
          <w:color w:val="008000"/>
        </w:rPr>
        <w:t>ṣbr</w:t>
      </w:r>
      <w:r w:rsidRPr="008C0179">
        <w:t>].</w:t>
      </w:r>
    </w:p>
    <w:p w14:paraId="41F998FA" w14:textId="268B3C2C" w:rsidR="004E4BA0" w:rsidRPr="008C0179" w:rsidRDefault="00AE2A42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sùb</w:t>
      </w:r>
      <w:r>
        <w:rPr>
          <w:rFonts w:ascii="Doulos SIL" w:hAnsi="Doulos SIL"/>
          <w:i/>
          <w:color w:val="0000FF"/>
        </w:rPr>
        <w:noBreakHyphen/>
        <w:t xml:space="preserve">ù </w:t>
      </w:r>
      <w:r w:rsidR="00261FBE" w:rsidRPr="005D30C6">
        <w:rPr>
          <w:rFonts w:ascii="Doulos SIL" w:hAnsi="Doulos SIL"/>
          <w:i/>
          <w:color w:val="0000FF"/>
        </w:rPr>
        <w:t>tá:y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tâ:y</w:t>
      </w:r>
      <w:r w:rsidR="00261FBE" w:rsidRPr="008C0179">
        <w:t xml:space="preserve">, NF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a) [n</w:t>
      </w:r>
      <w:r>
        <w:t>+adj</w:t>
      </w:r>
      <w:r w:rsidR="00261FBE" w:rsidRPr="008C0179">
        <w:t xml:space="preserve">] moist (=green) grass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herbe mouillée (=verte)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6B2551">
        <w:t> b) </w:t>
      </w:r>
      <w:r w:rsidR="00261FBE" w:rsidRPr="008C0179">
        <w:t>[</w:t>
      </w:r>
      <w:r>
        <w:t>n+adj used as adj</w:t>
      </w:r>
      <w:r w:rsidR="00261FBE" w:rsidRPr="008C0179">
        <w:t xml:space="preserve">] green (like grass)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vert (comme l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herbe)</w:t>
      </w:r>
      <w:r w:rsidR="00261FBE" w:rsidRPr="008C0179">
        <w:t>.</w:t>
      </w:r>
    </w:p>
    <w:p w14:paraId="1F6E9613" w14:textId="019D0A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súkkê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people) be massed; (place) be dense with brush, form a thicket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(gens etc.) ê. en masse; (lieu) avoir la végétation dense, constituer un fourré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sùkk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[&lt;Ful </w:t>
      </w:r>
      <w:r w:rsidRPr="00BB673A">
        <w:rPr>
          <w:rFonts w:ascii="Arial Unicode MS" w:eastAsia="Arial Unicode MS" w:hAnsi="Arial Unicode MS"/>
          <w:i/>
          <w:color w:val="008000"/>
        </w:rPr>
        <w:t>sukk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 1 </w:t>
      </w:r>
      <w:r w:rsidR="007B254E">
        <w:t>‘</w:t>
      </w:r>
      <w:r w:rsidRPr="008C0179">
        <w:t>be dense, bushy</w:t>
      </w:r>
      <w:r w:rsidR="007B254E">
        <w:t>’</w:t>
      </w:r>
      <w:r w:rsidRPr="008C0179">
        <w:t>].</w:t>
      </w:r>
    </w:p>
    <w:p w14:paraId="708015EA" w14:textId="77BCA0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súkkê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stick (sth) in (e.g. into a slot or hole)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enfoncer, introduire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, par ex. dans un trou)</w:t>
      </w:r>
      <w:r w:rsidRPr="008C0179">
        <w:t xml:space="preserve"> [&lt;Ful </w:t>
      </w:r>
      <w:r w:rsidRPr="00AE2A42">
        <w:rPr>
          <w:rFonts w:ascii="Arial Unicode MS" w:eastAsia="Arial Unicode MS" w:hAnsi="Arial Unicode MS" w:cs="Arial Unicode MS"/>
          <w:i/>
          <w:color w:val="008000"/>
        </w:rPr>
        <w:t>sukk</w:t>
      </w:r>
      <w:r w:rsidRPr="00AE2A42">
        <w:rPr>
          <w:rFonts w:ascii="Arial Unicode MS" w:eastAsia="Arial Unicode MS" w:hAnsi="Arial Unicode MS" w:cs="Arial Unicode MS"/>
          <w:i/>
          <w:color w:val="008000"/>
        </w:rPr>
        <w:noBreakHyphen/>
      </w:r>
      <w:r w:rsidRPr="008C0179">
        <w:t xml:space="preserve"> 2 </w:t>
      </w:r>
      <w:r w:rsidR="007B254E">
        <w:t>‘</w:t>
      </w:r>
      <w:r w:rsidRPr="008C0179">
        <w:t>introduce into, put in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ŋ́ ꜜsémb</w:t>
      </w:r>
      <w:r w:rsidRPr="005D30C6">
        <w:rPr>
          <w:rFonts w:ascii="Doulos SIL" w:hAnsi="Doulos SIL"/>
          <w:i/>
          <w:color w:val="0000FF"/>
        </w:rPr>
        <w:noBreakHyphen/>
        <w:t>éy súkké</w:t>
      </w:r>
      <w:r w:rsidRPr="005D30C6">
        <w:rPr>
          <w:rFonts w:ascii="Doulos SIL" w:hAnsi="Doulos SIL"/>
          <w:i/>
          <w:color w:val="0000FF"/>
        </w:rPr>
        <w:noBreakHyphen/>
        <w:t>ꜜ</w:t>
      </w:r>
      <w:r w:rsidR="000D2083" w:rsidRPr="005D30C6">
        <w:rPr>
          <w:rFonts w:ascii="Doulos SIL" w:hAnsi="Doulos SIL"/>
          <w:i/>
          <w:color w:val="0000FF"/>
        </w:rPr>
        <w:t>súkkê [ɲòŋ ↑gâ]</w:t>
      </w:r>
      <w:r w:rsidRPr="008C0179">
        <w:t xml:space="preserve">  may you jab knives into them (=into millet stalks)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tu enfonces des couteaux là</w:t>
      </w:r>
      <w:r>
        <w:rPr>
          <w:rFonts w:ascii="Garamond" w:hAnsi="Garamond"/>
        </w:rPr>
        <w:noBreakHyphen/>
        <w:t>dedans (=dans les tiges de mil)</w:t>
      </w:r>
      <w:r w:rsidRPr="008C0179">
        <w:t>.</w:t>
      </w:r>
    </w:p>
    <w:p w14:paraId="7CD5A8FE" w14:textId="0E62EA4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sùféyl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gap between two front teeth (considered a sign of beauty)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vide entre les canines (un signe de beauté)</w:t>
      </w:r>
      <w:r w:rsidRPr="008C0179">
        <w:t>.</w:t>
      </w:r>
    </w:p>
    <w:p w14:paraId="2BC10333" w14:textId="2EA2B3F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súfúrú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 plus dative] (owner) rent (sth, to 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(propriétaire) louer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[rare, the usual term is </w:t>
      </w:r>
      <w:r w:rsidRPr="005D30C6">
        <w:rPr>
          <w:rFonts w:ascii="Doulos SIL" w:hAnsi="Doulos SIL"/>
          <w:i/>
          <w:color w:val="0000FF"/>
        </w:rPr>
        <w:t>lúbê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hî:</w:t>
      </w:r>
      <w:r w:rsidR="008F235E">
        <w:t> 1</w:t>
      </w:r>
      <w:r w:rsidRPr="008C0179">
        <w:t xml:space="preserve">][ Za </w:t>
      </w:r>
      <w:r w:rsidRPr="00BB673A">
        <w:rPr>
          <w:rFonts w:ascii="Arial Unicode MS" w:eastAsia="Arial Unicode MS" w:hAnsi="Arial Unicode MS"/>
          <w:i/>
          <w:color w:val="008000"/>
        </w:rPr>
        <w:t>súfúráy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súfúréy</w:t>
      </w:r>
      <w:r w:rsidRPr="008C0179">
        <w:t>]</w:t>
      </w:r>
      <w:r w:rsidRPr="00590ABD">
        <w:t xml:space="preserve"> - </w:t>
      </w:r>
      <w:r w:rsidRPr="008C0179">
        <w:t>construction</w:t>
      </w:r>
      <w:r w:rsidRPr="002C3CD0">
        <w:t xml:space="preserve">: </w:t>
      </w:r>
      <w:r w:rsidRPr="008F235E">
        <w:rPr>
          <w:rFonts w:ascii="Doulos SIL" w:hAnsi="Doulos SIL"/>
          <w:i/>
          <w:color w:val="0000FF"/>
        </w:rPr>
        <w:t xml:space="preserve">A ŋ́ K súfúrú </w:t>
      </w:r>
      <w:r w:rsidR="00761DDA" w:rsidRPr="008F235E">
        <w:rPr>
          <w:rFonts w:ascii="Doulos SIL" w:hAnsi="Doulos SIL"/>
          <w:i/>
          <w:color w:val="0000FF"/>
        </w:rPr>
        <w:t>[</w:t>
      </w:r>
      <w:r w:rsidRPr="008F235E">
        <w:rPr>
          <w:rFonts w:ascii="Doulos SIL" w:hAnsi="Doulos SIL"/>
          <w:i/>
          <w:color w:val="0000FF"/>
        </w:rPr>
        <w:t>B sê</w:t>
      </w:r>
      <w:r w:rsidR="00761DDA" w:rsidRPr="008F235E">
        <w:rPr>
          <w:rFonts w:ascii="Doulos SIL" w:hAnsi="Doulos SIL"/>
          <w:i/>
          <w:color w:val="0000FF"/>
        </w:rPr>
        <w:t>]</w:t>
      </w:r>
      <w:r w:rsidRPr="008C0179">
        <w:t xml:space="preserve">  A (=owner) rented K to B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 a loué K à B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rent (sth, from owner)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louer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, du priopriétaire)</w:t>
      </w:r>
      <w:r w:rsidRPr="008C0179">
        <w:t xml:space="preserve"> [similar syntactic options with </w:t>
      </w:r>
      <w:r w:rsidRPr="005D30C6">
        <w:rPr>
          <w:rFonts w:ascii="Doulos SIL" w:hAnsi="Doulos SIL"/>
          <w:i/>
          <w:color w:val="0000FF"/>
        </w:rPr>
        <w:t>lúbê</w:t>
      </w:r>
      <w:r w:rsidRPr="008C0179">
        <w:t xml:space="preserve"> </w:t>
      </w:r>
      <w:r w:rsidR="007B254E">
        <w:t>‘</w:t>
      </w:r>
      <w:r w:rsidRPr="008C0179">
        <w:t>lend/borrow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>construction</w:t>
      </w:r>
      <w:r w:rsidRPr="002C3CD0">
        <w:t xml:space="preserve">: </w:t>
      </w:r>
      <w:r w:rsidRPr="008F235E">
        <w:rPr>
          <w:rFonts w:ascii="Doulos SIL" w:hAnsi="Doulos SIL"/>
          <w:i/>
          <w:color w:val="0000FF"/>
        </w:rPr>
        <w:t>B</w:t>
      </w:r>
      <w:r w:rsidRPr="005D30C6">
        <w:rPr>
          <w:rFonts w:ascii="Doulos SIL" w:hAnsi="Doulos SIL"/>
          <w:i/>
          <w:color w:val="0000FF"/>
        </w:rPr>
        <w:t xml:space="preserve"> ŋ́ </w:t>
      </w:r>
      <w:r w:rsidRPr="008F235E">
        <w:rPr>
          <w:rFonts w:ascii="Doulos SIL" w:hAnsi="Doulos SIL"/>
          <w:i/>
          <w:color w:val="0000FF"/>
        </w:rPr>
        <w:t>K</w:t>
      </w:r>
      <w:r w:rsidRPr="005D30C6">
        <w:rPr>
          <w:rFonts w:ascii="Doulos SIL" w:hAnsi="Doulos SIL"/>
          <w:i/>
          <w:color w:val="0000FF"/>
        </w:rPr>
        <w:t xml:space="preserve"> súfúrú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8F235E">
        <w:rPr>
          <w:rFonts w:ascii="Doulos SIL" w:hAnsi="Doulos SIL"/>
          <w:i/>
          <w:color w:val="0000FF"/>
        </w:rPr>
        <w:t>A</w:t>
      </w:r>
      <w:r w:rsidR="000D2083" w:rsidRPr="005D30C6">
        <w:rPr>
          <w:rFonts w:ascii="Doulos SIL" w:hAnsi="Doulos SIL"/>
          <w:i/>
          <w:color w:val="0000FF"/>
        </w:rPr>
        <w:t xml:space="preserve"> gà]</w:t>
      </w:r>
      <w:r w:rsidRPr="008C0179">
        <w:t xml:space="preserve">  B rented K from A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B a loué K de (=chez) A</w:t>
      </w:r>
      <w:r w:rsidRPr="008C0179">
        <w:t>.</w:t>
      </w:r>
    </w:p>
    <w:p w14:paraId="26A476CC" w14:textId="7606085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sùgúllâ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sùʔúllâ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worried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des soucis, se soucier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sùkúllà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súŋgúllà</w:t>
      </w:r>
      <w:r w:rsidRPr="008C0179">
        <w:t xml:space="preserve"> &lt;Ful </w:t>
      </w:r>
      <w:r w:rsidRPr="00BB673A">
        <w:rPr>
          <w:rFonts w:ascii="Arial Unicode MS" w:eastAsia="Arial Unicode MS" w:hAnsi="Arial Unicode MS"/>
          <w:i/>
          <w:color w:val="008000"/>
        </w:rPr>
        <w:t>sugulla</w:t>
      </w:r>
      <w:r w:rsidRPr="008C0179">
        <w:t xml:space="preserve"> </w:t>
      </w:r>
      <w:r w:rsidR="007B254E">
        <w:t>‘</w:t>
      </w:r>
      <w:r w:rsidRPr="008C0179">
        <w:t>grief</w:t>
      </w:r>
      <w:r w:rsidR="007B254E">
        <w:t>’</w:t>
      </w:r>
      <w:r w:rsidRPr="008C0179">
        <w:t xml:space="preserve">, probably &lt;Ar </w:t>
      </w:r>
      <w:r w:rsidRPr="003E4524">
        <w:t>√</w:t>
      </w:r>
      <w:r w:rsidRPr="00BB673A">
        <w:rPr>
          <w:rFonts w:ascii="Arial Unicode MS" w:eastAsia="Arial Unicode MS" w:hAnsi="Arial Unicode MS"/>
          <w:color w:val="008000"/>
        </w:rPr>
        <w:t>šɣl</w:t>
      </w:r>
      <w:r w:rsidRPr="003E4524">
        <w:t>].</w:t>
      </w:r>
    </w:p>
    <w:p w14:paraId="0E6E3D9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sùgúll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t>sùgúllâ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anxiety, state of being worried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inquiétude, soucis</w:t>
      </w:r>
      <w:r w:rsidRPr="008C0179">
        <w:t>.</w:t>
      </w:r>
    </w:p>
    <w:p w14:paraId="363D764A" w14:textId="555E16B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sùgùm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have trouble breathing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respirer avec difficulté, ê. étouffé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cause (sb) to have difficulty breathing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rendre difficile à respirer (à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[rare word; cf. </w:t>
      </w:r>
      <w:r w:rsidRPr="005D30C6">
        <w:rPr>
          <w:rFonts w:ascii="Doulos SIL" w:hAnsi="Doulos SIL"/>
          <w:i/>
          <w:color w:val="0000FF"/>
        </w:rPr>
        <w:t>héw-gúfâ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sú:mê</w:t>
      </w:r>
      <w:r w:rsidRPr="008C0179">
        <w:t>].</w:t>
      </w:r>
    </w:p>
    <w:p w14:paraId="6EEFC3B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sújú:dû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prostrate oneself in prayer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prosterner en priant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sùjúdù</w:t>
      </w:r>
      <w:r w:rsidRPr="008C0179">
        <w:t> ; &lt;Ar √</w:t>
      </w:r>
      <w:r w:rsidRPr="00BB673A">
        <w:rPr>
          <w:rFonts w:ascii="Arial Unicode MS" w:eastAsia="Arial Unicode MS" w:hAnsi="Arial Unicode MS"/>
          <w:color w:val="008000"/>
        </w:rPr>
        <w:t>sjd</w:t>
      </w:r>
      <w:r w:rsidRPr="008C0179">
        <w:t>].</w:t>
      </w:r>
    </w:p>
    <w:p w14:paraId="7F33D3E3" w14:textId="00BA85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sùkk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dense (e.g. thicket)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(fourret etc.) dense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súkkê</w:t>
      </w:r>
      <w:r w:rsidRPr="008C0179">
        <w:t> 1].</w:t>
      </w:r>
    </w:p>
    <w:p w14:paraId="0254A347" w14:textId="5A991B9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súkkár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súkkâr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sugar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sucre</w:t>
      </w:r>
      <w:r w:rsidRPr="008C0179">
        <w:t xml:space="preserve"> [&lt;dia</w:t>
      </w:r>
      <w:r w:rsidR="008F235E">
        <w:t>lectal Ar</w:t>
      </w:r>
      <w:r w:rsidRPr="008C0179">
        <w:t xml:space="preserve"> </w:t>
      </w:r>
      <w:r w:rsidRPr="008F235E">
        <w:rPr>
          <w:rFonts w:ascii="Doulos SIL" w:hAnsi="Doulos SIL"/>
          <w:i/>
          <w:color w:val="008000"/>
        </w:rPr>
        <w:t>sukkar</w:t>
      </w:r>
      <w:r w:rsidRPr="008C0179">
        <w:t>].</w:t>
      </w:r>
    </w:p>
    <w:p w14:paraId="04089F5B" w14:textId="3EC49DD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súkkár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húmbùr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8F235E">
        <w:t xml:space="preserve">cpd </w:t>
      </w:r>
      <w:r w:rsidRPr="008C0179">
        <w:t xml:space="preserve">n] cone of sugar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cornet de sucre</w:t>
      </w:r>
      <w:r w:rsidRPr="008C0179">
        <w:t xml:space="preserve"> [cone wrapped in paper, one way sugar is sold; </w:t>
      </w:r>
      <w:r w:rsidRPr="005D30C6">
        <w:rPr>
          <w:rFonts w:ascii="Doulos SIL" w:hAnsi="Doulos SIL"/>
          <w:i/>
          <w:color w:val="0000FF"/>
        </w:rPr>
        <w:t>hùmbùr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1 </w:t>
      </w:r>
      <w:r w:rsidR="007B254E">
        <w:t>‘</w:t>
      </w:r>
      <w:r w:rsidRPr="008C0179">
        <w:t>mortar</w:t>
      </w:r>
      <w:r w:rsidR="007B254E">
        <w:t>’</w:t>
      </w:r>
      <w:r w:rsidRPr="008C0179">
        <w:t>].</w:t>
      </w:r>
    </w:p>
    <w:p w14:paraId="59D62141" w14:textId="17E8121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súkkê</w:t>
      </w:r>
      <w:r w:rsidRPr="002C3CD0">
        <w:t xml:space="preserve"> 1</w:t>
      </w:r>
      <w:r w:rsidRPr="008C0179">
        <w:t xml:space="preserve">,2  </w:t>
      </w:r>
      <w:r>
        <w:rPr>
          <w:rFonts w:ascii="Wingdings" w:hAnsi="Wingdings"/>
          <w:sz w:val="18"/>
        </w:rPr>
        <w:t></w:t>
      </w:r>
      <w:r w:rsidR="008F235E">
        <w:t xml:space="preserve"> [intr, tr] [alphabetized as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sú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ê</w:t>
      </w:r>
      <w:r w:rsidR="008F235E">
        <w:t> </w:t>
      </w:r>
      <w:r w:rsidRPr="008C0179">
        <w:t>].</w:t>
      </w:r>
    </w:p>
    <w:p w14:paraId="06C6981E" w14:textId="66D3594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sùkùm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have trouble breathing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du mal à respirer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(sth) cause (sb) to have trouble breathing, make it difficult for (sb) to breathe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empêcher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de (bien) respirer</w:t>
      </w:r>
      <w:r w:rsidRPr="008C0179">
        <w:t>.</w:t>
      </w:r>
    </w:p>
    <w:p w14:paraId="0BC67578" w14:textId="33E9AD3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drunk, get drunk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ê. soûl (soûlé), se soûler </w:t>
      </w:r>
      <w:r w:rsidRPr="008C0179">
        <w:t>[&lt;Fr]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sígírê</w:t>
      </w:r>
      <w:r w:rsidRPr="008C0179">
        <w:t>].</w:t>
      </w:r>
    </w:p>
    <w:p w14:paraId="57952368" w14:textId="6C02DED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sú:líy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sú:líyâ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boubou (man</w:t>
      </w:r>
      <w:r w:rsidR="007B254E">
        <w:t>’</w:t>
      </w:r>
      <w:r w:rsidRPr="008C0179">
        <w:t xml:space="preserve">s robe) with wing-like shoulder extensions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sorte de boubou à épaules larges</w:t>
      </w:r>
      <w:r w:rsidRPr="008C0179">
        <w:t xml:space="preserve"> [&lt;Ful </w:t>
      </w:r>
      <w:r w:rsidRPr="008F235E">
        <w:rPr>
          <w:rFonts w:ascii="Doulos SIL" w:hAnsi="Doulos SIL"/>
          <w:i/>
          <w:color w:val="008000"/>
        </w:rPr>
        <w:t>suuliya</w:t>
      </w:r>
      <w:r w:rsidRPr="008C0179">
        <w:t>].</w:t>
      </w:r>
    </w:p>
    <w:p w14:paraId="0F7C2A1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toilet , bathroom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W.C., douche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ɲègé:r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966AD7C" w14:textId="772F1884" w:rsidR="004E4BA0" w:rsidRPr="008C0179" w:rsidRDefault="00F700F4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sùlúm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ꜜmú:l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DD5E2B">
        <w:t xml:space="preserve">frozen cpd </w:t>
      </w:r>
      <w:r w:rsidR="00261FBE" w:rsidRPr="008C0179">
        <w:t xml:space="preserve">n] grasshopper sp. with mantis-like pointed head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criquet sp. à tête pointue en forme de mante</w:t>
      </w:r>
      <w:r w:rsidR="00261FBE" w:rsidRPr="008C0179">
        <w:t xml:space="preserve"> [</w:t>
      </w:r>
      <w:r w:rsidR="00147354" w:rsidRPr="00147354">
        <w:rPr>
          <w:smallCaps/>
        </w:rPr>
        <w:t>id</w:t>
      </w:r>
      <w:r w:rsidR="00261FBE" w:rsidRPr="008C0179">
        <w:t xml:space="preserve">: </w:t>
      </w:r>
      <w:r w:rsidR="00261FBE">
        <w:rPr>
          <w:rFonts w:ascii="Garamond" w:hAnsi="Garamond"/>
          <w:i/>
        </w:rPr>
        <w:t xml:space="preserve">Acrida </w:t>
      </w:r>
      <w:r w:rsidR="00261FBE" w:rsidRPr="008C0179">
        <w:t xml:space="preserve">group </w:t>
      </w:r>
      <w:r w:rsidR="00261FBE">
        <w:rPr>
          <w:rFonts w:ascii="Garamond" w:hAnsi="Garamond"/>
          <w:i/>
        </w:rPr>
        <w:t>bicolor</w:t>
      </w:r>
      <w:r w:rsidR="00261FBE" w:rsidRPr="008C0179">
        <w:t xml:space="preserve">, Acrididae, Acridinae; </w:t>
      </w:r>
      <w:r w:rsidR="008C1A9C" w:rsidRPr="008C1A9C">
        <w:rPr>
          <w:smallCaps/>
        </w:rPr>
        <w:t xml:space="preserve">syn: </w:t>
      </w:r>
      <w:r w:rsidR="00DD5E2B">
        <w:rPr>
          <w:smallCaps/>
        </w:rPr>
        <w:t xml:space="preserve">see </w:t>
      </w:r>
      <w:r>
        <w:rPr>
          <w:rFonts w:ascii="Doulos SIL" w:hAnsi="Doulos SIL"/>
          <w:i/>
          <w:color w:val="0000FF"/>
        </w:rPr>
        <w:t>[hàr</w:t>
      </w:r>
      <w:r>
        <w:rPr>
          <w:rFonts w:ascii="Doulos SIL" w:hAnsi="Doulos SIL"/>
          <w:i/>
          <w:color w:val="0000FF"/>
        </w:rPr>
        <w:noBreakHyphen/>
        <w:t>bóŋ]</w:t>
      </w:r>
      <w:r w:rsidR="00261FBE" w:rsidRPr="005D30C6">
        <w:rPr>
          <w:rFonts w:ascii="Doulos SIL" w:hAnsi="Doulos SIL"/>
          <w:i/>
          <w:color w:val="0000FF"/>
        </w:rPr>
        <w:noBreakHyphen/>
        <w:t>sù</w:t>
      </w:r>
      <w:r w:rsidR="00261FBE" w:rsidRPr="005D30C6">
        <w:rPr>
          <w:rFonts w:ascii="Doulos SIL" w:hAnsi="Doulos SIL"/>
          <w:i/>
          <w:color w:val="0000FF"/>
        </w:rPr>
        <w:noBreakHyphen/>
        <w:t>[gáwr</w:t>
      </w:r>
      <w:r w:rsidR="00261FBE" w:rsidRPr="005D30C6">
        <w:rPr>
          <w:rFonts w:ascii="Doulos SIL" w:hAnsi="Doulos SIL"/>
          <w:i/>
          <w:color w:val="0000FF"/>
        </w:rPr>
        <w:noBreakHyphen/>
        <w:t>ú]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jérè</w:t>
      </w:r>
      <w:r w:rsidR="00261FBE" w:rsidRPr="008C0179">
        <w:t xml:space="preserve">  for info].</w:t>
      </w:r>
    </w:p>
    <w:p w14:paraId="631A49A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walking stick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canne à marcher</w:t>
      </w:r>
      <w:r w:rsidRPr="008C0179">
        <w:t>.</w:t>
      </w:r>
    </w:p>
    <w:p w14:paraId="02899E09" w14:textId="43F087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súmbú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súmmú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kiss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 un baiser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, aux lèvres) </w:t>
      </w:r>
      <w:r w:rsidRPr="008C0179">
        <w:t xml:space="preserve">[Ka </w:t>
      </w:r>
      <w:r w:rsidRPr="00BB673A">
        <w:rPr>
          <w:rFonts w:ascii="Arial Unicode MS" w:eastAsia="Arial Unicode MS" w:hAnsi="Arial Unicode MS"/>
          <w:i/>
          <w:color w:val="008000"/>
        </w:rPr>
        <w:t>súmmú</w:t>
      </w:r>
      <w:r w:rsidRPr="008C0179">
        <w:t>].</w:t>
      </w:r>
    </w:p>
    <w:p w14:paraId="7480827A" w14:textId="770F8FC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súmbû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(grain field) lie unplanted throughout the growing season (esp. due to owner</w:t>
      </w:r>
      <w:r w:rsidR="007B254E">
        <w:t>’</w:t>
      </w:r>
      <w:r w:rsidRPr="008C0179">
        <w:t xml:space="preserve">s lack of effort or funds)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(champ de culture) rester sans ê. cultivé le long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hivernage (surtout dû au manque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effort ou de moyens du propriétaire)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sòk</w:t>
      </w:r>
      <w:r w:rsidR="008F235E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8C0179">
        <w:t>].</w:t>
      </w:r>
    </w:p>
    <w:p w14:paraId="011A7FE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súmbúrkû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(holy man) spit lightly (e.g. on hand) while pronouncing a charm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(marabout) cracher légèrement (sur la main etc.) en prononçant un verset</w:t>
      </w:r>
      <w:r w:rsidRPr="008C0179">
        <w:t xml:space="preserve"> [Ka </w:t>
      </w:r>
      <w:r w:rsidRPr="00BB673A">
        <w:rPr>
          <w:rFonts w:ascii="Arial Unicode MS" w:eastAsia="Arial Unicode MS" w:hAnsi="Arial Unicode MS"/>
          <w:i/>
          <w:color w:val="008000"/>
        </w:rPr>
        <w:t>súbbúkù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sùmbúrkù</w:t>
      </w:r>
      <w:r w:rsidRPr="008C0179">
        <w:t>].</w:t>
      </w:r>
    </w:p>
    <w:p w14:paraId="70A99BF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sùmè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dark grub in manure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larve noirâtre dans le fumier</w:t>
      </w:r>
      <w:r w:rsidRPr="008C0179">
        <w:t>.</w:t>
      </w:r>
    </w:p>
    <w:p w14:paraId="35D0D415" w14:textId="1CBB8F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smother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étouffer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héw-gúfâ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sùgùm</w:t>
      </w:r>
      <w:r w:rsidRPr="008C0179">
        <w:t>].</w:t>
      </w:r>
    </w:p>
    <w:p w14:paraId="2764F2FC" w14:textId="79E5EBC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súmhárí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súmhár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[n] bird sp. of rocky crags </w:t>
      </w:r>
      <w:r>
        <w:rPr>
          <w:rFonts w:ascii="Wingdings" w:hAnsi="Wingdings"/>
          <w:sz w:val="18"/>
        </w:rPr>
        <w:t></w:t>
      </w:r>
      <w:r w:rsidRPr="008C0179">
        <w:t xml:space="preserve"> oiseau sp. des collines [black at rest, some brown flight features; </w:t>
      </w:r>
      <w:r w:rsidR="00147354" w:rsidRPr="00147354">
        <w:rPr>
          <w:smallCaps/>
        </w:rPr>
        <w:t>id</w:t>
      </w:r>
      <w:r w:rsidRPr="008C0179">
        <w:t xml:space="preserve">: primarily the white-crowned cliff chat </w:t>
      </w:r>
      <w:r>
        <w:rPr>
          <w:rFonts w:ascii="Garamond" w:hAnsi="Garamond"/>
          <w:i/>
        </w:rPr>
        <w:t>Myrmecocichla</w:t>
      </w:r>
      <w:r w:rsidRPr="008C0179">
        <w:t xml:space="preserve"> </w:t>
      </w:r>
      <w:r>
        <w:rPr>
          <w:rFonts w:ascii="Garamond" w:hAnsi="Garamond"/>
          <w:i/>
        </w:rPr>
        <w:t>cinnamomeiventris</w:t>
      </w:r>
      <w:r w:rsidR="00641018">
        <w:rPr>
          <w:rFonts w:ascii="Garamond" w:hAnsi="Garamond"/>
          <w:i/>
        </w:rPr>
        <w:t xml:space="preserve"> bambarae</w:t>
      </w:r>
      <w:r w:rsidRPr="008C0179">
        <w:t>].</w:t>
      </w:r>
    </w:p>
    <w:p w14:paraId="66CA80B7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súmmú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súmbú</w:t>
      </w:r>
      <w:r w:rsidRPr="008C0179">
        <w:t> 1].</w:t>
      </w:r>
    </w:p>
    <w:p w14:paraId="01B8DE27" w14:textId="66B67F7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sùmtì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sùntì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sùmtî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immerse, dip in liquid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imbiber, tremper dans un liquide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sùmtî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>].</w:t>
      </w:r>
    </w:p>
    <w:p w14:paraId="2C2F205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súnâ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rueful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un chagrin</w:t>
      </w:r>
      <w:r w:rsidRPr="008C0179">
        <w:t>.</w:t>
      </w:r>
    </w:p>
    <w:p w14:paraId="26F8567E" w14:textId="557900C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t>súnâ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painful regret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chagrin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ŋ́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búwⁿ</w:t>
      </w:r>
      <w:r w:rsidRPr="005D30C6">
        <w:rPr>
          <w:rFonts w:ascii="Doulos SIL" w:hAnsi="Doulos SIL"/>
          <w:i/>
          <w:color w:val="0000FF"/>
        </w:rPr>
        <w:noBreakHyphen/>
        <w:t>àŋ wí: súnâ</w:t>
      </w:r>
      <w:r w:rsidRPr="008C0179">
        <w:t xml:space="preserve">  don</w:t>
      </w:r>
      <w:r w:rsidR="007B254E">
        <w:t>’</w:t>
      </w:r>
      <w:r w:rsidRPr="008C0179">
        <w:t xml:space="preserve">t kill yourself out of distress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ne te tues pas à cause de chagrin</w:t>
      </w:r>
      <w:r w:rsidRPr="008C0179">
        <w:t>.</w:t>
      </w:r>
    </w:p>
    <w:p w14:paraId="201AE2B0" w14:textId="2759BE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tobacco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tabac</w:t>
      </w:r>
      <w:r w:rsidRPr="008C0179">
        <w:t xml:space="preserve"> [related verb </w:t>
      </w:r>
      <w:r w:rsidRPr="005D30C6">
        <w:rPr>
          <w:rFonts w:ascii="Doulos SIL" w:hAnsi="Doulos SIL"/>
          <w:i/>
          <w:color w:val="0000FF"/>
        </w:rPr>
        <w:t>súndú</w:t>
      </w:r>
      <w:r w:rsidRPr="008C0179">
        <w:t xml:space="preserve"> 1a;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táb-ò</w:t>
      </w:r>
      <w:r w:rsidRPr="008C0179">
        <w:t xml:space="preserve"> ; cf. </w:t>
      </w:r>
      <w:r w:rsidRPr="005D30C6">
        <w:rPr>
          <w:rFonts w:ascii="Doulos SIL" w:hAnsi="Doulos SIL"/>
          <w:i/>
          <w:color w:val="0000FF"/>
        </w:rPr>
        <w:t>hámpérê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Mollugo nudicaulis</w:t>
      </w:r>
      <w:r w:rsidRPr="008C0179">
        <w:t>, Molluginaceae; crushed into powder to make children</w:t>
      </w:r>
      <w:r w:rsidR="007B254E">
        <w:t>’</w:t>
      </w:r>
      <w:r w:rsidRPr="008C0179">
        <w:t>s eardrops] [</w:t>
      </w:r>
      <w:r w:rsidRPr="008C0179">
        <w:rPr>
          <w:smallCaps/>
        </w:rPr>
        <w:t>syn</w:t>
      </w:r>
      <w:r w:rsidRPr="008C0179">
        <w:t xml:space="preserve">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gánꜜs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c) [n] time when child begins weaning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moment où l</w:t>
      </w:r>
      <w:r w:rsidR="007B254E">
        <w:rPr>
          <w:rFonts w:ascii="Garamond" w:hAnsi="Garamond"/>
        </w:rPr>
        <w:t>’</w:t>
      </w:r>
      <w:r w:rsidR="00AD3B6C">
        <w:rPr>
          <w:rFonts w:ascii="Garamond" w:hAnsi="Garamond"/>
        </w:rPr>
        <w:t>enfant commence à ê.</w:t>
      </w:r>
      <w:r>
        <w:rPr>
          <w:rFonts w:ascii="Garamond" w:hAnsi="Garamond"/>
        </w:rPr>
        <w:t xml:space="preserve"> sevré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d) [n] famine, destitution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famine, misère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bárá [à gà</w:t>
      </w:r>
      <w:r w:rsidRPr="005D30C6">
        <w:rPr>
          <w:rFonts w:ascii="Doulos SIL" w:hAnsi="Doulos SIL"/>
          <w:i/>
          <w:color w:val="0000FF"/>
        </w:rPr>
        <w:t>]</w:t>
      </w:r>
      <w:r w:rsidRPr="008C0179">
        <w:t xml:space="preserve"> </w:t>
      </w:r>
      <w:r w:rsidR="00AD3B6C">
        <w:t xml:space="preserve"> </w:t>
      </w:r>
      <w:r w:rsidRPr="008C0179">
        <w:t>he</w:t>
      </w:r>
      <w:r w:rsidR="007B254E">
        <w:t>’</w:t>
      </w:r>
      <w:r w:rsidRPr="008C0179">
        <w:t xml:space="preserve">s destitute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 trouve dans la misère</w:t>
      </w:r>
      <w:r w:rsidRPr="008C0179">
        <w:t>.</w:t>
      </w:r>
    </w:p>
    <w:p w14:paraId="42773548" w14:textId="0CAC8F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súndû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a) [intr] (e.g. liquid) be absorbed, dry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(liquide etc.) ê. absorbé</w:t>
      </w:r>
      <w:r w:rsidRPr="008C0179">
        <w:t xml:space="preserve"> </w:t>
      </w:r>
      <w:r>
        <w:rPr>
          <w:rFonts w:ascii="Garamond" w:hAnsi="Garamond"/>
        </w:rPr>
        <w:t>, tarir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súndù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] [Za &amp; Ka </w:t>
      </w:r>
      <w:r w:rsidRPr="00BB673A">
        <w:rPr>
          <w:rFonts w:ascii="Arial Unicode MS" w:eastAsia="Arial Unicode MS" w:hAnsi="Arial Unicode MS"/>
          <w:i/>
          <w:color w:val="008000"/>
        </w:rPr>
        <w:t>súndù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(sth) dry out partially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sécher à demi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[tr] absorb (snuff tobacco)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priser (le tabac)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[KCh </w:t>
      </w:r>
      <w:r w:rsidRPr="00BB673A">
        <w:rPr>
          <w:rFonts w:ascii="Arial Unicode MS" w:eastAsia="Arial Unicode MS" w:hAnsi="Arial Unicode MS"/>
          <w:i/>
          <w:color w:val="008000"/>
        </w:rPr>
        <w:t>sundu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d) [tr] apply medicine to head of child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appliquer un médicament à la tête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enfant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e) [intr] (child) be treated in this manner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(enfant) ê. soigné de cette façon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f) [intr] (sb) become quiet suddenly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se taire subitement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g) [intr] (one-year-old child) begin weaning process (be partially weaned)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(enfant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année) commencer à être sevré</w:t>
      </w:r>
      <w:r w:rsidRPr="008C0179">
        <w:t>.</w:t>
      </w:r>
    </w:p>
    <w:p w14:paraId="7243DF9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0E5E59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sweat, perspiration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sueur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súnjéy</w:t>
      </w:r>
      <w:r w:rsidRPr="008C0179">
        <w:t>].</w:t>
      </w:r>
    </w:p>
    <w:p w14:paraId="7EA6D41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súŋgúr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[intr] pimples on head and back (in hot weather)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boutons sur la tête et le dos (dans la chaleur)</w:t>
      </w:r>
      <w:r w:rsidRPr="008C0179">
        <w:t>.</w:t>
      </w:r>
    </w:p>
    <w:p w14:paraId="61241DB9" w14:textId="1F0F461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súnjéy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súŋgéy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sweat, perspire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suer</w:t>
      </w:r>
      <w:r w:rsidRPr="008C0179">
        <w:t xml:space="preserve"> [related noun </w:t>
      </w:r>
      <w:r w:rsidRPr="005D30C6">
        <w:rPr>
          <w:rFonts w:ascii="Doulos SIL" w:hAnsi="Doulos SIL"/>
          <w:i/>
          <w:color w:val="0000FF"/>
        </w:rPr>
        <w:t>súŋg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1951D3F" w14:textId="24DB8E6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sùŋká:m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sùŋkâ:m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cultivated peanut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arachide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Arachis hypogaea</w:t>
      </w:r>
      <w:r w:rsidRPr="008C0179">
        <w:t xml:space="preserve">, Fabaceae-Faboideae] [cf. </w:t>
      </w:r>
      <w:r w:rsidRPr="005D30C6">
        <w:rPr>
          <w:rFonts w:ascii="Doulos SIL" w:hAnsi="Doulos SIL"/>
          <w:i/>
          <w:color w:val="0000FF"/>
        </w:rPr>
        <w:t>gùzíyà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dáms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108FC7F7" w14:textId="4A6B693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súnnâ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súnn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Islamic religious obligations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obligations religieuses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islam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snn</w:t>
      </w:r>
      <w:r w:rsidRPr="008C0179">
        <w:t>].</w:t>
      </w:r>
    </w:p>
    <w:p w14:paraId="76F70C8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sùnná:r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smells (esp. of cooking)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odeurs (surtout de la cuisine)</w:t>
      </w:r>
      <w:r w:rsidRPr="008C0179"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sùnná:rà</w:t>
      </w:r>
      <w:r w:rsidRPr="008C0179">
        <w:t>].</w:t>
      </w:r>
    </w:p>
    <w:p w14:paraId="7EA92B13" w14:textId="248777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wild millet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4724A9">
        <w:rPr>
          <w:rFonts w:ascii="Garamond" w:hAnsi="Garamond"/>
        </w:rPr>
        <w:t xml:space="preserve">mil sauvage </w:t>
      </w:r>
      <w:r w:rsidRPr="008C0179">
        <w:t>[</w:t>
      </w:r>
      <w:r w:rsidR="004724A9">
        <w:t xml:space="preserve">grown from stray seeds of regular millet; </w:t>
      </w:r>
      <w:r w:rsidRPr="00FE62AD">
        <w:rPr>
          <w:smallCaps/>
        </w:rPr>
        <w:t>id</w:t>
      </w:r>
      <w:r w:rsidRPr="008C0179">
        <w:t xml:space="preserve">: </w:t>
      </w:r>
      <w:r w:rsidR="004C66C7">
        <w:rPr>
          <w:rFonts w:ascii="Garamond" w:hAnsi="Garamond"/>
          <w:i/>
        </w:rPr>
        <w:t>Cenchrus spicatus (=</w:t>
      </w:r>
      <w:r>
        <w:rPr>
          <w:rFonts w:ascii="Garamond" w:hAnsi="Garamond"/>
          <w:i/>
        </w:rPr>
        <w:t>Pennisetum glaucum</w:t>
      </w:r>
      <w:r w:rsidR="004C66C7">
        <w:rPr>
          <w:rFonts w:ascii="Garamond" w:hAnsi="Garamond"/>
          <w:i/>
        </w:rPr>
        <w:t>)</w:t>
      </w:r>
      <w:r w:rsidRPr="008C0179">
        <w:t xml:space="preserve">, Poaceae] [cf. </w:t>
      </w:r>
      <w:r w:rsidRPr="005D30C6">
        <w:rPr>
          <w:rFonts w:ascii="Doulos SIL" w:hAnsi="Doulos SIL"/>
          <w:i/>
          <w:color w:val="0000FF"/>
        </w:rPr>
        <w:t>hèyn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sûnà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sûn</w:t>
      </w:r>
      <w:r w:rsidRPr="008C0179">
        <w:t>].</w:t>
      </w:r>
    </w:p>
    <w:p w14:paraId="3AE67E6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tobacco bag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sac à tabac</w:t>
      </w:r>
      <w:r w:rsidRPr="008C0179">
        <w:t>.</w:t>
      </w:r>
    </w:p>
    <w:p w14:paraId="378BEAB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sùnsúrî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suck on (candy, fruits)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sucer (bonbons, fruits)</w:t>
      </w:r>
      <w:r w:rsidRPr="008C0179">
        <w:t xml:space="preserve"> [cf. Za &amp; Ka </w:t>
      </w:r>
      <w:r w:rsidRPr="00BB673A">
        <w:rPr>
          <w:rFonts w:ascii="Arial Unicode MS" w:eastAsia="Arial Unicode MS" w:hAnsi="Arial Unicode MS"/>
          <w:i/>
          <w:color w:val="008000"/>
        </w:rPr>
        <w:t>súmsùm</w:t>
      </w:r>
      <w:r w:rsidRPr="008C0179">
        <w:t>].</w:t>
      </w:r>
    </w:p>
    <w:p w14:paraId="0DB767C3" w14:textId="675921E3" w:rsidR="004E4BA0" w:rsidRPr="007A7B4D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súntí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a) [tr] dip the tips of (e.g. one</w:t>
      </w:r>
      <w:r w:rsidR="007B254E">
        <w:t>’</w:t>
      </w:r>
      <w:r w:rsidRPr="008C0179">
        <w:t xml:space="preserve">s hand, e.g. in water)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095AC8">
        <w:rPr>
          <w:rFonts w:ascii="Garamond" w:hAnsi="Garamond"/>
        </w:rPr>
        <w:t>tremper légèrement</w:t>
      </w:r>
      <w:r>
        <w:rPr>
          <w:rFonts w:ascii="Garamond" w:hAnsi="Garamond"/>
        </w:rPr>
        <w:t xml:space="preserve"> les bouts de (sa main, dans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eau, par ex.)</w:t>
      </w:r>
      <w:r>
        <w:t xml:space="preserve"> [perhaps related to </w:t>
      </w:r>
      <w:r w:rsidRPr="005D30C6">
        <w:rPr>
          <w:rFonts w:ascii="Doulos SIL" w:hAnsi="Doulos SIL"/>
          <w:i/>
          <w:color w:val="0000FF"/>
        </w:rPr>
        <w:t>zúmtí</w:t>
      </w:r>
      <w:r>
        <w:t xml:space="preserve">]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[tr] stick, poke (twig, into earth or clay)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planter, enfoncer (bâtonnet, dans la terre ou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argile)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sìnjì</w:t>
      </w:r>
      <w:r>
        <w:t xml:space="preserve"> 1a].</w:t>
      </w:r>
    </w:p>
    <w:p w14:paraId="5014670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internal pain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douleur interne</w:t>
      </w:r>
      <w:r w:rsidRPr="008C0179">
        <w:t xml:space="preserve"> [&lt;Ful]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sú:ré ꜜgá tún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he feels a pain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éprouve une douleur</w:t>
      </w:r>
      <w:r w:rsidRPr="008C0179">
        <w:t>.</w:t>
      </w:r>
    </w:p>
    <w:p w14:paraId="39C234F1" w14:textId="59D0572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sùrfà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pound (millet</w:t>
      </w:r>
      <w:r w:rsidR="00095AC8">
        <w:t xml:space="preserve"> grains</w:t>
      </w:r>
      <w:r w:rsidRPr="008C0179">
        <w:t>) lightl</w:t>
      </w:r>
      <w:r w:rsidR="00095AC8">
        <w:t>y in mortar to remove the outer debris</w:t>
      </w:r>
      <w:r w:rsidRPr="008C0179">
        <w:t xml:space="preserve"> </w:t>
      </w:r>
      <w:r w:rsidR="00095AC8">
        <w:t>(</w:t>
      </w:r>
      <w:r w:rsidRPr="005D30C6">
        <w:rPr>
          <w:rFonts w:ascii="Doulos SIL" w:hAnsi="Doulos SIL"/>
          <w:i/>
          <w:color w:val="0000FF"/>
        </w:rPr>
        <w:t>ɲá:r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5AC8">
        <w:t>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piler (le mil) doucement dans un mortier pour enlever le</w:t>
      </w:r>
      <w:r w:rsidR="00095AC8">
        <w:rPr>
          <w:rFonts w:ascii="Garamond" w:hAnsi="Garamond"/>
        </w:rPr>
        <w:t>s débris extérieurs (</w:t>
      </w:r>
      <w:r w:rsidRPr="005D30C6">
        <w:rPr>
          <w:rFonts w:ascii="Doulos SIL" w:hAnsi="Doulos SIL"/>
          <w:i/>
          <w:color w:val="0000FF"/>
        </w:rPr>
        <w:t>ɲá:r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5AC8">
        <w:t>)</w:t>
      </w:r>
      <w:r w:rsidRPr="008C0179">
        <w:t xml:space="preserve"> [this pounding precedes </w:t>
      </w:r>
      <w:r w:rsidRPr="005D30C6">
        <w:rPr>
          <w:rFonts w:ascii="Doulos SIL" w:hAnsi="Doulos SIL"/>
          <w:i/>
          <w:color w:val="0000FF"/>
        </w:rPr>
        <w:t>sósóbú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dúrú</w:t>
      </w:r>
      <w:r w:rsidR="00095AC8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dásê</w:t>
      </w:r>
      <w:r w:rsidRPr="008C0179"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súrfà</w:t>
      </w:r>
      <w:r w:rsidRPr="008C0179">
        <w:t>]</w:t>
      </w:r>
      <w:r>
        <w:rPr>
          <w:rFonts w:ascii="Garamond" w:hAnsi="Garamond"/>
        </w:rPr>
        <w:t>.</w:t>
      </w:r>
    </w:p>
    <w:p w14:paraId="6A75C582" w14:textId="69F712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súrg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Tuareg, Tamashek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touareg, tamachek</w:t>
      </w:r>
      <w:r w:rsidR="00095AC8">
        <w:t xml:space="preserve"> [Tuareg is the broad ethnicity</w:t>
      </w:r>
      <w:r w:rsidR="00F84B7B">
        <w:t xml:space="preserve"> (Mali, Algeria, Burkina, Niger)</w:t>
      </w:r>
      <w:r w:rsidR="00095AC8">
        <w:t xml:space="preserve">, </w:t>
      </w:r>
      <w:r w:rsidR="00F84B7B">
        <w:t xml:space="preserve">while </w:t>
      </w:r>
      <w:r w:rsidR="00095AC8">
        <w:t xml:space="preserve">Tamashek </w:t>
      </w:r>
      <w:r w:rsidR="00F84B7B">
        <w:t xml:space="preserve">is </w:t>
      </w:r>
      <w:r w:rsidR="00095AC8">
        <w:t>the main Tuareg language in northern Mali]</w:t>
      </w:r>
      <w:r w:rsidRPr="008C0179">
        <w:t>.</w:t>
      </w:r>
    </w:p>
    <w:p w14:paraId="432702C3" w14:textId="77CB10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tickle (sb, by poking in </w:t>
      </w:r>
      <w:r w:rsidR="00F84B7B">
        <w:t xml:space="preserve">the </w:t>
      </w:r>
      <w:r w:rsidRPr="008C0179">
        <w:t xml:space="preserve">lower ribs)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chatouiller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coup de doigt aux côtes inférieures</w:t>
      </w:r>
      <w:r w:rsidRPr="008C0179">
        <w:t>).</w:t>
      </w:r>
    </w:p>
    <w:p w14:paraId="4AA1DA51" w14:textId="124D7BC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with prep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ìrè</w:t>
      </w:r>
      <w:r w:rsidRPr="008C0179">
        <w:t xml:space="preserve"> </w:t>
      </w:r>
      <w:r w:rsidR="007B254E">
        <w:t>‘</w:t>
      </w:r>
      <w:r w:rsidRPr="008C0179">
        <w:t>under</w:t>
      </w:r>
      <w:r w:rsidR="007B254E">
        <w:t>’</w:t>
      </w:r>
      <w:r w:rsidRPr="008C0179">
        <w:t xml:space="preserve">] be nosy, be (too) curious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mêler dans les affaires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autrui, ê. (trop) curieux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sú:rí [bòr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kírè]</w:t>
      </w:r>
      <w:r w:rsidRPr="000023A4">
        <w:rPr>
          <w:color w:val="993300"/>
        </w:rPr>
        <w:t xml:space="preserve"> </w:t>
      </w:r>
      <w:r w:rsidRPr="008C0179">
        <w:t xml:space="preserve"> intrude in other</w:t>
      </w:r>
      <w:r w:rsidR="007B254E">
        <w:t>’</w:t>
      </w:r>
      <w:r w:rsidRPr="008C0179">
        <w:t xml:space="preserve">s business </w:t>
      </w:r>
      <w:r w:rsidR="00F84B7B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se mêler dans les affaires des gens</w:t>
      </w:r>
      <w:r w:rsidRPr="008C0179">
        <w:t>.</w:t>
      </w:r>
    </w:p>
    <w:p w14:paraId="3E412959" w14:textId="77777777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sú:rí</w:t>
      </w:r>
      <w:r w:rsidRPr="005D30C6">
        <w:rPr>
          <w:rFonts w:ascii="Doulos SIL" w:hAnsi="Doulos SIL"/>
          <w:i/>
          <w:color w:val="0000FF"/>
        </w:rPr>
        <w:noBreakHyphen/>
        <w:t>sú:rí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Redup of </w:t>
      </w:r>
      <w:r w:rsidRPr="005D30C6">
        <w:rPr>
          <w:rFonts w:ascii="Doulos SIL" w:hAnsi="Doulos SIL"/>
          <w:i/>
          <w:color w:val="0000FF"/>
        </w:rPr>
        <w:t>sú:rí</w:t>
      </w:r>
      <w:r w:rsidRPr="000023A4">
        <w:t>].</w:t>
      </w:r>
    </w:p>
    <w:p w14:paraId="64DBFF97" w14:textId="19C40E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súrm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Pl only]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kàl [súrm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gâ]</w:t>
      </w:r>
      <w:r w:rsidRPr="008C0179">
        <w:t xml:space="preserve">  only on special occasions </w:t>
      </w:r>
      <w:r w:rsidR="00F84B7B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aux grands évènements seulement</w:t>
      </w:r>
      <w:r w:rsidRPr="008C0179">
        <w:t>.</w:t>
      </w:r>
    </w:p>
    <w:p w14:paraId="66E92FE6" w14:textId="53427F0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sù:s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brave, daring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brave, courageux, audacieux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sú:sê</w:t>
      </w:r>
      <w:r w:rsidRPr="008C0179">
        <w:t>].</w:t>
      </w:r>
    </w:p>
    <w:p w14:paraId="1ADF87EA" w14:textId="75484A1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sú:sê</w:t>
      </w:r>
      <w:r w:rsidRPr="008C0179">
        <w:t xml:space="preserve">  [Partpl </w:t>
      </w:r>
      <w:r w:rsidRPr="005D30C6">
        <w:rPr>
          <w:rFonts w:ascii="Doulos SIL" w:hAnsi="Doulos SIL"/>
          <w:i/>
          <w:color w:val="0000FF"/>
        </w:rPr>
        <w:t>sù:s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suus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be brave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brave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</w:t>
      </w:r>
      <w:r w:rsidR="00D77ED8">
        <w:t>servb</w:t>
      </w:r>
      <w:r w:rsidRPr="008C0179">
        <w:t xml:space="preserve">] dare (to do)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oser (faire)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sú:sé ẁ </w:t>
      </w:r>
      <w:r w:rsidR="00F84B7B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he had the </w:t>
      </w:r>
      <w:r w:rsidR="00F84B7B">
        <w:t>nerve</w:t>
      </w:r>
      <w:r w:rsidRPr="008C0179">
        <w:t xml:space="preserve"> to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osé venir</w:t>
      </w:r>
      <w:r w:rsidRPr="008C0179">
        <w:t>.</w:t>
      </w:r>
    </w:p>
    <w:p w14:paraId="0C6DCB11" w14:textId="345820D7" w:rsidR="004E4BA0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súsú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black wick-like material used in making women</w:t>
      </w:r>
      <w:r w:rsidR="007B254E">
        <w:t>’</w:t>
      </w:r>
      <w:r>
        <w:t xml:space="preserve">s conical coiffure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mèches noires utilisées dans la coiffure conique des femmes</w:t>
      </w:r>
      <w:r w:rsidRPr="00590ABD">
        <w:t xml:space="preserve"> [cf. </w:t>
      </w:r>
      <w:r w:rsidRPr="005D30C6">
        <w:rPr>
          <w:rFonts w:ascii="Doulos SIL" w:hAnsi="Doulos SIL"/>
          <w:i/>
          <w:color w:val="0000FF"/>
        </w:rPr>
        <w:t>yòl-ò</w:t>
      </w:r>
      <w:r w:rsidRPr="00590ABD">
        <w:t>]</w:t>
      </w:r>
      <w:r>
        <w:t>.</w:t>
      </w:r>
    </w:p>
    <w:p w14:paraId="6B140159" w14:textId="323A1E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sù-súb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morning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matin</w:t>
      </w:r>
      <w:r w:rsidRPr="008C0179">
        <w:t xml:space="preserve"> [&lt;</w:t>
      </w:r>
      <w:r w:rsidRPr="008C0179">
        <w:rPr>
          <w:smallCaps/>
        </w:rPr>
        <w:t>rdp</w:t>
      </w:r>
      <w:r w:rsidRPr="008C0179">
        <w:t xml:space="preserve"> *</w:t>
      </w:r>
      <w:r w:rsidRPr="00BB673A">
        <w:rPr>
          <w:rFonts w:ascii="Arial Unicode MS" w:eastAsia="Arial Unicode MS" w:hAnsi="Arial Unicode MS"/>
          <w:color w:val="008000"/>
        </w:rPr>
        <w:t>sù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BB673A">
        <w:rPr>
          <w:rFonts w:ascii="Arial Unicode MS" w:eastAsia="Arial Unicode MS" w:hAnsi="Arial Unicode MS"/>
          <w:color w:val="008000"/>
        </w:rPr>
        <w:softHyphen/>
        <w:t>súbù</w:t>
      </w:r>
      <w:r w:rsidRPr="002C3CD0">
        <w:t>,</w:t>
      </w:r>
      <w:r w:rsidRPr="008C0179">
        <w:t xml:space="preserve"> related to </w:t>
      </w:r>
      <w:r w:rsidRPr="005D30C6">
        <w:rPr>
          <w:rFonts w:ascii="Doulos SIL" w:hAnsi="Doulos SIL"/>
          <w:i/>
          <w:color w:val="0000FF"/>
        </w:rPr>
        <w:t>súbâ</w:t>
      </w:r>
      <w:r w:rsidRPr="008C0179">
        <w:t xml:space="preserve">, Za &amp; Ka </w:t>
      </w:r>
      <w:r w:rsidRPr="00BB673A">
        <w:rPr>
          <w:rFonts w:ascii="Arial Unicode MS" w:eastAsia="Arial Unicode MS" w:hAnsi="Arial Unicode MS"/>
          <w:i/>
          <w:color w:val="008000"/>
        </w:rPr>
        <w:t>súsúbáy</w:t>
      </w:r>
      <w:r w:rsidRPr="008C0179">
        <w:t xml:space="preserve">] [for another phrase see </w:t>
      </w:r>
      <w:r w:rsidRPr="005D30C6">
        <w:rPr>
          <w:rFonts w:ascii="Doulos SIL" w:hAnsi="Doulos SIL"/>
          <w:i/>
          <w:color w:val="0000FF"/>
        </w:rPr>
        <w:t>hínéy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sù-súb-ú kûl</w:t>
      </w:r>
      <w:r w:rsidRPr="00DB5EE3">
        <w:t xml:space="preserve">  each (=every) morning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chaque matin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súbá sù-súb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tomorrow morning; the morning of the next day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demain matin; le lendemain matin</w:t>
      </w:r>
      <w:r w:rsidRPr="008C0179">
        <w:t>.</w:t>
      </w:r>
    </w:p>
    <w:p w14:paraId="798499AE" w14:textId="021FAEC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sùsù:r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weaver (bird)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tisserin (oiseau)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includes the village weaver, </w:t>
      </w:r>
      <w:r>
        <w:rPr>
          <w:rFonts w:ascii="Garamond" w:hAnsi="Garamond"/>
          <w:i/>
        </w:rPr>
        <w:t>Ploceus cucullatus</w:t>
      </w:r>
      <w:r w:rsidRPr="008C0179">
        <w:t xml:space="preserve">, and similar weavers (males </w:t>
      </w:r>
      <w:r w:rsidR="00F84B7B">
        <w:t xml:space="preserve">are </w:t>
      </w:r>
      <w:r w:rsidRPr="008C0179">
        <w:t>yellow and black)].</w:t>
      </w:r>
    </w:p>
    <w:p w14:paraId="6F08AD35" w14:textId="3B99FBD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sù:-súw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sù:-sû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continuous light rain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pluie légère </w:t>
      </w:r>
      <w:r w:rsidR="00D730B7">
        <w:rPr>
          <w:rFonts w:ascii="Garamond" w:hAnsi="Garamond"/>
        </w:rPr>
        <w:t>qui dure</w:t>
      </w:r>
      <w:r w:rsidRPr="008C0179">
        <w:t>.</w:t>
      </w:r>
      <w:r>
        <w:rPr>
          <w:rFonts w:ascii="Garamond" w:hAnsi="Garamond"/>
        </w:rPr>
        <w:t xml:space="preserve"> </w:t>
      </w:r>
    </w:p>
    <w:p w14:paraId="3AE9B3F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sút!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shut up (be quiet)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taire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dánjéy</w:t>
      </w:r>
      <w:r w:rsidRPr="008C0179">
        <w:t>].</w:t>
      </w:r>
    </w:p>
    <w:p w14:paraId="32AA630D" w14:textId="33FB81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in indef. form] person who can be mistreated with impunity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peut maltraiter impunément</w:t>
      </w:r>
      <w:r w:rsidRPr="008C0179">
        <w:t xml:space="preserve"> [also occurs in an extended form </w:t>
      </w:r>
      <w:r w:rsidRPr="005D30C6">
        <w:rPr>
          <w:rFonts w:ascii="Doulos SIL" w:hAnsi="Doulos SIL"/>
          <w:i/>
          <w:color w:val="0000FF"/>
        </w:rPr>
        <w:t>súté</w:t>
      </w:r>
      <w:r w:rsidRPr="005D30C6">
        <w:rPr>
          <w:rFonts w:ascii="Doulos SIL" w:hAnsi="Doulos SIL"/>
          <w:i/>
          <w:color w:val="0000FF"/>
        </w:rPr>
        <w:noBreakHyphen/>
        <w:t>ꜜdámáru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ní ꜜsúté nôⁿ</w:t>
      </w:r>
      <w:r w:rsidRPr="008C0179">
        <w:t xml:space="preserve">  you are an easy target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es une cible facile</w:t>
      </w:r>
      <w:r w:rsidRPr="008C0179">
        <w:t>.</w:t>
      </w:r>
    </w:p>
    <w:p w14:paraId="4DA6AC69" w14:textId="1D313F0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sú:tê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leave one</w:t>
      </w:r>
      <w:r w:rsidR="007B254E">
        <w:t>’</w:t>
      </w:r>
      <w:r w:rsidRPr="008C0179">
        <w:t xml:space="preserve">s house in anger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quitter sa maison aven colère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suut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wóykóyrà</w:t>
      </w:r>
      <w:r w:rsidRPr="008C0179">
        <w:t>].</w:t>
      </w:r>
    </w:p>
    <w:p w14:paraId="0E3104F3" w14:textId="05973B33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súté</w:t>
      </w:r>
      <w:r w:rsidRPr="005D30C6">
        <w:rPr>
          <w:rFonts w:ascii="Doulos SIL" w:hAnsi="Doulos SIL"/>
          <w:i/>
          <w:color w:val="0000FF"/>
        </w:rPr>
        <w:noBreakHyphen/>
        <w:t>ꜜdámárû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730B7">
        <w:t xml:space="preserve">cpd </w:t>
      </w:r>
      <w:r w:rsidRPr="008C0179">
        <w:t xml:space="preserve">n] [extended variant of  </w:t>
      </w:r>
      <w:r w:rsidRPr="005D30C6">
        <w:rPr>
          <w:rFonts w:ascii="Doulos SIL" w:hAnsi="Doulos SIL"/>
          <w:i/>
          <w:color w:val="0000FF"/>
        </w:rPr>
        <w:t>sútê</w:t>
      </w:r>
      <w:r w:rsidRPr="008C0179">
        <w:t>].</w:t>
      </w:r>
    </w:p>
    <w:p w14:paraId="099798BA" w14:textId="77777777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sútî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(donkey, horse) buck, kick up hind legs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(âne, cheval) ruer, lancer une ruade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sútì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sútí</w:t>
      </w:r>
      <w:r w:rsidRPr="008C0179">
        <w:t>].</w:t>
      </w:r>
    </w:p>
    <w:p w14:paraId="17CABEC3" w14:textId="15C6C11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sùtùrâ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under protection (=be under sb</w:t>
      </w:r>
      <w:r w:rsidR="007B254E">
        <w:t>’</w:t>
      </w:r>
      <w:r w:rsidRPr="008C0179">
        <w:t xml:space="preserve">s protection)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protégé (=ê. sous la protection</w:t>
      </w:r>
      <w:r w:rsidR="00D730B7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protect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protéger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[cf. Ar √</w:t>
      </w:r>
      <w:r w:rsidRPr="00BB673A">
        <w:rPr>
          <w:rFonts w:ascii="Arial Unicode MS" w:eastAsia="Arial Unicode MS" w:hAnsi="Arial Unicode MS"/>
          <w:color w:val="008000"/>
        </w:rPr>
        <w:t>str</w:t>
      </w:r>
      <w:r w:rsidRPr="008C0179">
        <w:t>, Ful √</w:t>
      </w:r>
      <w:r w:rsidRPr="00BB673A">
        <w:rPr>
          <w:rFonts w:ascii="Arial Unicode MS" w:eastAsia="Arial Unicode MS" w:hAnsi="Arial Unicode MS"/>
          <w:color w:val="008000"/>
        </w:rPr>
        <w:t>suut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wa:</w:t>
      </w:r>
      <w:r w:rsidRPr="008C0179">
        <w:t> 3] [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sùtùrâ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] [Za &amp; TSK </w:t>
      </w:r>
      <w:r w:rsidRPr="00BB673A">
        <w:rPr>
          <w:rFonts w:ascii="Arial Unicode MS" w:eastAsia="Arial Unicode MS" w:hAnsi="Arial Unicode MS"/>
          <w:i/>
          <w:color w:val="008000"/>
        </w:rPr>
        <w:t>sùtúrà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sútúrà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yórkóy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FD0A53">
        <w:rPr>
          <w:rFonts w:ascii="Doulos SIL" w:hAnsi="Doulos SIL"/>
          <w:i/>
          <w:color w:val="0000FF"/>
        </w:rPr>
        <w:t>=ḿ ꜜyê</w:t>
      </w:r>
      <w:r w:rsidRPr="005D30C6">
        <w:rPr>
          <w:rFonts w:ascii="Doulos SIL" w:hAnsi="Doulos SIL"/>
          <w:i/>
          <w:color w:val="0000FF"/>
        </w:rPr>
        <w:t>r sùtùrá ꜜ[wó gà]</w:t>
      </w:r>
      <w:r w:rsidRPr="008C0179">
        <w:t xml:space="preserve">  may God save us from that!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nous en garde!</w:t>
      </w:r>
      <w:r w:rsidRPr="008C0179">
        <w:t>.</w:t>
      </w:r>
    </w:p>
    <w:p w14:paraId="5804F23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sùʔúllâ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sùgúllâ</w:t>
      </w:r>
      <w:r w:rsidRPr="008C0179">
        <w:t>].</w:t>
      </w:r>
    </w:p>
    <w:p w14:paraId="50CDFF3A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T</w:t>
      </w:r>
    </w:p>
    <w:p w14:paraId="09C53196" w14:textId="3729046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VO] take, receive (sth given), accept (proposal), obey (command)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donné), accepter (une proposition), obéir à (un ordre)</w:t>
      </w:r>
      <w:r w:rsidRPr="008C0179">
        <w:t xml:space="preserve"> [simple 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, 3SgO </w:t>
      </w: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="00995DF2">
        <w:t xml:space="preserve">  and 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tà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táɲ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[often negated to mean </w:t>
      </w:r>
      <w:r w:rsidR="007B254E">
        <w:t>‘</w:t>
      </w:r>
      <w:r w:rsidRPr="008C0179">
        <w:t>refuse</w:t>
      </w:r>
      <w:r w:rsidR="007B254E">
        <w:t>’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wúnjî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ta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Za &amp; Ka </w:t>
      </w:r>
      <w:r w:rsidRPr="00BB673A">
        <w:rPr>
          <w:rFonts w:ascii="Arial Unicode MS" w:eastAsia="Arial Unicode MS" w:hAnsi="Arial Unicode MS"/>
          <w:i/>
          <w:color w:val="008000"/>
        </w:rPr>
        <w:t>tà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má:r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ꜜtâ</w:t>
      </w:r>
      <w:r w:rsidRPr="002C3CD0">
        <w:t xml:space="preserve">  I</w:t>
      </w:r>
      <w:r w:rsidRPr="008C0179">
        <w:t xml:space="preserve"> heard it, I do not accept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entendu, je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accepte pas</w:t>
      </w:r>
      <w:r w:rsidRPr="008C0179">
        <w:t xml:space="preserve"> [formula for declining a proposal]</w:t>
      </w:r>
      <w:r w:rsidRPr="002C3CD0">
        <w:t xml:space="preserve">; </w:t>
      </w:r>
      <w:r w:rsidR="00CD4EAB">
        <w:rPr>
          <w:rFonts w:ascii="Doulos SIL" w:hAnsi="Doulos SIL"/>
          <w:i/>
          <w:color w:val="0000FF"/>
        </w:rPr>
        <w:t>[gà</w:t>
      </w:r>
      <w:r w:rsidRPr="005D30C6">
        <w:rPr>
          <w:rFonts w:ascii="Doulos SIL" w:hAnsi="Doulos SIL"/>
          <w:i/>
          <w:color w:val="0000FF"/>
        </w:rPr>
        <w:t>rgás</w:t>
      </w:r>
      <w:r w:rsidRPr="005D30C6">
        <w:rPr>
          <w:rFonts w:ascii="Doulos SIL" w:hAnsi="Doulos SIL"/>
          <w:i/>
          <w:color w:val="0000FF"/>
        </w:rPr>
        <w:noBreakHyphen/>
        <w:t>ò dí</w:t>
      </w:r>
      <w:r w:rsidR="00CD4EA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tà </w:t>
      </w:r>
      <w:r w:rsidR="00CD4EA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sìbì</w:t>
      </w:r>
      <w:r w:rsidRPr="005D30C6">
        <w:rPr>
          <w:rFonts w:ascii="Doulos SIL" w:hAnsi="Doulos SIL"/>
          <w:i/>
          <w:color w:val="0000FF"/>
        </w:rPr>
        <w:noBreakHyphen/>
        <w:t>sèmb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 w:rsidR="00CD4EAB">
        <w:rPr>
          <w:rFonts w:ascii="Doulos SIL" w:hAnsi="Doulos SIL"/>
          <w:i/>
          <w:color w:val="0000FF"/>
        </w:rPr>
        <w:t>]</w:t>
      </w:r>
      <w:r w:rsidRPr="008C0179">
        <w:t xml:space="preserve">  the blacksmith took the dagger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forgeron a pris le poignard</w:t>
      </w:r>
      <w:r w:rsidRPr="008C0179">
        <w:t>.</w:t>
      </w:r>
    </w:p>
    <w:p w14:paraId="6D0BEEFA" w14:textId="0E15D75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</w:t>
      </w:r>
      <w:r w:rsidRPr="008C0179">
        <w:t xml:space="preserve">  [VblN </w:t>
      </w: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2, Agentive </w:t>
      </w:r>
      <w:r w:rsidRPr="005D30C6">
        <w:rPr>
          <w:rFonts w:ascii="Doulos SIL" w:hAnsi="Doulos SIL"/>
          <w:i/>
          <w:color w:val="0000FF"/>
        </w:rPr>
        <w:t>tà: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sew (clothing, shoes)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coudre (habits, chaussures)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sewn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cousu</w:t>
      </w:r>
      <w:r w:rsidRPr="008C0179">
        <w:t>.</w:t>
      </w:r>
    </w:p>
    <w:p w14:paraId="7DDBE274" w14:textId="1354059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taste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goûter</w:t>
      </w:r>
      <w:r w:rsidRPr="008C0179">
        <w:t xml:space="preserve">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lélém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tàbâ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tàbà</w:t>
      </w:r>
      <w:r w:rsidRPr="008C0179">
        <w:t>].</w:t>
      </w:r>
    </w:p>
    <w:p w14:paraId="778B833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tábâ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E3681D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folded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plié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tá:bú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fold, do some folding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plier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tá:bú</w:t>
      </w:r>
      <w:r w:rsidRPr="008C0179">
        <w:t>].</w:t>
      </w:r>
    </w:p>
    <w:p w14:paraId="4C1F13DB" w14:textId="1785284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tà:bâl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table, tray, portable selling stand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table, plateau, table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petit vendeur (tablier)</w:t>
      </w:r>
      <w:r w:rsidRPr="008C0179">
        <w:t xml:space="preserve"> [&lt;Fr]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tà:bál</w:t>
      </w:r>
      <w:r w:rsidRPr="005D30C6">
        <w:rPr>
          <w:rFonts w:ascii="Doulos SIL" w:hAnsi="Doulos SIL"/>
          <w:i/>
          <w:color w:val="0000FF"/>
        </w:rPr>
        <w:noBreakHyphen/>
        <w:t>ò kóy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owner of a portable selling stand </w:t>
      </w:r>
      <w:r w:rsidR="00A2689F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tablier, personne qui vend avec une table</w:t>
      </w:r>
      <w:r w:rsidRPr="008C0179">
        <w:t>.</w:t>
      </w:r>
    </w:p>
    <w:p w14:paraId="5F4985BC" w14:textId="2AC586E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tàbà</w:t>
      </w:r>
      <w:r w:rsidRPr="005D30C6">
        <w:rPr>
          <w:rFonts w:ascii="Doulos SIL" w:hAnsi="Doulos SIL"/>
          <w:i/>
          <w:color w:val="0000FF"/>
        </w:rPr>
        <w:noBreakHyphen/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one who has failed in life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2689F">
        <w:rPr>
          <w:rFonts w:ascii="Garamond" w:hAnsi="Garamond"/>
        </w:rPr>
        <w:t>qqn</w:t>
      </w:r>
      <w:r>
        <w:rPr>
          <w:rFonts w:ascii="Garamond" w:hAnsi="Garamond"/>
        </w:rPr>
        <w:t xml:space="preserve"> qui a échoué dans la vie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tàbàtî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mún</w:t>
      </w:r>
      <w:r w:rsidRPr="008C0179">
        <w:t xml:space="preserve"> </w:t>
      </w:r>
      <w:r w:rsidR="007B254E">
        <w:t>‘</w:t>
      </w:r>
      <w:r w:rsidRPr="008C0179">
        <w:t>pour</w:t>
      </w:r>
      <w:r w:rsidR="007B254E">
        <w:t>’</w:t>
      </w:r>
      <w:r w:rsidRPr="008C0179">
        <w:t>].</w:t>
      </w:r>
    </w:p>
    <w:p w14:paraId="229C5A96" w14:textId="6E187D2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tá:bánd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tá:bándê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stride, step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pas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taaɓ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ŋ́↑=ŋ́ </w:t>
      </w:r>
      <w:r w:rsidR="00A2689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ꜜtá:bándé </w:t>
      </w:r>
      <w:r w:rsidR="00A2689F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fó:</w:t>
      </w:r>
      <w:r w:rsidR="00A2689F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té:</w:t>
      </w:r>
      <w:r w:rsidRPr="008C0179">
        <w:t xml:space="preserve">  you took one stride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as fait un pas</w:t>
      </w:r>
      <w:r w:rsidRPr="008C0179">
        <w:t>.</w:t>
      </w:r>
    </w:p>
    <w:p w14:paraId="634BE570" w14:textId="6216A92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tàbàt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successful in life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réussi dans la vie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tàbàtî</w:t>
      </w:r>
      <w:r w:rsidRPr="008C0179">
        <w:t>].</w:t>
      </w:r>
    </w:p>
    <w:p w14:paraId="71ADD552" w14:textId="32B590C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tàbàtî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(custom, fact) be stable, fixed, well-established, unquestioned, constant; (sb) be a success in life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(coutume, fait) ê. bien établi, constant, sans conteste;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réussir dans la vie</w:t>
      </w:r>
      <w:r w:rsidRPr="008C0179">
        <w:t xml:space="preserve"> [</w:t>
      </w:r>
      <w:r w:rsidR="00D91A89">
        <w:t>Partpl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tàbàt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tàbà</w:t>
      </w:r>
      <w:r w:rsidRPr="005D30C6">
        <w:rPr>
          <w:rFonts w:ascii="Doulos SIL" w:hAnsi="Doulos SIL"/>
          <w:i/>
          <w:color w:val="0000FF"/>
        </w:rPr>
        <w:noBreakHyphen/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rPr>
          <w:i/>
          <w:color w:val="993300"/>
        </w:rPr>
        <w:t> 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tábbàt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tàbbátì</w:t>
      </w:r>
      <w:r w:rsidRPr="008C0179">
        <w:t> ; &lt;Ar √</w:t>
      </w:r>
      <w:r w:rsidRPr="00BB673A">
        <w:rPr>
          <w:rFonts w:ascii="Arial Unicode MS" w:eastAsia="Arial Unicode MS" w:hAnsi="Arial Unicode MS"/>
          <w:color w:val="008000"/>
        </w:rPr>
        <w:t>θbt</w:t>
      </w:r>
      <w:r w:rsidRPr="008C0179">
        <w:t>].</w:t>
      </w:r>
    </w:p>
    <w:p w14:paraId="34DDB09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tàbàtí</w:t>
      </w:r>
      <w:r w:rsidRPr="005D30C6">
        <w:rPr>
          <w:rFonts w:ascii="Doulos SIL" w:hAnsi="Doulos SIL"/>
          <w:i/>
          <w:color w:val="0000FF"/>
        </w:rPr>
        <w:noBreakHyphen/>
        <w:t>jèɲêy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lack of success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manque de succès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tàbàtí</w:t>
      </w:r>
      <w:r w:rsidRPr="005D30C6">
        <w:rPr>
          <w:rFonts w:ascii="Doulos SIL" w:hAnsi="Doulos SIL"/>
          <w:i/>
          <w:color w:val="0000FF"/>
        </w:rPr>
        <w:noBreakHyphen/>
        <w:t>jèɲéy ꜜdór-í nôŋ</w:t>
      </w:r>
      <w:r w:rsidRPr="008C0179">
        <w:t xml:space="preserve">  lack of success is (like) a disease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manque de succès est (comme) une maladie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dór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1].</w:t>
      </w:r>
    </w:p>
    <w:p w14:paraId="37CD3A66" w14:textId="63FE5A2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tàbèy hà:r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FA4E26">
        <w:t>[cpd n] [Kelmi village word for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bòl</w:t>
      </w:r>
      <w:r w:rsidRPr="005D30C6">
        <w:rPr>
          <w:rFonts w:ascii="Doulos SIL" w:hAnsi="Doulos SIL"/>
          <w:i/>
          <w:color w:val="0000FF"/>
        </w:rPr>
        <w:noBreakHyphen/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FA4E26">
        <w:rPr>
          <w:rFonts w:ascii="Doulos SIL" w:hAnsi="Doulos SIL"/>
          <w:i/>
          <w:color w:val="0000FF"/>
        </w:rPr>
        <w:t>]</w:t>
      </w:r>
      <w:r w:rsidRPr="008C0179">
        <w:t> 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tàbèy</w:t>
      </w:r>
      <w:r w:rsidR="00FA4E26">
        <w:t xml:space="preserve">  is the original nondiminutive</w:t>
      </w:r>
      <w:r w:rsidRPr="008C0179">
        <w:t xml:space="preserve"> form for </w:t>
      </w:r>
      <w:r w:rsidR="007B254E">
        <w:t>‘</w:t>
      </w:r>
      <w:r w:rsidRPr="008C0179">
        <w:t>hare</w:t>
      </w:r>
      <w:r w:rsidR="007B254E">
        <w:t>’</w:t>
      </w:r>
      <w:r w:rsidRPr="008C0179">
        <w:t xml:space="preserve">, </w:t>
      </w:r>
      <w:r w:rsidR="009D6825">
        <w:t>which is now expressed in</w:t>
      </w:r>
      <w:r w:rsidR="00FA4E26">
        <w:t xml:space="preserve"> Hombori </w:t>
      </w:r>
      <w:r w:rsidR="009D6825">
        <w:t>as</w:t>
      </w:r>
      <w:r w:rsidRPr="008C0179">
        <w:t xml:space="preserve"> </w:t>
      </w:r>
      <w:r w:rsidR="00FA4E26">
        <w:rPr>
          <w:smallCaps/>
        </w:rPr>
        <w:t>dimin</w:t>
      </w:r>
      <w:r w:rsidR="00FA4E26" w:rsidRPr="008C0179">
        <w:t xml:space="preserve"> </w:t>
      </w: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574619D8" w14:textId="6647128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</w:t>
      </w:r>
      <w:r w:rsidRPr="005D30C6">
        <w:rPr>
          <w:rFonts w:ascii="Doulos SIL" w:hAnsi="Doulos SIL"/>
          <w:i/>
          <w:color w:val="0000FF"/>
        </w:rPr>
        <w:noBreakHyphen/>
      </w:r>
      <w:r w:rsidR="00793A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3A11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3E5AA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tàb</w:t>
      </w:r>
      <w:r w:rsidR="003E5AA4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ù</w:t>
      </w:r>
      <w:r w:rsidR="003E5AA4">
        <w:rPr>
          <w:rFonts w:ascii="Doulos SIL" w:hAnsi="Doulos SIL"/>
          <w:i/>
          <w:color w:val="0000FF"/>
        </w:rPr>
        <w:t>]</w:t>
      </w:r>
      <w:r w:rsidR="003E5AA4"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noBreakHyphen/>
      </w:r>
      <w:r w:rsidR="00793A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3A11">
        <w:rPr>
          <w:rFonts w:ascii="Doulos SIL" w:hAnsi="Doulos SIL"/>
          <w:i/>
          <w:color w:val="0000FF"/>
        </w:rPr>
        <w:t>]</w:t>
      </w:r>
      <w:r w:rsidRPr="003E4524">
        <w:rPr>
          <w:color w:val="993300"/>
        </w:rPr>
        <w:t xml:space="preserve"> 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(tobacco) pipe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pipe (à tabac)</w:t>
      </w:r>
      <w:r w:rsidR="00793A11">
        <w:t xml:space="preserve"> [</w:t>
      </w:r>
      <w:r w:rsidR="00793A11" w:rsidRPr="005D30C6">
        <w:rPr>
          <w:rFonts w:ascii="Doulos SIL" w:hAnsi="Doulos SIL"/>
          <w:i/>
          <w:color w:val="0000FF"/>
        </w:rPr>
        <w:t>táb</w:t>
      </w:r>
      <w:r w:rsidR="00793A11" w:rsidRPr="005D30C6">
        <w:rPr>
          <w:rFonts w:ascii="Doulos SIL" w:hAnsi="Doulos SIL"/>
          <w:i/>
          <w:color w:val="0000FF"/>
        </w:rPr>
        <w:noBreakHyphen/>
        <w:t>ò</w:t>
      </w:r>
      <w:r w:rsidR="00793A11">
        <w:t>]</w:t>
      </w:r>
      <w:r w:rsidRPr="008C0179">
        <w:t>.</w:t>
      </w:r>
    </w:p>
    <w:p w14:paraId="375A558D" w14:textId="7D621B3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tà:bì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5D2C3E">
        <w:t xml:space="preserve"> [an inselberg (mountain)</w:t>
      </w:r>
      <w:r w:rsidRPr="008C0179">
        <w:t xml:space="preserve"> near Boni, cf. the following entry].</w:t>
      </w:r>
    </w:p>
    <w:p w14:paraId="1F90D326" w14:textId="28A06F1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tà:bí</w:t>
      </w:r>
      <w:r w:rsidRPr="005D30C6">
        <w:rPr>
          <w:rFonts w:ascii="Doulos SIL" w:hAnsi="Doulos SIL"/>
          <w:i/>
          <w:color w:val="0000FF"/>
        </w:rPr>
        <w:noBreakHyphen/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tà:bí</w:t>
      </w:r>
      <w:r w:rsidRPr="005D30C6">
        <w:rPr>
          <w:rFonts w:ascii="Doulos SIL" w:hAnsi="Doulos SIL"/>
          <w:i/>
          <w:color w:val="0000FF"/>
        </w:rPr>
        <w:noBreakHyphen/>
        <w:t>ŋkê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Dogon person from Tabi area (near Boni)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dogon de la zone de Tabi (près de Boni)</w:t>
      </w:r>
      <w:r w:rsidRPr="008C0179">
        <w:t xml:space="preserve"> [note: Dogon from Tabi were forcibly relocated to Hombori during the French </w:t>
      </w:r>
      <w:r w:rsidR="009D6825">
        <w:t>military</w:t>
      </w:r>
      <w:r w:rsidRPr="008C0179">
        <w:t xml:space="preserve"> after a revolt during the late colonial period; some Tabi people remain in Hombori and nearby villages</w:t>
      </w:r>
      <w:r w:rsidR="009D6825">
        <w:t xml:space="preserve"> but most went back after Independence</w:t>
      </w:r>
      <w:r w:rsidRPr="008C0179">
        <w:t>].</w:t>
      </w:r>
    </w:p>
    <w:p w14:paraId="120112E1" w14:textId="6A2BD93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tà-bírgò-bírg-ò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slender mongoose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mangouste rouge</w:t>
      </w:r>
      <w:r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>
        <w:t>] [</w:t>
      </w:r>
      <w:r w:rsidRPr="00FE62AD">
        <w:rPr>
          <w:smallCaps/>
        </w:rPr>
        <w:t>id</w:t>
      </w:r>
      <w:r>
        <w:t xml:space="preserve">: </w:t>
      </w:r>
      <w:r w:rsidRPr="006A2EB6">
        <w:rPr>
          <w:rFonts w:ascii="Garamond" w:hAnsi="Garamond"/>
          <w:i/>
        </w:rPr>
        <w:t>Galerella sanguinea</w:t>
      </w:r>
      <w:r>
        <w:t>].</w:t>
      </w:r>
    </w:p>
    <w:p w14:paraId="4E3DEC72" w14:textId="4010BC5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tàb-íyâ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hare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lièvre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Lepus capensis</w:t>
      </w:r>
      <w:r w:rsidRPr="008C0179">
        <w:t xml:space="preserve">] [frozen </w:t>
      </w:r>
      <w:r w:rsidR="00FA4E26">
        <w:rPr>
          <w:smallCaps/>
        </w:rPr>
        <w:t>dimin</w:t>
      </w:r>
      <w:r w:rsidRPr="008C0179">
        <w:t>].</w:t>
      </w:r>
    </w:p>
    <w:p w14:paraId="38A4BFC9" w14:textId="2DD3CF4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 bùj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èy bùj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[cpd n, lit. “hare</w:t>
      </w:r>
      <w:r w:rsidR="007B254E">
        <w:t>’</w:t>
      </w:r>
      <w:r w:rsidRPr="008C0179">
        <w:t>s (or hares</w:t>
      </w:r>
      <w:r w:rsidR="007B254E">
        <w:t>’</w:t>
      </w:r>
      <w:r w:rsidRPr="008C0179">
        <w:t>) hut-</w:t>
      </w:r>
      <w:r w:rsidR="00FA4E26">
        <w:rPr>
          <w:smallCaps/>
        </w:rPr>
        <w:t>dimin</w:t>
      </w:r>
      <w:r w:rsidRPr="008C0179">
        <w:t xml:space="preserve">” ] low bushy plant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buissonneuse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Scoparia dulcis</w:t>
      </w:r>
      <w:r w:rsidRPr="008C0179">
        <w:t>, Scrophulariaceae]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dé:f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[cpd final is </w:t>
      </w:r>
      <w:r w:rsidR="00FA4E26">
        <w:rPr>
          <w:smallCaps/>
        </w:rPr>
        <w:t>dimin</w:t>
      </w:r>
      <w:r w:rsidR="00FA4E26">
        <w:t xml:space="preserve"> &lt;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bùg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[cpd n ] prostrate herb</w:t>
      </w:r>
      <w:r w:rsidR="009D6825">
        <w:t xml:space="preserve"> </w:t>
      </w:r>
      <w:r w:rsidRPr="008C0179">
        <w:t xml:space="preserve">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herbacée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Bergia suffruticosa</w:t>
      </w:r>
      <w:r w:rsidRPr="008C0179">
        <w:t>, Elatinaceae].</w:t>
      </w:r>
    </w:p>
    <w:p w14:paraId="235E4ADA" w14:textId="030A824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tàbíy</w:t>
      </w:r>
      <w:r w:rsidRPr="005D30C6">
        <w:rPr>
          <w:rFonts w:ascii="Doulos SIL" w:hAnsi="Doulos SIL"/>
          <w:i/>
          <w:color w:val="0000FF"/>
        </w:rPr>
        <w:noBreakHyphen/>
        <w:t>à: gúl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[cod n, lit. “hare</w:t>
      </w:r>
      <w:r w:rsidR="007B254E">
        <w:t>’</w:t>
      </w:r>
      <w:r w:rsidRPr="008C0179">
        <w:t xml:space="preserve">s tomtom”] mushroom (on the ground or on a tree trunk)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champignon (à terre ou sur un tronc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arbre)</w:t>
      </w:r>
      <w:r w:rsidRPr="008C0179">
        <w:t>.</w:t>
      </w:r>
    </w:p>
    <w:p w14:paraId="736A55F3" w14:textId="6E69AAB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tábâ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tobacco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tabac</w:t>
      </w:r>
      <w:r w:rsidRPr="008C0179">
        <w:t xml:space="preserve"> </w:t>
      </w:r>
      <w:r>
        <w:t>[</w:t>
      </w:r>
      <w:r w:rsidRPr="00FE62AD">
        <w:rPr>
          <w:smallCaps/>
        </w:rPr>
        <w:t>id</w:t>
      </w:r>
      <w:r>
        <w:t xml:space="preserve">: </w:t>
      </w:r>
      <w:r>
        <w:rPr>
          <w:rFonts w:ascii="Garamond" w:hAnsi="Garamond"/>
          <w:i/>
        </w:rPr>
        <w:t xml:space="preserve">Nicotiana tabacum </w:t>
      </w:r>
      <w:r>
        <w:t xml:space="preserve">(the international form) and </w:t>
      </w:r>
      <w:r>
        <w:rPr>
          <w:rFonts w:ascii="Garamond" w:hAnsi="Garamond"/>
          <w:i/>
        </w:rPr>
        <w:t xml:space="preserve">Nicotiana rustica </w:t>
      </w:r>
      <w:r>
        <w:t xml:space="preserve">(traditional African </w:t>
      </w:r>
      <w:r w:rsidR="00793A11">
        <w:t>cultivar</w:t>
      </w:r>
      <w:r>
        <w:t>), Solanaceae]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1a]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tàb</w:t>
      </w:r>
      <w:r w:rsidRPr="005D30C6">
        <w:rPr>
          <w:rFonts w:ascii="Doulos SIL" w:hAnsi="Doulos SIL"/>
          <w:i/>
          <w:color w:val="0000FF"/>
        </w:rPr>
        <w:noBreakHyphen/>
      </w:r>
      <w:r w:rsidR="00793A1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793A11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5170336D" w14:textId="1833FD7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mò:</w:t>
      </w:r>
      <w:r w:rsidRPr="005D30C6">
        <w:rPr>
          <w:rFonts w:ascii="Doulos SIL" w:hAnsi="Doulos SIL"/>
          <w:i/>
          <w:color w:val="0000FF"/>
        </w:rPr>
        <w:noBreakHyphen/>
      </w:r>
      <w:r w:rsidR="009D682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D6825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5871C90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tá:bú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fold (e.g. cloth)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plier (tissu etc.)</w:t>
      </w:r>
      <w:r w:rsidRPr="008C0179">
        <w:t xml:space="preserve"> [UnspecO and ResPass </w:t>
      </w:r>
      <w:r w:rsidRPr="005D30C6">
        <w:rPr>
          <w:rFonts w:ascii="Doulos SIL" w:hAnsi="Doulos SIL"/>
          <w:i/>
          <w:color w:val="0000FF"/>
        </w:rPr>
        <w:t>tà:b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].</w:t>
      </w:r>
    </w:p>
    <w:p w14:paraId="2039984A" w14:textId="13843AB5" w:rsidR="004E4BA0" w:rsidRPr="008C0179" w:rsidRDefault="003E5AA4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tàb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>-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AE2A42">
        <w:t xml:space="preserve">cpd </w:t>
      </w:r>
      <w:r w:rsidR="00261FBE" w:rsidRPr="008C0179">
        <w:t xml:space="preserve">n] [see </w:t>
      </w:r>
      <w:r w:rsidR="00261FBE" w:rsidRPr="005D30C6">
        <w:rPr>
          <w:rFonts w:ascii="Doulos SIL" w:hAnsi="Doulos SIL"/>
          <w:i/>
          <w:color w:val="0000FF"/>
        </w:rPr>
        <w:t>tàb-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gùs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>].</w:t>
      </w:r>
    </w:p>
    <w:p w14:paraId="5C940FB2" w14:textId="1316F59F" w:rsidR="004E4BA0" w:rsidRPr="008C0179" w:rsidRDefault="003E5AA4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tàb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t>-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gùs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]-[</w:t>
      </w:r>
      <w:r w:rsidR="00261FBE" w:rsidRPr="005D30C6">
        <w:rPr>
          <w:rFonts w:ascii="Doulos SIL" w:hAnsi="Doulos SIL"/>
          <w:i/>
          <w:color w:val="0000FF"/>
        </w:rPr>
        <w:t>bùnd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AE2A42">
        <w:t xml:space="preserve">cpd </w:t>
      </w:r>
      <w:r w:rsidR="00261FBE" w:rsidRPr="008C0179">
        <w:t>n</w:t>
      </w:r>
      <w:r>
        <w:t>, lit. “pipe-stick”</w:t>
      </w:r>
      <w:r w:rsidR="00261FBE" w:rsidRPr="008C0179">
        <w:t xml:space="preserve">] herb sp.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AE2A42">
        <w:rPr>
          <w:rFonts w:ascii="Garamond" w:hAnsi="Garamond"/>
        </w:rPr>
        <w:t>plante herbacée</w:t>
      </w:r>
      <w:r w:rsidR="00261FBE">
        <w:rPr>
          <w:rFonts w:ascii="Garamond" w:hAnsi="Garamond"/>
        </w:rPr>
        <w:t xml:space="preserve"> sp.</w:t>
      </w:r>
      <w:r w:rsidR="00261FBE" w:rsidRPr="008C0179">
        <w:t xml:space="preserve"> [</w:t>
      </w:r>
      <w:r w:rsidR="00261FBE" w:rsidRPr="00FE62AD">
        <w:rPr>
          <w:smallCaps/>
        </w:rPr>
        <w:t>id</w:t>
      </w:r>
      <w:r w:rsidR="00261FBE" w:rsidRPr="008C0179">
        <w:t xml:space="preserve">: </w:t>
      </w:r>
      <w:r w:rsidR="00261FBE">
        <w:rPr>
          <w:rFonts w:ascii="Garamond" w:hAnsi="Garamond"/>
          <w:i/>
        </w:rPr>
        <w:t>Sesbania</w:t>
      </w:r>
      <w:r w:rsidR="00261FBE" w:rsidRPr="008C0179">
        <w:t xml:space="preserve"> cf. </w:t>
      </w:r>
      <w:r w:rsidR="00261FBE" w:rsidRPr="00990CDF">
        <w:rPr>
          <w:rFonts w:ascii="Garamond" w:hAnsi="Garamond"/>
          <w:i/>
        </w:rPr>
        <w:t>pachycarpa</w:t>
      </w:r>
      <w:r w:rsidR="00261FBE" w:rsidRPr="008C0179">
        <w:t>, Fabaceae-Faboideae].</w:t>
      </w:r>
    </w:p>
    <w:p w14:paraId="372AFE13" w14:textId="72D98ED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tá:cí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tá:kí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tá:k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four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quatre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tá:kí</w:t>
      </w:r>
      <w:r w:rsidRPr="008C0179">
        <w:t xml:space="preserve">, ordinal </w:t>
      </w:r>
      <w:r w:rsidRPr="005D30C6">
        <w:rPr>
          <w:rFonts w:ascii="Doulos SIL" w:hAnsi="Doulos SIL"/>
          <w:i/>
          <w:color w:val="0000FF"/>
        </w:rPr>
        <w:t>tà:k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-ex: </w:t>
      </w:r>
      <w:r w:rsidRPr="005D30C6">
        <w:rPr>
          <w:rFonts w:ascii="Doulos SIL" w:hAnsi="Doulos SIL"/>
          <w:i/>
          <w:color w:val="0000FF"/>
        </w:rPr>
        <w:t>bór ꜜtá:kí</w:t>
      </w:r>
      <w:r w:rsidRPr="008C0179">
        <w:t xml:space="preserve">  four people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quatre personnes</w:t>
      </w:r>
      <w:r w:rsidR="00DF3373">
        <w:t xml:space="preserve"> - irregular bahuvrihi cpd</w:t>
      </w:r>
      <w:r w:rsidR="003E5AA4">
        <w:t>:</w:t>
      </w:r>
      <w:r w:rsidR="00DF3373">
        <w:t xml:space="preserve"> </w:t>
      </w:r>
      <w:r w:rsidR="00DF3373" w:rsidRPr="005D30C6">
        <w:rPr>
          <w:rFonts w:ascii="Doulos SIL" w:hAnsi="Doulos SIL"/>
          <w:i/>
          <w:color w:val="0000FF"/>
        </w:rPr>
        <w:t>bòn</w:t>
      </w:r>
      <w:r w:rsidR="00DF3373" w:rsidRPr="005D30C6">
        <w:rPr>
          <w:rFonts w:ascii="Doulos SIL" w:hAnsi="Doulos SIL"/>
          <w:i/>
          <w:color w:val="0000FF"/>
        </w:rPr>
        <w:noBreakHyphen/>
      </w:r>
      <w:r w:rsidR="00DF3373">
        <w:rPr>
          <w:rFonts w:ascii="Doulos SIL" w:hAnsi="Doulos SIL"/>
          <w:i/>
          <w:color w:val="0000FF"/>
        </w:rPr>
        <w:t>[</w:t>
      </w:r>
      <w:r w:rsidR="00DF3373" w:rsidRPr="005D30C6">
        <w:rPr>
          <w:rFonts w:ascii="Doulos SIL" w:hAnsi="Doulos SIL"/>
          <w:i/>
          <w:color w:val="0000FF"/>
        </w:rPr>
        <w:t>ták</w:t>
      </w:r>
      <w:r w:rsidR="00DF3373" w:rsidRPr="005D30C6">
        <w:rPr>
          <w:rFonts w:ascii="Doulos SIL" w:hAnsi="Doulos SIL"/>
          <w:i/>
          <w:color w:val="0000FF"/>
        </w:rPr>
        <w:noBreakHyphen/>
        <w:t>ó</w:t>
      </w:r>
      <w:r w:rsidR="00DF3373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0761F3A6" w14:textId="3BE4DD8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hang (sth) up, attach (sth) to wall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46BB3">
        <w:rPr>
          <w:rFonts w:ascii="Garamond" w:hAnsi="Garamond"/>
        </w:rPr>
        <w:t>afficher, c</w:t>
      </w:r>
      <w:r>
        <w:rPr>
          <w:rFonts w:ascii="Garamond" w:hAnsi="Garamond"/>
        </w:rPr>
        <w:t>oller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au mur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takk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3CCEB7D" w14:textId="77112DB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férí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(thread) unravel, (clothing) come apart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(fil) se démêler, (vêtement) se découdre, se défaire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</w:r>
      <w:r w:rsidR="00646BB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46BB3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7772FF7C" w14:textId="4AE4BC1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</w:r>
      <w:r w:rsidR="00646BB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46BB3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unraveled (thread), coming apart (garment)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(vêtement) décousu, (fil) démêlé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férí</w:t>
      </w:r>
      <w:r w:rsidRPr="008C0179">
        <w:t>].</w:t>
      </w:r>
    </w:p>
    <w:p w14:paraId="11C03987" w14:textId="50C917B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blanket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couverture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[n] decorated wall hanging (hung e.g. in house of newlyweds)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</w:t>
      </w:r>
      <w:r w:rsidR="00646BB3">
        <w:rPr>
          <w:rFonts w:ascii="Garamond" w:hAnsi="Garamond"/>
        </w:rPr>
        <w:t>i</w:t>
      </w:r>
      <w:r>
        <w:rPr>
          <w:rFonts w:ascii="Garamond" w:hAnsi="Garamond"/>
        </w:rPr>
        <w:t>nture murale décorée (suspendue</w:t>
      </w:r>
      <w:r w:rsidR="00646BB3">
        <w:rPr>
          <w:rFonts w:ascii="Garamond" w:hAnsi="Garamond"/>
        </w:rPr>
        <w:t xml:space="preserve"> au mur,</w:t>
      </w:r>
      <w:r>
        <w:rPr>
          <w:rFonts w:ascii="Garamond" w:hAnsi="Garamond"/>
        </w:rPr>
        <w:t xml:space="preserve"> par ex. dans une maison de nouveaux mariés)</w:t>
      </w:r>
      <w:r w:rsidRPr="008C0179">
        <w:t>.</w:t>
      </w:r>
    </w:p>
    <w:p w14:paraId="166B9EBA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tà:gír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tà:jír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9B4FF44" w14:textId="3DCC094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tàhá:m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awl-like needle for undoing braids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alène qui sert à défaire les tresses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awl for piercing calabashes</w:t>
      </w:r>
      <w:r w:rsidRPr="00590ABD">
        <w:t xml:space="preserve"> -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aiguille (alène) à trouer les calebasses</w:t>
      </w:r>
      <w:r w:rsidRPr="008C0179">
        <w:t>.</w:t>
      </w:r>
    </w:p>
    <w:p w14:paraId="6FB1A84B" w14:textId="5A2FB88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tà:gír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merchant, rich 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commerçant, richard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tjr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ʔálmán-ó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jáwdî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jàwdì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0D924839" w14:textId="25FF8BA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bén</w:t>
      </w:r>
      <w:r w:rsidRPr="008C0179">
        <w:t xml:space="preserve"> </w:t>
      </w:r>
      <w:r w:rsidR="007B254E">
        <w:t>‘</w:t>
      </w:r>
      <w:r w:rsidRPr="008C0179">
        <w:t>end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bén ták!</w:t>
      </w:r>
      <w:r w:rsidRPr="002C3CD0">
        <w:t xml:space="preserve"> </w:t>
      </w:r>
      <w:r w:rsidR="00810521">
        <w:t xml:space="preserve"> </w:t>
      </w:r>
      <w:r w:rsidRPr="002C3CD0">
        <w:t>it</w:t>
      </w:r>
      <w:r w:rsidR="007B254E">
        <w:t>’</w:t>
      </w:r>
      <w:r w:rsidRPr="008C0179">
        <w:t xml:space="preserve">s all over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carrément fini</w:t>
      </w:r>
      <w:r w:rsidRPr="008C0179">
        <w:t>.</w:t>
      </w:r>
    </w:p>
    <w:p w14:paraId="3FE979A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(God) create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(Dieu) créer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táká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tàká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tàká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noBreakHyphen/>
        <w:t>bémbérê</w:t>
      </w:r>
      <w:r w:rsidRPr="008C0179">
        <w:t>.</w:t>
      </w:r>
    </w:p>
    <w:p w14:paraId="7AED491E" w14:textId="78AD3B4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1 </w:t>
      </w:r>
      <w:r w:rsidR="007B254E">
        <w:t>‘</w:t>
      </w:r>
      <w:r w:rsidRPr="008C0179">
        <w:t>behavior</w:t>
      </w:r>
      <w:r w:rsidR="007B254E">
        <w:t>’</w:t>
      </w:r>
      <w:r w:rsidRPr="008C0179">
        <w:t>].</w:t>
      </w:r>
    </w:p>
    <w:p w14:paraId="7C1B065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táká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(sorghum) into half-bundles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mettre (du sorgho) en demi-faisceaux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ták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2].</w:t>
      </w:r>
    </w:p>
    <w:p w14:paraId="33CF6750" w14:textId="4BDA145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táká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in indef. form, very common] [see </w:t>
      </w:r>
      <w:r w:rsidRPr="005D30C6">
        <w:rPr>
          <w:rFonts w:ascii="Doulos SIL" w:hAnsi="Doulos SIL"/>
          <w:i/>
          <w:color w:val="0000FF"/>
        </w:rPr>
        <w:t>ták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2 </w:t>
      </w:r>
      <w:r w:rsidR="007B254E">
        <w:t>‘</w:t>
      </w:r>
      <w:r w:rsidRPr="008C0179">
        <w:t>sorghum bundle</w:t>
      </w:r>
      <w:r w:rsidR="007B254E">
        <w:t>’</w:t>
      </w:r>
      <w:r w:rsidRPr="008C0179">
        <w:t>].</w:t>
      </w:r>
    </w:p>
    <w:p w14:paraId="36BB3FF4" w14:textId="5A006E8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tà:k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[ordinal] fourth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quatrième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 w:rsidRPr="008C0179">
        <w:t>].</w:t>
      </w:r>
    </w:p>
    <w:p w14:paraId="48914FF4" w14:textId="31D99C8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tàká</w:t>
      </w:r>
      <w:r w:rsidRPr="005D30C6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noBreakHyphen/>
        <w:t>bémbérê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what is done and what isn</w:t>
      </w:r>
      <w:r w:rsidR="007B254E">
        <w:t>’</w:t>
      </w:r>
      <w:r w:rsidRPr="008C0179">
        <w:t xml:space="preserve">t done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ce qui se fait et ce qui ne se fait pas</w:t>
      </w:r>
      <w:r w:rsidRPr="008C0179">
        <w:t xml:space="preserve"> [zero nominalization from verb-verb cpd].</w:t>
      </w:r>
    </w:p>
    <w:p w14:paraId="09B5151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tap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taper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tàkàrì</w:t>
      </w:r>
      <w:r w:rsidRPr="008C0179">
        <w:t>].</w:t>
      </w:r>
    </w:p>
    <w:p w14:paraId="02F6D7D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tàkàrì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slash or smash (into pieces); break up (salt bar into grains); knock (e.g. on wall)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briser ou couper (en morceaux); casser (barre de sel); taper (le mur etc.)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tàkàr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].</w:t>
      </w:r>
    </w:p>
    <w:p w14:paraId="52C32DB1" w14:textId="176F1E9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rî</w:t>
      </w:r>
      <w:r w:rsidRPr="002C3CD0">
        <w:t xml:space="preserve"> 2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[n] character, inner nature (of 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caractère, nature (de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tàká</w:t>
      </w:r>
      <w:r w:rsidRPr="008C0179">
        <w:t xml:space="preserve">, see also under </w:t>
      </w: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4BCD04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rî</w:t>
      </w:r>
      <w:r w:rsidRPr="002C3CD0">
        <w:t xml:space="preserve"> 2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tàká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A8FBACA" w14:textId="388A7A6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rî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tàkà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</w:t>
      </w:r>
      <w:r w:rsidR="001E3670">
        <w:t xml:space="preserve"> </w:t>
      </w:r>
      <w:r w:rsidRPr="008C0179">
        <w:t>(God</w:t>
      </w:r>
      <w:r w:rsidR="007B254E">
        <w:t>’</w:t>
      </w:r>
      <w:r w:rsidRPr="008C0179">
        <w:t xml:space="preserve">s) creation; creature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création (de Dieu); créature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tàkà</w:t>
      </w:r>
      <w:r w:rsidRPr="008C0179"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tákárî</w:t>
      </w:r>
      <w:r w:rsidRPr="008C0179">
        <w:t xml:space="preserve"> </w:t>
      </w:r>
      <w:r>
        <w:rPr>
          <w:rFonts w:ascii="Garamond" w:hAnsi="Garamond"/>
        </w:rPr>
        <w:t>« créature »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tàkírì</w:t>
      </w:r>
      <w:r w:rsidRPr="008C0179">
        <w:t xml:space="preserve"> </w:t>
      </w:r>
      <w:r>
        <w:rPr>
          <w:rFonts w:ascii="Garamond" w:hAnsi="Garamond"/>
        </w:rPr>
        <w:t>« créáture »</w:t>
      </w:r>
      <w:r w:rsidRPr="008C0179">
        <w:t>].</w:t>
      </w:r>
    </w:p>
    <w:p w14:paraId="76FDC6A6" w14:textId="081A365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tá: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Pr="008C0179">
        <w:t>].</w:t>
      </w:r>
    </w:p>
    <w:p w14:paraId="00BAC479" w14:textId="69A350E9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tákkê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[alphabetized as </w:t>
      </w:r>
      <w:r w:rsidRPr="005D30C6">
        <w:rPr>
          <w:rFonts w:ascii="Doulos SIL" w:hAnsi="Doulos SIL"/>
          <w:i/>
          <w:color w:val="0000FF"/>
        </w:rPr>
        <w:t>tá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>].</w:t>
      </w:r>
    </w:p>
    <w:p w14:paraId="180FF44E" w14:textId="72EA5B6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tàkà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behavior, character, manner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comportement, façon</w:t>
      </w:r>
      <w:r w:rsidRPr="008C0179">
        <w:t xml:space="preserve"> [perhaps related to </w:t>
      </w:r>
      <w:r w:rsidRPr="005D30C6">
        <w:rPr>
          <w:rFonts w:ascii="Doulos SIL" w:hAnsi="Doulos SIL"/>
          <w:i/>
          <w:color w:val="0000FF"/>
        </w:rPr>
        <w:t>tàkà</w:t>
      </w:r>
      <w:r w:rsidRPr="008C0179">
        <w:t> 1a</w:t>
      </w:r>
      <w:r w:rsidRPr="008C0179">
        <w:noBreakHyphen/>
        <w:t xml:space="preserve">b;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dà: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[n, as cpd final] something like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sorte de</w:t>
      </w:r>
      <w:r w:rsidRPr="00590ABD">
        <w:t xml:space="preserve"> - </w:t>
      </w:r>
      <w:r w:rsidRPr="008C0179">
        <w:t xml:space="preserve">exx: </w:t>
      </w: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tákà</w:t>
      </w:r>
      <w:r w:rsidRPr="008C0179">
        <w:t xml:space="preserve">  something like a fetish (animist idol)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comme un fétiche (idole animiste);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dàŋgà wálí tàkà táŋ nô</w:t>
      </w:r>
      <w:r w:rsidRPr="008C0179">
        <w:t xml:space="preserve">  like, he was just sort of an Islamic scholar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à dire, 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sorte de savant islamique</w:t>
      </w:r>
      <w:r w:rsidRPr="008C0179">
        <w:t>.</w:t>
      </w:r>
    </w:p>
    <w:p w14:paraId="371C1D78" w14:textId="32C3D66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</w:t>
      </w:r>
      <w:r w:rsidRPr="00590ABD">
        <w:t xml:space="preserve"> - </w:t>
      </w:r>
      <w:r w:rsidRPr="008C0179">
        <w:t xml:space="preserve">occurs in cpd: </w:t>
      </w:r>
      <w:r w:rsidRPr="005D30C6">
        <w:rPr>
          <w:rFonts w:ascii="Doulos SIL" w:hAnsi="Doulos SIL"/>
          <w:i/>
          <w:color w:val="0000FF"/>
        </w:rPr>
        <w:t>hà:m</w:t>
      </w:r>
      <w:r w:rsidRPr="005D30C6">
        <w:rPr>
          <w:rFonts w:ascii="Doulos SIL" w:hAnsi="Doulos SIL"/>
          <w:i/>
          <w:color w:val="0000FF"/>
        </w:rPr>
        <w:noBreakHyphen/>
        <w:t>ò ták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one-half of a bundle </w:t>
      </w:r>
      <w:r w:rsidR="00646BB3">
        <w:t>(</w:t>
      </w: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46BB3">
        <w:t> )</w:t>
      </w:r>
      <w:r w:rsidRPr="008C0179">
        <w:t xml:space="preserve"> of sorghum spikes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demi-</w:t>
      </w:r>
      <w:r w:rsidR="00646BB3">
        <w:rPr>
          <w:rFonts w:ascii="Garamond" w:hAnsi="Garamond"/>
        </w:rPr>
        <w:t>fagot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sorgho, la moitié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</w:t>
      </w:r>
      <w:r w:rsidR="00646BB3">
        <w:rPr>
          <w:rFonts w:ascii="Garamond" w:hAnsi="Garamond"/>
        </w:rPr>
        <w:t xml:space="preserve"> fagot</w:t>
      </w:r>
      <w:r w:rsidRPr="008C0179">
        <w:t xml:space="preserve"> </w:t>
      </w:r>
      <w:r w:rsidR="00646BB3">
        <w:t>(</w:t>
      </w:r>
      <w:r w:rsidRPr="005D30C6">
        <w:rPr>
          <w:rFonts w:ascii="Doulos SIL" w:hAnsi="Doulos SIL"/>
          <w:i/>
          <w:color w:val="0000FF"/>
        </w:rPr>
        <w:t>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46BB3">
        <w:t> )</w:t>
      </w:r>
      <w:r w:rsidRPr="008C0179">
        <w:t xml:space="preserve"> [related to verb </w:t>
      </w:r>
      <w:r w:rsidRPr="005D30C6">
        <w:rPr>
          <w:rFonts w:ascii="Doulos SIL" w:hAnsi="Doulos SIL"/>
          <w:i/>
          <w:color w:val="0000FF"/>
        </w:rPr>
        <w:t>táká</w:t>
      </w:r>
      <w:r w:rsidRPr="008C0179">
        <w:t xml:space="preserve"> 2] [TSK </w:t>
      </w:r>
      <w:r w:rsidRPr="00BB673A">
        <w:rPr>
          <w:rFonts w:ascii="Arial Unicode MS" w:eastAsia="Arial Unicode MS" w:hAnsi="Arial Unicode MS"/>
          <w:i/>
          <w:color w:val="008000"/>
        </w:rPr>
        <w:t>tákà</w:t>
      </w:r>
      <w:r w:rsidRPr="008C0179">
        <w:t>].</w:t>
      </w:r>
    </w:p>
    <w:p w14:paraId="4CA34E5C" w14:textId="1CC52F4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 xml:space="preserve">n] seamster, seamstress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couturier, personne qui coud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tá:</w:t>
      </w:r>
      <w:r w:rsidRPr="008C0179">
        <w:t>].</w:t>
      </w:r>
    </w:p>
    <w:p w14:paraId="300205C6" w14:textId="46D29F9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tá: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</w:t>
      </w:r>
      <w:r w:rsidRPr="008C0179">
        <w:t xml:space="preserve"> </w:t>
      </w:r>
      <w:r w:rsidR="007B254E">
        <w:t>‘</w:t>
      </w:r>
      <w:r w:rsidRPr="008C0179">
        <w:t>four</w:t>
      </w:r>
      <w:r w:rsidR="007B254E">
        <w:t>’</w:t>
      </w:r>
      <w:r w:rsidRPr="008C0179">
        <w:t>].</w:t>
      </w:r>
    </w:p>
    <w:p w14:paraId="58A45B6A" w14:textId="0F06B29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tàkù</w:t>
      </w:r>
      <w:r w:rsidRPr="005D30C6">
        <w:rPr>
          <w:rFonts w:ascii="Doulos SIL" w:hAnsi="Doulos SIL"/>
          <w:i/>
          <w:color w:val="0000FF"/>
        </w:rPr>
        <w:noBreakHyphen/>
        <w:t>béré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646BB3">
        <w:t>cpd intr</w:t>
      </w:r>
      <w:r w:rsidRPr="008C0179">
        <w:t xml:space="preserve">] act differently than before, act oddly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comporter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différente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auparavant,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étrange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tàk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béré</w:t>
      </w:r>
      <w:r w:rsidRPr="008C0179">
        <w:t>].</w:t>
      </w:r>
    </w:p>
    <w:p w14:paraId="3453CD3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tákúb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tákúbâ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sabre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sabre</w:t>
      </w:r>
      <w:r w:rsidRPr="008C0179">
        <w:t xml:space="preserve"> [&lt;Tam].</w:t>
      </w:r>
    </w:p>
    <w:p w14:paraId="0DF4C3C6" w14:textId="6CA5EEA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tàlâl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crawling vine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rampante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Ipomoea asarifolia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tálálà</w:t>
      </w:r>
      <w:r w:rsidRPr="008C0179">
        <w:t xml:space="preserve">, cf. Ka &amp; Za </w:t>
      </w:r>
      <w:r w:rsidRPr="00BB673A">
        <w:rPr>
          <w:rFonts w:ascii="Arial Unicode MS" w:eastAsia="Arial Unicode MS" w:hAnsi="Arial Unicode MS"/>
          <w:i/>
          <w:color w:val="008000"/>
        </w:rPr>
        <w:t>tàlhánà</w:t>
      </w:r>
      <w:r w:rsidRPr="008C0179">
        <w:t>].</w:t>
      </w:r>
    </w:p>
    <w:p w14:paraId="02074206" w14:textId="1CCECB20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tàlà:tà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[audience response to storyteller</w:t>
      </w:r>
      <w:r w:rsidR="007B254E">
        <w:t>’</w:t>
      </w:r>
      <w:r w:rsidRPr="008C0179">
        <w:t xml:space="preserve">s opening </w:t>
      </w:r>
      <w:r w:rsidRPr="005D30C6">
        <w:rPr>
          <w:rFonts w:ascii="Doulos SIL" w:hAnsi="Doulos SIL"/>
          <w:i/>
          <w:color w:val="0000FF"/>
        </w:rPr>
        <w:t>tá:lé</w:t>
      </w:r>
      <w:r w:rsidRPr="005D30C6">
        <w:rPr>
          <w:rFonts w:ascii="Doulos SIL" w:hAnsi="Doulos SIL"/>
          <w:i/>
          <w:color w:val="0000FF"/>
        </w:rPr>
        <w:noBreakHyphen/>
        <w:t>tá:lé</w:t>
      </w:r>
      <w:r w:rsidRPr="008C0179">
        <w:t>].</w:t>
      </w:r>
    </w:p>
    <w:p w14:paraId="6B7C9168" w14:textId="20A51AB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put (sth) into a container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introduire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dans un récipient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fit (into)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encastrer (dans)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wó ꜜgâ gà: </w:t>
      </w:r>
      <w:r w:rsidR="00B35E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bòr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íy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ò</w:t>
      </w:r>
      <w:r w:rsidR="00B35ECE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gù tá:lé dì</w:t>
      </w:r>
      <w:r w:rsidRPr="008C0179">
        <w:t xml:space="preserve">  that into which one</w:t>
      </w:r>
      <w:r w:rsidR="007B254E">
        <w:t>’</w:t>
      </w:r>
      <w:r w:rsidRPr="008C0179">
        <w:t xml:space="preserve">s foot fits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celui dans lequel le pied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personne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encastre</w:t>
      </w:r>
      <w:r w:rsidRPr="008C0179">
        <w:t>.</w:t>
      </w:r>
    </w:p>
    <w:p w14:paraId="24E3299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tá:lé</w:t>
      </w:r>
      <w:r w:rsidRPr="005D30C6">
        <w:rPr>
          <w:rFonts w:ascii="Doulos SIL" w:hAnsi="Doulos SIL"/>
          <w:i/>
          <w:color w:val="0000FF"/>
        </w:rPr>
        <w:noBreakHyphen/>
        <w:t>tá:lé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 used by narrator at beginning of story; audience replies </w:t>
      </w:r>
      <w:r w:rsidRPr="005D30C6">
        <w:rPr>
          <w:rFonts w:ascii="Doulos SIL" w:hAnsi="Doulos SIL"/>
          <w:i/>
          <w:color w:val="0000FF"/>
        </w:rPr>
        <w:t>tàlà:tà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taal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9BF3224" w14:textId="76CE40A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tàl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tèl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[tr, plus optional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entrust (sth, to 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confier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à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tàlf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tòlm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] [TSK </w:t>
      </w:r>
      <w:r w:rsidRPr="00BB673A">
        <w:rPr>
          <w:rFonts w:ascii="Arial Unicode MS" w:eastAsia="Arial Unicode MS" w:hAnsi="Arial Unicode MS"/>
          <w:i/>
          <w:color w:val="008000"/>
        </w:rPr>
        <w:t>tàl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ì</w:t>
      </w:r>
      <w:r w:rsidRPr="008C0179">
        <w:t xml:space="preserve">, Za </w:t>
      </w:r>
      <w:r w:rsidR="00220FE5" w:rsidRPr="00BB673A">
        <w:rPr>
          <w:rFonts w:ascii="Arial Unicode MS" w:eastAsia="Arial Unicode MS" w:hAnsi="Arial Unicode MS"/>
          <w:i/>
          <w:color w:val="008000"/>
        </w:rPr>
        <w:t>tál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ì</w:t>
      </w:r>
      <w:r w:rsidRPr="008C0179">
        <w:t xml:space="preserve">, Ka </w:t>
      </w:r>
      <w:r w:rsidR="00220FE5" w:rsidRPr="00BB673A">
        <w:rPr>
          <w:rFonts w:ascii="Arial Unicode MS" w:eastAsia="Arial Unicode MS" w:hAnsi="Arial Unicode MS"/>
          <w:i/>
          <w:color w:val="008000"/>
        </w:rPr>
        <w:t>tél</w:t>
      </w:r>
      <w:r w:rsidR="00220FE5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ì</w:t>
      </w:r>
      <w:r w:rsidR="00B35ECE">
        <w:rPr>
          <w:rFonts w:eastAsia="Arial Unicode MS"/>
        </w:rPr>
        <w:t> 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á↑=ŋ́=</w:t>
      </w:r>
      <w:r w:rsidR="00220FE5" w:rsidRPr="005D30C6">
        <w:rPr>
          <w:rFonts w:ascii="Doulos SIL" w:hAnsi="Doulos SIL"/>
          <w:i/>
          <w:color w:val="0000FF"/>
        </w:rPr>
        <w:t>ŋ́ tàl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 [àꜛ gà]</w:t>
      </w:r>
      <w:r w:rsidRPr="008C0179">
        <w:t xml:space="preserve"> </w:t>
      </w:r>
      <w:r w:rsidR="00B35ECE">
        <w:t xml:space="preserve"> </w:t>
      </w:r>
      <w:r w:rsidRPr="008C0179">
        <w:t xml:space="preserve">he entrusted it to him (for safekeeping)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le lui a confié</w:t>
      </w:r>
      <w:r w:rsidRPr="008C0179">
        <w:t>.</w:t>
      </w:r>
    </w:p>
    <w:p w14:paraId="76F34FF7" w14:textId="1FB8DF9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tàlf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sth entrusted to sb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qui est confié à </w:t>
      </w:r>
      <w:r w:rsidR="00B82168">
        <w:rPr>
          <w:rFonts w:ascii="Garamond" w:hAnsi="Garamond"/>
        </w:rPr>
        <w:t>qqn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tàl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>].</w:t>
      </w:r>
    </w:p>
    <w:p w14:paraId="6F4F9C1B" w14:textId="64AC860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tà:lì</w:t>
      </w:r>
      <w:r w:rsidRPr="002C3CD0">
        <w:t xml:space="preserve"> 1</w:t>
      </w:r>
      <w:r w:rsidRPr="008C0179">
        <w:t xml:space="preserve">a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in indef. form] flaw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défaut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tà:lí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tà:lì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tà:lì sí: gà: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you have no flaw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 aucun défaut</w:t>
      </w:r>
      <w:r w:rsidRPr="008C0179">
        <w:t>.</w:t>
      </w:r>
    </w:p>
    <w:p w14:paraId="5C24AEDE" w14:textId="6A2B6D9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tá:lí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misbehave, do sth disgusting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se comporter mal, faire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de dégoûtant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tá:lì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tá:lí</w:t>
      </w:r>
      <w:r w:rsidRPr="008C0179">
        <w:t>].</w:t>
      </w:r>
    </w:p>
    <w:p w14:paraId="06556C9E" w14:textId="72DE637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tà:líb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tà:líbî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B35ECE">
        <w:t xml:space="preserve">young </w:t>
      </w:r>
      <w:r w:rsidRPr="008C0179">
        <w:t xml:space="preserve">pupil in koranic school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B35ECE">
        <w:rPr>
          <w:rFonts w:ascii="Garamond" w:hAnsi="Garamond"/>
        </w:rPr>
        <w:t xml:space="preserve">jeune </w:t>
      </w:r>
      <w:r>
        <w:rPr>
          <w:rFonts w:ascii="Garamond" w:hAnsi="Garamond"/>
        </w:rPr>
        <w:t>élève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école coranique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ṭlb</w:t>
      </w:r>
      <w:r w:rsidRPr="008C0179">
        <w:t>].</w:t>
      </w:r>
    </w:p>
    <w:p w14:paraId="1634A771" w14:textId="1C7C4F3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tálkâ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poor (indigent) person, pauper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pauvre, misérable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tálkâ</w:t>
      </w:r>
      <w:r w:rsidRPr="008C0179">
        <w:t xml:space="preserve"> 1b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tálkídê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tálkì</w:t>
      </w:r>
      <w:r w:rsidRPr="008C0179">
        <w:t>, &lt;Tam but now regional]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ʔáy ꜜtálkâ nôŋ</w:t>
      </w:r>
      <w:r w:rsidRPr="002C3CD0">
        <w:t xml:space="preserve"> I</w:t>
      </w:r>
      <w:r w:rsidRPr="008C0179">
        <w:t xml:space="preserve"> am a poor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suis un pauvre</w:t>
      </w:r>
      <w:r w:rsidRPr="008C0179">
        <w:t>.</w:t>
      </w:r>
    </w:p>
    <w:p w14:paraId="7D085CC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tálkâ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be poor (indigent)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pauvre (sans argent)</w:t>
      </w:r>
      <w:r w:rsidRPr="008C0179">
        <w:t xml:space="preserve"> [uncommon verbalization &lt;noun </w:t>
      </w:r>
      <w:r w:rsidRPr="005D30C6">
        <w:rPr>
          <w:rFonts w:ascii="Doulos SIL" w:hAnsi="Doulos SIL"/>
          <w:i/>
          <w:color w:val="0000FF"/>
        </w:rPr>
        <w:t>tálkâ</w:t>
      </w:r>
      <w:r w:rsidRPr="008C0179">
        <w:t> 1a].</w:t>
      </w:r>
    </w:p>
    <w:p w14:paraId="44DD6B5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tálkídê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poor (indigent)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pauvre (sans argent)</w:t>
      </w:r>
      <w:r w:rsidRPr="008C0179">
        <w:t xml:space="preserve"> [this form &lt;Ful √</w:t>
      </w:r>
      <w:r w:rsidRPr="00BB673A">
        <w:rPr>
          <w:rFonts w:ascii="Arial Unicode MS" w:eastAsia="Arial Unicode MS" w:hAnsi="Arial Unicode MS"/>
          <w:color w:val="008000"/>
        </w:rPr>
        <w:t>talk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tálkâ</w:t>
      </w:r>
      <w:r w:rsidRPr="008C0179">
        <w:t> 1a].</w:t>
      </w:r>
    </w:p>
    <w:p w14:paraId="7D6B78B6" w14:textId="64E33E8A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tál-ò</w:t>
      </w:r>
      <w:r>
        <w:t xml:space="preserve">  </w:t>
      </w:r>
      <w:r>
        <w:rPr>
          <w:rFonts w:ascii="Wingdings" w:hAnsi="Wingdings"/>
          <w:sz w:val="18"/>
        </w:rPr>
        <w:t></w:t>
      </w:r>
      <w:r>
        <w:t xml:space="preserve"> [n] wild cat sp. </w:t>
      </w:r>
      <w:r>
        <w:rPr>
          <w:rFonts w:ascii="Wingdings" w:hAnsi="Wingdings"/>
          <w:sz w:val="18"/>
        </w:rPr>
        <w:t></w:t>
      </w:r>
      <w:r>
        <w:t xml:space="preserve"> </w:t>
      </w:r>
      <w:r>
        <w:rPr>
          <w:rFonts w:ascii="Garamond" w:hAnsi="Garamond"/>
        </w:rPr>
        <w:t>chat sauvage sp</w:t>
      </w:r>
      <w:r>
        <w:t>.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gùrbán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] [not seen; described by elderly hunter as somewhat larger than </w:t>
      </w:r>
      <w:r w:rsidRPr="004D18CD">
        <w:rPr>
          <w:i/>
        </w:rPr>
        <w:t>Felis margarita</w:t>
      </w:r>
      <w:r>
        <w:t xml:space="preserve">, but not long-legged, so </w:t>
      </w:r>
      <w:r w:rsidR="00B35ECE">
        <w:t>a possible</w:t>
      </w:r>
      <w:r>
        <w:t xml:space="preserve"> referent is </w:t>
      </w:r>
      <w:r w:rsidRPr="004D18CD">
        <w:rPr>
          <w:i/>
        </w:rPr>
        <w:t>Felis sylvestris</w:t>
      </w:r>
      <w:r>
        <w:t>].</w:t>
      </w:r>
    </w:p>
    <w:p w14:paraId="1F02E058" w14:textId="77777777" w:rsidR="004E4BA0" w:rsidRPr="0013567E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táltáld-ò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decorative head ornaments for horse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ornements de tête du cheval</w:t>
      </w:r>
      <w:r>
        <w:t>.</w:t>
      </w:r>
    </w:p>
    <w:p w14:paraId="4C655E1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7D8900B" w14:textId="50E5374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tà:mà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step on (</w:t>
      </w:r>
      <w:r w:rsidR="00B82168">
        <w:t>sth</w:t>
      </w:r>
      <w:r w:rsidR="009248BA">
        <w:t>, sb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aux pieds, poser le pied sur</w:t>
      </w:r>
      <w:r w:rsidR="009248BA">
        <w:rPr>
          <w:rFonts w:ascii="Garamond" w:hAnsi="Garamond"/>
        </w:rPr>
        <w:t xml:space="preserve"> (qqn)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ta</w:t>
      </w:r>
      <w:r w:rsidR="00B35ECE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:m</w:t>
      </w:r>
      <w:r w:rsidR="00B35ECE">
        <w:rPr>
          <w:rFonts w:ascii="Doulos SIL" w:hAnsi="Doulos SIL"/>
          <w:i/>
          <w:color w:val="0000FF"/>
        </w:rPr>
        <w:t>-ò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kò:s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tá:mà</w:t>
      </w:r>
      <w:r w:rsidRPr="008C0179">
        <w:t xml:space="preserve">  step on leaves (code for: understand </w:t>
      </w:r>
      <w:r w:rsidR="009248BA">
        <w:t>Humburi Senni</w:t>
      </w:r>
      <w:r w:rsidRPr="008C0179">
        <w:t xml:space="preserve">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mettre le pied sur les feuilles (langage secret pour: comprendre </w:t>
      </w:r>
      <w:r w:rsidR="009248BA">
        <w:rPr>
          <w:rFonts w:ascii="Garamond" w:hAnsi="Garamond"/>
        </w:rPr>
        <w:t>le humburi senni</w:t>
      </w:r>
      <w:r>
        <w:rPr>
          <w:rFonts w:ascii="Garamond" w:hAnsi="Garamond"/>
        </w:rPr>
        <w:t>)</w:t>
      </w:r>
      <w:r w:rsidRPr="008C0179">
        <w:t>.</w:t>
      </w:r>
    </w:p>
    <w:p w14:paraId="7A1AEC74" w14:textId="3B2811A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tàmá:tî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tòmá:t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tòmá:tî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tomato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tomate</w:t>
      </w:r>
      <w:r w:rsidRPr="008C0179">
        <w:t>.</w:t>
      </w:r>
    </w:p>
    <w:p w14:paraId="75EE2502" w14:textId="048750C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tàmá:tí</w:t>
      </w:r>
      <w:r w:rsidRPr="005D30C6">
        <w:rPr>
          <w:rFonts w:ascii="Doulos SIL" w:hAnsi="Doulos SIL"/>
          <w:i/>
          <w:color w:val="0000FF"/>
        </w:rPr>
        <w:noBreakHyphen/>
        <w:t>lògòtî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248BA">
        <w:t xml:space="preserve">cpd </w:t>
      </w:r>
      <w:r w:rsidRPr="008C0179">
        <w:t xml:space="preserve">n] canned tomato paste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purée de tomate</w:t>
      </w:r>
      <w:r w:rsidRPr="008C0179">
        <w:t xml:space="preserve"> [&lt;Bam].</w:t>
      </w:r>
    </w:p>
    <w:p w14:paraId="4C0EBC21" w14:textId="169600D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tàmbà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hurry, do fast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vite, se dépêcher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tárú</w:t>
      </w:r>
      <w:r w:rsidRPr="008C0179">
        <w:t> 1]</w:t>
      </w:r>
      <w:r w:rsidRPr="00590ABD">
        <w:t xml:space="preserve"> - </w:t>
      </w:r>
      <w:r w:rsidRPr="008C0179">
        <w:t xml:space="preserve">Sg Imprt </w:t>
      </w:r>
      <w:r w:rsidRPr="005D30C6">
        <w:rPr>
          <w:rFonts w:ascii="Doulos SIL" w:hAnsi="Doulos SIL"/>
          <w:i/>
          <w:color w:val="0000FF"/>
        </w:rPr>
        <w:t>tàmbâ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  hurry up!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fais vite!</w:t>
      </w:r>
      <w:r w:rsidRPr="008C0179">
        <w:t>, Pl Imprt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>wòꜛ tàmbà</w:t>
      </w:r>
      <w:r w:rsidRPr="008C0179">
        <w:t>.</w:t>
      </w:r>
    </w:p>
    <w:p w14:paraId="6C54284F" w14:textId="390C7A8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tàmbà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[adv] quickly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vite</w:t>
      </w:r>
      <w:r w:rsidRPr="008C0179">
        <w:t xml:space="preserve"> [optionally </w:t>
      </w:r>
      <w:r w:rsidR="002563BC">
        <w:t>reduplicated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kà tàmbà</w:t>
      </w:r>
      <w:r w:rsidRPr="008C0179">
        <w:t xml:space="preserve">  come early, arrive promptly, come on time (not late)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venir vite, venir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heure convenue (pas en retard)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té tàmbà</w:t>
      </w:r>
      <w:r w:rsidRPr="008C0179">
        <w:t xml:space="preserve">  come quickly!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viens vite!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tê</w:t>
      </w:r>
      <w:r w:rsidRPr="008C0179">
        <w:t> 1].</w:t>
      </w:r>
    </w:p>
    <w:p w14:paraId="739B553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tàmbà</w:t>
      </w:r>
      <w:r w:rsidRPr="005D30C6">
        <w:rPr>
          <w:rFonts w:ascii="Doulos SIL" w:hAnsi="Doulos SIL"/>
          <w:i/>
          <w:color w:val="0000FF"/>
        </w:rPr>
        <w:noBreakHyphen/>
        <w:t>tàmbà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[adv] quickly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vite</w:t>
      </w:r>
      <w:r w:rsidRPr="008C0179">
        <w:t xml:space="preserve"> [rdp &lt; </w:t>
      </w:r>
      <w:r w:rsidRPr="005D30C6">
        <w:rPr>
          <w:rFonts w:ascii="Doulos SIL" w:hAnsi="Doulos SIL"/>
          <w:i/>
          <w:color w:val="0000FF"/>
        </w:rPr>
        <w:t>tàmbà</w:t>
      </w:r>
      <w:r w:rsidRPr="008C0179">
        <w:t xml:space="preserve"> 1b].</w:t>
      </w:r>
    </w:p>
    <w:p w14:paraId="2921C66D" w14:textId="2F6BE06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do ablutions before prayer without water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ses ablutions sans eau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ymm</w:t>
      </w:r>
      <w:r w:rsidRPr="008C0179">
        <w:t xml:space="preserve"> via Ful √</w:t>
      </w:r>
      <w:r w:rsidRPr="00BB673A">
        <w:rPr>
          <w:rFonts w:ascii="Arial Unicode MS" w:eastAsia="Arial Unicode MS" w:hAnsi="Arial Unicode MS"/>
          <w:color w:val="008000"/>
        </w:rPr>
        <w:t>taam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ʔàlwàl</w:t>
      </w:r>
      <w:r w:rsidR="002563BC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0FC5FF2B" w14:textId="15488FFF" w:rsidR="004E4BA0" w:rsidRPr="008870F2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támhâ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támmáhâ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expect (sth to happen); be hopeful (of getting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attendre à (un évènement); avoir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espoir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obtenir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tammaha</w:t>
      </w:r>
      <w:r w:rsidRPr="008C0179">
        <w:t>, perhaps &lt;Ar √</w:t>
      </w:r>
      <w:r w:rsidRPr="00BB673A">
        <w:rPr>
          <w:rFonts w:ascii="Arial Unicode MS" w:eastAsia="Arial Unicode MS" w:hAnsi="Arial Unicode MS"/>
          <w:color w:val="008000"/>
        </w:rPr>
        <w:t>mnw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támmáhá ꜜgá à nàm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 [zèmbér ꜜwôy]</w:t>
      </w:r>
      <w:r w:rsidRPr="008C0179">
        <w:t xml:space="preserve">  he has hopes of earning 10,000 (riyals)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espère gagner 10.000 (riyaux)</w:t>
      </w:r>
      <w:r w:rsidRPr="00590ABD">
        <w:rPr>
          <w:rFonts w:ascii="Garamond" w:hAnsi="Garamond"/>
        </w:rPr>
        <w:t xml:space="preserve"> -</w:t>
      </w:r>
      <w:r w:rsidRPr="00590ABD">
        <w:t xml:space="preserve"> </w:t>
      </w:r>
      <w:r w:rsidRPr="005D30C6">
        <w:rPr>
          <w:rFonts w:ascii="Doulos SIL" w:hAnsi="Doulos SIL"/>
          <w:i/>
          <w:color w:val="0000FF"/>
        </w:rPr>
        <w:t>í↑=ẃ ꜜtámhá [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nàŋ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kâ]</w:t>
      </w:r>
      <w:r w:rsidRPr="002C3CD0">
        <w:t xml:space="preserve"> </w:t>
      </w:r>
      <w:r w:rsidR="00EA6BCE">
        <w:t xml:space="preserve"> </w:t>
      </w:r>
      <w:r w:rsidRPr="002C3CD0">
        <w:t>I</w:t>
      </w:r>
      <w:r w:rsidRPr="008C0179">
        <w:t xml:space="preserve"> hope X will come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espère qui X viendra</w:t>
      </w:r>
      <w:r>
        <w:t>.</w:t>
      </w:r>
    </w:p>
    <w:p w14:paraId="39DAD79C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tà:mì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B8E3DFC" w14:textId="755726C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támmâ</w:t>
      </w:r>
      <w:r w:rsidRPr="002C3CD0">
        <w:t xml:space="preserve"> 1</w:t>
      </w:r>
      <w:r w:rsidRPr="008C0179">
        <w:t xml:space="preserve"> (NF=Dfs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colonial coin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monnaie coloniale</w:t>
      </w:r>
      <w:r w:rsidRPr="008C0179">
        <w:t>.</w:t>
      </w:r>
    </w:p>
    <w:p w14:paraId="3AECBCDF" w14:textId="10D3D2C7" w:rsidR="004E4BA0" w:rsidRPr="008C0179" w:rsidRDefault="00261FBE" w:rsidP="008319BA">
      <w:pPr>
        <w:tabs>
          <w:tab w:val="clear" w:pos="992"/>
          <w:tab w:val="left" w:pos="6030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támmá-[zá:r-éy]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excessive hope, greed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excédent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espoir, cupidité </w:t>
      </w:r>
      <w:r w:rsidRPr="008C0179">
        <w:t xml:space="preserve">[initial is variant of </w:t>
      </w:r>
      <w:r w:rsidRPr="005D30C6">
        <w:rPr>
          <w:rFonts w:ascii="Doulos SIL" w:hAnsi="Doulos SIL"/>
          <w:i/>
          <w:color w:val="0000FF"/>
        </w:rPr>
        <w:t>tamhâ</w:t>
      </w:r>
      <w:r w:rsidRPr="008C0179">
        <w:t xml:space="preserve">, final is related to </w:t>
      </w:r>
      <w:r w:rsidRPr="005D30C6">
        <w:rPr>
          <w:rFonts w:ascii="Doulos SIL" w:hAnsi="Doulos SIL"/>
          <w:i/>
          <w:color w:val="0000FF"/>
        </w:rPr>
        <w:t>zá:rí</w:t>
      </w:r>
      <w:r w:rsidRPr="008C0179">
        <w:t>]</w:t>
      </w:r>
      <w:r w:rsidRPr="00590ABD">
        <w:t xml:space="preserve"> - attested in this </w:t>
      </w:r>
      <w:r w:rsidRPr="008C0179">
        <w:t xml:space="preserve">proverb: </w:t>
      </w:r>
      <w:r w:rsidRPr="005D30C6">
        <w:rPr>
          <w:rFonts w:ascii="Doulos SIL" w:hAnsi="Doulos SIL"/>
          <w:i/>
          <w:color w:val="0000FF"/>
        </w:rPr>
        <w:t xml:space="preserve">[támmá-[zá:r-éy]] gá=ŋ́ </w:t>
      </w:r>
      <w:r w:rsidR="00EA6BCE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kór</w:t>
      </w:r>
      <w:r w:rsidRPr="005D30C6">
        <w:rPr>
          <w:rFonts w:ascii="Doulos SIL" w:hAnsi="Doulos SIL"/>
          <w:i/>
          <w:color w:val="0000FF"/>
        </w:rPr>
        <w:noBreakHyphen/>
        <w:t>ò wí: ló:g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it was </w:t>
      </w:r>
      <w:r w:rsidRPr="000023A4">
        <w:rPr>
          <w:u w:val="single"/>
        </w:rPr>
        <w:t>excess of hope</w:t>
      </w:r>
      <w:r w:rsidRPr="008C0179">
        <w:t xml:space="preserve"> </w:t>
      </w:r>
      <w:r w:rsidRPr="00AC1D66">
        <w:rPr>
          <w:i/>
        </w:rPr>
        <w:t>[focus]</w:t>
      </w:r>
      <w:r w:rsidRPr="008C0179">
        <w:t xml:space="preserve"> that killed the hyena at the saltlick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0023A4">
        <w:rPr>
          <w:rFonts w:ascii="Garamond" w:hAnsi="Garamond"/>
          <w:u w:val="single"/>
        </w:rPr>
        <w:t>l</w:t>
      </w:r>
      <w:r w:rsidR="007B254E">
        <w:rPr>
          <w:rFonts w:ascii="Garamond" w:hAnsi="Garamond"/>
          <w:u w:val="single"/>
        </w:rPr>
        <w:t>’</w:t>
      </w:r>
      <w:r w:rsidRPr="000023A4">
        <w:rPr>
          <w:rFonts w:ascii="Garamond" w:hAnsi="Garamond"/>
          <w:u w:val="single"/>
        </w:rPr>
        <w:t>excédent d</w:t>
      </w:r>
      <w:r w:rsidR="007B254E">
        <w:rPr>
          <w:rFonts w:ascii="Garamond" w:hAnsi="Garamond"/>
          <w:u w:val="single"/>
        </w:rPr>
        <w:t>’</w:t>
      </w:r>
      <w:r w:rsidRPr="000023A4">
        <w:rPr>
          <w:rFonts w:ascii="Garamond" w:hAnsi="Garamond"/>
          <w:u w:val="single"/>
        </w:rPr>
        <w:t>espoir</w:t>
      </w:r>
      <w:r>
        <w:rPr>
          <w:rFonts w:ascii="Garamond" w:hAnsi="Garamond"/>
        </w:rPr>
        <w:t xml:space="preserve"> </w:t>
      </w:r>
      <w:r w:rsidRPr="00AC1D66"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qui tua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hyène à la terre salée</w:t>
      </w:r>
      <w:r w:rsidRPr="008C0179">
        <w:t>.</w:t>
      </w:r>
      <w:r>
        <w:rPr>
          <w:rFonts w:ascii="Garamond" w:hAnsi="Garamond"/>
        </w:rPr>
        <w:t xml:space="preserve"> </w:t>
      </w:r>
    </w:p>
    <w:p w14:paraId="2716861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támmáhâ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támhâ</w:t>
      </w:r>
      <w:r w:rsidRPr="008C0179">
        <w:t>].</w:t>
      </w:r>
    </w:p>
    <w:p w14:paraId="2621DF7E" w14:textId="72C2C90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slave</w:t>
      </w:r>
      <w:r w:rsidR="005C6A80">
        <w:t xml:space="preserve"> (male or female)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esclave, captif</w:t>
      </w:r>
      <w:r w:rsidR="005C6A80">
        <w:rPr>
          <w:rFonts w:ascii="Garamond" w:hAnsi="Garamond"/>
        </w:rPr>
        <w:t xml:space="preserve"> (mâle ou femelle)</w:t>
      </w:r>
      <w:r w:rsidRPr="008C0179">
        <w:t xml:space="preserve"> [male: </w:t>
      </w:r>
      <w:r w:rsidRPr="005D30C6">
        <w:rPr>
          <w:rFonts w:ascii="Doulos SIL" w:hAnsi="Doulos SIL"/>
          <w:i/>
          <w:color w:val="0000FF"/>
        </w:rPr>
        <w:t>báɲɲâ</w:t>
      </w:r>
      <w:r w:rsidRPr="008C0179">
        <w:t xml:space="preserve">, female: </w:t>
      </w:r>
      <w:r w:rsidRPr="005D30C6">
        <w:rPr>
          <w:rFonts w:ascii="Doulos SIL" w:hAnsi="Doulos SIL"/>
          <w:i/>
          <w:color w:val="0000FF"/>
        </w:rPr>
        <w:t>kóŋâ</w:t>
      </w:r>
      <w:r w:rsidRPr="008C0179">
        <w:t>].</w:t>
      </w:r>
    </w:p>
    <w:p w14:paraId="7C87A9C7" w14:textId="615173E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tà:mì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(pair of) shoes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chaussure</w:t>
      </w:r>
      <w:r w:rsidRPr="008C0179">
        <w:t xml:space="preserve"> [related to verb </w:t>
      </w:r>
      <w:r w:rsidRPr="005D30C6">
        <w:rPr>
          <w:rFonts w:ascii="Doulos SIL" w:hAnsi="Doulos SIL"/>
          <w:i/>
          <w:color w:val="0000FF"/>
        </w:rPr>
        <w:t>tà:mà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bà:bî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fún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B8942A8" w14:textId="2949D0B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[tà:m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[bè:r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AF5E46">
        <w:t xml:space="preserve">bahuvrihi </w:t>
      </w:r>
      <w:r w:rsidRPr="008C0179">
        <w:t xml:space="preserve">cpd n, lit. “shoe-big”] gendarme, policeman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gendarme</w:t>
      </w:r>
      <w:r w:rsidRPr="008C0179">
        <w:t xml:space="preserve"> [partial calque &lt;Ful, see </w:t>
      </w:r>
      <w:r w:rsidRPr="005D30C6">
        <w:rPr>
          <w:rFonts w:ascii="Doulos SIL" w:hAnsi="Doulos SIL"/>
          <w:i/>
          <w:color w:val="0000FF"/>
        </w:rPr>
        <w:t>máŋgál</w:t>
      </w:r>
      <w:r w:rsidRPr="005D30C6">
        <w:rPr>
          <w:rFonts w:ascii="Doulos SIL" w:hAnsi="Doulos SIL"/>
          <w:i/>
          <w:color w:val="0000FF"/>
        </w:rPr>
        <w:noBreakHyphen/>
        <w:t>ꜜpárê</w:t>
      </w:r>
      <w:r w:rsidRPr="008C0179">
        <w:t>].</w:t>
      </w:r>
    </w:p>
    <w:p w14:paraId="5BCF218A" w14:textId="4FBE487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tán</w:t>
      </w:r>
      <w:r w:rsidRPr="002C3CD0">
        <w:t xml:space="preserve"> 1</w:t>
      </w:r>
      <w:r w:rsidR="0009344D" w:rsidRPr="0009344D">
        <w:t xml:space="preserve">  </w:t>
      </w:r>
      <w:r w:rsidR="00C27208" w:rsidRPr="00C27208">
        <w:t xml:space="preserve">~  </w:t>
      </w:r>
      <w:r w:rsidRPr="005D30C6">
        <w:rPr>
          <w:rFonts w:ascii="Doulos SIL" w:hAnsi="Doulos SIL"/>
          <w:i/>
          <w:color w:val="0000FF"/>
        </w:rPr>
        <w:t>táŋ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[phrase- or clause-final particle] only, merely, just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seulement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tan</w:t>
      </w:r>
      <w:r w:rsidRPr="008C0179">
        <w:t>].</w:t>
      </w:r>
    </w:p>
    <w:p w14:paraId="34468460" w14:textId="428C385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tan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yù:</w:t>
      </w:r>
      <w:r w:rsidRPr="005D30C6">
        <w:rPr>
          <w:rFonts w:ascii="Doulos SIL" w:hAnsi="Doulos SIL"/>
          <w:i/>
          <w:color w:val="0000FF"/>
        </w:rPr>
        <w:noBreakHyphen/>
      </w:r>
      <w:r w:rsidR="002563BC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2563BC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1051172B" w14:textId="1D4DCC4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tâŋ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bump, knock, push hard, shove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heurter, choquer, pousser fort</w:t>
      </w:r>
      <w:r w:rsidRPr="008C0179">
        <w:t xml:space="preserve"> [PotPass </w:t>
      </w:r>
      <w:r w:rsidRPr="005D30C6">
        <w:rPr>
          <w:rFonts w:ascii="Doulos SIL" w:hAnsi="Doulos SIL"/>
          <w:i/>
          <w:color w:val="0000FF"/>
        </w:rPr>
        <w:t>táŋ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ResPass </w:t>
      </w: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 2]</w:t>
      </w:r>
      <w:r w:rsidRPr="00493ACD">
        <w:rPr>
          <w:rFonts w:ascii="Wingdings" w:hAnsi="Wingdings"/>
          <w:sz w:val="18"/>
        </w:rPr>
        <w:t></w:t>
      </w:r>
      <w:r>
        <w:rPr>
          <w:rFonts w:ascii="Wingdings" w:hAnsi="Wingdings"/>
          <w:sz w:val="18"/>
        </w:rPr>
        <w:t></w:t>
      </w:r>
      <w:r w:rsidRPr="008C0179">
        <w:t xml:space="preserve"> b) [intr] (floodwaters) overflow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(eau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innondation) déborder </w:t>
      </w:r>
      <w:r>
        <w:t xml:space="preserve">[also </w:t>
      </w: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>
        <w:t xml:space="preserve"> 2]</w:t>
      </w:r>
      <w:r w:rsidRPr="008C0179">
        <w:t>.</w:t>
      </w:r>
    </w:p>
    <w:p w14:paraId="11F27A41" w14:textId="6459D52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95DF2">
        <w:t>Imprt</w:t>
      </w:r>
      <w:r w:rsidRPr="008C0179">
        <w:t xml:space="preserve"> singular &lt; 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>].</w:t>
      </w:r>
    </w:p>
    <w:p w14:paraId="1E48DAD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táŋ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[phrase- or clause-final particle] [see </w:t>
      </w:r>
      <w:r w:rsidRPr="005D30C6">
        <w:rPr>
          <w:rFonts w:ascii="Doulos SIL" w:hAnsi="Doulos SIL"/>
          <w:i/>
          <w:color w:val="0000FF"/>
        </w:rPr>
        <w:t>tán</w:t>
      </w:r>
      <w:r w:rsidRPr="008C0179">
        <w:t> 1].</w:t>
      </w:r>
    </w:p>
    <w:p w14:paraId="6C00520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[3SgO form of 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 xml:space="preserve">] [Sg Imprt </w:t>
      </w: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>].</w:t>
      </w:r>
    </w:p>
    <w:p w14:paraId="6357D445" w14:textId="5AB3D7B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tàŋ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push, push off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pousser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tâŋ</w:t>
      </w:r>
      <w:r w:rsidRPr="008C0179">
        <w:t xml:space="preserve"> 1] [Sg </w:t>
      </w:r>
      <w:r w:rsidR="00995DF2">
        <w:t>Imprt</w:t>
      </w:r>
      <w:r w:rsidRPr="008C0179">
        <w:t xml:space="preserve"> </w:t>
      </w:r>
      <w:r w:rsidR="00810521">
        <w:rPr>
          <w:rFonts w:ascii="Doulos SIL" w:hAnsi="Doulos SIL"/>
          <w:i/>
          <w:color w:val="0000FF"/>
        </w:rPr>
        <w:t>tàŋ</w:t>
      </w:r>
      <w:r w:rsidR="00810521">
        <w:rPr>
          <w:rFonts w:ascii="Doulos SIL" w:hAnsi="Doulos SIL"/>
          <w:i/>
          <w:color w:val="0000FF"/>
        </w:rPr>
        <w:noBreakHyphen/>
        <w:t>â</w:t>
      </w:r>
      <w:r w:rsidR="00810521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 b) [intr] (rainwater) overflow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(eau de pluie) déborder</w:t>
      </w:r>
      <w:r w:rsidRPr="008C0179">
        <w:t>.</w:t>
      </w:r>
    </w:p>
    <w:p w14:paraId="3B77537A" w14:textId="752F451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tá:ná:r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anvil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enclume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taaneere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ʔàn</w:t>
      </w:r>
      <w:r w:rsidR="00EA6BCE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dárk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BCA4530" w14:textId="3AEBF7E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sit (e.g. on mat) with legs crossed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 (sur une natte, etc.) les jambes croisées</w:t>
      </w:r>
      <w:r w:rsidRPr="008C0179">
        <w:t xml:space="preserve"> - phrase (verb-verb): </w:t>
      </w:r>
      <w:r w:rsidRPr="005D30C6">
        <w:rPr>
          <w:rFonts w:ascii="Doulos SIL" w:hAnsi="Doulos SIL"/>
          <w:i/>
          <w:color w:val="0000FF"/>
        </w:rPr>
        <w:t>gòrò ẁ tándí</w:t>
      </w:r>
      <w:r w:rsidRPr="008C0179">
        <w:t xml:space="preserve"> (same gloss).</w:t>
      </w:r>
    </w:p>
    <w:p w14:paraId="49CD226C" w14:textId="416D2AF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bumped, shoved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heurté, poussé (fort)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tâŋ</w:t>
      </w:r>
      <w:r w:rsidRPr="008C0179">
        <w:t> 1].</w:t>
      </w:r>
    </w:p>
    <w:p w14:paraId="5DAE56EF" w14:textId="3970E65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táŋgárí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táŋhárí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tell a lie; make a false statement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mentir; parler à tort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táŋgárí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tá:rí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táŋgárí</w:t>
      </w:r>
      <w:r w:rsidRPr="008C0179">
        <w:t>] [dialectal syn</w:t>
      </w:r>
      <w:r w:rsidR="00C673CD">
        <w:t>onym</w:t>
      </w:r>
      <w:r w:rsidRPr="008C0179">
        <w:t xml:space="preserve">: </w:t>
      </w:r>
      <w:r w:rsidRPr="005D30C6">
        <w:rPr>
          <w:rFonts w:ascii="Doulos SIL" w:hAnsi="Doulos SIL"/>
          <w:i/>
          <w:color w:val="0000FF"/>
        </w:rPr>
        <w:t>dòlòŋgù</w:t>
      </w:r>
      <w:r w:rsidRPr="008C0179">
        <w:t>].</w:t>
      </w:r>
    </w:p>
    <w:p w14:paraId="0449F687" w14:textId="7845A80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táŋgárí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táŋhárí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lie, false statement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mensonge, fait de parler à tort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táŋgárí nôŋ</w:t>
      </w:r>
      <w:r w:rsidRPr="008C0179">
        <w:t xml:space="preserve">  that</w:t>
      </w:r>
      <w:r w:rsidR="007B254E">
        <w:t>’</w:t>
      </w:r>
      <w:r w:rsidRPr="008C0179">
        <w:t xml:space="preserve">s wrong (incorrect)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faux</w:t>
      </w:r>
      <w:r w:rsidRPr="008C0179">
        <w:t xml:space="preserve">. </w:t>
      </w:r>
    </w:p>
    <w:p w14:paraId="24835B8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táŋhárí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táŋgárí</w:t>
      </w:r>
      <w:r w:rsidRPr="008C0179">
        <w:t>].</w:t>
      </w:r>
    </w:p>
    <w:p w14:paraId="5E5A421F" w14:textId="20450F5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 [see </w:t>
      </w:r>
      <w:r w:rsidRPr="005D30C6">
        <w:rPr>
          <w:rFonts w:ascii="Doulos SIL" w:hAnsi="Doulos SIL"/>
          <w:i/>
          <w:color w:val="0000FF"/>
        </w:rPr>
        <w:t>yù:</w:t>
      </w:r>
      <w:r w:rsidRPr="005D30C6">
        <w:rPr>
          <w:rFonts w:ascii="Doulos SIL" w:hAnsi="Doulos SIL"/>
          <w:i/>
          <w:color w:val="0000FF"/>
        </w:rPr>
        <w:noBreakHyphen/>
      </w:r>
      <w:r w:rsidR="00EA6BC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EA6BCE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47A78C6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 or cpd final] [see </w:t>
      </w:r>
      <w:r w:rsidRPr="005D30C6">
        <w:rPr>
          <w:rFonts w:ascii="Doulos SIL" w:hAnsi="Doulos SIL"/>
          <w:i/>
          <w:color w:val="0000FF"/>
        </w:rPr>
        <w:t>kó tà:n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1C34AC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tànsì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slip, slide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glisser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tànsì</w:t>
      </w:r>
      <w:r w:rsidRPr="008C0179">
        <w:t>].</w:t>
      </w:r>
    </w:p>
    <w:p w14:paraId="3C178C1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tàntàlíyà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Pr="008C0179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tàntàl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E65BD6C" w14:textId="7237692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tàntàl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tàntàlì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tàntàl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stone (slab); flat stone surface, stone shelf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pierre; surface plate en pierre</w:t>
      </w:r>
      <w:r w:rsidRPr="008C0179">
        <w:t xml:space="preserve"> [</w:t>
      </w:r>
      <w:r w:rsidRPr="008C0179">
        <w:rPr>
          <w:smallCaps/>
        </w:rPr>
        <w:t>dimin</w:t>
      </w:r>
      <w:r w:rsidRPr="008C0179">
        <w:t xml:space="preserve"> </w:t>
      </w:r>
      <w:r w:rsidR="00FA4E26" w:rsidRPr="005D30C6">
        <w:rPr>
          <w:rFonts w:ascii="Doulos SIL" w:hAnsi="Doulos SIL"/>
          <w:i/>
          <w:color w:val="0000FF"/>
        </w:rPr>
        <w:t>tàntàlíyà</w:t>
      </w:r>
      <w:r w:rsidRPr="008C0179">
        <w:t>].</w:t>
      </w:r>
    </w:p>
    <w:p w14:paraId="5020C72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taken, received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reçu, pris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>].</w:t>
      </w:r>
    </w:p>
    <w:p w14:paraId="1484103D" w14:textId="124111F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táɲ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táŋ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</w:t>
      </w:r>
      <w:r w:rsidR="007B254E">
        <w:t>‘</w:t>
      </w:r>
      <w:r w:rsidRPr="008C0179">
        <w:t>be bumped</w:t>
      </w:r>
      <w:r w:rsidR="007B254E">
        <w:t>’</w:t>
      </w:r>
      <w:r w:rsidRPr="008C0179">
        <w:t>].</w:t>
      </w:r>
    </w:p>
    <w:p w14:paraId="296FA01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táppéyndí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pigeon race organized by boys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course de pigeons organisée par des garçons</w:t>
      </w:r>
      <w:r w:rsidRPr="008C0179">
        <w:t>.</w:t>
      </w:r>
    </w:p>
    <w:p w14:paraId="3A5C96F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târ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1].</w:t>
      </w:r>
    </w:p>
    <w:p w14:paraId="0D17BBE7" w14:textId="68960A3F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tár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[see </w:t>
      </w:r>
      <w:r w:rsidRPr="005D30C6">
        <w:rPr>
          <w:rFonts w:ascii="Doulos SIL" w:hAnsi="Doulos SIL"/>
          <w:i/>
          <w:color w:val="0000FF"/>
        </w:rPr>
        <w:t>tárú</w:t>
      </w:r>
      <w:r w:rsidRPr="008C0179">
        <w:t> 1].</w:t>
      </w:r>
    </w:p>
    <w:p w14:paraId="6290354D" w14:textId="7B115D3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tá:rám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embellish, beautify, dress up, decorate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embellir, orner, enjoliver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get dressed up, make oneself beautiful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embellir</w:t>
      </w:r>
      <w:r w:rsidRPr="008C0179">
        <w:t xml:space="preserve"> [Ka &amp; Za </w:t>
      </w:r>
      <w:r w:rsidRPr="00BB673A">
        <w:rPr>
          <w:rFonts w:ascii="Arial Unicode MS" w:eastAsia="Arial Unicode MS" w:hAnsi="Arial Unicode MS"/>
          <w:i/>
          <w:color w:val="008000"/>
        </w:rPr>
        <w:t>tá:lám</w:t>
      </w:r>
      <w:r w:rsidRPr="008C0179">
        <w:t>].</w:t>
      </w:r>
    </w:p>
    <w:p w14:paraId="5159C781" w14:textId="0F03DD9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táréy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often adverbial] (on/to the) outside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(à)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extérieur</w:t>
      </w:r>
      <w:r w:rsidRPr="008C0179">
        <w:t xml:space="preserve"> [perhaps related to </w:t>
      </w: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màŋ béy kù dí: táréy</w:t>
      </w:r>
      <w:r w:rsidRPr="008C0179">
        <w:t xml:space="preserve">  she never looked outside (the house)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jamais regardé en dehors (de la maison)</w:t>
      </w:r>
      <w:r w:rsidRPr="008C0179">
        <w:t>.</w:t>
      </w:r>
    </w:p>
    <w:p w14:paraId="7C47755A" w14:textId="0C45687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noBreakHyphen/>
        <w:t>tàrêy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final, usually in indef] [forms abstractives denoting the basic nature of a status (human or animal), or a group thus defined]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zèm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  being a goldsmith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un bijoutier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hàw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  being a cow; acting like a cow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qualité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ê. un bovin; comportement bovin</w:t>
      </w:r>
      <w:r w:rsidRPr="00590ABD">
        <w:t xml:space="preserve"> - </w:t>
      </w:r>
      <w:r w:rsidRPr="008C0179">
        <w:t xml:space="preserve"> more exx: see </w:t>
      </w:r>
      <w:r w:rsidRPr="005D30C6">
        <w:rPr>
          <w:rFonts w:ascii="Doulos SIL" w:hAnsi="Doulos SIL"/>
          <w:i/>
          <w:color w:val="0000FF"/>
        </w:rPr>
        <w:t>ʔàlhà:zìrì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ʔàlsìlà:mì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bàrè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[kò-kòy]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kòŋà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[kò</w:t>
      </w:r>
      <w:r w:rsidRPr="005D30C6">
        <w:rPr>
          <w:rFonts w:ascii="Doulos SIL" w:hAnsi="Doulos SIL"/>
          <w:i/>
          <w:color w:val="0000FF"/>
        </w:rPr>
        <w:noBreakHyphen/>
        <w:t>sò:gò]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kò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tùndù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zàrmù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>].</w:t>
      </w:r>
    </w:p>
    <w:p w14:paraId="5C6E079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tá:réyndí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take (cows) to pasture around midnight (to increase milk yield in morning)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pâturer (les vaches) vers minuit (pour augmenter le lait le matin)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(cows) pasture at night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(vaches) pâturer la nuit</w:t>
      </w:r>
      <w:r w:rsidRPr="008C0179">
        <w:t>.</w:t>
      </w:r>
    </w:p>
    <w:p w14:paraId="0425018C" w14:textId="44AF244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tàrjís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tàrgís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tàrgísî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rattle used as a girls</w:t>
      </w:r>
      <w:r w:rsidR="007B254E">
        <w:t>’</w:t>
      </w:r>
      <w:r w:rsidRPr="008C0179">
        <w:t xml:space="preserve"> toy (made from hollowed melon shell filled with pebbles)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hochet utilisé comme jouet des filles (fait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melon vidé rempli de cailloux).</w:t>
      </w:r>
    </w:p>
    <w:p w14:paraId="1AB9105C" w14:textId="5D91ADF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  (</w:t>
      </w:r>
      <w:r w:rsidRPr="00AE45CF">
        <w:t xml:space="preserve">NF </w:t>
      </w:r>
      <w:r w:rsidR="00692165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</w:t>
      </w:r>
      <w:r w:rsidR="00692165">
        <w:t xml:space="preserve">3 </w:t>
      </w:r>
      <w:r w:rsidR="0009344D" w:rsidRPr="0009344D">
        <w:t xml:space="preserve"> ~  </w:t>
      </w:r>
      <w:r w:rsidRPr="005D30C6">
        <w:rPr>
          <w:rFonts w:ascii="Doulos SIL" w:hAnsi="Doulos SIL"/>
          <w:i/>
          <w:color w:val="0000FF"/>
        </w:rPr>
        <w:t>tárôw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târ</w:t>
      </w:r>
      <w:r w:rsidR="00692165">
        <w:t xml:space="preserve"> 1,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courtyard (of a house or compound)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maison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concession)</w:t>
      </w:r>
      <w:r w:rsidRPr="00590ABD">
        <w:t xml:space="preserve"> - </w:t>
      </w:r>
      <w:r w:rsidRPr="008C0179">
        <w:t>with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tárów bè:rì</w:t>
      </w:r>
      <w:r w:rsidRPr="002C3CD0">
        <w:t xml:space="preserve"> </w:t>
      </w:r>
      <w:r w:rsidR="00692165">
        <w:t xml:space="preserve"> </w:t>
      </w:r>
      <w:r w:rsidRPr="002C3CD0">
        <w:t>a</w:t>
      </w:r>
      <w:r w:rsidRPr="008C0179">
        <w:t xml:space="preserve"> large courtyard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une </w:t>
      </w:r>
      <w:r w:rsidR="00692165">
        <w:rPr>
          <w:rFonts w:ascii="Garamond" w:hAnsi="Garamond"/>
        </w:rPr>
        <w:t>grand</w:t>
      </w:r>
      <w:r w:rsidR="00611172">
        <w:rPr>
          <w:rFonts w:ascii="Garamond" w:hAnsi="Garamond"/>
        </w:rPr>
        <w:t>e</w:t>
      </w:r>
      <w:r>
        <w:rPr>
          <w:rFonts w:ascii="Garamond" w:hAnsi="Garamond"/>
        </w:rPr>
        <w:t xml:space="preserve"> cour</w:t>
      </w:r>
      <w:r w:rsidRPr="00590ABD">
        <w:t xml:space="preserve"> - </w:t>
      </w:r>
      <w:r w:rsidRPr="008C0179">
        <w:t>cpd postposition</w:t>
      </w:r>
      <w:r w:rsidRPr="002C3CD0">
        <w:t xml:space="preserve">: 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tár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gà</w:t>
      </w:r>
      <w:r w:rsidRPr="008C0179">
        <w:t xml:space="preserve">  in the courtyard of X, just outside X (e.g. house)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dans la cour de X, juste au dehors de X (maison etc.)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táréy</w:t>
      </w:r>
      <w:r w:rsidRPr="008C0179">
        <w:t> 1].</w:t>
      </w:r>
    </w:p>
    <w:p w14:paraId="48B54B4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final, very common] [see 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> 2].</w:t>
      </w:r>
    </w:p>
    <w:p w14:paraId="6E14A81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bland, tasteless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fade, insipide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tárú</w:t>
      </w:r>
      <w:r w:rsidRPr="008C0179">
        <w:t> 2].</w:t>
      </w:r>
    </w:p>
    <w:p w14:paraId="2980A1DE" w14:textId="05FC2CC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1a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act of presenting betrothal gifts to the parents-in-law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fait de remettre les dons de fiançailles aux beaux-parents</w:t>
      </w:r>
      <w:r w:rsidRPr="002C3CD0">
        <w:t xml:space="preserve"> [clothing and other gifts </w:t>
      </w:r>
      <w:r w:rsidR="00692165">
        <w:t xml:space="preserve">are </w:t>
      </w:r>
      <w:r w:rsidRPr="002C3CD0">
        <w:t>presented to in-laws, then paraded through the village to make the betrothal official] -</w:t>
      </w:r>
      <w:r w:rsidRPr="00590ABD">
        <w:t xml:space="preserve">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í↑=ŋ́ ꜜtá:r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kóꜜttô [àꜛ gà:]</w:t>
      </w:r>
      <w:r w:rsidRPr="002C3CD0">
        <w:t xml:space="preserve">  I</w:t>
      </w:r>
      <w:r>
        <w:t xml:space="preserve"> got engaged to her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je me suis fiancé avec elle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kòttô</w:t>
      </w:r>
      <w:r w:rsidR="00A609F3" w:rsidRPr="005D30C6">
        <w:rPr>
          <w:rFonts w:ascii="Doulos SIL" w:hAnsi="Doulos SIL"/>
          <w:i/>
          <w:color w:val="0000FF"/>
        </w:rPr>
        <w:t> </w:t>
      </w:r>
      <w:r w:rsidRPr="008C0179">
        <w:t>].</w:t>
      </w:r>
    </w:p>
    <w:p w14:paraId="46CE87B5" w14:textId="4A1E5C4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tá:r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1b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</w:r>
      <w:r w:rsidR="00A609F3" w:rsidRPr="005D30C6">
        <w:rPr>
          <w:rFonts w:ascii="Doulos SIL" w:hAnsi="Doulos SIL"/>
          <w:i/>
          <w:color w:val="0000FF"/>
        </w:rPr>
        <w:t>ú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small sum given by a returning traveler to close friends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petite somme donnée aux amis intimes par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revient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voyage</w:t>
      </w:r>
      <w:r w:rsidRPr="008C0179">
        <w:t>.</w:t>
      </w:r>
    </w:p>
    <w:p w14:paraId="7C38FE3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sewing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couture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tá:</w:t>
      </w:r>
      <w:r w:rsidRPr="008C0179">
        <w:t>].</w:t>
      </w:r>
    </w:p>
    <w:p w14:paraId="317DB7E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tárôw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1].</w:t>
      </w:r>
    </w:p>
    <w:p w14:paraId="3F043796" w14:textId="4A815E2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tárú</w:t>
      </w:r>
      <w:r w:rsidRPr="002C3CD0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or, more often, </w:t>
      </w:r>
      <w:r w:rsidR="00D77ED8">
        <w:t>servb</w:t>
      </w:r>
      <w:r w:rsidRPr="008C0179">
        <w:t xml:space="preserve">] hasten (to do)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presser (à faire)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tár</w:t>
      </w:r>
      <w:r w:rsidRPr="008C0179">
        <w:t xml:space="preserve"> variant common as </w:t>
      </w:r>
      <w:r w:rsidR="00D77ED8">
        <w:t>serial verb</w:t>
      </w:r>
      <w:r w:rsidRPr="008C0179">
        <w:t xml:space="preserve"> before </w:t>
      </w:r>
      <w:r w:rsidR="00692165">
        <w:t>infinitival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ku</w:t>
      </w:r>
      <w:r w:rsidR="00692165">
        <w:rPr>
          <w:rFonts w:ascii="Doulos SIL" w:hAnsi="Doulos SIL"/>
          <w:i/>
          <w:color w:val="0000FF"/>
        </w:rPr>
        <w:t>̀</w:t>
      </w:r>
      <w:r w:rsidR="00D77ED8">
        <w:t> </w:t>
      </w:r>
      <w:r w:rsidRPr="008C0179">
        <w:t xml:space="preserve">; </w:t>
      </w:r>
      <w:r w:rsidR="00995DF2">
        <w:t>Imprt</w:t>
      </w:r>
      <w:r w:rsidRPr="008C0179">
        <w:t xml:space="preserve"> always </w:t>
      </w:r>
      <w:r w:rsidR="00810521">
        <w:rPr>
          <w:rFonts w:ascii="Doulos SIL" w:hAnsi="Doulos SIL"/>
          <w:i/>
          <w:color w:val="0000FF"/>
        </w:rPr>
        <w:t>tárù</w:t>
      </w:r>
      <w:r w:rsidR="00810521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 ; Intens </w:t>
      </w:r>
      <w:r w:rsidRPr="005D30C6">
        <w:rPr>
          <w:rFonts w:ascii="Doulos SIL" w:hAnsi="Doulos SIL"/>
          <w:i/>
          <w:color w:val="0000FF"/>
        </w:rPr>
        <w:t>pásák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páták</w:t>
      </w:r>
      <w:r w:rsidRPr="008C0179">
        <w:t xml:space="preserve">] [often negated, suggesting sluggishness or delay] [cf. </w:t>
      </w:r>
      <w:r w:rsidRPr="005D30C6">
        <w:rPr>
          <w:rFonts w:ascii="Doulos SIL" w:hAnsi="Doulos SIL"/>
          <w:i/>
          <w:color w:val="0000FF"/>
        </w:rPr>
        <w:t>tàmbà</w:t>
      </w:r>
      <w:r w:rsidRPr="008C0179">
        <w:t> 1a]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sù tárú kù </w:t>
      </w:r>
      <w:r w:rsidR="00692165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fáhàm</w:t>
      </w:r>
      <w:r w:rsidRPr="008C0179">
        <w:t xml:space="preserve">  he won</w:t>
      </w:r>
      <w:r w:rsidR="007B254E">
        <w:t>’</w:t>
      </w:r>
      <w:r w:rsidRPr="008C0179">
        <w:t xml:space="preserve">t readily understand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ne comprendra pas rapidement (=facilement)</w:t>
      </w:r>
      <w:r w:rsidRPr="008C0179">
        <w:t>.</w:t>
      </w:r>
    </w:p>
    <w:p w14:paraId="1FD5513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(food) be bland, tasteless </w:t>
      </w:r>
      <w:r>
        <w:rPr>
          <w:rFonts w:ascii="Wingdings" w:hAnsi="Wingdings"/>
          <w:sz w:val="18"/>
        </w:rPr>
        <w:t></w:t>
      </w:r>
      <w:r>
        <w:rPr>
          <w:rFonts w:ascii="Garamond" w:hAnsi="Garamond"/>
        </w:rPr>
        <w:t xml:space="preserve"> (aliment) ê. fade, insipide, sans goût</w:t>
      </w:r>
      <w:r w:rsidRPr="008C0179">
        <w:t xml:space="preserve"> [Intens </w:t>
      </w:r>
      <w:r w:rsidRPr="005D30C6">
        <w:rPr>
          <w:rFonts w:ascii="Doulos SIL" w:hAnsi="Doulos SIL"/>
          <w:i/>
          <w:color w:val="0000FF"/>
        </w:rPr>
        <w:t>páták!</w:t>
      </w:r>
      <w:r w:rsidRPr="008C0179">
        <w:t>].</w:t>
      </w:r>
    </w:p>
    <w:p w14:paraId="55991E5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1].</w:t>
      </w:r>
    </w:p>
    <w:p w14:paraId="6E2CEEE0" w14:textId="773BF73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tásâ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tásê</w:t>
      </w:r>
      <w:r w:rsidRPr="008C0179">
        <w:t xml:space="preserve"> (NF</w:t>
      </w:r>
      <w:r w:rsidR="00D220B3">
        <w:t xml:space="preserve"> also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 or alien] liver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foie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tásà</w:t>
      </w:r>
      <w:r w:rsidRPr="008C0179">
        <w:t>]</w:t>
      </w:r>
      <w:r w:rsidRPr="00590ABD">
        <w:t xml:space="preserve"> - </w:t>
      </w:r>
      <w:r w:rsidRPr="008C0179">
        <w:t xml:space="preserve">poss (alienable, e.g. meat portion): 1Sg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2C3CD0">
        <w:t xml:space="preserve"> -</w:t>
      </w:r>
      <w:r w:rsidRPr="00590ABD">
        <w:t xml:space="preserve"> </w:t>
      </w:r>
      <w:r w:rsidRPr="008C0179">
        <w:t xml:space="preserve">poss (inalienable, own body part):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ꜜtás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4CD5055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tá:s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tá:sà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bowl, cup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 tasse » (=bol)</w:t>
      </w:r>
      <w:r w:rsidRPr="008C0179">
        <w:t xml:space="preserve"> [especially, a large metal flat-bottomed bowl for eating, big enough for more than one person] [&lt;Fr or other Romance, cf. Hass </w:t>
      </w:r>
      <w:r w:rsidRPr="00692165">
        <w:rPr>
          <w:rFonts w:ascii="Doulos SIL" w:hAnsi="Doulos SIL"/>
          <w:i/>
          <w:color w:val="008000"/>
        </w:rPr>
        <w:t>ṭaaṣ</w:t>
      </w:r>
      <w:r w:rsidRPr="00692165">
        <w:rPr>
          <w:rFonts w:ascii="Doulos SIL" w:hAnsi="Doulos SIL"/>
          <w:i/>
          <w:color w:val="008000"/>
        </w:rPr>
        <w:noBreakHyphen/>
        <w:t>a</w:t>
      </w:r>
      <w:r w:rsidRPr="008C0179">
        <w:t>].</w:t>
      </w:r>
    </w:p>
    <w:p w14:paraId="233A4E6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tà:sír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pagan rite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rite païen</w:t>
      </w:r>
      <w:r w:rsidRPr="008C0179">
        <w:t>.</w:t>
      </w:r>
    </w:p>
    <w:p w14:paraId="0EDE3B3B" w14:textId="6004ECE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tàsìbíy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tàsìbî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prayer beads, rosary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chapelet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sbħ</w:t>
      </w:r>
      <w:r w:rsidRPr="008C0179">
        <w:t xml:space="preserve">] [cf. verb </w:t>
      </w:r>
      <w:r w:rsidRPr="005D30C6">
        <w:rPr>
          <w:rFonts w:ascii="Doulos SIL" w:hAnsi="Doulos SIL"/>
          <w:i/>
          <w:color w:val="0000FF"/>
        </w:rPr>
        <w:t>wírdî</w:t>
      </w:r>
      <w:r w:rsidR="00692165">
        <w:t> </w:t>
      </w:r>
      <w:r w:rsidRPr="008C0179">
        <w:t>].</w:t>
      </w:r>
    </w:p>
    <w:p w14:paraId="7E93054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tásâ</w:t>
      </w:r>
      <w:r w:rsidRPr="008C0179">
        <w:t>].</w:t>
      </w:r>
    </w:p>
    <w:p w14:paraId="693F1DA8" w14:textId="0344A38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</w:r>
      <w:r w:rsidR="0069216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92165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3561A95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1].</w:t>
      </w:r>
    </w:p>
    <w:p w14:paraId="7EAA83B6" w14:textId="50B2826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tàs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dòy</w:t>
      </w:r>
      <w:r w:rsidRPr="005D30C6">
        <w:rPr>
          <w:rFonts w:ascii="Doulos SIL" w:hAnsi="Doulos SIL"/>
          <w:i/>
          <w:color w:val="0000FF"/>
        </w:rPr>
        <w:noBreakHyphen/>
      </w:r>
      <w:r w:rsidR="0069216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692165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6E8BC8C9" w14:textId="2C86951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tàsù</w:t>
      </w:r>
      <w:r w:rsidRPr="005D30C6">
        <w:rPr>
          <w:rFonts w:ascii="Doulos SIL" w:hAnsi="Doulos SIL"/>
          <w:i/>
          <w:color w:val="0000FF"/>
        </w:rPr>
        <w:noBreakHyphen/>
        <w:t>bá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êl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tàsù</w:t>
      </w:r>
      <w:r w:rsidRPr="005D30C6">
        <w:rPr>
          <w:rFonts w:ascii="Doulos SIL" w:hAnsi="Doulos SIL"/>
          <w:i/>
          <w:color w:val="0000FF"/>
        </w:rPr>
        <w:noBreakHyphen/>
        <w:t>bákkêl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tr] knock (sb) down hard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terrasser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avec force</w:t>
      </w:r>
      <w:r w:rsidRPr="008C0179">
        <w:t>.</w:t>
      </w:r>
    </w:p>
    <w:p w14:paraId="03A2C7FA" w14:textId="79851D6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tà-tá:y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tà-tâ:y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ostrich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autruche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Struthio camelus</w:t>
      </w:r>
      <w:r w:rsidRPr="008C0179">
        <w:t xml:space="preserve">] [Ka </w:t>
      </w:r>
      <w:r w:rsidRPr="00BB673A">
        <w:rPr>
          <w:rFonts w:ascii="Arial Unicode MS" w:eastAsia="Arial Unicode MS" w:hAnsi="Arial Unicode MS"/>
          <w:i/>
          <w:color w:val="008000"/>
        </w:rPr>
        <w:t>tà:tágèy</w:t>
      </w:r>
      <w:r w:rsidRPr="008C0179">
        <w:t>].</w:t>
      </w:r>
    </w:p>
    <w:p w14:paraId="16DE662A" w14:textId="042DC87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táw!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very hot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chaud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kóróŋ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kóróⁿ táw!</w:t>
      </w:r>
      <w:r w:rsidRPr="002C3CD0">
        <w:t xml:space="preserve"> </w:t>
      </w:r>
      <w:r w:rsidR="00810521">
        <w:t xml:space="preserve"> </w:t>
      </w:r>
      <w:r w:rsidRPr="002C3CD0">
        <w:t>it</w:t>
      </w:r>
      <w:r w:rsidRPr="008C0179">
        <w:t xml:space="preserve"> was </w:t>
      </w:r>
      <w:r w:rsidR="00810521">
        <w:t>very</w:t>
      </w:r>
      <w:r w:rsidRPr="008C0179">
        <w:t xml:space="preserve"> hot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était très chaud</w:t>
      </w:r>
      <w:r w:rsidRPr="008C0179">
        <w:t>.</w:t>
      </w:r>
    </w:p>
    <w:p w14:paraId="6D021067" w14:textId="08018BC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táw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new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nouveau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tàw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, Intens</w:t>
      </w:r>
      <w:r w:rsidRPr="005D30C6">
        <w:rPr>
          <w:rFonts w:ascii="Doulos SIL" w:hAnsi="Doulos SIL"/>
          <w:i/>
          <w:color w:val="0000FF"/>
        </w:rPr>
        <w:t xml:space="preserve"> mánzám!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692165">
        <w:rPr>
          <w:rFonts w:ascii="Doulos SIL" w:hAnsi="Doulos SIL"/>
          <w:i/>
          <w:color w:val="0000FF"/>
        </w:rPr>
        <w:t>hál hànd</w:t>
      </w:r>
      <w:r w:rsidR="00692165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t xml:space="preserve"> táw</w:t>
      </w:r>
      <w:r w:rsidRPr="008C0179">
        <w:t xml:space="preserve">  when the moon has become new (=when the lunar month begins)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quand la lune sera nouvelle (au début du mois lunaire)</w:t>
      </w:r>
      <w:r w:rsidRPr="008C0179">
        <w:t>.</w:t>
      </w:r>
    </w:p>
    <w:p w14:paraId="033C33A3" w14:textId="18AF0305" w:rsidR="004E4BA0" w:rsidRPr="008C0179" w:rsidRDefault="00190323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-</w:t>
      </w:r>
      <w:r w:rsidR="00261FBE" w:rsidRPr="005D30C6">
        <w:rPr>
          <w:rFonts w:ascii="Doulos SIL" w:hAnsi="Doulos SIL"/>
          <w:i/>
          <w:color w:val="0000FF"/>
        </w:rPr>
        <w:t>táwê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[Ful word </w:t>
      </w:r>
      <w:r w:rsidR="007B254E">
        <w:t>‘</w:t>
      </w:r>
      <w:r w:rsidR="00261FBE" w:rsidRPr="008C0179">
        <w:t xml:space="preserve">it is found that </w:t>
      </w:r>
      <w:r w:rsidR="00261FBE" w:rsidRPr="008C0179">
        <w:sym w:font="Symbol" w:char="F0BC"/>
      </w:r>
      <w:r w:rsidR="007B254E">
        <w:t>‘</w:t>
      </w:r>
      <w:r w:rsidR="00261FBE" w:rsidRPr="008C0179">
        <w:t>]</w:t>
      </w:r>
      <w:r w:rsidR="00261FBE" w:rsidRPr="00590ABD">
        <w:t xml:space="preserve"> - </w:t>
      </w:r>
      <w:r w:rsidR="00261FBE" w:rsidRPr="008C0179">
        <w:t xml:space="preserve">occurs as part of </w:t>
      </w:r>
      <w:r w:rsidR="00261FBE" w:rsidRPr="005D30C6">
        <w:rPr>
          <w:rFonts w:ascii="Doulos SIL" w:hAnsi="Doulos SIL"/>
          <w:i/>
          <w:color w:val="0000FF"/>
        </w:rPr>
        <w:t>yá:mó</w:t>
      </w:r>
      <w:r w:rsidR="00261FBE" w:rsidRPr="005D30C6">
        <w:rPr>
          <w:rFonts w:ascii="Doulos SIL" w:hAnsi="Doulos SIL"/>
          <w:i/>
          <w:color w:val="0000FF"/>
        </w:rPr>
        <w:noBreakHyphen/>
        <w:t>ꜜtáwê</w:t>
      </w:r>
      <w:r w:rsidR="00261FBE" w:rsidRPr="008C0179">
        <w:t>.</w:t>
      </w:r>
    </w:p>
    <w:p w14:paraId="37959D34" w14:textId="7E80E9E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new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nouveau, neuf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táw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] [&lt;verb </w:t>
      </w:r>
      <w:r w:rsidRPr="005D30C6">
        <w:rPr>
          <w:rFonts w:ascii="Doulos SIL" w:hAnsi="Doulos SIL"/>
          <w:i/>
          <w:color w:val="0000FF"/>
        </w:rPr>
        <w:t>táw</w:t>
      </w:r>
      <w:r w:rsidRPr="008C0179">
        <w:t> 2</w:t>
      </w:r>
      <w:r w:rsidRPr="002C3CD0">
        <w:t xml:space="preserve">; </w:t>
      </w:r>
      <w:r w:rsidRPr="008C0179">
        <w:t xml:space="preserve">contrast </w:t>
      </w:r>
      <w:r w:rsidRPr="005D30C6">
        <w:rPr>
          <w:rFonts w:ascii="Doulos SIL" w:hAnsi="Doulos SIL"/>
          <w:i/>
          <w:color w:val="0000FF"/>
        </w:rPr>
        <w:t>hú tàw-èy</w:t>
      </w:r>
      <w:r w:rsidRPr="008C0179">
        <w:t xml:space="preserve"> </w:t>
      </w:r>
      <w:r w:rsidR="007B254E">
        <w:t>‘</w:t>
      </w:r>
      <w:r w:rsidRPr="008C0179">
        <w:t>new houses</w:t>
      </w:r>
      <w:r w:rsidR="007B254E">
        <w:t>’</w:t>
      </w:r>
      <w:r w:rsidRPr="008C0179">
        <w:t xml:space="preserve"> with </w:t>
      </w:r>
      <w:r w:rsidRPr="005D30C6">
        <w:rPr>
          <w:rFonts w:ascii="Doulos SIL" w:hAnsi="Doulos SIL"/>
          <w:i/>
          <w:color w:val="0000FF"/>
        </w:rPr>
        <w:t>hútáwéy</w:t>
      </w:r>
      <w:r w:rsidRPr="008C0179">
        <w:t>, name of a section of Lower Hombori].</w:t>
      </w:r>
    </w:p>
    <w:p w14:paraId="01BC9516" w14:textId="447F9C4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táwtê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visit, stay with (sb) for a few days; catch up with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rendre visite à, passer quelques jours chez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atteindre, rejoindre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3AB01228" w14:textId="6B700E8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táy!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very white, snow white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blanc, blanc comme la neige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kà:rèy</w:t>
      </w:r>
      <w:r w:rsidRPr="008C0179">
        <w:t xml:space="preserve"> 1a and related forms;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wák!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kà:rèy táy!</w:t>
      </w:r>
      <w:r w:rsidRPr="002C3CD0">
        <w:t xml:space="preserve"> </w:t>
      </w:r>
      <w:r w:rsidR="00810521">
        <w:t xml:space="preserve"> </w:t>
      </w:r>
      <w:r w:rsidRPr="002C3CD0">
        <w:t>it</w:t>
      </w:r>
      <w:r w:rsidR="007B254E">
        <w:t>’</w:t>
      </w:r>
      <w:r w:rsidRPr="008C0179">
        <w:t xml:space="preserve">s pure white!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blanc</w:t>
      </w:r>
      <w:r w:rsidRPr="008C0179">
        <w:t>.</w:t>
      </w:r>
    </w:p>
    <w:p w14:paraId="0FB565F9" w14:textId="6956E04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wet, be wet, be moist; (wood) be green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mouillé</w:t>
      </w:r>
      <w:r w:rsidR="00352FCA">
        <w:rPr>
          <w:rFonts w:ascii="Garamond" w:hAnsi="Garamond"/>
        </w:rPr>
        <w:t>, humide</w:t>
      </w:r>
      <w:r>
        <w:rPr>
          <w:rFonts w:ascii="Garamond" w:hAnsi="Garamond"/>
        </w:rPr>
        <w:t>; (bois) ê. vert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ta</w:t>
      </w:r>
      <w:r w:rsidR="00692165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>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Fact </w:t>
      </w:r>
      <w:r w:rsidRPr="005D30C6">
        <w:rPr>
          <w:rFonts w:ascii="Doulos SIL" w:hAnsi="Doulos SIL"/>
          <w:i/>
          <w:color w:val="0000FF"/>
        </w:rPr>
        <w:t>tá:y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Intens </w:t>
      </w:r>
      <w:r w:rsidRPr="005D30C6">
        <w:rPr>
          <w:rFonts w:ascii="Doulos SIL" w:hAnsi="Doulos SIL"/>
          <w:i/>
          <w:color w:val="0000FF"/>
        </w:rPr>
        <w:t>páták!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hì:jì</w:t>
      </w:r>
      <w:r w:rsidRPr="008C0179">
        <w:t> 2]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  <w:t>tá:y</w:t>
      </w:r>
      <w:r w:rsidRPr="008C0179">
        <w:t>.</w:t>
      </w:r>
    </w:p>
    <w:p w14:paraId="3D15B8FB" w14:textId="6707ECB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tà:y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melted, dissolved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fondu, dissolu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tá:yê</w:t>
      </w:r>
      <w:r w:rsidRPr="008C0179">
        <w:t xml:space="preserve"> ].</w:t>
      </w:r>
    </w:p>
    <w:p w14:paraId="05663F84" w14:textId="73EC46A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táy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táykê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[tr;] observe, notice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remarquer, constater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[intr, plus </w:t>
      </w:r>
      <w:r w:rsidR="007B254E">
        <w:t>‘</w:t>
      </w:r>
      <w:r w:rsidRPr="008C0179">
        <w:t>that</w:t>
      </w:r>
      <w:r w:rsidR="007B254E">
        <w:t>’</w:t>
      </w:r>
      <w:r w:rsidRPr="008C0179">
        <w:t xml:space="preserve"> complement] notice (that </w:t>
      </w:r>
      <w:r w:rsidRPr="008C0179">
        <w:sym w:font="Symbol" w:char="F0BC"/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constater (que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</w:t>
      </w:r>
      <w:r w:rsidRPr="008C0179">
        <w:t xml:space="preserve"> [&lt;Ful].</w:t>
      </w:r>
    </w:p>
    <w:p w14:paraId="3E9F659F" w14:textId="163B2B1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tá:yê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</w:t>
      </w:r>
      <w:r w:rsidRPr="008C0179">
        <w:rPr>
          <w:b/>
        </w:rPr>
        <w:t xml:space="preserve"> </w:t>
      </w:r>
      <w:r w:rsidRPr="008C0179">
        <w:t xml:space="preserve">melt; dissolve; (dew) evaporate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fondre; se dissoudre; (rosée)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évaporer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taay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040A6739" w14:textId="37F48AF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tá:y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moisten, wet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mouiller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1E269CB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tày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gall bladder; bile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vésicule biliaire; bile</w:t>
      </w:r>
      <w:r w:rsidRPr="008C0179">
        <w:t>.</w:t>
      </w:r>
    </w:p>
    <w:p w14:paraId="4A581737" w14:textId="1331B51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tà:y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wet, moist; green (wood)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mouillé, humide; (bois) vert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tá:y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="00352FC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sùb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352FCA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352FC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352FCA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307F6BED" w14:textId="6EDE29E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C92FBF">
        <w:t>intr, in positive imperative for singular addressee</w:t>
      </w:r>
      <w:r w:rsidR="004451FD">
        <w:t xml:space="preserve"> only, suppleting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kà</w:t>
      </w:r>
      <w:r w:rsidR="004451FD">
        <w:t xml:space="preserve"> ‘come’</w:t>
      </w:r>
      <w:r w:rsidRPr="008C0179">
        <w:t xml:space="preserve">] come!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viens!</w:t>
      </w:r>
      <w:r w:rsidRPr="008C0179">
        <w:t xml:space="preserve"> [note absence of </w:t>
      </w:r>
      <w:r w:rsidR="00995DF2">
        <w:t>Imprt</w:t>
      </w:r>
      <w:r w:rsidRPr="008C0179">
        <w:t xml:space="preserve"> suffix 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="004451FD">
        <w:rPr>
          <w:rFonts w:ascii="Doulos SIL" w:hAnsi="Doulos SIL"/>
          <w:i/>
          <w:color w:val="0000FF"/>
        </w:rPr>
        <w:t>̀</w:t>
      </w:r>
      <w:r w:rsidRPr="008C0179">
        <w:t xml:space="preserve">] [with </w:t>
      </w:r>
      <w:r w:rsidR="004451FD">
        <w:t xml:space="preserve">a </w:t>
      </w:r>
      <w:r w:rsidRPr="008C0179">
        <w:t xml:space="preserve">following infinitive clause </w:t>
      </w:r>
      <w:r w:rsidR="004451FD">
        <w:t xml:space="preserve">it </w:t>
      </w:r>
      <w:r w:rsidRPr="008C0179">
        <w:t xml:space="preserve">occurs as </w:t>
      </w:r>
      <w:r w:rsidRPr="005D30C6">
        <w:rPr>
          <w:rFonts w:ascii="Doulos SIL" w:hAnsi="Doulos SIL"/>
          <w:i/>
          <w:color w:val="0000FF"/>
        </w:rPr>
        <w:t>té ẁ</w:t>
      </w:r>
      <w:r w:rsidRPr="008C0179">
        <w:sym w:font="Symbol" w:char="F0BC"/>
      </w:r>
      <w:r w:rsidR="0009344D" w:rsidRPr="0009344D">
        <w:t xml:space="preserve">  ~  </w:t>
      </w:r>
      <w:r w:rsidR="004451FD">
        <w:rPr>
          <w:rFonts w:ascii="Doulos SIL" w:hAnsi="Doulos SIL"/>
          <w:i/>
          <w:color w:val="0000FF"/>
        </w:rPr>
        <w:t>té ꜜ[kú↑=ŋ̂</w:t>
      </w:r>
      <w:r w:rsidR="004451FD" w:rsidRPr="008C0179">
        <w:sym w:font="Symbol" w:char="F0BC"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té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ŋâ:</w:t>
      </w:r>
      <w:r w:rsidRPr="008C0179">
        <w:t xml:space="preserve">  come and eat!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viens manger!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té ꜜ[kú↑=ŋ́ ŋà:]</w:t>
      </w:r>
      <w:r w:rsidRPr="008C0179">
        <w:t xml:space="preserve">  come and eat it!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viens le manger!</w:t>
      </w:r>
      <w:r w:rsidR="004451FD">
        <w:t xml:space="preserve">  - </w:t>
      </w:r>
      <w:r w:rsidR="00C92FBF">
        <w:t>[</w:t>
      </w:r>
      <w:r w:rsidRPr="005D30C6">
        <w:rPr>
          <w:rFonts w:ascii="Doulos SIL" w:hAnsi="Doulos SIL"/>
          <w:i/>
          <w:color w:val="0000FF"/>
        </w:rPr>
        <w:t>kà</w:t>
      </w:r>
      <w:r w:rsidR="00C92FBF">
        <w:t xml:space="preserve"> occurs in plural-addressee and negative imperatives, </w:t>
      </w:r>
      <w:r w:rsidR="009248BA">
        <w:t xml:space="preserve">as well as </w:t>
      </w:r>
      <w:r w:rsidR="00C92FBF">
        <w:t xml:space="preserve">in </w:t>
      </w:r>
      <w:r w:rsidR="009248BA">
        <w:t>indicatives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 xml:space="preserve">ḿ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kâ!</w:t>
      </w:r>
      <w:r w:rsidRPr="008C0179">
        <w:t xml:space="preserve">  don</w:t>
      </w:r>
      <w:r w:rsidR="007B254E">
        <w:t>’</w:t>
      </w:r>
      <w:r w:rsidRPr="008C0179">
        <w:t xml:space="preserve">t come!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ne viens pas!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;</w:t>
      </w:r>
      <w:r w:rsidRPr="008C0179">
        <w:t xml:space="preserve"> </w:t>
      </w:r>
      <w:r w:rsidR="004451FD">
        <w:rPr>
          <w:rFonts w:ascii="Doulos SIL" w:hAnsi="Doulos SIL"/>
          <w:i/>
          <w:color w:val="0000FF"/>
        </w:rPr>
        <w:t>wò</w:t>
      </w:r>
      <w:r w:rsidR="004451FD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 xml:space="preserve"> kà!</w:t>
      </w:r>
      <w:r w:rsidRPr="008C0179">
        <w:t xml:space="preserve">  come!-2Pl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venez!</w:t>
      </w:r>
      <w:r w:rsidR="00C92FBF">
        <w:t>]</w:t>
      </w:r>
      <w:r w:rsidRPr="008C0179">
        <w:t>.</w:t>
      </w:r>
    </w:p>
    <w:p w14:paraId="235C3FDC" w14:textId="6F865E0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141115">
        <w:t xml:space="preserve"> [intr] (ambient condition</w:t>
      </w:r>
      <w:r w:rsidR="009248BA">
        <w:t xml:space="preserve"> or situation</w:t>
      </w:r>
      <w:r w:rsidR="00141115">
        <w:t xml:space="preserve">: </w:t>
      </w:r>
      <w:r w:rsidRPr="008C0179">
        <w:t>season of year, cold or hot weather</w:t>
      </w:r>
      <w:r w:rsidR="005A1DBF">
        <w:t>, hard times</w:t>
      </w:r>
      <w:r w:rsidRPr="008C0179">
        <w:t>) happen, be happening</w:t>
      </w:r>
      <w:r w:rsidR="005A1DBF">
        <w:t>, unfold; (event) take place, be held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141115">
        <w:rPr>
          <w:rFonts w:ascii="Garamond" w:hAnsi="Garamond"/>
        </w:rPr>
        <w:t>état</w:t>
      </w:r>
      <w:r w:rsidR="009248BA">
        <w:rPr>
          <w:rFonts w:ascii="Garamond" w:hAnsi="Garamond"/>
        </w:rPr>
        <w:t xml:space="preserve"> ou situation</w:t>
      </w:r>
      <w:r w:rsidR="00141115">
        <w:rPr>
          <w:rFonts w:ascii="Garamond" w:hAnsi="Garamond"/>
        </w:rPr>
        <w:t xml:space="preserve">: </w:t>
      </w:r>
      <w:r>
        <w:rPr>
          <w:rFonts w:ascii="Garamond" w:hAnsi="Garamond"/>
        </w:rPr>
        <w:t>saison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année, froid ou chaleur, </w:t>
      </w:r>
      <w:r w:rsidR="005A1DBF">
        <w:rPr>
          <w:rFonts w:ascii="Garamond" w:hAnsi="Garamond"/>
        </w:rPr>
        <w:t>malheur</w:t>
      </w:r>
      <w:r w:rsidR="00141115">
        <w:rPr>
          <w:rFonts w:ascii="Garamond" w:hAnsi="Garamond"/>
        </w:rPr>
        <w:t xml:space="preserve"> collectif</w:t>
      </w:r>
      <w:r w:rsidR="005A1DBF">
        <w:rPr>
          <w:rFonts w:ascii="Garamond" w:hAnsi="Garamond"/>
        </w:rPr>
        <w:t>, etc.</w:t>
      </w:r>
      <w:r>
        <w:rPr>
          <w:rFonts w:ascii="Garamond" w:hAnsi="Garamond"/>
        </w:rPr>
        <w:t xml:space="preserve">) </w:t>
      </w:r>
      <w:r w:rsidR="00141115">
        <w:rPr>
          <w:rFonts w:ascii="Garamond" w:hAnsi="Garamond"/>
        </w:rPr>
        <w:t xml:space="preserve">ê. en vigueur, </w:t>
      </w:r>
      <w:r w:rsidR="005A1DBF">
        <w:rPr>
          <w:rFonts w:ascii="Garamond" w:hAnsi="Garamond"/>
        </w:rPr>
        <w:t xml:space="preserve">se dérouler; (spectacle) avoir lieu </w:t>
      </w:r>
      <w:r w:rsidRPr="00590ABD">
        <w:t xml:space="preserve">- </w:t>
      </w:r>
      <w:r w:rsidRPr="008C0179">
        <w:t>ex:</w:t>
      </w:r>
      <w:r w:rsidR="005A1DBF">
        <w:t xml:space="preserve"> see </w:t>
      </w:r>
      <w:r w:rsidRPr="005D30C6">
        <w:rPr>
          <w:rFonts w:ascii="Doulos SIL" w:hAnsi="Doulos SIL"/>
          <w:i/>
          <w:color w:val="0000FF"/>
        </w:rPr>
        <w:t>mákkû</w:t>
      </w:r>
      <w:r w:rsidRPr="008C0179">
        <w:t>.</w:t>
      </w:r>
    </w:p>
    <w:p w14:paraId="250AAFD1" w14:textId="3F01F2A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 verb] become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devenir</w:t>
      </w:r>
      <w:r w:rsidRPr="001E3670">
        <w:t xml:space="preserve"> [</w:t>
      </w:r>
      <w:r w:rsidR="00B401ED">
        <w:t>transcribed incorrect</w:t>
      </w:r>
      <w:r w:rsidR="003D7A5E">
        <w:t xml:space="preserve">ly once as </w:t>
      </w:r>
      <w:r w:rsidR="003D7A5E" w:rsidRPr="00B401ED">
        <w:rPr>
          <w:rFonts w:ascii="Doulos SIL" w:hAnsi="Doulos SIL"/>
          <w:i/>
          <w:color w:val="0000FF"/>
        </w:rPr>
        <w:t>té</w:t>
      </w:r>
      <w:r w:rsidR="003D7A5E">
        <w:t xml:space="preserve"> p. 58 of May 2014 grammar but correctly </w:t>
      </w:r>
      <w:r w:rsidR="00B401ED">
        <w:t>p. 292 and elsewhere;</w:t>
      </w:r>
      <w:r w:rsidR="003D7A5E">
        <w:t xml:space="preserve"> </w:t>
      </w:r>
      <w:r w:rsidRPr="001E3670">
        <w:t xml:space="preserve">used in a limited number of collocations, cf. </w:t>
      </w:r>
      <w:r w:rsidRPr="005D30C6">
        <w:rPr>
          <w:rFonts w:ascii="Doulos SIL" w:hAnsi="Doulos SIL"/>
          <w:i/>
          <w:color w:val="0000FF"/>
        </w:rPr>
        <w:t>té:</w:t>
      </w:r>
      <w:r w:rsidRPr="001E3670">
        <w:t xml:space="preserve"> 2, </w:t>
      </w:r>
      <w:r w:rsidRPr="005D30C6">
        <w:rPr>
          <w:rFonts w:ascii="Doulos SIL" w:hAnsi="Doulos SIL"/>
          <w:i/>
          <w:color w:val="0000FF"/>
        </w:rPr>
        <w:t>màn tù</w:t>
      </w:r>
      <w:r w:rsidR="002A3001">
        <w:t xml:space="preserve"> ] </w:t>
      </w:r>
      <w:r w:rsidR="002E0A87">
        <w:t xml:space="preserve">- </w:t>
      </w:r>
      <w:r w:rsidR="002A3001">
        <w:t xml:space="preserve">ex: </w:t>
      </w:r>
      <w:r w:rsidRPr="005D30C6">
        <w:rPr>
          <w:rFonts w:ascii="Doulos SIL" w:hAnsi="Doulos SIL"/>
          <w:i/>
          <w:color w:val="0000FF"/>
        </w:rPr>
        <w:t>àꜛ tè fás!</w:t>
      </w:r>
      <w:r w:rsidRPr="008C0179">
        <w:t xml:space="preserve">  he became clean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devenu propre</w:t>
      </w:r>
      <w:r w:rsidRPr="008C0179">
        <w:t xml:space="preserve">; </w:t>
      </w:r>
      <w:r w:rsidR="009248BA" w:rsidRPr="005D30C6">
        <w:rPr>
          <w:rFonts w:ascii="Doulos SIL" w:hAnsi="Doulos SIL"/>
          <w:i/>
          <w:color w:val="0000FF"/>
        </w:rPr>
        <w:t>àꜛ</w:t>
      </w:r>
      <w:r w:rsidR="00A64561" w:rsidRPr="005D30C6">
        <w:rPr>
          <w:rFonts w:ascii="Doulos SIL" w:hAnsi="Doulos SIL"/>
          <w:i/>
          <w:color w:val="0000FF"/>
        </w:rPr>
        <w:t xml:space="preserve"> tè</w:t>
      </w:r>
      <w:r w:rsidRPr="005D30C6">
        <w:rPr>
          <w:rFonts w:ascii="Doulos SIL" w:hAnsi="Doulos SIL"/>
          <w:i/>
          <w:color w:val="0000FF"/>
        </w:rPr>
        <w:t xml:space="preserve"> túndú</w:t>
      </w:r>
      <w:r w:rsidRPr="008C0179">
        <w:t xml:space="preserve">  he became shiftless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est devenu fainéant</w:t>
      </w:r>
      <w:r w:rsidRPr="008C0179">
        <w:t xml:space="preserve">; see also </w:t>
      </w:r>
      <w:r w:rsidRPr="005D30C6">
        <w:rPr>
          <w:rFonts w:ascii="Doulos SIL" w:hAnsi="Doulos SIL"/>
          <w:i/>
          <w:color w:val="0000FF"/>
        </w:rPr>
        <w:t>lóy!</w:t>
      </w:r>
      <w:r w:rsidRPr="008C0179">
        <w:t>.</w:t>
      </w:r>
    </w:p>
    <w:p w14:paraId="2607B70D" w14:textId="2F8B14F4" w:rsidR="004E4BA0" w:rsidRPr="008C0179" w:rsidRDefault="00261FBE" w:rsidP="008319BA">
      <w:pPr>
        <w:tabs>
          <w:tab w:val="clear" w:pos="992"/>
          <w:tab w:val="left" w:pos="8280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</w:t>
      </w:r>
      <w:r w:rsidRPr="00194AD4">
        <w:t xml:space="preserve"> 1</w:t>
      </w:r>
      <w:r w:rsidRPr="008C0179">
        <w:t xml:space="preserve">  [VblN </w:t>
      </w:r>
      <w:r w:rsidRPr="005D30C6">
        <w:rPr>
          <w:rFonts w:ascii="Doulos SIL" w:hAnsi="Doulos SIL"/>
          <w:i/>
          <w:color w:val="0000FF"/>
        </w:rPr>
        <w:t>té: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té: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ResPass </w:t>
      </w:r>
      <w:r w:rsidRPr="005D30C6">
        <w:rPr>
          <w:rFonts w:ascii="Doulos SIL" w:hAnsi="Doulos SIL"/>
          <w:i/>
          <w:color w:val="0000FF"/>
        </w:rPr>
        <w:t>tìy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 2, Agentive </w:t>
      </w:r>
      <w:r w:rsidRPr="005D30C6">
        <w:rPr>
          <w:rFonts w:ascii="Doulos SIL" w:hAnsi="Doulos SIL"/>
          <w:i/>
          <w:color w:val="0000FF"/>
        </w:rPr>
        <w:noBreakHyphen/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in cpds]  </w:t>
      </w:r>
      <w:r>
        <w:rPr>
          <w:rFonts w:ascii="Wingdings" w:hAnsi="Wingdings"/>
          <w:sz w:val="18"/>
        </w:rPr>
        <w:t></w:t>
      </w:r>
      <w:r w:rsidRPr="008C0179">
        <w:t xml:space="preserve"> a) [tr] do, make; spend (time)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faire; passer (temps)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míŋ=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ŋ́ ꜜbó [kú↑=ŋ́ ꜜté:]</w:t>
      </w:r>
      <w:r w:rsidRPr="008C0179">
        <w:t xml:space="preserve">  what are you doing?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que tu fais?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yó↑=ŋ́ </w:t>
      </w:r>
      <w:r w:rsidR="006E6AC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ꜜjírí ʔíddú</w:t>
      </w:r>
      <w:r w:rsidR="006E6AC5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ꜜté: [</w:t>
      </w:r>
      <w:r w:rsidR="006E6AC5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ér </w:t>
      </w:r>
      <w:r w:rsidR="006E6AC5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bándè]</w:t>
      </w:r>
      <w:r w:rsidRPr="008C0179">
        <w:t xml:space="preserve">  we spent six years together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on a </w:t>
      </w:r>
      <w:r w:rsidR="00C92FBF">
        <w:rPr>
          <w:rFonts w:ascii="Garamond" w:hAnsi="Garamond"/>
        </w:rPr>
        <w:t>passé</w:t>
      </w:r>
      <w:r>
        <w:rPr>
          <w:rFonts w:ascii="Garamond" w:hAnsi="Garamond"/>
        </w:rPr>
        <w:t xml:space="preserve"> six ans ensemble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[tr, with additional unmarked postverbal NP] convert (</w:t>
      </w:r>
      <w:r w:rsidR="00B82168">
        <w:t>sth</w:t>
      </w:r>
      <w:r w:rsidRPr="008C0179">
        <w:t xml:space="preserve">, into </w:t>
      </w:r>
      <w:r w:rsidR="00B82168">
        <w:t>sth</w:t>
      </w:r>
      <w:r w:rsidRPr="008C0179">
        <w:t xml:space="preserve"> else)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transformer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en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ɲòŋ gú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=ŋ́ ꜜté: hàmn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they made it into grains (=granulated it)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converti en grains (=l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grené)</w:t>
      </w:r>
      <w:r w:rsidRPr="008C0179">
        <w:t>.</w:t>
      </w:r>
    </w:p>
    <w:p w14:paraId="11062433" w14:textId="16D716B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become, be; be done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devenir, être; ê. fait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tíy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 1; also used instead of </w:t>
      </w:r>
      <w:r w:rsidRPr="005D30C6">
        <w:rPr>
          <w:rFonts w:ascii="Doulos SIL" w:hAnsi="Doulos SIL"/>
          <w:i/>
          <w:color w:val="0000FF"/>
        </w:rPr>
        <w:t>nôŋ</w:t>
      </w:r>
      <w:r w:rsidRPr="008C0179">
        <w:t xml:space="preserve"> </w:t>
      </w:r>
      <w:r w:rsidR="007B254E">
        <w:t>‘</w:t>
      </w:r>
      <w:r w:rsidRPr="008C0179">
        <w:t>it is</w:t>
      </w:r>
      <w:r w:rsidR="007B254E">
        <w:t>’</w:t>
      </w:r>
      <w:r w:rsidRPr="008C0179">
        <w:t xml:space="preserve"> when a nonpredicative constituent is focalized] [</w:t>
      </w:r>
      <w:r w:rsidR="002A3001">
        <w:t xml:space="preserve">mistranscribed </w:t>
      </w:r>
      <w:r w:rsidR="003D7A5E">
        <w:t xml:space="preserve">once as </w:t>
      </w:r>
      <w:r w:rsidR="002A3001" w:rsidRPr="002A3001">
        <w:rPr>
          <w:rFonts w:ascii="Doulos SIL" w:hAnsi="Doulos SIL"/>
          <w:i/>
          <w:color w:val="0000FF"/>
        </w:rPr>
        <w:t>té</w:t>
      </w:r>
      <w:r w:rsidR="002A3001">
        <w:t xml:space="preserve"> p. 39 of May 2014 grammar but correctly p. 292 and elsewhere; </w:t>
      </w:r>
      <w:r w:rsidRPr="008C0179">
        <w:t xml:space="preserve">cf. </w:t>
      </w:r>
      <w:r w:rsidRPr="005D30C6">
        <w:rPr>
          <w:rFonts w:ascii="Doulos SIL" w:hAnsi="Doulos SIL"/>
          <w:i/>
          <w:color w:val="0000FF"/>
        </w:rPr>
        <w:t>tè</w:t>
      </w:r>
      <w:r w:rsidRPr="008C0179">
        <w:t xml:space="preserve"> 3 and negative </w:t>
      </w:r>
      <w:r w:rsidRPr="005D30C6">
        <w:rPr>
          <w:rFonts w:ascii="Doulos SIL" w:hAnsi="Doulos SIL"/>
          <w:i/>
          <w:color w:val="0000FF"/>
        </w:rPr>
        <w:t>màn tì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màn tù</w:t>
      </w:r>
      <w:r w:rsidRPr="008C0179">
        <w:t> ; doubly negated</w:t>
      </w:r>
      <w:r w:rsidRPr="003E4524">
        <w:rPr>
          <w:color w:val="993300"/>
        </w:rPr>
        <w:t xml:space="preserve"> </w:t>
      </w:r>
      <w:r w:rsidRPr="005D30C6">
        <w:rPr>
          <w:rFonts w:ascii="Doulos SIL" w:hAnsi="Doulos SIL"/>
          <w:i/>
          <w:color w:val="0000FF"/>
        </w:rPr>
        <w:t>màn tì kàl</w:t>
      </w:r>
      <w:r w:rsidRPr="008C0179">
        <w:rPr>
          <w:i/>
        </w:rPr>
        <w:sym w:font="Symbol" w:char="F0BC"/>
      </w:r>
      <w:r w:rsidRPr="008C0179">
        <w:t xml:space="preserve"> </w:t>
      </w:r>
      <w:r w:rsidR="007B254E">
        <w:t>‘</w:t>
      </w:r>
      <w:r w:rsidRPr="008C0179">
        <w:t>be nothing except  </w:t>
      </w:r>
      <w:r w:rsidRPr="008C0179">
        <w:sym w:font="Symbol" w:char="F0BC"/>
      </w:r>
      <w:r w:rsidR="007B254E">
        <w:t>‘</w:t>
      </w:r>
      <w:r w:rsidR="00BD3F6C">
        <w:t xml:space="preserve"> can be used instead of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 xml:space="preserve"> in positive sense </w:t>
      </w:r>
      <w:r w:rsidR="007B254E">
        <w:t>‘</w:t>
      </w:r>
      <w:r w:rsidRPr="008C0179">
        <w:t>be none other than </w:t>
      </w:r>
      <w:r w:rsidRPr="008C0179">
        <w:sym w:font="Symbol" w:char="F0BC"/>
      </w:r>
      <w:r w:rsidR="006E6AC5">
        <w:t>’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nôŋ</w:t>
      </w:r>
      <w:r w:rsidR="006E6AC5">
        <w:t xml:space="preserve"> 1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gò:</w:t>
      </w:r>
      <w:r w:rsidR="006E6AC5">
        <w:t xml:space="preserve"> 1a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té: hánsî</w:t>
      </w:r>
      <w:r w:rsidRPr="008C0179">
        <w:t xml:space="preserve">  he has become a dog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il est devenu un chien; </w:t>
      </w:r>
      <w:r w:rsidRPr="005D30C6">
        <w:rPr>
          <w:rFonts w:ascii="Doulos SIL" w:hAnsi="Doulos SIL"/>
          <w:i/>
          <w:color w:val="0000FF"/>
        </w:rPr>
        <w:t>túbé ꜜgâ bà:tí:kú ẁ tíy</w:t>
      </w:r>
      <w:r w:rsidRPr="005D30C6">
        <w:rPr>
          <w:rFonts w:ascii="Doulos SIL" w:hAnsi="Doulos SIL"/>
          <w:i/>
          <w:color w:val="0000FF"/>
        </w:rPr>
        <w:noBreakHyphen/>
        <w:t>à [ɲòŋ sê]</w:t>
      </w:r>
      <w:r w:rsidRPr="002C3CD0">
        <w:t xml:space="preserve">  </w:t>
      </w:r>
      <w:r w:rsidRPr="00AC1D66">
        <w:rPr>
          <w:u w:val="single"/>
        </w:rPr>
        <w:t>a nephew</w:t>
      </w:r>
      <w:r w:rsidRPr="008C0179">
        <w:t xml:space="preserve"> </w:t>
      </w:r>
      <w:r w:rsidRPr="008C0179">
        <w:rPr>
          <w:i/>
        </w:rPr>
        <w:t>[focus]</w:t>
      </w:r>
      <w:r w:rsidRPr="008C0179">
        <w:t xml:space="preserve"> is what Batikou was to them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AC1D66">
        <w:rPr>
          <w:rFonts w:ascii="Garamond" w:hAnsi="Garamond"/>
          <w:u w:val="single"/>
        </w:rPr>
        <w:t>un neveu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que Batikou était pour eux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à sù té:</w:t>
      </w:r>
      <w:r w:rsidRPr="002C3CD0">
        <w:t xml:space="preserve"> </w:t>
      </w:r>
      <w:r w:rsidR="00AC1D66">
        <w:t xml:space="preserve"> </w:t>
      </w:r>
      <w:r w:rsidRPr="002C3CD0">
        <w:t>it</w:t>
      </w:r>
      <w:r w:rsidRPr="008C0179">
        <w:t xml:space="preserve"> isn</w:t>
      </w:r>
      <w:r w:rsidR="007B254E">
        <w:t>’</w:t>
      </w:r>
      <w:r w:rsidRPr="008C0179">
        <w:t xml:space="preserve">t done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on ne le fait pas</w:t>
      </w:r>
      <w:r w:rsidRPr="008C0179">
        <w:t>.</w:t>
      </w:r>
    </w:p>
    <w:p w14:paraId="33A76E0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tébbêl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(girls) play a game with stones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(filles) jouer avec des pierres</w:t>
      </w:r>
      <w:r w:rsidRPr="008C0179">
        <w:t xml:space="preserve"> [a stone is tossed upward, another stone is picked up, then the first stone is caught in the air].</w:t>
      </w:r>
    </w:p>
    <w:p w14:paraId="3934D08B" w14:textId="548F18C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tébbêl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tébbél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girls</w:t>
      </w:r>
      <w:r w:rsidR="007B254E">
        <w:t>’</w:t>
      </w:r>
      <w:r w:rsidRPr="008C0179">
        <w:t xml:space="preserve">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jeu de</w:t>
      </w:r>
      <w:r w:rsidR="006E6AC5">
        <w:rPr>
          <w:rFonts w:ascii="Garamond" w:hAnsi="Garamond"/>
        </w:rPr>
        <w:t>s</w:t>
      </w:r>
      <w:r>
        <w:rPr>
          <w:rFonts w:ascii="Garamond" w:hAnsi="Garamond"/>
        </w:rPr>
        <w:t xml:space="preserve"> filles</w:t>
      </w:r>
      <w:r w:rsidRPr="008C0179">
        <w:t>.</w:t>
      </w:r>
    </w:p>
    <w:p w14:paraId="3A3141B5" w14:textId="15BD9B6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tébbêl</w:t>
      </w:r>
      <w:r w:rsidRPr="005D30C6">
        <w:rPr>
          <w:rFonts w:ascii="Doulos SIL" w:hAnsi="Doulos SIL"/>
          <w:i/>
          <w:color w:val="0000FF"/>
        </w:rPr>
        <w:noBreakHyphen/>
      </w:r>
      <w:r w:rsidR="006E6AC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E6AC5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.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6E6AC5">
        <w:t xml:space="preserve">cpd </w:t>
      </w:r>
      <w:r w:rsidRPr="008C0179">
        <w:t xml:space="preserve">n] stone used in </w:t>
      </w:r>
      <w:r w:rsidRPr="005D30C6">
        <w:rPr>
          <w:rFonts w:ascii="Doulos SIL" w:hAnsi="Doulos SIL"/>
          <w:i/>
          <w:color w:val="0000FF"/>
        </w:rPr>
        <w:t>tébbêl</w:t>
      </w:r>
      <w:r w:rsidRPr="008C0179">
        <w:t xml:space="preserve">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pierre utilisée dans le jeu de </w:t>
      </w:r>
      <w:r w:rsidRPr="005D30C6">
        <w:rPr>
          <w:rFonts w:ascii="Doulos SIL" w:hAnsi="Doulos SIL"/>
          <w:i/>
          <w:color w:val="0000FF"/>
        </w:rPr>
        <w:t>tébbêl</w:t>
      </w:r>
      <w:r w:rsidRPr="008C0179">
        <w:t>.</w:t>
      </w:r>
    </w:p>
    <w:p w14:paraId="0EB29519" w14:textId="7032A1C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tèkì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make slashes in ground with a hoe (while sowing millet)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des «</w:t>
      </w:r>
      <w:r w:rsidR="006E6AC5">
        <w:rPr>
          <w:rFonts w:ascii="Garamond" w:hAnsi="Garamond"/>
        </w:rPr>
        <w:t> </w:t>
      </w:r>
      <w:r>
        <w:rPr>
          <w:rFonts w:ascii="Garamond" w:hAnsi="Garamond"/>
        </w:rPr>
        <w:t>poquets</w:t>
      </w:r>
      <w:r w:rsidR="006E6AC5">
        <w:rPr>
          <w:rFonts w:ascii="Garamond" w:hAnsi="Garamond"/>
        </w:rPr>
        <w:t> </w:t>
      </w:r>
      <w:r>
        <w:rPr>
          <w:rFonts w:ascii="Garamond" w:hAnsi="Garamond"/>
        </w:rPr>
        <w:t>» (taillades) dans la terre (</w:t>
      </w:r>
      <w:r w:rsidR="006E6AC5">
        <w:rPr>
          <w:rFonts w:ascii="Garamond" w:hAnsi="Garamond"/>
        </w:rPr>
        <w:t>afin de</w:t>
      </w:r>
      <w:r>
        <w:rPr>
          <w:rFonts w:ascii="Garamond" w:hAnsi="Garamond"/>
        </w:rPr>
        <w:t xml:space="preserve"> semer le mil)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tèk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40E997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tékítékí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(infant) take its first steps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(petit enfant) faire ses premiers pas</w:t>
      </w:r>
      <w:r w:rsidRPr="008C0179">
        <w:t>.</w:t>
      </w:r>
    </w:p>
    <w:p w14:paraId="6F22BC6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téfé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22A2A897" w14:textId="2CB2AFA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téférê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hobble (animal, by tying </w:t>
      </w:r>
      <w:r w:rsidR="006E6AC5">
        <w:t xml:space="preserve">a </w:t>
      </w:r>
      <w:r w:rsidRPr="008C0179">
        <w:t>rope around its forelegs); bind (</w:t>
      </w:r>
      <w:r w:rsidR="006E6AC5">
        <w:t xml:space="preserve">an </w:t>
      </w:r>
      <w:r w:rsidRPr="008C0179">
        <w:t>animal</w:t>
      </w:r>
      <w:r w:rsidR="007B254E">
        <w:t>’</w:t>
      </w:r>
      <w:r w:rsidRPr="008C0179">
        <w:t xml:space="preserve">s forelegs) to a post (to feed)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entraver (</w:t>
      </w:r>
      <w:r w:rsidR="0029262E">
        <w:rPr>
          <w:rFonts w:ascii="Garamond" w:hAnsi="Garamond"/>
        </w:rPr>
        <w:t>animal</w:t>
      </w:r>
      <w:r>
        <w:rPr>
          <w:rFonts w:ascii="Garamond" w:hAnsi="Garamond"/>
        </w:rPr>
        <w:t>, en attachant ses pattes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avant</w:t>
      </w:r>
      <w:r w:rsidR="006E6AC5">
        <w:rPr>
          <w:rFonts w:ascii="Garamond" w:hAnsi="Garamond"/>
        </w:rPr>
        <w:t xml:space="preserve"> avec une corde</w:t>
      </w:r>
      <w:r>
        <w:rPr>
          <w:rFonts w:ascii="Garamond" w:hAnsi="Garamond"/>
        </w:rPr>
        <w:t>); attacher (</w:t>
      </w:r>
      <w:r w:rsidR="006E6AC5">
        <w:rPr>
          <w:rFonts w:ascii="Garamond" w:hAnsi="Garamond"/>
        </w:rPr>
        <w:t xml:space="preserve">les </w:t>
      </w:r>
      <w:r>
        <w:rPr>
          <w:rFonts w:ascii="Garamond" w:hAnsi="Garamond"/>
        </w:rPr>
        <w:t>jambes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animal) à un poteau (pour broutter)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gátâ</w:t>
      </w:r>
      <w:r w:rsidRPr="008C0179">
        <w:t>].</w:t>
      </w:r>
    </w:p>
    <w:p w14:paraId="552A755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téférê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téfér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8E50F5B" w14:textId="4E3A03E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téférê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hobbles, rope tied around animal</w:t>
      </w:r>
      <w:r w:rsidR="007B254E">
        <w:t>’</w:t>
      </w:r>
      <w:r w:rsidRPr="008C0179">
        <w:t xml:space="preserve">s forelegs to reduce movement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entrave, corde qui attache les pattes de devant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 afin de diminuer son mouvement</w:t>
      </w:r>
      <w:r w:rsidRPr="008C0179">
        <w:t>.</w:t>
      </w:r>
    </w:p>
    <w:p w14:paraId="668AF417" w14:textId="3E50208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land) be flat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(terrain etc.) ê. plat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tèf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2] [KS </w:t>
      </w:r>
      <w:r w:rsidRPr="00BB673A">
        <w:rPr>
          <w:rFonts w:ascii="Arial Unicode MS" w:eastAsia="Arial Unicode MS" w:hAnsi="Arial Unicode MS"/>
          <w:i/>
          <w:color w:val="008000"/>
        </w:rPr>
        <w:t>tafey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tàfáy</w:t>
      </w:r>
      <w:r w:rsidRPr="008C0179">
        <w:t>].</w:t>
      </w:r>
    </w:p>
    <w:p w14:paraId="7BC314FB" w14:textId="292010B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téfé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jument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bàrì</w:t>
      </w:r>
      <w:r w:rsidRPr="005D30C6">
        <w:rPr>
          <w:rFonts w:ascii="Doulos SIL" w:hAnsi="Doulos SIL"/>
          <w:i/>
          <w:color w:val="0000FF"/>
        </w:rPr>
        <w:noBreakHyphen/>
      </w:r>
      <w:r w:rsidR="006E6AC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6E6AC5">
        <w:rPr>
          <w:rFonts w:ascii="Doulos SIL" w:hAnsi="Doulos SIL"/>
          <w:i/>
          <w:color w:val="0000FF"/>
        </w:rPr>
        <w:t>]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tɛ́fɛ́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tè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è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(bàrí) tàfáy</w:t>
      </w:r>
      <w:r w:rsidRPr="008C0179">
        <w:t>]</w:t>
      </w:r>
    </w:p>
    <w:p w14:paraId="0608E057" w14:textId="70267CD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tèf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flat, wide, broad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plat, large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[&lt;verb </w:t>
      </w:r>
      <w:r w:rsidRPr="005D30C6">
        <w:rPr>
          <w:rFonts w:ascii="Doulos SIL" w:hAnsi="Doulos SIL"/>
          <w:i/>
          <w:color w:val="0000FF"/>
        </w:rPr>
        <w:t>tè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làb-ù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  wide (expanse of) land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terre (=terrain) large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tà: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 xml:space="preserve">è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téf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  flat sheet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drap plat</w:t>
      </w:r>
      <w:r w:rsidRPr="008C0179">
        <w:t>.</w:t>
      </w:r>
    </w:p>
    <w:p w14:paraId="1D93268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tèf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tèf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2].</w:t>
      </w:r>
    </w:p>
    <w:p w14:paraId="3139B002" w14:textId="53A008A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tèkì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tè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>].</w:t>
      </w:r>
    </w:p>
    <w:p w14:paraId="0D220197" w14:textId="4669BB0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slash in ground (made </w:t>
      </w:r>
      <w:r w:rsidR="00A85036">
        <w:t xml:space="preserve">with a pick-hoe </w:t>
      </w:r>
      <w:r w:rsidRPr="008C0179">
        <w:t xml:space="preserve">while sowing millet)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poquet dans la terre (fait </w:t>
      </w:r>
      <w:r w:rsidR="00A85036">
        <w:rPr>
          <w:rFonts w:ascii="Garamond" w:hAnsi="Garamond"/>
        </w:rPr>
        <w:t>avec une pioche en semant</w:t>
      </w:r>
      <w:r>
        <w:rPr>
          <w:rFonts w:ascii="Garamond" w:hAnsi="Garamond"/>
        </w:rPr>
        <w:t xml:space="preserve"> le mil)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tè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</w:t>
      </w:r>
      <w:r w:rsidR="0065374D">
        <w:t xml:space="preserve">, for ‘pick-hoe’ see </w:t>
      </w:r>
      <w:r w:rsidR="0065374D" w:rsidRPr="0065374D">
        <w:rPr>
          <w:rFonts w:ascii="Doulos SIL" w:hAnsi="Doulos SIL"/>
          <w:i/>
          <w:color w:val="0000FF"/>
        </w:rPr>
        <w:t>sà</w:t>
      </w:r>
      <w:r w:rsidR="0065374D">
        <w:rPr>
          <w:rFonts w:ascii="Doulos SIL" w:hAnsi="Doulos SIL"/>
          <w:i/>
          <w:color w:val="0000FF"/>
        </w:rPr>
        <w:t>bg</w:t>
      </w:r>
      <w:r w:rsidR="0065374D">
        <w:rPr>
          <w:rFonts w:ascii="Doulos SIL" w:hAnsi="Doulos SIL"/>
          <w:i/>
          <w:color w:val="0000FF"/>
        </w:rPr>
        <w:noBreakHyphen/>
      </w:r>
      <w:r w:rsidR="0065374D" w:rsidRPr="0065374D">
        <w:rPr>
          <w:rFonts w:ascii="Doulos SIL" w:hAnsi="Doulos SIL"/>
          <w:i/>
          <w:color w:val="0000FF"/>
        </w:rPr>
        <w:t>ò</w:t>
      </w:r>
      <w:r w:rsidR="0065374D">
        <w:t xml:space="preserve"> and </w:t>
      </w:r>
      <w:r w:rsidR="00A85036">
        <w:rPr>
          <w:rFonts w:ascii="Doulos SIL" w:hAnsi="Doulos SIL"/>
          <w:i/>
          <w:color w:val="0000FF"/>
        </w:rPr>
        <w:t>[</w:t>
      </w:r>
      <w:r w:rsidR="00A85036" w:rsidRPr="005D30C6">
        <w:rPr>
          <w:rFonts w:ascii="Doulos SIL" w:hAnsi="Doulos SIL"/>
          <w:i/>
          <w:color w:val="0000FF"/>
        </w:rPr>
        <w:t>tèk</w:t>
      </w:r>
      <w:r w:rsidR="00A85036" w:rsidRPr="005D30C6">
        <w:rPr>
          <w:rFonts w:ascii="Doulos SIL" w:hAnsi="Doulos SIL"/>
          <w:i/>
          <w:color w:val="0000FF"/>
        </w:rPr>
        <w:noBreakHyphen/>
        <w:t>ù</w:t>
      </w:r>
      <w:r w:rsidR="00A85036">
        <w:rPr>
          <w:rFonts w:ascii="Doulos SIL" w:hAnsi="Doulos SIL"/>
          <w:i/>
          <w:color w:val="0000FF"/>
        </w:rPr>
        <w:t>]</w:t>
      </w:r>
      <w:r w:rsidR="00A85036" w:rsidRPr="005D30C6">
        <w:rPr>
          <w:rFonts w:ascii="Doulos SIL" w:hAnsi="Doulos SIL"/>
          <w:i/>
          <w:color w:val="0000FF"/>
        </w:rPr>
        <w:noBreakHyphen/>
      </w:r>
      <w:r w:rsidR="00A85036">
        <w:rPr>
          <w:rFonts w:ascii="Doulos SIL" w:hAnsi="Doulos SIL"/>
          <w:i/>
          <w:color w:val="0000FF"/>
        </w:rPr>
        <w:t>[</w:t>
      </w:r>
      <w:r w:rsidR="00A85036" w:rsidRPr="005D30C6">
        <w:rPr>
          <w:rFonts w:ascii="Doulos SIL" w:hAnsi="Doulos SIL"/>
          <w:i/>
          <w:color w:val="0000FF"/>
        </w:rPr>
        <w:t>búnd</w:t>
      </w:r>
      <w:r w:rsidR="00A85036" w:rsidRPr="005D30C6">
        <w:rPr>
          <w:rFonts w:ascii="Doulos SIL" w:hAnsi="Doulos SIL"/>
          <w:i/>
          <w:color w:val="0000FF"/>
        </w:rPr>
        <w:noBreakHyphen/>
        <w:t>ó</w:t>
      </w:r>
      <w:r w:rsidR="00A85036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6CA3AE8E" w14:textId="481BF0CE" w:rsidR="004E4BA0" w:rsidRPr="008C0179" w:rsidRDefault="00A31899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tèk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búnd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ú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scythe-like </w:t>
      </w:r>
      <w:r w:rsidR="00A85036">
        <w:t>pick-hoe</w:t>
      </w:r>
      <w:r w:rsidR="00261FBE" w:rsidRPr="008C0179">
        <w:t xml:space="preserve"> for slashing earth (while sowing millet)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sorte de pioche qui sert à faire des poquets dans la terre</w:t>
      </w:r>
      <w:r w:rsidR="00261FBE" w:rsidRPr="008C0179">
        <w:t xml:space="preserve"> [cf. </w:t>
      </w:r>
      <w:r w:rsidR="00261FBE" w:rsidRPr="005D30C6">
        <w:rPr>
          <w:rFonts w:ascii="Doulos SIL" w:hAnsi="Doulos SIL"/>
          <w:i/>
          <w:color w:val="0000FF"/>
        </w:rPr>
        <w:t>sàbg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, </w:t>
      </w:r>
      <w:r w:rsidR="00261FBE" w:rsidRPr="005D30C6">
        <w:rPr>
          <w:rFonts w:ascii="Doulos SIL" w:hAnsi="Doulos SIL"/>
          <w:i/>
          <w:color w:val="0000FF"/>
        </w:rPr>
        <w:t>bè:t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>].</w:t>
      </w:r>
    </w:p>
    <w:p w14:paraId="5E6C8056" w14:textId="1CF66F9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noBreakHyphen/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Pr="008C0179">
        <w:t xml:space="preserve">, DefPl 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[Agentive &lt; 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 xml:space="preserve"> </w:t>
      </w:r>
      <w:r w:rsidR="007B254E">
        <w:t>‘</w:t>
      </w:r>
      <w:r w:rsidRPr="008C0179">
        <w:t>do, make</w:t>
      </w:r>
      <w:r w:rsidR="007B254E">
        <w:t>’</w:t>
      </w:r>
      <w:r w:rsidRPr="008C0179">
        <w:t>; used in cpds]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gòy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oftHyphen/>
      </w:r>
      <w:r w:rsidR="001A4E5F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tè: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A4E5F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03843BB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F462A2" w14:textId="266C4061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té:lák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knife carried in a sheath tied to </w:t>
      </w:r>
      <w:r w:rsidR="00817524">
        <w:t xml:space="preserve">the </w:t>
      </w:r>
      <w:r w:rsidRPr="008C0179">
        <w:t xml:space="preserve">forearm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couteau porté dans un fourreau attaché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avant-bras</w:t>
      </w:r>
      <w:r>
        <w:t>.</w:t>
      </w:r>
    </w:p>
    <w:p w14:paraId="74789154" w14:textId="75C13C6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té:lánd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baldness, bald spot on the crown of the head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calvitie, crâne chauve</w:t>
      </w:r>
      <w:r w:rsidR="00817524">
        <w:rPr>
          <w:rFonts w:ascii="Garamond" w:hAnsi="Garamond"/>
        </w:rPr>
        <w:t xml:space="preserve"> en haut</w:t>
      </w:r>
      <w:r w:rsidRPr="008C0179">
        <w:t xml:space="preserve"> [prob. &lt;Ful, cf. Ful </w:t>
      </w:r>
      <w:r w:rsidRPr="00817524">
        <w:rPr>
          <w:rFonts w:ascii="Doulos SIL" w:hAnsi="Doulos SIL"/>
          <w:i/>
          <w:color w:val="008000"/>
        </w:rPr>
        <w:t>teeloode</w:t>
      </w:r>
      <w:r w:rsidRPr="008C0179">
        <w:t xml:space="preserve"> </w:t>
      </w:r>
      <w:r w:rsidR="007B254E">
        <w:t>‘</w:t>
      </w:r>
      <w:r w:rsidRPr="008C0179">
        <w:t>baldness</w:t>
      </w:r>
      <w:r w:rsidR="007B254E">
        <w:t>’</w:t>
      </w:r>
      <w:r w:rsidRPr="008C0179">
        <w:t>] [cf.</w:t>
      </w:r>
      <w:r w:rsidRPr="005D30C6">
        <w:rPr>
          <w:rFonts w:ascii="Doulos SIL" w:hAnsi="Doulos SIL"/>
          <w:i/>
          <w:color w:val="0000FF"/>
        </w:rPr>
        <w:t xml:space="preserve"> bòn</w:t>
      </w:r>
      <w:r w:rsidRPr="005D30C6">
        <w:rPr>
          <w:rFonts w:ascii="Doulos SIL" w:hAnsi="Doulos SIL"/>
          <w:i/>
          <w:color w:val="0000FF"/>
        </w:rPr>
        <w:noBreakHyphen/>
      </w:r>
      <w:r w:rsidR="00817524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lò:g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817524">
        <w:rPr>
          <w:rFonts w:ascii="Doulos SIL" w:hAnsi="Doulos SIL"/>
          <w:i/>
          <w:color w:val="0000FF"/>
        </w:rPr>
        <w:t>]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té:lánd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have (=suffer from) baldness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avoir la calvitie, ê. chauve</w:t>
      </w:r>
      <w:r w:rsidRPr="008C0179">
        <w:t>.</w:t>
      </w:r>
    </w:p>
    <w:p w14:paraId="506C31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télé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build (a wall)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construire (un mur)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tèl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build a wall, do some wall-building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construire un mur</w:t>
      </w:r>
      <w:r w:rsidRPr="008C0179">
        <w:t xml:space="preserve"> [object not overtly specified].</w:t>
      </w:r>
    </w:p>
    <w:p w14:paraId="61AE9247" w14:textId="70B0A48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tèl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tàl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>].</w:t>
      </w:r>
    </w:p>
    <w:p w14:paraId="012E914D" w14:textId="3A0F4B0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tèllíyò:màtèllì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girls</w:t>
      </w:r>
      <w:r w:rsidR="007B254E">
        <w:t>’</w:t>
      </w:r>
      <w:r w:rsidRPr="008C0179">
        <w:t xml:space="preserve"> chanting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jeu de filles qui chantent</w:t>
      </w:r>
      <w:r w:rsidRPr="008C0179">
        <w:t xml:space="preserve"> [like “eenie-meenie </w:t>
      </w:r>
      <w:r w:rsidRPr="008C0179">
        <w:sym w:font="Symbol" w:char="F0BC"/>
      </w:r>
      <w:r w:rsidRPr="008C0179">
        <w:t>”].</w:t>
      </w:r>
    </w:p>
    <w:p w14:paraId="7288F2D6" w14:textId="5F76A31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mur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télé</w:t>
      </w:r>
      <w:r w:rsidRPr="008C0179">
        <w:t>].</w:t>
      </w:r>
    </w:p>
    <w:p w14:paraId="0AD900F8" w14:textId="2EC60C0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té:lí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small intestine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intestin grêle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táylí</w:t>
      </w:r>
      <w:r w:rsidRPr="008C0179">
        <w:t xml:space="preserve">, Za &amp; Ka </w:t>
      </w:r>
      <w:r w:rsidRPr="00BB673A">
        <w:rPr>
          <w:rFonts w:ascii="Arial Unicode MS" w:eastAsia="Arial Unicode MS" w:hAnsi="Arial Unicode MS"/>
          <w:i/>
          <w:color w:val="008000"/>
        </w:rPr>
        <w:t>té:lí</w:t>
      </w:r>
      <w:r w:rsidRPr="008C0179">
        <w:t xml:space="preserve">, KCh &amp; KS </w:t>
      </w:r>
      <w:r w:rsidRPr="00BB673A">
        <w:rPr>
          <w:rFonts w:ascii="Arial Unicode MS" w:eastAsia="Arial Unicode MS" w:hAnsi="Arial Unicode MS"/>
          <w:i/>
          <w:color w:val="008000"/>
        </w:rPr>
        <w:t>teeli</w:t>
      </w:r>
      <w:r w:rsidRPr="008C0179">
        <w:t>)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gónd</w:t>
      </w:r>
      <w:r w:rsidRPr="005D30C6">
        <w:rPr>
          <w:rFonts w:ascii="Doulos SIL" w:hAnsi="Doulos SIL"/>
          <w:i/>
          <w:color w:val="0000FF"/>
        </w:rPr>
        <w:noBreakHyphen/>
        <w:t>ó té:l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>.</w:t>
      </w:r>
    </w:p>
    <w:p w14:paraId="4206E776" w14:textId="2F03E40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témbê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hold in one</w:t>
      </w:r>
      <w:r w:rsidR="007B254E">
        <w:t>’</w:t>
      </w:r>
      <w:r w:rsidRPr="008C0179">
        <w:t xml:space="preserve">s palm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tenir dans la paume de la main</w:t>
      </w:r>
      <w:r w:rsidRPr="008C0179">
        <w:t>.</w:t>
      </w:r>
    </w:p>
    <w:p w14:paraId="1DEA6AA4" w14:textId="0195D14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témbê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negated] (not) taste good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(ne pas) avoir bon goût</w:t>
      </w:r>
      <w:r w:rsidRPr="00590ABD">
        <w:t xml:space="preserve"> - </w:t>
      </w:r>
      <w:r w:rsidRPr="008C0179">
        <w:t xml:space="preserve">phrase: </w:t>
      </w:r>
      <w:r w:rsidR="009D32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màn ká:n</w:t>
      </w:r>
      <w:r w:rsidR="009D320D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9D320D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à màn témbê</w:t>
      </w:r>
      <w:r w:rsidR="009D320D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9E4C8F">
        <w:t xml:space="preserve"> </w:t>
      </w:r>
      <w:r w:rsidRPr="002C3CD0">
        <w:t>it</w:t>
      </w:r>
      <w:r w:rsidRPr="008C0179">
        <w:t xml:space="preserve"> tasted neither sweet nor delicious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(=son goût)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était ni doux ni délicieux</w:t>
      </w:r>
      <w:r w:rsidRPr="008C0179">
        <w:t>.</w:t>
      </w:r>
    </w:p>
    <w:p w14:paraId="4509E81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818FA38" w14:textId="46EBA63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témê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tém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sieve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tamis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tém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6143FD99" w14:textId="1AE6408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kitchen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cuisine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tèm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>.</w:t>
      </w:r>
    </w:p>
    <w:p w14:paraId="0864CCD3" w14:textId="7A26930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995DF2">
        <w:t xml:space="preserve"> phrase</w:t>
      </w:r>
      <w:r w:rsidRPr="008C0179">
        <w:t xml:space="preserve">: </w:t>
      </w:r>
      <w:r w:rsidR="002F1715">
        <w:rPr>
          <w:rFonts w:ascii="Doulos SIL" w:hAnsi="Doulos SIL"/>
          <w:i/>
          <w:color w:val="0000FF"/>
        </w:rPr>
        <w:t>tè</w:t>
      </w:r>
      <w:r w:rsidRPr="005D30C6">
        <w:rPr>
          <w:rFonts w:ascii="Doulos SIL" w:hAnsi="Doulos SIL"/>
          <w:i/>
          <w:color w:val="0000FF"/>
        </w:rPr>
        <w:t xml:space="preserve"> té:ⁿ</w:t>
      </w:r>
      <w:r w:rsidRPr="002C3CD0">
        <w:t xml:space="preserve"> </w:t>
      </w:r>
      <w:r w:rsidR="002F1715">
        <w:t xml:space="preserve"> </w:t>
      </w:r>
      <w:r w:rsidRPr="002C3CD0">
        <w:t>a</w:t>
      </w:r>
      <w:r w:rsidRPr="008C0179">
        <w:t xml:space="preserve">bstain, refrain, remain calm (in a quarrel), stay away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abstenir, ne pas assister, rester calme (dans une bagarre)</w:t>
      </w:r>
      <w:r w:rsidRPr="008C0179">
        <w:t>.</w:t>
      </w:r>
    </w:p>
    <w:p w14:paraId="1E125FE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thatch shelter (usually open on at least one side)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hangar</w:t>
      </w:r>
      <w:r w:rsidRPr="008C0179">
        <w:t xml:space="preserve"> [cf. Ful </w:t>
      </w:r>
      <w:r w:rsidRPr="00995DF2">
        <w:rPr>
          <w:rFonts w:ascii="Arial Unicode MS" w:eastAsia="Arial Unicode MS" w:hAnsi="Arial Unicode MS" w:cs="Arial Unicode MS"/>
          <w:i/>
          <w:color w:val="008000"/>
        </w:rPr>
        <w:t>tenndeere</w:t>
      </w:r>
      <w:r w:rsidRPr="008C0179">
        <w:t>].</w:t>
      </w:r>
    </w:p>
    <w:p w14:paraId="41F5923B" w14:textId="5F4D30F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tèŋè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tèɲè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tèŋê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tèŋ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tèŋ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 inal] forehead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front</w:t>
      </w:r>
      <w:r w:rsidRPr="008C0179">
        <w:t xml:space="preserve"> [TSK </w:t>
      </w:r>
      <w:r w:rsidRPr="00BB673A">
        <w:rPr>
          <w:rFonts w:ascii="Arial Unicode MS" w:eastAsia="Arial Unicode MS" w:hAnsi="Arial Unicode MS"/>
          <w:i/>
          <w:color w:val="008000"/>
        </w:rPr>
        <w:t>tèŋè</w:t>
      </w:r>
      <w:r w:rsidR="0009344D" w:rsidRPr="0009344D">
        <w:t xml:space="preserve">  ~  </w:t>
      </w:r>
      <w:r w:rsidRPr="00BB673A">
        <w:rPr>
          <w:rFonts w:ascii="Arial Unicode MS" w:eastAsia="Arial Unicode MS" w:hAnsi="Arial Unicode MS"/>
          <w:i/>
          <w:color w:val="008000"/>
        </w:rPr>
        <w:t>tèɲè</w:t>
      </w:r>
      <w:r w:rsidRPr="008C0179">
        <w:t xml:space="preserve">, Za </w:t>
      </w:r>
      <w:r w:rsidRPr="001E3670">
        <w:t>&amp;</w:t>
      </w:r>
      <w:r w:rsidRPr="008C0179">
        <w:t xml:space="preserve"> Ka </w:t>
      </w:r>
      <w:r w:rsidRPr="00BB673A">
        <w:rPr>
          <w:rFonts w:ascii="Arial Unicode MS" w:eastAsia="Arial Unicode MS" w:hAnsi="Arial Unicode MS"/>
          <w:i/>
          <w:color w:val="008000"/>
        </w:rPr>
        <w:t>táŋá</w:t>
      </w:r>
      <w:r w:rsidRPr="008C0179">
        <w:t>] [</w:t>
      </w:r>
      <w:r w:rsidR="007B254E">
        <w:t>‘</w:t>
      </w:r>
      <w:r w:rsidRPr="008C0179">
        <w:t>forehead</w:t>
      </w:r>
      <w:r w:rsidR="007B254E">
        <w:t>’</w:t>
      </w:r>
      <w:r w:rsidRPr="008C0179">
        <w:t xml:space="preserve"> is associated with luck]</w:t>
      </w:r>
      <w:r w:rsidRPr="002C3CD0">
        <w:t xml:space="preserve"> -</w:t>
      </w:r>
      <w:r w:rsidRPr="00590ABD">
        <w:t xml:space="preserve">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tèɲ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êy</w:t>
      </w:r>
      <w:r w:rsidRPr="000023A4">
        <w:t xml:space="preserve">, 2Sg </w:t>
      </w:r>
      <w:r w:rsidRPr="005D30C6">
        <w:rPr>
          <w:rFonts w:ascii="Doulos SIL" w:hAnsi="Doulos SIL"/>
          <w:i/>
          <w:color w:val="0000FF"/>
        </w:rPr>
        <w:t>tèŋ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âŋ</w:t>
      </w:r>
      <w:r w:rsidRPr="000023A4">
        <w:t>, 3</w:t>
      </w:r>
      <w:r w:rsidRPr="008C0179">
        <w:t xml:space="preserve">Sg </w:t>
      </w:r>
      <w:r w:rsidRPr="005D30C6">
        <w:rPr>
          <w:rFonts w:ascii="Doulos SIL" w:hAnsi="Doulos SIL"/>
          <w:i/>
          <w:color w:val="0000FF"/>
        </w:rPr>
        <w:t>tèŋ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tèŋ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2C3CD0">
        <w:t xml:space="preserve"> -</w:t>
      </w:r>
      <w:r w:rsidRPr="00590ABD">
        <w:t xml:space="preserve"> </w:t>
      </w:r>
      <w:r w:rsidRPr="008C0179">
        <w:t>cpd: see below.</w:t>
      </w:r>
    </w:p>
    <w:p w14:paraId="04F7CA90" w14:textId="5ACD6B8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tèŋè</w:t>
      </w:r>
      <w:r w:rsidRPr="005D30C6">
        <w:rPr>
          <w:rFonts w:ascii="Doulos SIL" w:hAnsi="Doulos SIL"/>
          <w:i/>
          <w:color w:val="0000FF"/>
        </w:rPr>
        <w:noBreakHyphen/>
        <w:t>[</w:t>
      </w:r>
      <w:r w:rsidRPr="002F1715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ùt-òw]</w:t>
      </w:r>
      <w:r w:rsidRPr="008C0179">
        <w:t xml:space="preserve">  (DefSg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2F1715">
        <w:t xml:space="preserve">bahuvrihi </w:t>
      </w:r>
      <w:r w:rsidRPr="008C0179">
        <w:t xml:space="preserve">cpd n] unlucky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malchanceux</w:t>
      </w:r>
      <w:r w:rsidRPr="008C0179">
        <w:t>.</w:t>
      </w:r>
    </w:p>
    <w:p w14:paraId="3122A3B8" w14:textId="71DFD74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gather some kindling (to start a fire)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ramasser </w:t>
      </w:r>
      <w:r w:rsidR="002F1715">
        <w:rPr>
          <w:rFonts w:ascii="Garamond" w:hAnsi="Garamond"/>
        </w:rPr>
        <w:t>des brindilles</w:t>
      </w:r>
      <w:r>
        <w:rPr>
          <w:rFonts w:ascii="Garamond" w:hAnsi="Garamond"/>
        </w:rPr>
        <w:t xml:space="preserve"> (pour allumer un feu)</w:t>
      </w:r>
      <w:r w:rsidRPr="008C0179">
        <w:t xml:space="preserve"> [&lt;Ful].</w:t>
      </w:r>
    </w:p>
    <w:p w14:paraId="18EFA688" w14:textId="4F15EE4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tènfàntèr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shoulder blade (and adjacent area)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9D320D">
        <w:rPr>
          <w:rFonts w:ascii="Garamond" w:hAnsi="Garamond"/>
        </w:rPr>
        <w:t>homoplate (et la zone conti</w:t>
      </w:r>
      <w:r>
        <w:rPr>
          <w:rFonts w:ascii="Garamond" w:hAnsi="Garamond"/>
        </w:rPr>
        <w:t>güe)</w:t>
      </w:r>
      <w:r w:rsidRPr="008C0179">
        <w:t>.</w:t>
      </w:r>
    </w:p>
    <w:p w14:paraId="3CD47D55" w14:textId="1B32E45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tènfér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tènférî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6E547B">
        <w:t xml:space="preserve"> [n] old, worn-out palm mat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natte usée</w:t>
      </w:r>
      <w:r w:rsidRPr="008C0179">
        <w:t xml:space="preserve"> [used e.g. to carry garbage] [cf. </w:t>
      </w:r>
      <w:r w:rsidRPr="005D30C6">
        <w:rPr>
          <w:rFonts w:ascii="Doulos SIL" w:hAnsi="Doulos SIL"/>
          <w:i/>
          <w:color w:val="0000FF"/>
        </w:rPr>
        <w:t>tèŋgèr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ED8FC1F" w14:textId="7DD6C8B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stone with a cavity (used to give water to chickens)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pierre avec un creux (utilisée pour donner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aux poulets)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tòŋ</w:t>
      </w:r>
      <w:r w:rsidRPr="005D30C6">
        <w:rPr>
          <w:rFonts w:ascii="Doulos SIL" w:hAnsi="Doulos SIL"/>
          <w:i/>
          <w:color w:val="0000FF"/>
        </w:rPr>
        <w:noBreakHyphen/>
      </w:r>
      <w:r w:rsidR="002F171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F1715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254D0DBA" w14:textId="5D9714C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tè:n</w:t>
      </w:r>
      <w:r w:rsidRPr="005D30C6">
        <w:rPr>
          <w:rFonts w:ascii="Doulos SIL" w:hAnsi="Doulos SIL"/>
          <w:i/>
          <w:color w:val="0000FF"/>
        </w:rPr>
        <w:noBreakHyphen/>
      </w:r>
      <w:r w:rsidR="002F1715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2F1715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AC7F30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 w:rsidR="00612674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clitoris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clitoris</w:t>
      </w:r>
      <w:r w:rsidRPr="008C0179">
        <w:t xml:space="preserve"> [used in insults].</w:t>
      </w:r>
    </w:p>
    <w:p w14:paraId="18145198" w14:textId="27701A8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ténjé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live as a dependent of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612674">
        <w:rPr>
          <w:rFonts w:ascii="Garamond" w:hAnsi="Garamond"/>
        </w:rPr>
        <w:t>vivre aux dépens de (qq</w:t>
      </w:r>
      <w:r>
        <w:rPr>
          <w:rFonts w:ascii="Garamond" w:hAnsi="Garamond"/>
        </w:rPr>
        <w:t>n)</w:t>
      </w:r>
      <w:r w:rsidRPr="008C0179">
        <w:t>.</w:t>
      </w:r>
    </w:p>
    <w:p w14:paraId="5E8AF076" w14:textId="668E922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tèŋgèr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gèrì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palm-leaf mat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natte en feuilles de palmier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tènfér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tàŋgárà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tèŋgérì</w:t>
      </w:r>
      <w:r w:rsidRPr="008C0179">
        <w:t>].</w:t>
      </w:r>
    </w:p>
    <w:p w14:paraId="1337BA3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ténjéy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walk side by side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marcher côte à côte</w:t>
      </w:r>
      <w:r w:rsidRPr="008C0179">
        <w:t>.</w:t>
      </w:r>
    </w:p>
    <w:p w14:paraId="5BEF46D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(imported) date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datte (importée) </w:t>
      </w:r>
      <w:r w:rsidRPr="008C0179">
        <w:t xml:space="preserve">[from the true date palm </w:t>
      </w:r>
      <w:r>
        <w:rPr>
          <w:rFonts w:ascii="Garamond" w:hAnsi="Garamond"/>
          <w:i/>
        </w:rPr>
        <w:t>Phoenix dactylifera</w:t>
      </w:r>
      <w:r w:rsidRPr="008C0179">
        <w:t>, Arecaceae, brought in from Algeria].</w:t>
      </w:r>
    </w:p>
    <w:p w14:paraId="057D79CE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tèɲè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tèŋè</w:t>
      </w:r>
      <w:r w:rsidRPr="008C0179">
        <w:t>].</w:t>
      </w:r>
    </w:p>
    <w:p w14:paraId="39B68331" w14:textId="4CA9624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térkê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hold up (so it doesn</w:t>
      </w:r>
      <w:r w:rsidR="007B254E">
        <w:t>’</w:t>
      </w:r>
      <w:r w:rsidRPr="008C0179">
        <w:t xml:space="preserve">t fall), prop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supporter, tenir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, pour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ne tombe pas)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zíbí</w:t>
      </w:r>
      <w:r w:rsidRPr="008C0179">
        <w:t>].</w:t>
      </w:r>
    </w:p>
    <w:p w14:paraId="29D3C0D9" w14:textId="4BF5A6E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tèrjír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tèrgír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sp. with narrow leaves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 à feuilles minces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Boscia salicifolia</w:t>
      </w:r>
      <w:r w:rsidRPr="008C0179">
        <w:t>, Brassicaceae]</w:t>
      </w:r>
      <w:r w:rsidRPr="00590ABD">
        <w:t xml:space="preserve"> - </w:t>
      </w:r>
      <w:r w:rsidRPr="008C0179">
        <w:t>entire tree:</w:t>
      </w:r>
      <w:r w:rsidRPr="005D30C6">
        <w:rPr>
          <w:rFonts w:ascii="Doulos SIL" w:hAnsi="Doulos SIL"/>
          <w:i/>
          <w:color w:val="0000FF"/>
        </w:rPr>
        <w:t xml:space="preserve"> tèrjír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8C0179">
        <w:t>.</w:t>
      </w:r>
    </w:p>
    <w:p w14:paraId="3B9A1AB3" w14:textId="6D649317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térkê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[alphabetized as though </w:t>
      </w:r>
      <w:r w:rsidRPr="005D30C6">
        <w:rPr>
          <w:rFonts w:ascii="Doulos SIL" w:hAnsi="Doulos SIL"/>
          <w:i/>
          <w:color w:val="0000FF"/>
        </w:rPr>
        <w:t>tér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ê</w:t>
      </w:r>
      <w:r w:rsidR="00A93044">
        <w:t xml:space="preserve"> </w:t>
      </w:r>
      <w:r w:rsidRPr="008C0179">
        <w:t>].</w:t>
      </w:r>
    </w:p>
    <w:p w14:paraId="21FF2503" w14:textId="12B75F8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térmê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haggle (over price), bargain (in marketplace); negotiate (e.g. a deal, conditions of a job)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marchander, discuter le prix; négocier (un marché, des conditions de travail, etc</w:t>
      </w:r>
      <w:r w:rsidR="00612674">
        <w:rPr>
          <w:rFonts w:ascii="Garamond" w:hAnsi="Garamond"/>
        </w:rPr>
        <w:t>.</w:t>
      </w:r>
      <w:r>
        <w:rPr>
          <w:rFonts w:ascii="Garamond" w:hAnsi="Garamond"/>
        </w:rPr>
        <w:t>)</w:t>
      </w:r>
      <w:r w:rsidRPr="008C0179">
        <w:t xml:space="preserve"> [cf. Bam </w:t>
      </w:r>
      <w:r w:rsidRPr="00BB673A">
        <w:rPr>
          <w:rFonts w:ascii="Arial Unicode MS" w:eastAsia="Arial Unicode MS" w:hAnsi="Arial Unicode MS"/>
          <w:i/>
          <w:color w:val="008000"/>
        </w:rPr>
        <w:t>tereme</w:t>
      </w:r>
      <w:r w:rsidRPr="008C0179">
        <w:t>, Ful √</w:t>
      </w:r>
      <w:r w:rsidRPr="00BB673A">
        <w:rPr>
          <w:rFonts w:ascii="Arial Unicode MS" w:eastAsia="Arial Unicode MS" w:hAnsi="Arial Unicode MS"/>
          <w:color w:val="008000"/>
        </w:rPr>
        <w:t>term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43BB1B7" w14:textId="2F9AB65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térsê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grind (last bit of grain in a mortar, by giving an extra twist of the pestle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moudre (les derniers grains dans un </w:t>
      </w:r>
      <w:r w:rsidR="00A93044">
        <w:rPr>
          <w:rFonts w:ascii="Garamond" w:hAnsi="Garamond"/>
        </w:rPr>
        <w:t>mortier</w:t>
      </w:r>
      <w:r>
        <w:rPr>
          <w:rFonts w:ascii="Garamond" w:hAnsi="Garamond"/>
        </w:rPr>
        <w:t>, en tournant le pilon)</w:t>
      </w:r>
      <w:r w:rsidRPr="008C0179">
        <w:t>.</w:t>
      </w:r>
    </w:p>
    <w:p w14:paraId="111D9A37" w14:textId="5713BE6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tè:tè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assist (sb) to walk (by holding his or her shoulder)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aider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marcher (en lui tenant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épaule)</w:t>
      </w:r>
      <w:r w:rsidRPr="008C0179">
        <w:t>.</w:t>
      </w:r>
    </w:p>
    <w:p w14:paraId="37B1F690" w14:textId="105EC1E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tétébé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flatten </w:t>
      </w:r>
      <w:r w:rsidR="00612674">
        <w:t xml:space="preserve">(rice or millet cakes or soumbala spice cake) </w:t>
      </w:r>
      <w:r w:rsidRPr="008C0179">
        <w:t xml:space="preserve">by patting it between the hands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aplatir (des galettes</w:t>
      </w:r>
      <w:r w:rsidR="00612674">
        <w:rPr>
          <w:rFonts w:ascii="Garamond" w:hAnsi="Garamond"/>
        </w:rPr>
        <w:t xml:space="preserve"> de riz, de mil,</w:t>
      </w:r>
      <w:r>
        <w:rPr>
          <w:rFonts w:ascii="Garamond" w:hAnsi="Garamond"/>
        </w:rPr>
        <w:t xml:space="preserve"> ou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épice soumbala) entre les mains</w:t>
      </w:r>
      <w:r w:rsidR="00612674">
        <w:t xml:space="preserve"> [cf. </w:t>
      </w:r>
      <w:r w:rsidR="00612674" w:rsidRPr="005D30C6">
        <w:rPr>
          <w:rFonts w:ascii="Doulos SIL" w:hAnsi="Doulos SIL"/>
          <w:i/>
          <w:color w:val="0000FF"/>
        </w:rPr>
        <w:t>ʔàlfínt</w:t>
      </w:r>
      <w:r w:rsidR="00612674" w:rsidRPr="005D30C6">
        <w:rPr>
          <w:rFonts w:ascii="Doulos SIL" w:hAnsi="Doulos SIL"/>
          <w:i/>
          <w:color w:val="0000FF"/>
        </w:rPr>
        <w:noBreakHyphen/>
        <w:t>ò</w:t>
      </w:r>
      <w:r w:rsidR="00612674">
        <w:t xml:space="preserve">, </w:t>
      </w:r>
      <w:r w:rsidR="00612674" w:rsidRPr="005D30C6">
        <w:rPr>
          <w:rFonts w:ascii="Doulos SIL" w:hAnsi="Doulos SIL"/>
          <w:i/>
          <w:color w:val="0000FF"/>
        </w:rPr>
        <w:t>má:r</w:t>
      </w:r>
      <w:r w:rsidR="00612674" w:rsidRPr="005D30C6">
        <w:rPr>
          <w:rFonts w:ascii="Doulos SIL" w:hAnsi="Doulos SIL"/>
          <w:i/>
          <w:color w:val="0000FF"/>
        </w:rPr>
        <w:noBreakHyphen/>
        <w:t>ò</w:t>
      </w:r>
      <w:r w:rsidR="00612674" w:rsidRPr="002C3CD0">
        <w:t xml:space="preserve"> 1</w:t>
      </w:r>
      <w:r w:rsidR="00612674">
        <w:t>]</w:t>
      </w:r>
      <w:r w:rsidRPr="008C0179">
        <w:t>.</w:t>
      </w:r>
    </w:p>
    <w:p w14:paraId="414CD033" w14:textId="02A72CB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tétéré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align, arrange (objects) in a row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aligner, </w:t>
      </w:r>
      <w:r w:rsidR="00A93044">
        <w:rPr>
          <w:rFonts w:ascii="Garamond" w:hAnsi="Garamond"/>
        </w:rPr>
        <w:t xml:space="preserve">arranger, </w:t>
      </w:r>
      <w:r>
        <w:rPr>
          <w:rFonts w:ascii="Garamond" w:hAnsi="Garamond"/>
        </w:rPr>
        <w:t>disposer (des objets) dans un rang</w:t>
      </w:r>
      <w:r w:rsidRPr="008C0179">
        <w:t>.</w:t>
      </w:r>
    </w:p>
    <w:p w14:paraId="3ADBFED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done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se faire, ê. fait </w:t>
      </w:r>
      <w:r w:rsidRPr="008C0179">
        <w:t>[PotPass &lt; 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>].</w:t>
      </w:r>
    </w:p>
    <w:p w14:paraId="24CCF898" w14:textId="626ABDD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téy</w:t>
      </w:r>
      <w:r w:rsidRPr="006A274F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téyf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intermediary</w:t>
      </w:r>
      <w:r w:rsidR="007B254E">
        <w:t>’</w:t>
      </w:r>
      <w:r w:rsidRPr="008C0179">
        <w:t xml:space="preserve">s transaction fee (for sale of animals at </w:t>
      </w:r>
      <w:r w:rsidR="00A93044">
        <w:t xml:space="preserve">the </w:t>
      </w:r>
      <w:r w:rsidRPr="008C0179">
        <w:t xml:space="preserve">weekly market)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droit du marché (commission aux intermédiaires pour la vente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animal au marché hebdomadaire)</w:t>
      </w:r>
      <w:r w:rsidRPr="008C0179">
        <w:t xml:space="preserve"> [regional, cf. Ful </w:t>
      </w:r>
      <w:r w:rsidRPr="00BB673A">
        <w:rPr>
          <w:rFonts w:ascii="Arial Unicode MS" w:eastAsia="Arial Unicode MS" w:hAnsi="Arial Unicode MS"/>
          <w:i/>
          <w:color w:val="008000"/>
        </w:rPr>
        <w:t>teyfaajo</w:t>
      </w:r>
      <w:r w:rsidRPr="008C0179">
        <w:t>].</w:t>
      </w:r>
    </w:p>
    <w:p w14:paraId="66699B4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téy</w:t>
      </w:r>
      <w:r w:rsidRPr="00A93044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act as intermediary (in a transaction)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agir en intermédiaire (dans un marché)</w:t>
      </w:r>
      <w:r w:rsidRPr="008C0179">
        <w:t>.</w:t>
      </w:r>
    </w:p>
    <w:p w14:paraId="7C781976" w14:textId="3C7609B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tèy</w:t>
      </w:r>
      <w:r w:rsidRPr="00A93044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 xml:space="preserve">n] intermediary (in a transaction)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intermédiaire (dans un marché)</w:t>
      </w:r>
      <w:r w:rsidRPr="008C0179">
        <w:t xml:space="preserve"> [&lt; </w:t>
      </w:r>
      <w:r w:rsidR="00A93044" w:rsidRPr="005D30C6">
        <w:rPr>
          <w:rFonts w:ascii="Doulos SIL" w:hAnsi="Doulos SIL"/>
          <w:i/>
          <w:color w:val="0000FF"/>
        </w:rPr>
        <w:t>téy</w:t>
      </w:r>
      <w:r w:rsidR="00A93044" w:rsidRPr="00A93044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A93044" w:rsidRPr="005D30C6">
        <w:rPr>
          <w:rFonts w:ascii="Doulos SIL" w:hAnsi="Doulos SIL"/>
          <w:i/>
          <w:color w:val="0000FF"/>
        </w:rPr>
        <w:t>â</w:t>
      </w:r>
      <w:r w:rsidRPr="008C0179">
        <w:t> 1b].</w:t>
      </w:r>
    </w:p>
    <w:p w14:paraId="2675B60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téyl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té:l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0CD6306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tèyyà!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shoo! (to a goat)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pschtt! (à une chèvre)</w:t>
      </w:r>
      <w:r w:rsidRPr="008C0179">
        <w:t>.</w:t>
      </w:r>
    </w:p>
    <w:p w14:paraId="100B6F7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 xml:space="preserve">tì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màn tù</w:t>
      </w:r>
      <w:r w:rsidRPr="008C0179">
        <w:t>].</w:t>
      </w:r>
    </w:p>
    <w:p w14:paraId="21BF8A09" w14:textId="548B6A4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tì:bì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bogged (in mud)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enfoncer (dans la boue),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embourber</w:t>
      </w:r>
      <w:r w:rsidRPr="008C0179">
        <w:t>.</w:t>
      </w:r>
    </w:p>
    <w:p w14:paraId="4C1F4D64" w14:textId="5B6FC08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tìkì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bounded, end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arriver à sa limite, se borner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dòy ká=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á tìkì wô</w:t>
      </w:r>
      <w:r w:rsidRPr="008C0179">
        <w:t xml:space="preserve">  there where it (=mountain) ended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là où elle (=montagne) se bornait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 infrequent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peu fréquent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tìkì</w:t>
      </w:r>
      <w:r w:rsidRPr="002C3CD0">
        <w:t xml:space="preserve"> </w:t>
      </w:r>
      <w:r w:rsidR="00A93044">
        <w:t xml:space="preserve"> </w:t>
      </w:r>
      <w:r w:rsidRPr="002C3CD0">
        <w:t>it</w:t>
      </w:r>
      <w:r w:rsidR="006A274F">
        <w:t xml:space="preserve"> (=word, name) is un</w:t>
      </w:r>
      <w:r w:rsidRPr="008C0179">
        <w:t xml:space="preserve">common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ça (=mot, nom) est peu fréquent</w:t>
      </w:r>
      <w:r w:rsidRPr="008C0179">
        <w:t>.</w:t>
      </w:r>
    </w:p>
    <w:p w14:paraId="67E8D22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initial, related to </w:t>
      </w:r>
      <w:r w:rsidRPr="005D30C6">
        <w:rPr>
          <w:rFonts w:ascii="Doulos SIL" w:hAnsi="Doulos SIL"/>
          <w:i/>
          <w:color w:val="0000FF"/>
        </w:rPr>
        <w:t>tìkríy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69D3711E" w14:textId="3F93E85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</w:r>
      <w:r w:rsidR="0057253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572536">
        <w:rPr>
          <w:rFonts w:ascii="Doulos SIL" w:hAnsi="Doulos SIL"/>
          <w:i/>
          <w:color w:val="0000FF"/>
        </w:rPr>
        <w:t>]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ìkìr</w:t>
      </w:r>
      <w:r w:rsidRPr="005D30C6">
        <w:rPr>
          <w:rFonts w:ascii="Doulos SIL" w:hAnsi="Doulos SIL"/>
          <w:i/>
          <w:color w:val="0000FF"/>
        </w:rPr>
        <w:noBreakHyphen/>
      </w:r>
      <w:r w:rsidRPr="003E4524">
        <w:rPr>
          <w:color w:val="993300"/>
        </w:rPr>
        <w:sym w:font="Symbol" w:char="F0BC"/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kìkìr</w:t>
      </w:r>
      <w:r w:rsidRPr="005D30C6">
        <w:rPr>
          <w:rFonts w:ascii="Doulos SIL" w:hAnsi="Doulos SIL"/>
          <w:i/>
          <w:color w:val="0000FF"/>
        </w:rPr>
        <w:noBreakHyphen/>
      </w:r>
      <w:r w:rsidRPr="003E4524">
        <w:rPr>
          <w:color w:val="993300"/>
        </w:rPr>
        <w:sym w:font="Symbol" w:char="F0BC"/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A93044">
        <w:t xml:space="preserve">cpd </w:t>
      </w:r>
      <w:r w:rsidRPr="008C0179">
        <w:t xml:space="preserve">n] small light brown colored bird spp.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oiseau spp. couleur cendre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a) lark with dark bands through eyes; b) golden sparrow, </w:t>
      </w:r>
      <w:r>
        <w:rPr>
          <w:rFonts w:ascii="Garamond" w:hAnsi="Garamond"/>
          <w:i/>
        </w:rPr>
        <w:t>Passer luteus</w:t>
      </w:r>
      <w:r w:rsidRPr="008C0179">
        <w:rPr>
          <w:sz w:val="22"/>
        </w:rPr>
        <w:t xml:space="preserve">, </w:t>
      </w:r>
      <w:r w:rsidR="008922F6">
        <w:rPr>
          <w:sz w:val="22"/>
        </w:rPr>
        <w:t>a</w:t>
      </w:r>
      <w:r w:rsidRPr="008C0179">
        <w:t xml:space="preserve"> grain-eating pest] [contains </w:t>
      </w:r>
      <w:r w:rsidRPr="005D30C6">
        <w:rPr>
          <w:rFonts w:ascii="Doulos SIL" w:hAnsi="Doulos SIL"/>
          <w:i/>
          <w:color w:val="0000FF"/>
        </w:rPr>
        <w:t>tìkríy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and </w:t>
      </w:r>
      <w:r w:rsidR="00FA4E26" w:rsidRPr="008C0179">
        <w:rPr>
          <w:smallCaps/>
        </w:rPr>
        <w:t>dimin</w:t>
      </w:r>
      <w:r w:rsidRPr="008C0179">
        <w:t xml:space="preserve"> &lt; </w:t>
      </w:r>
      <w:r w:rsidRPr="005D30C6">
        <w:rPr>
          <w:rFonts w:ascii="Doulos SIL" w:hAnsi="Doulos SIL"/>
          <w:i/>
          <w:color w:val="0000FF"/>
        </w:rPr>
        <w:t>bó:s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8922F6">
        <w:t> 2]  [also just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bò:s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].</w:t>
      </w:r>
    </w:p>
    <w:p w14:paraId="6FA78042" w14:textId="22B49D96" w:rsidR="004E4BA0" w:rsidRPr="008C0179" w:rsidRDefault="00670B32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  <w:t>mìsíyà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3E4524">
        <w:rPr>
          <w:color w:val="993300"/>
        </w:rPr>
        <w:sym w:font="Symbol" w:char="F0BC"/>
      </w:r>
      <w:r w:rsidR="0009344D" w:rsidRPr="0009344D">
        <w:t xml:space="preserve">  ~  </w:t>
      </w:r>
      <w:r w:rsidR="00261FBE" w:rsidRPr="005D30C6">
        <w:rPr>
          <w:rFonts w:ascii="Doulos SIL" w:hAnsi="Doulos SIL"/>
          <w:i/>
          <w:color w:val="0000FF"/>
        </w:rPr>
        <w:t>kìkìr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261FBE" w:rsidRPr="003E4524">
        <w:rPr>
          <w:color w:val="993300"/>
        </w:rPr>
        <w:sym w:font="Symbol" w:char="F0BC"/>
      </w:r>
      <w:r w:rsidR="00572536">
        <w:t xml:space="preserve"> </w:t>
      </w:r>
      <w:r w:rsidR="00261FBE" w:rsidRPr="008C0179">
        <w:t xml:space="preserve">(NF </w:t>
      </w:r>
      <w:r w:rsidR="00261FBE" w:rsidRPr="005D30C6">
        <w:rPr>
          <w:rFonts w:ascii="Doulos SIL" w:hAnsi="Doulos SIL"/>
          <w:i/>
          <w:color w:val="0000FF"/>
        </w:rPr>
        <w:noBreakHyphen/>
        <w:t>íyâ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à: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A93044">
        <w:t xml:space="preserve">cpd </w:t>
      </w:r>
      <w:r w:rsidR="00261FBE" w:rsidRPr="008C0179">
        <w:t xml:space="preserve">n] warbling silverbill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petit bec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argent (oiseau)</w:t>
      </w:r>
      <w:r w:rsidR="00261FBE" w:rsidRPr="008C0179">
        <w:t xml:space="preserve"> [</w:t>
      </w:r>
      <w:r w:rsidR="00261FBE" w:rsidRPr="00FE62AD">
        <w:rPr>
          <w:smallCaps/>
        </w:rPr>
        <w:t>id</w:t>
      </w:r>
      <w:r w:rsidR="00261FBE" w:rsidRPr="008C0179">
        <w:t xml:space="preserve">: </w:t>
      </w:r>
      <w:r w:rsidR="00261FBE">
        <w:rPr>
          <w:rFonts w:ascii="Garamond" w:hAnsi="Garamond"/>
          <w:i/>
        </w:rPr>
        <w:t>Euodice cantans</w:t>
      </w:r>
      <w:r w:rsidR="00261FBE" w:rsidRPr="008C0179">
        <w:t xml:space="preserve">, finch </w:t>
      </w:r>
      <w:r w:rsidR="00A93044">
        <w:t>with blue-grey bill] [also just</w:t>
      </w:r>
      <w:r w:rsidR="00261FBE" w:rsidRPr="008C0179">
        <w:t xml:space="preserve"> </w:t>
      </w:r>
      <w:r w:rsidR="00261FBE" w:rsidRPr="005D30C6">
        <w:rPr>
          <w:rFonts w:ascii="Doulos SIL" w:hAnsi="Doulos SIL"/>
          <w:i/>
          <w:color w:val="0000FF"/>
        </w:rPr>
        <w:t>mìsíyà</w:t>
      </w:r>
      <w:r w:rsidR="00261FBE" w:rsidRPr="008C0179">
        <w:t>].</w:t>
      </w:r>
    </w:p>
    <w:p w14:paraId="07F0678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tíhê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hesitant, undecided (e.g. about going)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indécis, hésiter (à aller, etc.)</w:t>
      </w:r>
      <w:r w:rsidRPr="008C0179">
        <w:t>.</w:t>
      </w:r>
    </w:p>
    <w:p w14:paraId="2CC16491" w14:textId="69C03E7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</w:t>
      </w:r>
      <w:r w:rsidRPr="006A274F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catch abruptly, seize (with the hand); detain (sb trying to flee)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attraper brusquement (avec la main); retenir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 xml:space="preserve"> qui essaie de fuir)</w:t>
      </w:r>
      <w:r w:rsidRPr="008C0179">
        <w:t xml:space="preserve"> [&lt;Ful].</w:t>
      </w:r>
    </w:p>
    <w:p w14:paraId="123BC813" w14:textId="0152DF6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tígílâ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everyday working clothes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habits de travail ordinaires</w:t>
      </w:r>
      <w:r w:rsidRPr="008C0179">
        <w:t>.</w:t>
      </w:r>
    </w:p>
    <w:p w14:paraId="1A7739A0" w14:textId="777ECDF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jet black, black as night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noir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bíbî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bíbî tík!</w:t>
      </w:r>
      <w:r w:rsidRPr="002C3CD0">
        <w:t xml:space="preserve"> </w:t>
      </w:r>
      <w:r w:rsidR="00810521">
        <w:t xml:space="preserve"> </w:t>
      </w:r>
      <w:r w:rsidRPr="002C3CD0">
        <w:t>it</w:t>
      </w:r>
      <w:r w:rsidR="007B254E">
        <w:t>’</w:t>
      </w:r>
      <w:r w:rsidRPr="008C0179">
        <w:t xml:space="preserve">s jet black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noir</w:t>
      </w:r>
      <w:r w:rsidRPr="008C0179">
        <w:t>.</w:t>
      </w:r>
    </w:p>
    <w:p w14:paraId="6AEA75DB" w14:textId="3F241A9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tiki</w:t>
      </w:r>
      <w:r w:rsidRPr="008C0179">
        <w:sym w:font="Symbol" w:char="F0BC"/>
      </w:r>
      <w:r w:rsidRPr="008C0179">
        <w:rPr>
          <w:sz w:val="18"/>
        </w:rPr>
        <w:t></w:t>
      </w:r>
      <w:r w:rsidRPr="008C0179">
        <w:rPr>
          <w:sz w:val="18"/>
        </w:rPr>
        <w:t></w:t>
      </w:r>
      <w:r>
        <w:rPr>
          <w:rFonts w:ascii="Wingdings" w:hAnsi="Wingdings"/>
          <w:sz w:val="18"/>
        </w:rPr>
        <w:t></w:t>
      </w:r>
      <w:r w:rsidR="000E6A28">
        <w:t xml:space="preserve"> [alphabetized as though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ti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</w:t>
      </w:r>
      <w:r w:rsidRPr="008C0179">
        <w:rPr>
          <w:i/>
        </w:rPr>
        <w:sym w:font="Symbol" w:char="F0BC"/>
      </w:r>
      <w:r w:rsidRPr="008C0179">
        <w:t>].</w:t>
      </w:r>
    </w:p>
    <w:p w14:paraId="1A3DF7C4" w14:textId="2C5BBFBF" w:rsidR="004E4BA0" w:rsidRPr="005D30C6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tìk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boundary (e.g. of a field)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limite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champ etc.)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tìkì</w:t>
      </w:r>
      <w:r w:rsidRPr="008C0179">
        <w:t>].</w:t>
      </w:r>
    </w:p>
    <w:p w14:paraId="5656DC97" w14:textId="5DE7623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tìkríy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ìkìríy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kìkìríy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sparrow, small bird (general term)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moineau, petit oiseau (terme général)</w:t>
      </w:r>
      <w:r w:rsidRPr="008C0179">
        <w:t xml:space="preserve"> [frozen </w:t>
      </w:r>
      <w:r w:rsidR="00FA4E26" w:rsidRPr="008C0179">
        <w:rPr>
          <w:smallCaps/>
        </w:rPr>
        <w:t>dimin</w:t>
      </w:r>
      <w:r w:rsidR="00FA4E26">
        <w:t>] [variants with</w:t>
      </w:r>
      <w:r w:rsidRPr="008C0179"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2C3CD0">
        <w:t xml:space="preserve"> and </w:t>
      </w:r>
      <w:r w:rsidRPr="005D30C6">
        <w:rPr>
          <w:rFonts w:ascii="Doulos SIL" w:hAnsi="Doulos SIL"/>
          <w:i/>
          <w:color w:val="0000FF"/>
        </w:rPr>
        <w:t>k</w:t>
      </w:r>
      <w:r w:rsidR="00FA4E26">
        <w:t xml:space="preserve"> perhaps influenced by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] [KCh </w:t>
      </w:r>
      <w:r w:rsidRPr="00BB673A">
        <w:rPr>
          <w:rFonts w:ascii="Arial Unicode MS" w:eastAsia="Arial Unicode MS" w:hAnsi="Arial Unicode MS"/>
          <w:i/>
          <w:color w:val="008000"/>
        </w:rPr>
        <w:t>takiriya</w:t>
      </w:r>
      <w:r w:rsidRPr="008C0179">
        <w:t>]</w:t>
      </w:r>
      <w:r w:rsidRPr="00590ABD">
        <w:t xml:space="preserve"> - </w:t>
      </w:r>
      <w:r w:rsidRPr="008C0179">
        <w:t xml:space="preserve">loose cpd: see </w:t>
      </w:r>
      <w:r w:rsidRPr="005D30C6">
        <w:rPr>
          <w:rFonts w:ascii="Doulos SIL" w:hAnsi="Doulos SIL"/>
          <w:i/>
          <w:color w:val="0000FF"/>
        </w:rPr>
        <w:t>bèl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="00670B32"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="00670B32" w:rsidRPr="005D30C6">
        <w:rPr>
          <w:rFonts w:ascii="Doulos SIL" w:hAnsi="Doulos SIL"/>
          <w:i/>
          <w:color w:val="0000FF"/>
        </w:rPr>
        <w:t>í</w:t>
      </w:r>
      <w:r w:rsidRPr="005D30C6">
        <w:rPr>
          <w:rFonts w:ascii="Doulos SIL" w:hAnsi="Doulos SIL"/>
          <w:i/>
          <w:color w:val="0000FF"/>
        </w:rPr>
        <w:t>kìríy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húw</w:t>
      </w:r>
      <w:r w:rsidRPr="005D30C6">
        <w:rPr>
          <w:rFonts w:ascii="Doulos SIL" w:hAnsi="Doulos SIL"/>
          <w:i/>
          <w:color w:val="0000FF"/>
        </w:rPr>
        <w:noBreakHyphen/>
        <w:t xml:space="preserve">éy </w:t>
      </w:r>
      <w:r w:rsidR="00670B32" w:rsidRPr="005D30C6">
        <w:rPr>
          <w:rFonts w:ascii="Doulos SIL" w:hAnsi="Doulos SIL"/>
          <w:i/>
          <w:color w:val="0000FF"/>
        </w:rPr>
        <w:sym w:font="Symbol" w:char="F0AD"/>
      </w:r>
      <w:r w:rsidR="00670B32" w:rsidRPr="005D30C6">
        <w:rPr>
          <w:rFonts w:ascii="Doulos SIL" w:hAnsi="Doulos SIL"/>
          <w:i/>
          <w:color w:val="0000FF"/>
        </w:rPr>
        <w:t>tí</w:t>
      </w:r>
      <w:r w:rsidRPr="005D30C6">
        <w:rPr>
          <w:rFonts w:ascii="Doulos SIL" w:hAnsi="Doulos SIL"/>
          <w:i/>
          <w:color w:val="0000FF"/>
        </w:rPr>
        <w:t>kìríyà</w:t>
      </w:r>
      <w:r w:rsidRPr="00590ABD">
        <w:t xml:space="preserve"> - </w:t>
      </w:r>
      <w:r w:rsidRPr="008C0179">
        <w:t xml:space="preserve">tight cpds: see </w:t>
      </w:r>
      <w:r w:rsidR="000E6A28" w:rsidRPr="005D30C6">
        <w:rPr>
          <w:rFonts w:ascii="Doulos SIL" w:hAnsi="Doulos SIL"/>
          <w:i/>
          <w:color w:val="0000FF"/>
        </w:rPr>
        <w:t>tìkìr</w:t>
      </w:r>
      <w:r w:rsidR="000E6A28" w:rsidRPr="005D30C6">
        <w:rPr>
          <w:rFonts w:ascii="Doulos SIL" w:hAnsi="Doulos SIL"/>
          <w:i/>
          <w:color w:val="0000FF"/>
        </w:rPr>
        <w:noBreakHyphen/>
      </w:r>
      <w:r w:rsidR="000E6A28">
        <w:rPr>
          <w:rFonts w:ascii="Doulos SIL" w:hAnsi="Doulos SIL"/>
          <w:i/>
          <w:color w:val="0000FF"/>
        </w:rPr>
        <w:t>[</w:t>
      </w:r>
      <w:r w:rsidR="000E6A28" w:rsidRPr="005D30C6">
        <w:rPr>
          <w:rFonts w:ascii="Doulos SIL" w:hAnsi="Doulos SIL"/>
          <w:i/>
          <w:color w:val="0000FF"/>
        </w:rPr>
        <w:t>bò:s</w:t>
      </w:r>
      <w:r w:rsidR="000E6A28" w:rsidRPr="005D30C6">
        <w:rPr>
          <w:rFonts w:ascii="Doulos SIL" w:hAnsi="Doulos SIL"/>
          <w:i/>
          <w:color w:val="0000FF"/>
        </w:rPr>
        <w:noBreakHyphen/>
        <w:t>íyà</w:t>
      </w:r>
      <w:r w:rsidR="000E6A28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tìkìr</w:t>
      </w:r>
      <w:r w:rsidRPr="005D30C6">
        <w:rPr>
          <w:rFonts w:ascii="Doulos SIL" w:hAnsi="Doulos SIL"/>
          <w:i/>
          <w:color w:val="0000FF"/>
        </w:rPr>
        <w:noBreakHyphen/>
        <w:t>mìsíyà</w:t>
      </w:r>
      <w:r w:rsidRPr="008C0179">
        <w:t>.</w:t>
      </w:r>
    </w:p>
    <w:p w14:paraId="5D59642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tílâ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963D0BC" w14:textId="2CBFBEE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tílás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duty, obligation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obligation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tílásû</w:t>
      </w:r>
      <w:r w:rsidRPr="008C0179">
        <w:t xml:space="preserve"> 1a] [Za &amp; Ka </w:t>
      </w:r>
      <w:r w:rsidRPr="00BB673A">
        <w:rPr>
          <w:rFonts w:ascii="Arial Unicode MS" w:eastAsia="Arial Unicode MS" w:hAnsi="Arial Unicode MS"/>
          <w:i/>
          <w:color w:val="008000"/>
        </w:rPr>
        <w:t>tílàs</w:t>
      </w:r>
      <w:r w:rsidRPr="008C0179">
        <w:t xml:space="preserve">, &lt;Hausa </w:t>
      </w:r>
      <w:r w:rsidRPr="00BB673A">
        <w:rPr>
          <w:rFonts w:ascii="Arial Unicode MS" w:eastAsia="Arial Unicode MS" w:hAnsi="Arial Unicode MS"/>
          <w:i/>
          <w:color w:val="008000"/>
        </w:rPr>
        <w:t>tilas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wá:jíbî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tílású ꜜnô</w:t>
      </w:r>
      <w:r w:rsidRPr="002C3CD0">
        <w:t xml:space="preserve"> it</w:t>
      </w:r>
      <w:r w:rsidR="007B254E">
        <w:t>’</w:t>
      </w:r>
      <w:r w:rsidRPr="008C0179">
        <w:t xml:space="preserve">s necessary (=a duty)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obligatoire</w:t>
      </w:r>
      <w:r w:rsidRPr="008C0179">
        <w:t>.</w:t>
      </w:r>
    </w:p>
    <w:p w14:paraId="154B885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tílásû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obligatory, be a duty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obligatoire</w:t>
      </w:r>
      <w:r w:rsidRPr="008C0179">
        <w:t xml:space="preserve"> [see noun </w:t>
      </w:r>
      <w:r w:rsidRPr="005D30C6">
        <w:rPr>
          <w:rFonts w:ascii="Doulos SIL" w:hAnsi="Doulos SIL"/>
          <w:i/>
          <w:color w:val="0000FF"/>
        </w:rPr>
        <w:t>tílás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tílàs</w:t>
      </w:r>
      <w:r w:rsidRPr="008C0179">
        <w:t>].</w:t>
      </w:r>
    </w:p>
    <w:p w14:paraId="0DBAA63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tílás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tílás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C862979" w14:textId="1BC5B33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tílâ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tílî</w:t>
      </w:r>
      <w:r w:rsidR="00482630">
        <w:t xml:space="preserve">  ~ 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leather amulet necklace; traditional letter (carried in an amulet)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 gri-gri » (amulette en cuir); lettre traditionnelle (portée dans un gri-gri)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tírà</w:t>
      </w:r>
      <w:r w:rsidRPr="008C0179">
        <w:t xml:space="preserve">] - n+adj: </w:t>
      </w:r>
      <w:r w:rsidRPr="005D30C6">
        <w:rPr>
          <w:rFonts w:ascii="Doulos SIL" w:hAnsi="Doulos SIL"/>
          <w:i/>
          <w:color w:val="0000FF"/>
        </w:rPr>
        <w:t>tílá bè:r-ò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tílí bè:r-ò</w:t>
      </w:r>
      <w:r w:rsidRPr="008C0179">
        <w:t xml:space="preserve">  a large gold jewel worn on a necklace chain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gros bijou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or porté au bout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collier</w:t>
      </w:r>
      <w:r w:rsidRPr="000B4B55">
        <w:t xml:space="preserve"> [roughly heart-shaped; the largest and most intricate jewel made by the Fulbe goldsmiths of Hombori]; </w:t>
      </w:r>
      <w:r w:rsidRPr="005D30C6">
        <w:rPr>
          <w:rFonts w:ascii="Doulos SIL" w:hAnsi="Doulos SIL"/>
          <w:i/>
          <w:color w:val="0000FF"/>
        </w:rPr>
        <w:t>tílá ꜜkátíyá</w:t>
      </w:r>
      <w:r w:rsidRPr="000B4B55">
        <w:t xml:space="preserve">  mid-sized gold ornament in </w:t>
      </w:r>
      <w:r w:rsidRPr="00557B57">
        <w:t>trefoil</w:t>
      </w:r>
      <w:r w:rsidR="00557B57" w:rsidRPr="00557B57">
        <w:t>/cloverleaf</w:t>
      </w:r>
      <w:r w:rsidRPr="000B4B55">
        <w:t xml:space="preserve"> form (like the clubs symbol in playing cards)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 xml:space="preserve">bijou en or de taille moyenne en forme de </w:t>
      </w:r>
      <w:r w:rsidRPr="00557B57">
        <w:rPr>
          <w:rFonts w:ascii="Garamond" w:hAnsi="Garamond"/>
        </w:rPr>
        <w:t>tréfale</w:t>
      </w:r>
      <w:r w:rsidRPr="008C0179">
        <w:t xml:space="preserve"> </w:t>
      </w:r>
      <w:r w:rsidR="000E6A28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religious ceremony, wedding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rite religieux, noces</w:t>
      </w:r>
      <w:r w:rsidRPr="008C0179">
        <w:t xml:space="preserve"> [used in this sense with verb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èrì</w:t>
      </w:r>
      <w:r w:rsidRPr="008C0179">
        <w:t xml:space="preserve"> 1b, cf. </w:t>
      </w:r>
      <w:r w:rsidR="000805D4">
        <w:t xml:space="preserve">cpd </w:t>
      </w:r>
      <w:r w:rsidR="000805D4">
        <w:rPr>
          <w:rFonts w:ascii="Doulos SIL" w:hAnsi="Doulos SIL"/>
          <w:i/>
          <w:color w:val="0000FF"/>
        </w:rPr>
        <w:t>[</w:t>
      </w:r>
      <w:r w:rsidR="000805D4" w:rsidRPr="005D30C6">
        <w:rPr>
          <w:rFonts w:ascii="Doulos SIL" w:hAnsi="Doulos SIL"/>
          <w:i/>
          <w:color w:val="0000FF"/>
        </w:rPr>
        <w:t>tìl</w:t>
      </w:r>
      <w:r w:rsidR="000805D4" w:rsidRPr="005D30C6">
        <w:rPr>
          <w:rFonts w:ascii="Doulos SIL" w:hAnsi="Doulos SIL"/>
          <w:i/>
          <w:color w:val="0000FF"/>
        </w:rPr>
        <w:noBreakHyphen/>
        <w:t>ù</w:t>
      </w:r>
      <w:r w:rsidR="000805D4">
        <w:rPr>
          <w:rFonts w:ascii="Doulos SIL" w:hAnsi="Doulos SIL"/>
          <w:i/>
          <w:color w:val="0000FF"/>
        </w:rPr>
        <w:t>]</w:t>
      </w:r>
      <w:r w:rsidR="000805D4" w:rsidRPr="005D30C6">
        <w:rPr>
          <w:rFonts w:ascii="Doulos SIL" w:hAnsi="Doulos SIL"/>
          <w:i/>
          <w:color w:val="0000FF"/>
        </w:rPr>
        <w:noBreakHyphen/>
      </w:r>
      <w:r w:rsidR="000805D4">
        <w:rPr>
          <w:rFonts w:ascii="Doulos SIL" w:hAnsi="Doulos SIL"/>
          <w:i/>
          <w:color w:val="0000FF"/>
        </w:rPr>
        <w:t>[</w:t>
      </w:r>
      <w:r w:rsidR="000805D4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0805D4" w:rsidRPr="005D30C6">
        <w:rPr>
          <w:rFonts w:ascii="Doulos SIL" w:hAnsi="Doulos SIL"/>
          <w:i/>
          <w:color w:val="0000FF"/>
        </w:rPr>
        <w:t>èr</w:t>
      </w:r>
      <w:r w:rsidR="000805D4" w:rsidRPr="005D30C6">
        <w:rPr>
          <w:rFonts w:ascii="Doulos SIL" w:hAnsi="Doulos SIL"/>
          <w:i/>
          <w:color w:val="0000FF"/>
        </w:rPr>
        <w:noBreakHyphen/>
        <w:t>m</w:t>
      </w:r>
      <w:r w:rsidR="000805D4" w:rsidRPr="005D30C6">
        <w:rPr>
          <w:rFonts w:ascii="Doulos SIL" w:hAnsi="Doulos SIL"/>
          <w:i/>
          <w:color w:val="0000FF"/>
        </w:rPr>
        <w:noBreakHyphen/>
        <w:t>ò</w:t>
      </w:r>
      <w:r w:rsidR="000805D4">
        <w:rPr>
          <w:rFonts w:ascii="Doulos SIL" w:hAnsi="Doulos SIL"/>
          <w:i/>
          <w:color w:val="0000FF"/>
        </w:rPr>
        <w:t>]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tíl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férì</w:t>
      </w:r>
      <w:r w:rsidRPr="008C0179">
        <w:t xml:space="preserve">  the ritual was performed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rite fut célébré</w:t>
      </w:r>
      <w:r w:rsidRPr="008C0179">
        <w:t>.</w:t>
      </w:r>
    </w:p>
    <w:p w14:paraId="51F1DCF9" w14:textId="0124B6E6" w:rsidR="004E4BA0" w:rsidRPr="008C0179" w:rsidRDefault="000805D4" w:rsidP="008319BA">
      <w:pPr>
        <w:tabs>
          <w:tab w:val="clear" w:pos="992"/>
        </w:tabs>
        <w:spacing w:line="320" w:lineRule="exact"/>
        <w:ind w:left="567" w:right="360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tìl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</w:t>
      </w:r>
      <w:r w:rsidR="00261FBE" w:rsidRPr="005D30C6">
        <w:rPr>
          <w:rFonts w:ascii="Doulos SIL" w:hAnsi="Doulos SIL"/>
          <w:i/>
          <w:color w:val="0000FF"/>
        </w:rPr>
        <w:noBreakHyphen/>
        <w:t>m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C339BC">
        <w:t xml:space="preserve">cpd </w:t>
      </w:r>
      <w:r w:rsidR="00261FBE" w:rsidRPr="008C0179">
        <w:t xml:space="preserve">n] religious ritual, wedding ceremony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rite religieux, noces</w:t>
      </w:r>
      <w:r w:rsidR="00261FBE" w:rsidRPr="008C0179">
        <w:t xml:space="preserve"> [</w:t>
      </w:r>
      <w:r w:rsidR="00261FBE" w:rsidRPr="005D30C6">
        <w:rPr>
          <w:rFonts w:ascii="Doulos SIL" w:hAnsi="Doulos SIL"/>
          <w:i/>
          <w:color w:val="0000FF"/>
        </w:rPr>
        <w:t>tíl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,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261FBE" w:rsidRPr="005D30C6">
        <w:rPr>
          <w:rFonts w:ascii="Doulos SIL" w:hAnsi="Doulos SIL"/>
          <w:i/>
          <w:color w:val="0000FF"/>
        </w:rPr>
        <w:t>èrì</w:t>
      </w:r>
      <w:r w:rsidR="00C339BC">
        <w:rPr>
          <w:rFonts w:ascii="Doulos SIL" w:hAnsi="Doulos SIL"/>
          <w:i/>
          <w:color w:val="0000FF"/>
        </w:rPr>
        <w:t xml:space="preserve"> 1b</w:t>
      </w:r>
      <w:r w:rsidR="00261FBE" w:rsidRPr="008C0179">
        <w:t>].</w:t>
      </w:r>
    </w:p>
    <w:p w14:paraId="46B72A60" w14:textId="76EB41D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tímí-tìmî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applied in the field to immature </w:t>
      </w:r>
      <w:r w:rsidR="00C3638F" w:rsidRPr="00C3638F">
        <w:rPr>
          <w:rFonts w:ascii="Garamond" w:hAnsi="Garamond"/>
          <w:i/>
        </w:rPr>
        <w:t>Pseudoconyza viscosa (=</w:t>
      </w:r>
      <w:r>
        <w:rPr>
          <w:rFonts w:ascii="Garamond" w:hAnsi="Garamond"/>
          <w:i/>
        </w:rPr>
        <w:t>Blumea aurita</w:t>
      </w:r>
      <w:r w:rsidR="00C3638F">
        <w:rPr>
          <w:rFonts w:ascii="Garamond" w:hAnsi="Garamond"/>
          <w:i/>
        </w:rPr>
        <w:t>)</w:t>
      </w:r>
      <w:r w:rsidR="000E6A28">
        <w:t>, Asteraceae,</w:t>
      </w:r>
      <w:r w:rsidRPr="008C0179">
        <w:t xml:space="preserve"> cf. </w:t>
      </w:r>
      <w:r w:rsidR="000E6A2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bùnd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E6A2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  <w:t>hèw</w:t>
      </w:r>
      <w:r w:rsidRPr="005D30C6">
        <w:rPr>
          <w:rFonts w:ascii="Doulos SIL" w:hAnsi="Doulos SIL"/>
          <w:i/>
          <w:color w:val="0000FF"/>
        </w:rPr>
        <w:noBreakHyphen/>
      </w:r>
      <w:r w:rsidR="000E6A2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kà:n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E6A28">
        <w:rPr>
          <w:rFonts w:ascii="Doulos SIL" w:hAnsi="Doulos SIL"/>
          <w:i/>
          <w:color w:val="0000FF"/>
        </w:rPr>
        <w:t>]</w:t>
      </w:r>
      <w:r w:rsidRPr="008C0179">
        <w:rPr>
          <w:i/>
        </w:rPr>
        <w:t> </w:t>
      </w:r>
      <w:r w:rsidRPr="008C0179">
        <w:t>; applied at Sévaré to mint-like herbs].</w:t>
      </w:r>
    </w:p>
    <w:p w14:paraId="7BE1909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tímmê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entire, complete; be normal (without defect)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complet, juste; ê. entier (sans infirmité)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tmm</w:t>
      </w:r>
      <w:r w:rsidRPr="008C0179">
        <w:t>, perhaps via Ful √</w:t>
      </w:r>
      <w:r w:rsidRPr="00BB673A">
        <w:rPr>
          <w:rFonts w:ascii="Arial Unicode MS" w:eastAsia="Arial Unicode MS" w:hAnsi="Arial Unicode MS"/>
          <w:color w:val="008000"/>
        </w:rPr>
        <w:t>timm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or Bam </w:t>
      </w:r>
      <w:r w:rsidRPr="00BB673A">
        <w:rPr>
          <w:rFonts w:ascii="Arial Unicode MS" w:eastAsia="Arial Unicode MS" w:hAnsi="Arial Unicode MS"/>
          <w:i/>
          <w:color w:val="008000"/>
        </w:rPr>
        <w:t>timme</w:t>
      </w:r>
      <w:r w:rsidRPr="008C0179">
        <w:t>].</w:t>
      </w:r>
    </w:p>
    <w:p w14:paraId="1776053F" w14:textId="1C244A1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tîn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tîŋ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heavy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lourd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tìn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2, VblN </w:t>
      </w:r>
      <w:r w:rsidRPr="005D30C6">
        <w:rPr>
          <w:rFonts w:ascii="Doulos SIL" w:hAnsi="Doulos SIL"/>
          <w:i/>
          <w:color w:val="0000FF"/>
        </w:rPr>
        <w:t>tíŋ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E6A28">
        <w:t>, Fact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25B4018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heavy, weigh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alourdir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tîn</w:t>
      </w:r>
      <w:r w:rsidRPr="008C0179">
        <w:t>].</w:t>
      </w:r>
    </w:p>
    <w:p w14:paraId="05AA6D83" w14:textId="319648D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tínnê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with subjunctive] make sure (that </w:t>
      </w:r>
      <w:r w:rsidRPr="008C0179">
        <w:sym w:font="Symbol" w:char="F0BC"/>
      </w:r>
      <w:r w:rsidRPr="008C0179">
        <w:t xml:space="preserve">), make a careful effort (to do), not neglect or forget (to do)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un effort (pour faire), faire attention (que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), ne pas négliger ou oublier (de faire)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tinnaade</w:t>
      </w:r>
      <w:r w:rsidRPr="008C0179">
        <w:t>, root √</w:t>
      </w:r>
      <w:r w:rsidRPr="00BB673A">
        <w:rPr>
          <w:rFonts w:ascii="Arial Unicode MS" w:eastAsia="Arial Unicode MS" w:hAnsi="Arial Unicode MS"/>
          <w:color w:val="008000"/>
        </w:rPr>
        <w:t>tiiɗ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tínnè</w:t>
      </w:r>
      <w:r w:rsidRPr="005D30C6">
        <w:rPr>
          <w:rFonts w:ascii="Doulos SIL" w:hAnsi="Doulos SIL"/>
          <w:i/>
          <w:color w:val="0000FF"/>
        </w:rPr>
        <w:noBreakHyphen/>
        <w:t xml:space="preserve">ŋ [hà: kúl]=ŋ́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dúw</w:t>
      </w:r>
      <w:r w:rsidRPr="005D30C6">
        <w:rPr>
          <w:rFonts w:ascii="Doulos SIL" w:hAnsi="Doulos SIL"/>
          <w:i/>
          <w:color w:val="0000FF"/>
        </w:rPr>
        <w:noBreakHyphen/>
        <w:t>ꜜâ</w:t>
      </w:r>
      <w:r w:rsidRPr="008C0179">
        <w:t xml:space="preserve">  make sure that nothing harms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fais attention que rien ne lui fasse </w:t>
      </w:r>
      <w:r w:rsidR="00B9344B">
        <w:rPr>
          <w:rFonts w:ascii="Garamond" w:hAnsi="Garamond"/>
        </w:rPr>
        <w:t xml:space="preserve">du </w:t>
      </w:r>
      <w:r>
        <w:rPr>
          <w:rFonts w:ascii="Garamond" w:hAnsi="Garamond"/>
        </w:rPr>
        <w:t>mal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 xml:space="preserve">ŋ́ ꜜtínnê </w:t>
      </w:r>
      <w:r w:rsidR="00B9344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</w:t>
      </w:r>
      <w:r w:rsidRPr="005D30C6">
        <w:rPr>
          <w:rFonts w:ascii="Doulos SIL" w:hAnsi="Doulos SIL"/>
          <w:i/>
          <w:color w:val="0000FF"/>
        </w:rPr>
        <w:noBreakHyphen/>
        <w:t>éy dì káy</w:t>
      </w:r>
      <w:r w:rsidR="00B9344B" w:rsidRPr="005D30C6">
        <w:rPr>
          <w:rFonts w:ascii="Doulos SIL" w:hAnsi="Doulos SIL"/>
          <w:i/>
          <w:color w:val="0000FF"/>
        </w:rPr>
        <w:t>↑</w:t>
      </w:r>
      <w:r w:rsidR="00B9344B">
        <w:rPr>
          <w:rFonts w:ascii="Doulos SIL" w:hAnsi="Doulos SIL"/>
          <w:i/>
          <w:color w:val="0000FF"/>
        </w:rPr>
        <w:t>]=</w:t>
      </w:r>
      <w:r w:rsidRPr="005D30C6">
        <w:rPr>
          <w:rFonts w:ascii="Doulos SIL" w:hAnsi="Doulos SIL"/>
          <w:i/>
          <w:color w:val="0000FF"/>
        </w:rPr>
        <w:t>ḿ sù bú: féy!</w:t>
      </w:r>
      <w:r w:rsidRPr="008C0179">
        <w:t xml:space="preserve">  make sure that these (plants) don</w:t>
      </w:r>
      <w:r w:rsidR="007B254E">
        <w:t>’</w:t>
      </w:r>
      <w:r w:rsidRPr="008C0179">
        <w:t xml:space="preserve">t die!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fais attention que ces (plantes) ne meurent pas!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tínnè</w:t>
      </w:r>
      <w:r w:rsidRPr="005D30C6">
        <w:rPr>
          <w:rFonts w:ascii="Doulos SIL" w:hAnsi="Doulos SIL"/>
          <w:i/>
          <w:color w:val="0000FF"/>
        </w:rPr>
        <w:noBreakHyphen/>
        <w:t xml:space="preserve">ŋ dèy màn tù </w:t>
      </w:r>
      <w:r w:rsidR="00B9344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hèyn</w:t>
      </w:r>
      <w:r w:rsidRPr="005D30C6">
        <w:rPr>
          <w:rFonts w:ascii="Doulos SIL" w:hAnsi="Doulos SIL"/>
          <w:i/>
          <w:color w:val="0000FF"/>
        </w:rPr>
        <w:noBreakHyphen/>
        <w:t>ò ɲâ kúl</w:t>
      </w:r>
      <w:r w:rsidR="00B9344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ꜜgâ bòr gú↑=ŋ́ ꜜdów kòy!</w:t>
      </w:r>
      <w:r w:rsidRPr="008C0179">
        <w:t xml:space="preserve">  make sure that one (=you) doesn</w:t>
      </w:r>
      <w:r w:rsidR="007B254E">
        <w:t>’</w:t>
      </w:r>
      <w:r w:rsidRPr="008C0179">
        <w:t xml:space="preserve">t uproot the entire millet plant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fais attention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</w:t>
      </w:r>
      <w:r w:rsidR="00B9344B">
        <w:rPr>
          <w:rFonts w:ascii="Garamond" w:hAnsi="Garamond"/>
        </w:rPr>
        <w:t xml:space="preserve"> </w:t>
      </w:r>
      <w:r>
        <w:rPr>
          <w:rFonts w:ascii="Garamond" w:hAnsi="Garamond"/>
        </w:rPr>
        <w:t>ne déracine pas la plante de mil entière</w:t>
      </w:r>
      <w:r w:rsidRPr="008C0179">
        <w:t>.</w:t>
      </w:r>
    </w:p>
    <w:p w14:paraId="7637DE2E" w14:textId="59AF023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tínô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profit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bénéfice</w:t>
      </w:r>
      <w:r w:rsidRPr="008C0179">
        <w:t>.</w:t>
      </w:r>
    </w:p>
    <w:p w14:paraId="58536F43" w14:textId="33009C9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tìn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heavy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lourd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tî</w:t>
      </w:r>
      <w:r w:rsidR="00B9344B">
        <w:rPr>
          <w:rFonts w:ascii="Doulos SIL" w:hAnsi="Doulos SIL"/>
          <w:i/>
          <w:color w:val="0000FF"/>
        </w:rPr>
        <w:t>n</w:t>
      </w:r>
      <w:r w:rsidRPr="008C0179">
        <w:t>].</w:t>
      </w:r>
    </w:p>
    <w:p w14:paraId="13E0548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tìn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tìn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2].</w:t>
      </w:r>
    </w:p>
    <w:p w14:paraId="20187EB0" w14:textId="0D60A30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tìntìm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FA4E26" w:rsidRPr="008C0179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tìntìm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6C0FB21" w14:textId="3D1B63C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tìntìm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outdoor sitting area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</w:t>
      </w:r>
      <w:r w:rsidR="00B9344B">
        <w:rPr>
          <w:rFonts w:ascii="Garamond" w:hAnsi="Garamond"/>
        </w:rPr>
        <w:t> </w:t>
      </w:r>
      <w:r>
        <w:rPr>
          <w:rFonts w:ascii="Garamond" w:hAnsi="Garamond"/>
        </w:rPr>
        <w:t>mirador</w:t>
      </w:r>
      <w:r w:rsidR="00B9344B">
        <w:rPr>
          <w:rFonts w:ascii="Garamond" w:hAnsi="Garamond"/>
        </w:rPr>
        <w:t> </w:t>
      </w:r>
      <w:r>
        <w:rPr>
          <w:rFonts w:ascii="Garamond" w:hAnsi="Garamond"/>
        </w:rPr>
        <w:t>», lieu en dehors des maisons pour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asseoir ensemble</w:t>
      </w:r>
      <w:r w:rsidRPr="008C0179">
        <w:t xml:space="preserve"> [</w:t>
      </w:r>
      <w:r w:rsidR="00FA4E26" w:rsidRPr="008C0179">
        <w:rPr>
          <w:smallCaps/>
        </w:rPr>
        <w:t>dimin</w:t>
      </w:r>
      <w:r w:rsidRPr="008C0179">
        <w:rPr>
          <w:smallCaps/>
        </w:rPr>
        <w:t xml:space="preserve"> </w:t>
      </w:r>
      <w:r w:rsidRPr="005D30C6">
        <w:rPr>
          <w:rFonts w:ascii="Doulos SIL" w:hAnsi="Doulos SIL"/>
          <w:i/>
          <w:color w:val="0000FF"/>
        </w:rPr>
        <w:t>tìntìm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]</w:t>
      </w:r>
      <w:r>
        <w:rPr>
          <w:rFonts w:ascii="Garamond" w:hAnsi="Garamond"/>
        </w:rPr>
        <w:t xml:space="preserve"> </w:t>
      </w:r>
      <w:r w:rsidRPr="008C0179">
        <w:t xml:space="preserve">[Ka </w:t>
      </w:r>
      <w:r w:rsidRPr="00BB673A">
        <w:rPr>
          <w:rFonts w:ascii="Arial Unicode MS" w:eastAsia="Arial Unicode MS" w:hAnsi="Arial Unicode MS"/>
          <w:i/>
          <w:color w:val="008000"/>
        </w:rPr>
        <w:t>tíntím</w:t>
      </w:r>
      <w:r w:rsidRPr="008C0179">
        <w:t xml:space="preserve"> </w:t>
      </w:r>
      <w:r>
        <w:rPr>
          <w:rFonts w:ascii="Garamond" w:hAnsi="Garamond"/>
        </w:rPr>
        <w:t>« seuil »</w:t>
      </w:r>
      <w:r w:rsidRPr="008C0179">
        <w:t xml:space="preserve">, cf. Bam </w:t>
      </w:r>
      <w:r w:rsidRPr="00BB673A">
        <w:rPr>
          <w:rFonts w:ascii="Arial Unicode MS" w:eastAsia="Arial Unicode MS" w:hAnsi="Arial Unicode MS"/>
          <w:i/>
          <w:color w:val="008000"/>
        </w:rPr>
        <w:t>tintin</w:t>
      </w:r>
      <w:r w:rsidRPr="008C0179">
        <w:t>].</w:t>
      </w:r>
    </w:p>
    <w:p w14:paraId="146F0EFC" w14:textId="5ECF8FC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heaviness, weight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lourdeur, poids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tíŋ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</w:t>
      </w:r>
      <w:r w:rsidR="00B9344B">
        <w:t xml:space="preserve"> </w:t>
      </w:r>
      <w:r w:rsidRPr="002C3CD0">
        <w:t>it</w:t>
      </w:r>
      <w:r w:rsidRPr="008C0179">
        <w:t xml:space="preserve">s weight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son poids</w:t>
      </w:r>
      <w:r w:rsidRPr="008C0179">
        <w:t>.</w:t>
      </w:r>
    </w:p>
    <w:p w14:paraId="039EA5E7" w14:textId="6C01D1A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tír</w:t>
      </w:r>
      <w:r w:rsidRPr="00B9344B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grieve, be afflicted emotionally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désoler,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affliger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hùnd</w:t>
      </w:r>
      <w:r w:rsidRPr="005D30C6">
        <w:rPr>
          <w:rFonts w:ascii="Doulos SIL" w:hAnsi="Doulos SIL"/>
          <w:i/>
          <w:color w:val="0000FF"/>
        </w:rPr>
        <w:noBreakHyphen/>
        <w:t>áŋ ꜜtírfê</w:t>
      </w:r>
      <w:r w:rsidRPr="008C0179">
        <w:t xml:space="preserve">  your soul is suffering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ton âme est affligée</w:t>
      </w:r>
      <w:r w:rsidRPr="008C0179">
        <w:t>.</w:t>
      </w:r>
    </w:p>
    <w:p w14:paraId="784F45E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tìsôw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sneeze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éternuer</w:t>
      </w:r>
      <w:r w:rsidRPr="008C0179">
        <w:t xml:space="preserve"> [onomatopoeic;</w:t>
      </w:r>
      <w:r w:rsidRPr="002C3CD0">
        <w:t xml:space="preserve"> Imprt </w:t>
      </w:r>
      <w:r w:rsidRPr="005D30C6">
        <w:rPr>
          <w:rFonts w:ascii="Doulos SIL" w:hAnsi="Doulos SIL"/>
          <w:i/>
          <w:color w:val="0000FF"/>
        </w:rPr>
        <w:t>tísòw</w:t>
      </w:r>
      <w:r w:rsidRPr="008C0179">
        <w:rPr>
          <w:b/>
        </w:rPr>
        <w:t xml:space="preserve">, </w:t>
      </w:r>
      <w:r w:rsidRPr="008C0179">
        <w:t xml:space="preserve">Caus </w:t>
      </w:r>
      <w:r w:rsidRPr="005D30C6">
        <w:rPr>
          <w:rFonts w:ascii="Doulos SIL" w:hAnsi="Doulos SIL"/>
          <w:i/>
          <w:color w:val="0000FF"/>
        </w:rPr>
        <w:t>tísw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]] [Za </w:t>
      </w:r>
      <w:r w:rsidRPr="00BB673A">
        <w:rPr>
          <w:rFonts w:ascii="Arial Unicode MS" w:eastAsia="Arial Unicode MS" w:hAnsi="Arial Unicode MS"/>
          <w:i/>
          <w:color w:val="008000"/>
        </w:rPr>
        <w:t>tíssò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tísôw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tìsôw</w:t>
      </w:r>
      <w:r w:rsidRPr="008C0179">
        <w:t>].</w:t>
      </w:r>
    </w:p>
    <w:p w14:paraId="143A084A" w14:textId="4F8D0D1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tísw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tíséw</w:t>
      </w:r>
      <w:r w:rsidRPr="005D30C6">
        <w:rPr>
          <w:rFonts w:ascii="Doulos SIL" w:hAnsi="Doulos SIL"/>
          <w:i/>
          <w:color w:val="0000FF"/>
        </w:rPr>
        <w:noBreakHyphen/>
        <w:t>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sneeze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éternuer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tìsôw</w:t>
      </w:r>
      <w:r w:rsidRPr="008C0179">
        <w:t>].</w:t>
      </w:r>
    </w:p>
    <w:p w14:paraId="115CB01D" w14:textId="52B8C7C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stool (small, lightweight, box-shaped, portable, also used as a low table)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escabeau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síŋg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CF19E9">
        <w:t> 1</w:t>
      </w:r>
      <w:r w:rsidRPr="008C0179">
        <w:t>].</w:t>
      </w:r>
    </w:p>
    <w:p w14:paraId="2BDD08FA" w14:textId="5BCC826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tíy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[3SgO form &lt; 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 xml:space="preserve"> 2 </w:t>
      </w:r>
      <w:r w:rsidR="007B254E">
        <w:t>‘</w:t>
      </w:r>
      <w:r w:rsidRPr="008C0179">
        <w:t>become</w:t>
      </w:r>
      <w:r w:rsidR="007B254E">
        <w:t>’</w:t>
      </w:r>
      <w:r w:rsidRPr="008C0179">
        <w:t xml:space="preserve">] [Sg </w:t>
      </w:r>
      <w:r w:rsidR="00995DF2">
        <w:t>Imprt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5D30C6">
        <w:rPr>
          <w:rFonts w:ascii="Doulos SIL" w:hAnsi="Doulos SIL"/>
          <w:i/>
          <w:color w:val="0000FF"/>
        </w:rPr>
        <w:noBreakHyphen/>
        <w:t>ŋ!</w:t>
      </w:r>
      <w:r w:rsidRPr="008C0179">
        <w:t>].</w:t>
      </w:r>
    </w:p>
    <w:p w14:paraId="59AE1A63" w14:textId="344D7C0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tìy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té:</w:t>
      </w:r>
      <w:r w:rsidRPr="008C0179">
        <w:t xml:space="preserve"> 1] </w:t>
      </w:r>
      <w:r w:rsidRPr="00590ABD">
        <w:t xml:space="preserve">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hèjè-r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 mínê, móté ꜜgá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tíy</w:t>
      </w:r>
      <w:r w:rsidRPr="005D30C6">
        <w:rPr>
          <w:rFonts w:ascii="Doulos SIL" w:hAnsi="Doulos SIL"/>
          <w:i/>
          <w:color w:val="0000FF"/>
        </w:rPr>
        <w:noBreakHyphen/>
        <w:t>ꜜá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AF5E46">
        <w:t xml:space="preserve"> ?  </w:t>
      </w:r>
      <w:r w:rsidRPr="002C3CD0">
        <w:t>a</w:t>
      </w:r>
      <w:r w:rsidRPr="008C0179">
        <w:t xml:space="preserve">s for harvesting, how is it done?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quant à la récolte, comment est-ce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se fait?</w:t>
      </w:r>
      <w:r w:rsidRPr="008C0179">
        <w:t>.</w:t>
      </w:r>
    </w:p>
    <w:p w14:paraId="07373151" w14:textId="06D2529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</w:t>
      </w:r>
      <w:r w:rsidRPr="002C3CD0">
        <w:t xml:space="preserve"> 1</w:t>
      </w:r>
      <w:r w:rsidRPr="008C0179">
        <w:t xml:space="preserve"> [&lt;*</w:t>
      </w:r>
      <w:r w:rsidRPr="00BB673A">
        <w:rPr>
          <w:rFonts w:ascii="Arial Unicode MS" w:eastAsia="Arial Unicode MS" w:hAnsi="Arial Unicode MS"/>
          <w:color w:val="008000"/>
        </w:rPr>
        <w:t>tó:n</w:t>
      </w:r>
      <w:r w:rsidRPr="008C0179"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ton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[intr] be full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rempli, plein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EF32F7">
        <w:t> 1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B9344B">
        <w:rPr>
          <w:rFonts w:ascii="Doulos SIL" w:hAnsi="Doulos SIL"/>
          <w:i/>
          <w:color w:val="0000FF"/>
        </w:rPr>
        <w:t>[zòlfònt-íy</w:t>
      </w:r>
      <w:r w:rsidR="00B9344B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à: wó</w:t>
      </w:r>
      <w:r w:rsidR="00B9344B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sù tó: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ʔáꜜbádá</w:t>
      </w:r>
      <w:r w:rsidRPr="008C0179">
        <w:t xml:space="preserve">  that little sack will never fill up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petit sac ne se remplira jamais</w:t>
      </w:r>
      <w:r w:rsidRPr="008C0179">
        <w:t>.</w:t>
      </w:r>
    </w:p>
    <w:p w14:paraId="6B6BB2BC" w14:textId="2164EE6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</w:t>
      </w:r>
      <w:r w:rsidRPr="002C3CD0">
        <w:t xml:space="preserve"> 2</w:t>
      </w:r>
      <w:r w:rsidRPr="008C0179">
        <w:t xml:space="preserve"> [&lt;*</w:t>
      </w:r>
      <w:r w:rsidRPr="00BB673A">
        <w:rPr>
          <w:rFonts w:ascii="Arial Unicode MS" w:eastAsia="Arial Unicode MS" w:hAnsi="Arial Unicode MS"/>
          <w:color w:val="008000"/>
        </w:rPr>
        <w:t>tó</w:t>
      </w:r>
      <w:r w:rsidR="00A82BA9" w:rsidRPr="00A82BA9">
        <w:rPr>
          <w:rFonts w:ascii="Arial Unicode MS" w:eastAsia="Arial Unicode MS" w:hAnsi="Arial Unicode MS"/>
          <w:color w:val="008000"/>
        </w:rPr>
        <w:t>:</w:t>
      </w:r>
      <w:r w:rsidR="00A82BA9">
        <w:t>,</w:t>
      </w:r>
      <w:r w:rsidRPr="008C0179">
        <w:t xml:space="preserve"> KCh </w:t>
      </w:r>
      <w:r w:rsidRPr="00BB673A">
        <w:rPr>
          <w:rFonts w:ascii="Arial Unicode MS" w:eastAsia="Arial Unicode MS" w:hAnsi="Arial Unicode MS"/>
          <w:i/>
          <w:color w:val="008000"/>
        </w:rPr>
        <w:t>to: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arrive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arriver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="00EF32F7">
        <w:t> 2</w:t>
      </w:r>
      <w:r w:rsidRPr="008C0179">
        <w:t xml:space="preserve">, VO also </w:t>
      </w: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ndù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kòyrà gá bò [ẁ tó:]</w:t>
      </w:r>
      <w:r w:rsidRPr="008C0179">
        <w:t xml:space="preserve">  the next village coming up (on a trip)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prochain village (dans un voyage)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[VO] reach, attain, amount 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atteindre, arriver à, se chiffrer a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gòrò nóⁿ [hà: ká ẁ tó: [jírí ꜜhíŋká]</w:t>
      </w:r>
      <w:r w:rsidR="002E0A87">
        <w:t xml:space="preserve">  he has lived there for (“</w:t>
      </w:r>
      <w:r w:rsidRPr="008C0179">
        <w:t>what adds u</w:t>
      </w:r>
      <w:r w:rsidR="002E0A87">
        <w:t>p to”</w:t>
      </w:r>
      <w:r w:rsidRPr="008C0179">
        <w:t xml:space="preserve">) two years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habite là depuis (« ce qui atteint ») deux années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hà: kúl ꜜká wò tó:r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whatever (number) you amount to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quoi que (=quel que soit le nombre que) vous atteignez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B9344B">
        <w:t> c) </w:t>
      </w:r>
      <w:r w:rsidRPr="008C0179">
        <w:t xml:space="preserve">[VO] be enough for, satisfy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suffire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satisfaire à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[wó dì] ẁ tó:=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ńꜜjêy</w:t>
      </w:r>
      <w:r w:rsidRPr="008C0179">
        <w:t xml:space="preserve">  (saying) this would be enough for them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(en disant que) ceci leur satisferait</w:t>
      </w:r>
      <w:r w:rsidRPr="008C0179">
        <w:t>.</w:t>
      </w:r>
    </w:p>
    <w:p w14:paraId="1DB4CCF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tóbêy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wrap turban (on head)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enrouler le turban (sur la tête)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tób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C28AE99" w14:textId="400BFC0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tóbêy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turban (wrapped around head)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turban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tóbêy</w:t>
      </w:r>
      <w:r w:rsidRPr="008C0179">
        <w:t>].</w:t>
      </w:r>
    </w:p>
    <w:p w14:paraId="7FBEEF4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AEDA259" w14:textId="7364FF5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piece of leather that holds the stone of a slingshot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morceau de cuir qui tient la pierre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lance-pierres</w:t>
      </w:r>
      <w:r w:rsidRPr="008C0179">
        <w:t>.</w:t>
      </w:r>
    </w:p>
    <w:p w14:paraId="697A1568" w14:textId="3831BDF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tógê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punch (sb) hard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 un fort coup de poign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>.</w:t>
      </w:r>
    </w:p>
    <w:p w14:paraId="0B943843" w14:textId="0B9F37E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exactly alike, spitting image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identique (à la vue),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tout craché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="00B9344B">
        <w:rPr>
          <w:rFonts w:ascii="Doulos SIL" w:hAnsi="Doulos SIL"/>
          <w:i/>
          <w:color w:val="0000FF"/>
        </w:rPr>
        <w:t>àꜛ kà [ẁ báɲɲá</w:t>
      </w:r>
      <w:r w:rsidRPr="005D30C6">
        <w:rPr>
          <w:rFonts w:ascii="Doulos SIL" w:hAnsi="Doulos SIL"/>
          <w:i/>
          <w:color w:val="0000FF"/>
        </w:rPr>
        <w:noBreakHyphen/>
      </w:r>
      <w:r w:rsidR="00B9344B" w:rsidRPr="005D30C6">
        <w:rPr>
          <w:rFonts w:ascii="Doulos SIL" w:hAnsi="Doulos SIL"/>
          <w:i/>
          <w:color w:val="0000FF"/>
        </w:rPr>
        <w:t>ꜜ</w:t>
      </w:r>
      <w:r w:rsidR="00B9344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9344B">
        <w:rPr>
          <w:rFonts w:ascii="Doulos SIL" w:hAnsi="Doulos SIL"/>
          <w:i/>
          <w:color w:val="0000FF"/>
        </w:rPr>
        <w:t>:]</w:t>
      </w:r>
      <w:r w:rsidRPr="005D30C6">
        <w:rPr>
          <w:rFonts w:ascii="Doulos SIL" w:hAnsi="Doulos SIL"/>
          <w:i/>
          <w:color w:val="0000FF"/>
        </w:rPr>
        <w:t xml:space="preserve"> tók! háy]</w:t>
      </w:r>
      <w:r w:rsidRPr="008C0179">
        <w:t xml:space="preserve">  she then gave birth to (a baby who was) the spitting image of the slave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a donné naissance à (un enfant qui était) le portrait vivant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esclave</w:t>
      </w:r>
      <w:r w:rsidRPr="008C0179">
        <w:t>.</w:t>
      </w:r>
    </w:p>
    <w:p w14:paraId="503F110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tókár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tókórê</w:t>
      </w:r>
      <w:r w:rsidRPr="008C0179">
        <w:t> 2].</w:t>
      </w:r>
    </w:p>
    <w:p w14:paraId="1E7CCCE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sp. with edible yellow fruits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sp. à fruits jaunes comestibles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Diospyros mespiliformis</w:t>
      </w:r>
      <w:r w:rsidRPr="008C0179">
        <w:t xml:space="preserve">, Ebenaceae] [younger speakers sometimes confuse with </w:t>
      </w: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4CC81F8" w14:textId="41A945B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tókó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hand over (sth) with anger (shoving it into the recipient</w:t>
      </w:r>
      <w:r w:rsidR="007B254E">
        <w:t>’</w:t>
      </w:r>
      <w:r w:rsidRPr="008C0179">
        <w:t xml:space="preserve">s hand)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avec colère (le poussant dans la main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intéressé)</w:t>
      </w:r>
      <w:r w:rsidRPr="00590ABD">
        <w:t xml:space="preserve"> - </w:t>
      </w:r>
      <w:r w:rsidRPr="008C0179">
        <w:t xml:space="preserve">ex: 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ŋ́ ꜜhám</w:t>
      </w:r>
      <w:r w:rsidRPr="005D30C6">
        <w:rPr>
          <w:rFonts w:ascii="Doulos SIL" w:hAnsi="Doulos SIL"/>
          <w:i/>
          <w:color w:val="0000FF"/>
        </w:rPr>
        <w:noBreakHyphen/>
        <w:t xml:space="preserve">ó tókó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CC6C99">
        <w:rPr>
          <w:rFonts w:ascii="Doulos SIL" w:hAnsi="Doulos SIL"/>
          <w:i/>
          <w:color w:val="0000FF"/>
        </w:rPr>
        <w:t>Y</w:t>
      </w:r>
      <w:r w:rsidRPr="005D30C6">
        <w:rPr>
          <w:rFonts w:ascii="Doulos SIL" w:hAnsi="Doulos SIL"/>
          <w:i/>
          <w:color w:val="0000FF"/>
        </w:rPr>
        <w:t xml:space="preserve"> gà:</w:t>
      </w:r>
      <w:r w:rsidR="000D2083" w:rsidRPr="005D30C6">
        <w:rPr>
          <w:rFonts w:ascii="Doulos SIL" w:hAnsi="Doulos SIL"/>
          <w:i/>
          <w:color w:val="0000FF"/>
        </w:rPr>
        <w:t>]</w:t>
      </w:r>
      <w:r w:rsidRPr="008C0179">
        <w:t xml:space="preserve">  X angrily gave the meat to 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X donna la viande à Y avec colère</w:t>
      </w:r>
      <w:r w:rsidRPr="008C0179">
        <w:t>.</w:t>
      </w:r>
    </w:p>
    <w:p w14:paraId="24A2E3B5" w14:textId="3B89706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tó:kê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poison; sharp pain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vénin; douleur aigüe</w:t>
      </w:r>
      <w:r w:rsidRPr="008C0179">
        <w:t>.</w:t>
      </w:r>
    </w:p>
    <w:p w14:paraId="18065DB7" w14:textId="4EB1D0E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tókórâ</w:t>
      </w:r>
      <w:r w:rsidRPr="002C3CD0">
        <w:t xml:space="preserve"> 2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tókórê</w:t>
      </w:r>
      <w:r w:rsidRPr="001E3670">
        <w:t xml:space="preserve"> </w:t>
      </w:r>
      <w:r w:rsidRPr="008C0179">
        <w:t xml:space="preserve"> (3PossSg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namesake, person with the same name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homonyme, personne qui porte le meme nom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tokara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môy</w:t>
      </w:r>
      <w:r w:rsidRPr="008C0179">
        <w:t xml:space="preserve">] - poss: 3Sg </w:t>
      </w:r>
      <w:r w:rsidRPr="005D30C6">
        <w:rPr>
          <w:rFonts w:ascii="Doulos SIL" w:hAnsi="Doulos SIL"/>
          <w:i/>
          <w:color w:val="0000FF"/>
        </w:rPr>
        <w:t>à tókór-à:</w:t>
      </w:r>
      <w:r w:rsidRPr="008C0179">
        <w:t>.</w:t>
      </w:r>
    </w:p>
    <w:p w14:paraId="4745E97B" w14:textId="20B5F9F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tókórê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(snake) bite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(serpent) mordre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nàmà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tón</w:t>
      </w:r>
      <w:r>
        <w:t>]</w:t>
      </w:r>
      <w:r w:rsidRPr="008C0179">
        <w:t>.</w:t>
      </w:r>
    </w:p>
    <w:p w14:paraId="601AEFC5" w14:textId="46CA2E3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tólí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drip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B9344B">
        <w:rPr>
          <w:rFonts w:ascii="Garamond" w:hAnsi="Garamond"/>
        </w:rPr>
        <w:t>goutter, (</w:t>
      </w:r>
      <w:r>
        <w:rPr>
          <w:rFonts w:ascii="Garamond" w:hAnsi="Garamond"/>
        </w:rPr>
        <w:t>gouttes) tomber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tól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lótí</w:t>
      </w:r>
      <w:r w:rsidR="00260C05">
        <w:t> ]</w:t>
      </w:r>
      <w:r w:rsidRPr="008C0179">
        <w:t>.</w:t>
      </w:r>
    </w:p>
    <w:p w14:paraId="046D3B7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tólí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6D8F61CD" w14:textId="50610D5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tòlmì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mortgage, pawn, put up as collateral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hypothéquer, mettre en gage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tòlmò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náŋ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è:g</w:t>
      </w:r>
      <w:r w:rsidRPr="005D30C6">
        <w:rPr>
          <w:rFonts w:ascii="Doulos SIL" w:hAnsi="Doulos SIL"/>
          <w:i/>
          <w:color w:val="0000FF"/>
        </w:rPr>
        <w:noBreakHyphen/>
        <w:t xml:space="preserve">é tòlmì </w:t>
      </w:r>
      <w:r w:rsidR="005C6A8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hál fàr-m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bísà</w:t>
      </w:r>
      <w:r w:rsidR="005C6A80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5C6A80">
        <w:t xml:space="preserve"> </w:t>
      </w:r>
      <w:r w:rsidRPr="002C3CD0">
        <w:t>I</w:t>
      </w:r>
      <w:r w:rsidRPr="008C0179">
        <w:t xml:space="preserve"> have put my sheep-Sg up as collateral until the farming season is past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mis mon mouton en gage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que la saison de culture sera passée</w:t>
      </w:r>
      <w:r w:rsidRPr="008C0179">
        <w:t>.</w:t>
      </w:r>
    </w:p>
    <w:p w14:paraId="30A7F54D" w14:textId="27E4D83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tòlm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tòlmì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collateral, surety, pawn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gage</w:t>
      </w:r>
      <w:r w:rsidRPr="008C0179">
        <w:t xml:space="preserve"> [related to verb </w:t>
      </w:r>
      <w:r w:rsidRPr="005D30C6">
        <w:rPr>
          <w:rFonts w:ascii="Doulos SIL" w:hAnsi="Doulos SIL"/>
          <w:i/>
          <w:color w:val="0000FF"/>
        </w:rPr>
        <w:t>tòlmì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tàl</w:t>
      </w:r>
      <w:r w:rsidR="00220FE5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</w:t>
      </w:r>
      <w:r w:rsidRPr="008C0179">
        <w:t>].</w:t>
      </w:r>
    </w:p>
    <w:p w14:paraId="367A6051" w14:textId="3648C52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tólí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drop (of liquid)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goutte</w:t>
      </w:r>
      <w:r w:rsidRPr="008C0179">
        <w:t xml:space="preserve"> [less common as noun than </w:t>
      </w:r>
      <w:r w:rsidRPr="005D30C6">
        <w:rPr>
          <w:rFonts w:ascii="Doulos SIL" w:hAnsi="Doulos SIL"/>
          <w:i/>
          <w:color w:val="0000FF"/>
        </w:rPr>
        <w:t>lót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; cf. verb </w:t>
      </w:r>
      <w:r w:rsidRPr="005D30C6">
        <w:rPr>
          <w:rFonts w:ascii="Doulos SIL" w:hAnsi="Doulos SIL"/>
          <w:i/>
          <w:color w:val="0000FF"/>
        </w:rPr>
        <w:t>tólí</w:t>
      </w:r>
      <w:r w:rsidR="005C6A80">
        <w:t xml:space="preserve"> </w:t>
      </w:r>
      <w:r w:rsidRPr="008C0179">
        <w:t>].</w:t>
      </w:r>
    </w:p>
    <w:p w14:paraId="0FCDD8FF" w14:textId="20C126A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tòmá:tí</w:t>
      </w:r>
      <w:r w:rsidRPr="005D30C6">
        <w:rPr>
          <w:rFonts w:ascii="Doulos SIL" w:hAnsi="Doulos SIL"/>
          <w:i/>
          <w:color w:val="0000FF"/>
        </w:rPr>
        <w:noBreakHyphen/>
        <w:t>lògòtî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5C6A80">
        <w:t xml:space="preserve">cpd </w:t>
      </w:r>
      <w:r w:rsidRPr="008C0179">
        <w:t xml:space="preserve">n] [see </w:t>
      </w:r>
      <w:r w:rsidRPr="005D30C6">
        <w:rPr>
          <w:rFonts w:ascii="Doulos SIL" w:hAnsi="Doulos SIL"/>
          <w:i/>
          <w:color w:val="0000FF"/>
        </w:rPr>
        <w:t>tàmá:tí</w:t>
      </w:r>
      <w:r w:rsidRPr="005D30C6">
        <w:rPr>
          <w:rFonts w:ascii="Doulos SIL" w:hAnsi="Doulos SIL"/>
          <w:i/>
          <w:color w:val="0000FF"/>
        </w:rPr>
        <w:noBreakHyphen/>
        <w:t>lògòtî</w:t>
      </w:r>
      <w:r w:rsidRPr="008C0179">
        <w:t>].</w:t>
      </w:r>
    </w:p>
    <w:p w14:paraId="670A72B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tòmá:t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tàmá:tî</w:t>
      </w:r>
      <w:r w:rsidRPr="008C0179">
        <w:t>].</w:t>
      </w:r>
    </w:p>
    <w:p w14:paraId="16E0E780" w14:textId="21ACE3A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hunchback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bossu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79761D">
        <w:t> 2</w:t>
      </w:r>
      <w:r w:rsidRPr="008C0179">
        <w:t>]</w:t>
      </w:r>
    </w:p>
    <w:p w14:paraId="4D1DD25F" w14:textId="745BDDF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burn, roast (on open fire)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brûler, griller</w:t>
      </w:r>
      <w:r w:rsidRPr="008C0179">
        <w:t xml:space="preserve"> [ResPass </w:t>
      </w:r>
      <w:r w:rsidRPr="005D30C6">
        <w:rPr>
          <w:rFonts w:ascii="Doulos SIL" w:hAnsi="Doulos SIL"/>
          <w:i/>
          <w:color w:val="0000FF"/>
        </w:rPr>
        <w:t>tòn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Partpl </w:t>
      </w:r>
      <w:r w:rsidRPr="005D30C6">
        <w:rPr>
          <w:rFonts w:ascii="Doulos SIL" w:hAnsi="Doulos SIL"/>
          <w:i/>
          <w:color w:val="0000FF"/>
        </w:rPr>
        <w:t>tòn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(scorpion) sting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(scorpion) piquer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nàmà</w:t>
      </w:r>
      <w:r>
        <w:t xml:space="preserve">, </w:t>
      </w:r>
      <w:r w:rsidRPr="005D30C6">
        <w:rPr>
          <w:rFonts w:ascii="Doulos SIL" w:hAnsi="Doulos SIL"/>
          <w:i/>
          <w:color w:val="0000FF"/>
        </w:rPr>
        <w:t>tókórê</w:t>
      </w:r>
      <w:r w:rsidR="00EF32F7">
        <w:t> </w:t>
      </w:r>
      <w:r>
        <w:t>]</w:t>
      </w:r>
      <w:r w:rsidRPr="008C0179">
        <w:t>.</w:t>
      </w:r>
    </w:p>
    <w:p w14:paraId="0C1C5B2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burnt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brûlé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tón</w:t>
      </w:r>
      <w:r w:rsidRPr="008C0179">
        <w:t>].</w:t>
      </w:r>
    </w:p>
    <w:p w14:paraId="36E2D74B" w14:textId="3D5AB42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burnt, grilled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brûlé, grillé</w:t>
      </w:r>
      <w:r w:rsidRPr="008C0179">
        <w:t xml:space="preserve"> [Partpl &lt; </w:t>
      </w:r>
      <w:r w:rsidRPr="005D30C6">
        <w:rPr>
          <w:rFonts w:ascii="Doulos SIL" w:hAnsi="Doulos SIL"/>
          <w:i/>
          <w:color w:val="0000FF"/>
        </w:rPr>
        <w:t>tón</w:t>
      </w:r>
      <w:r w:rsidRPr="008C0179">
        <w:t>].</w:t>
      </w:r>
    </w:p>
    <w:p w14:paraId="376A1B1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tònd</w:t>
      </w:r>
      <w:r w:rsidRPr="005D30C6">
        <w:rPr>
          <w:rFonts w:ascii="Doulos SIL" w:hAnsi="Doulos SIL"/>
          <w:i/>
          <w:color w:val="0000FF"/>
        </w:rPr>
        <w:noBreakHyphen/>
        <w:t>ànk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ànk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mountain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montagnard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C9DCF5D" w14:textId="26E5481B" w:rsidR="004E4BA0" w:rsidRPr="00720AF8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tònd-íy-òw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pebble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caillou</w:t>
      </w:r>
      <w:r>
        <w:t xml:space="preserve"> [</w:t>
      </w:r>
      <w:r w:rsidR="00FA4E26" w:rsidRPr="008C0179">
        <w:rPr>
          <w:smallCaps/>
        </w:rPr>
        <w:t>dimin</w:t>
      </w:r>
      <w:r>
        <w:t xml:space="preserve"> &lt; 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</w:t>
      </w:r>
      <w:r>
        <w:t>]</w:t>
      </w:r>
    </w:p>
    <w:p w14:paraId="4D2921B7" w14:textId="602D7CC1" w:rsidR="004E4BA0" w:rsidRPr="00720AF8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tóndî</w:t>
      </w:r>
      <w:r w:rsidRPr="008C0179">
        <w:t xml:space="preserve"> [note </w:t>
      </w:r>
      <w:r w:rsidR="00FF6758">
        <w:t>&lt;HL&gt;-tone</w:t>
      </w:r>
      <w:r w:rsidRPr="008C0179"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stone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pierre, caillou</w:t>
      </w:r>
      <w:r>
        <w:t xml:space="preserve"> [</w:t>
      </w:r>
      <w:r w:rsidR="00FA4E26" w:rsidRPr="008C0179">
        <w:rPr>
          <w:smallCaps/>
        </w:rPr>
        <w:t>dimin</w:t>
      </w:r>
      <w:r>
        <w:t xml:space="preserve"> </w:t>
      </w:r>
      <w:r w:rsidRPr="005D30C6">
        <w:rPr>
          <w:rFonts w:ascii="Doulos SIL" w:hAnsi="Doulos SIL"/>
          <w:i/>
          <w:color w:val="0000FF"/>
        </w:rPr>
        <w:t>tònd-íy-òw</w:t>
      </w:r>
      <w:r>
        <w:t>]</w:t>
      </w:r>
      <w:r w:rsidR="00FA4E26">
        <w:t xml:space="preserve"> </w:t>
      </w:r>
      <w:r w:rsidRPr="008C0179">
        <w:t>- with adj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tóndí bè:rì</w:t>
      </w:r>
      <w:r w:rsidRPr="008C0179">
        <w:t xml:space="preserve">  big mountain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grosse colline</w:t>
      </w:r>
      <w:r w:rsidR="00FA4E26">
        <w:rPr>
          <w:rFonts w:ascii="Garamond" w:hAnsi="Garamond"/>
        </w:rPr>
        <w:t xml:space="preserve"> </w:t>
      </w:r>
      <w:r w:rsidRPr="008C0179">
        <w:t xml:space="preserve">- cpds below beginning 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A4E26">
        <w:t xml:space="preserve"> </w:t>
      </w:r>
      <w:r w:rsidR="00111664">
        <w:t>or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also </w:t>
      </w:r>
      <w:r w:rsidRPr="005D30C6">
        <w:rPr>
          <w:rFonts w:ascii="Doulos SIL" w:hAnsi="Doulos SIL"/>
          <w:i/>
          <w:color w:val="0000FF"/>
        </w:rPr>
        <w:t>tóŋ</w:t>
      </w:r>
      <w:r w:rsidRPr="005D30C6">
        <w:rPr>
          <w:rFonts w:ascii="Doulos SIL" w:hAnsi="Doulos SIL"/>
          <w:i/>
          <w:color w:val="0000FF"/>
        </w:rPr>
        <w:noBreakHyphen/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FA4E26">
        <w:rPr>
          <w:rFonts w:ascii="Doulos SIL" w:hAnsi="Doulos SIL"/>
          <w:i/>
          <w:color w:val="0000FF"/>
        </w:rPr>
        <w:t>]</w:t>
      </w:r>
      <w:r w:rsidRPr="002C3CD0">
        <w:t xml:space="preserve"> and </w:t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FA4E2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FA4E2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FA4E26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stone hill, mountain</w:t>
      </w:r>
      <w:r w:rsidR="00FA4E26">
        <w:t>, inselberg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colline</w:t>
      </w:r>
      <w:r w:rsidR="00FA4E26">
        <w:rPr>
          <w:rFonts w:ascii="Garamond" w:hAnsi="Garamond"/>
        </w:rPr>
        <w:t xml:space="preserve"> rocheuse</w:t>
      </w:r>
      <w:r>
        <w:rPr>
          <w:rFonts w:ascii="Garamond" w:hAnsi="Garamond"/>
        </w:rPr>
        <w:t>, montagne</w:t>
      </w:r>
      <w:r w:rsidR="00FA4E26">
        <w:rPr>
          <w:rFonts w:ascii="Garamond" w:hAnsi="Garamond"/>
        </w:rPr>
        <w:t>, inselberg</w:t>
      </w:r>
      <w:r>
        <w:t>.</w:t>
      </w:r>
    </w:p>
    <w:p w14:paraId="3DFF37EE" w14:textId="10C4285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gónꜜj</w:t>
      </w:r>
      <w:r w:rsidRPr="005D30C6">
        <w:rPr>
          <w:rFonts w:ascii="Doulos SIL" w:hAnsi="Doulos SIL"/>
          <w:i/>
          <w:color w:val="0000FF"/>
        </w:rPr>
        <w:noBreakHyphen/>
        <w:t>íy-à:</w:t>
      </w:r>
      <w:r w:rsidRPr="003C63E0">
        <w:t xml:space="preserve"> 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[cpd n, lit. “stone chicken-</w:t>
      </w:r>
      <w:r w:rsidR="00FA4E26">
        <w:rPr>
          <w:smallCaps/>
        </w:rPr>
        <w:t>dimin</w:t>
      </w:r>
      <w:r w:rsidR="00FA4E26">
        <w:t>”]</w:t>
      </w:r>
      <w:r w:rsidR="0079761D">
        <w:t xml:space="preserve"> stone partridge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perdrix des rochers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Ptilopachus petrosus</w:t>
      </w:r>
      <w:r w:rsidRPr="008C0179">
        <w:t>].</w:t>
      </w:r>
    </w:p>
    <w:p w14:paraId="0311861F" w14:textId="6F302FF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“mountain</w:t>
      </w:r>
      <w:r w:rsidR="007B254E">
        <w:t>’</w:t>
      </w:r>
      <w:r w:rsidRPr="008C0179">
        <w:t xml:space="preserve">s beard”] light vegetation growing under a boulder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verdure légère qui pousse sous une </w:t>
      </w:r>
      <w:r w:rsidR="00611172">
        <w:rPr>
          <w:rFonts w:ascii="Garamond" w:hAnsi="Garamond"/>
        </w:rPr>
        <w:t>grosse</w:t>
      </w:r>
      <w:r>
        <w:rPr>
          <w:rFonts w:ascii="Garamond" w:hAnsi="Garamond"/>
        </w:rPr>
        <w:t xml:space="preserve"> pierre</w:t>
      </w:r>
      <w:r w:rsidRPr="008C0179">
        <w:t>.</w:t>
      </w:r>
    </w:p>
    <w:p w14:paraId="525312E0" w14:textId="67CA8C8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wálàŋgíl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4E4BA0">
        <w:t xml:space="preserve"> [cpd n, lit. “mountain c</w:t>
      </w:r>
      <w:r w:rsidRPr="008C0179">
        <w:t xml:space="preserve">ommelina”]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>
        <w:rPr>
          <w:rFonts w:ascii="Garamond" w:hAnsi="Garamond"/>
          <w:i/>
        </w:rPr>
        <w:t>Commelina erecta</w:t>
      </w:r>
      <w:r w:rsidRPr="008C0179">
        <w:t>, Commelinaceae, has small yellow flower].</w:t>
      </w:r>
    </w:p>
    <w:p w14:paraId="5807FD62" w14:textId="0360837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ndù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[VO] convey, deliver (</w:t>
      </w:r>
      <w:r w:rsidR="00B82168">
        <w:t>sth</w:t>
      </w:r>
      <w:r w:rsidRPr="008C0179">
        <w:t xml:space="preserve">, </w:t>
      </w:r>
      <w:r w:rsidR="008217FC">
        <w:t>sw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transporter, livrer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náŋ ꜜkóy tó:</w:t>
      </w:r>
      <w:r w:rsidRPr="005D30C6">
        <w:rPr>
          <w:rFonts w:ascii="Doulos SIL" w:hAnsi="Doulos SIL"/>
          <w:i/>
          <w:color w:val="0000FF"/>
        </w:rPr>
        <w:noBreakHyphen/>
        <w:t>ńdù ní [ʔàmí:r</w:t>
      </w:r>
      <w:r w:rsidRPr="005D30C6">
        <w:rPr>
          <w:rFonts w:ascii="Doulos SIL" w:hAnsi="Doulos SIL"/>
          <w:i/>
          <w:color w:val="0000FF"/>
        </w:rPr>
        <w:noBreakHyphen/>
        <w:t>ò dó] dèy</w:t>
      </w:r>
      <w:r w:rsidRPr="002C3CD0">
        <w:t xml:space="preserve"> </w:t>
      </w:r>
      <w:r w:rsidR="00EF32F7">
        <w:t xml:space="preserve"> </w:t>
      </w:r>
      <w:r w:rsidRPr="002C3CD0">
        <w:t>I</w:t>
      </w:r>
      <w:r w:rsidR="007B254E">
        <w:t>’</w:t>
      </w:r>
      <w:r w:rsidRPr="008C0179">
        <w:t>ll go take you to the chief</w:t>
      </w:r>
      <w:r w:rsidR="007B254E">
        <w:t>’</w:t>
      </w:r>
      <w:r w:rsidRPr="008C0179">
        <w:t xml:space="preserve">s house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emmènerai chez le chef (de village)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tó:</w:t>
      </w:r>
      <w:r w:rsidRPr="008C0179">
        <w:t> 2].</w:t>
      </w:r>
    </w:p>
    <w:p w14:paraId="4590798F" w14:textId="4E93353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[tónd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ú]-[gùrb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hard round stone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pierre dure ronde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52943E70" w14:textId="7282A7A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[tónd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ú]-[gùs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tòŋ-gùs-ò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stone with a cavity (used to give water to chickens)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pierre avec un creux (utilisée pour donner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 aux poulets)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tèŋg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[initial &lt; 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1C2C2036" w14:textId="3C848AC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knob-billed goose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casqué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Sarkidiornis melanotos</w:t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nì:nì</w:t>
      </w:r>
      <w:r w:rsidRPr="005D30C6">
        <w:rPr>
          <w:rFonts w:ascii="Doulos SIL" w:hAnsi="Doulos SIL"/>
          <w:i/>
          <w:color w:val="0000FF"/>
        </w:rPr>
        <w:noBreakHyphen/>
      </w:r>
      <w:r w:rsidR="0019032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gùng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190323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63DC831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bow (for arrows)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arc (pour les flèches)</w:t>
      </w:r>
      <w:r w:rsidRPr="008C0179">
        <w:t>.</w:t>
      </w:r>
    </w:p>
    <w:p w14:paraId="1D9D2002" w14:textId="49BA266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tòŋ</w:t>
      </w:r>
      <w:r w:rsidRPr="005D30C6">
        <w:rPr>
          <w:rFonts w:ascii="Doulos SIL" w:hAnsi="Doulos SIL"/>
          <w:i/>
          <w:color w:val="0000FF"/>
        </w:rPr>
        <w:noBreakHyphen/>
      </w:r>
      <w:r w:rsidR="00EF32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F32F7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EF32F7">
        <w:t xml:space="preserve">cpd </w:t>
      </w:r>
      <w:r w:rsidRPr="008C0179">
        <w:t xml:space="preserve">n] [see </w:t>
      </w:r>
      <w:r w:rsidRPr="005D30C6">
        <w:rPr>
          <w:rFonts w:ascii="Doulos SIL" w:hAnsi="Doulos SIL"/>
          <w:i/>
          <w:color w:val="0000FF"/>
        </w:rPr>
        <w:t>[tónd-ú]-[gùs-ò</w:t>
      </w:r>
      <w:r w:rsidRPr="000023A4">
        <w:rPr>
          <w:i/>
          <w:color w:val="993300"/>
        </w:rPr>
        <w:t>]</w:t>
      </w:r>
      <w:r w:rsidRPr="008C0179">
        <w:t>].</w:t>
      </w:r>
    </w:p>
    <w:p w14:paraId="2FE1B7BB" w14:textId="4D05DF7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tòŋkón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 xml:space="preserve">ò 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="001E3670" w:rsidRPr="005D30C6">
        <w:rPr>
          <w:rFonts w:ascii="Doulos SIL" w:hAnsi="Doulos SIL"/>
          <w:i/>
          <w:color w:val="0000FF"/>
        </w:rPr>
        <w:t>…kôn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domestic duck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domestique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knob-billed goose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canard casqué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Sarkidiornis melanota</w:t>
      </w:r>
      <w:r w:rsidRPr="008C0179">
        <w:t xml:space="preserve">] [syns </w:t>
      </w:r>
      <w:r w:rsidRPr="005D30C6">
        <w:rPr>
          <w:rFonts w:ascii="Doulos SIL" w:hAnsi="Doulos SIL"/>
          <w:i/>
          <w:color w:val="0000FF"/>
        </w:rPr>
        <w:t>tònf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nì:nì</w:t>
      </w:r>
      <w:r w:rsidRPr="005D30C6">
        <w:rPr>
          <w:rFonts w:ascii="Doulos SIL" w:hAnsi="Doulos SIL"/>
          <w:i/>
          <w:color w:val="0000FF"/>
        </w:rPr>
        <w:noBreakHyphen/>
      </w:r>
      <w:r w:rsidR="0019032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gùng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="00190323">
        <w:rPr>
          <w:rFonts w:ascii="Doulos SIL" w:hAnsi="Doulos SIL"/>
          <w:i/>
          <w:color w:val="0000FF"/>
        </w:rPr>
        <w:t>]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c) [n] shoveler (wild duck)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souchet (canard sauvage)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Anas clypeata</w:t>
      </w:r>
      <w:r w:rsidRPr="008C0179">
        <w:t>].</w:t>
      </w:r>
    </w:p>
    <w:p w14:paraId="015253F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tò:n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 inal] chin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menton</w:t>
      </w:r>
      <w:r w:rsidRPr="00590ABD">
        <w:t xml:space="preserve"> 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tò:n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tò:n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tò:n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>.</w:t>
      </w:r>
    </w:p>
    <w:p w14:paraId="4E6B9B5F" w14:textId="541F7FC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tóntê</w:t>
      </w:r>
      <w:r w:rsidRPr="008C0179">
        <w:t xml:space="preserve">  [&lt;Ful √</w:t>
      </w:r>
      <w:r w:rsidRPr="00BB673A">
        <w:rPr>
          <w:rFonts w:ascii="Arial Unicode MS" w:eastAsia="Arial Unicode MS" w:hAnsi="Arial Unicode MS"/>
          <w:color w:val="008000"/>
        </w:rPr>
        <w:t>ton</w:t>
      </w:r>
      <w:r w:rsidRPr="00BB673A">
        <w:rPr>
          <w:rFonts w:ascii="Arial Unicode MS" w:eastAsia="Arial Unicode MS" w:hAnsi="Arial Unicode MS"/>
          <w:color w:val="008000"/>
        </w:rPr>
        <w:noBreakHyphen/>
        <w:t>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drive in (e.g. nail), implant, fix in place; </w:t>
      </w:r>
      <w:r w:rsidR="00EF32F7">
        <w:t>found</w:t>
      </w:r>
      <w:r w:rsidRPr="008C0179">
        <w:t xml:space="preserve"> (a village)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planter, enfoncer, fixer; établir (un village)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sínjì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sukke</w:t>
      </w:r>
      <w:r w:rsidRPr="008C0179">
        <w:t xml:space="preserve"> 1]  </w:t>
      </w:r>
      <w:r>
        <w:rPr>
          <w:rFonts w:ascii="Wingdings" w:hAnsi="Wingdings"/>
          <w:sz w:val="18"/>
        </w:rPr>
        <w:t></w:t>
      </w:r>
      <w:r w:rsidR="00EF32F7">
        <w:t xml:space="preserve"> b</w:t>
      </w:r>
      <w:r w:rsidRPr="008C0179">
        <w:t xml:space="preserve">) [intr] be fixed in place; be established (in a place)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figé sur place; ê. établi (</w:t>
      </w:r>
      <w:r w:rsidR="00077727">
        <w:rPr>
          <w:rFonts w:ascii="Garamond" w:hAnsi="Garamond"/>
        </w:rPr>
        <w:t>qqpt</w:t>
      </w:r>
      <w:r>
        <w:rPr>
          <w:rFonts w:ascii="Garamond" w:hAnsi="Garamond"/>
        </w:rPr>
        <w:t>)</w:t>
      </w:r>
      <w:r w:rsidRPr="008C0179">
        <w:t>.</w:t>
      </w:r>
    </w:p>
    <w:p w14:paraId="11345C4A" w14:textId="66E431F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tòn-tòn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tòn-tòŋ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[tr, or intr with optional postverbal NP] add some more, increase (quantity)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 ajouter, augmenter (quantité)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tòn-tón ꜜs</w:t>
      </w:r>
      <w:r w:rsidRPr="005D30C6">
        <w:rPr>
          <w:rFonts w:ascii="Doulos SIL" w:hAnsi="Doulos SIL"/>
          <w:i/>
          <w:color w:val="0000FF"/>
        </w:rPr>
        <w:noBreakHyphen/>
        <w:t>êy nò:r</w:t>
      </w:r>
      <w:r w:rsidRPr="005D30C6">
        <w:rPr>
          <w:rFonts w:ascii="Doulos SIL" w:hAnsi="Doulos SIL"/>
          <w:i/>
          <w:color w:val="0000FF"/>
        </w:rPr>
        <w:noBreakHyphen/>
        <w:t>ò!</w:t>
      </w:r>
      <w:r w:rsidRPr="008C0179">
        <w:t xml:space="preserve"> </w:t>
      </w:r>
      <w:r w:rsidR="00810521">
        <w:t xml:space="preserve"> </w:t>
      </w:r>
      <w:r w:rsidRPr="008C0179">
        <w:t xml:space="preserve">add for me some money! (=give me some more!)!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augmente pour moi l</w:t>
      </w:r>
      <w:r w:rsidR="007B254E">
        <w:rPr>
          <w:rFonts w:ascii="Garamond" w:hAnsi="Garamond"/>
        </w:rPr>
        <w:t>’</w:t>
      </w:r>
      <w:r w:rsidR="00EF32F7">
        <w:rPr>
          <w:rFonts w:ascii="Garamond" w:hAnsi="Garamond"/>
        </w:rPr>
        <w:t>argent! (=d</w:t>
      </w:r>
      <w:r>
        <w:rPr>
          <w:rFonts w:ascii="Garamond" w:hAnsi="Garamond"/>
        </w:rPr>
        <w:t>onne-moi davantage!)</w:t>
      </w:r>
      <w:r w:rsidRPr="008C0179">
        <w:t>.</w:t>
      </w:r>
    </w:p>
    <w:p w14:paraId="20C53A7B" w14:textId="5B5CC60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[tòn-tòn]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addition, supplement, something more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rajout, supplément, davantage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 [tòn-tòn]</w:t>
      </w:r>
      <w:r w:rsidRPr="005D30C6">
        <w:rPr>
          <w:rFonts w:ascii="Doulos SIL" w:hAnsi="Doulos SIL"/>
          <w:i/>
          <w:color w:val="0000FF"/>
        </w:rPr>
        <w:noBreakHyphen/>
        <w:t>ì</w:t>
      </w:r>
      <w:r w:rsidRPr="002C3CD0">
        <w:t xml:space="preserve"> </w:t>
      </w:r>
      <w:r w:rsidR="00EF32F7">
        <w:t xml:space="preserve"> </w:t>
      </w:r>
      <w:r w:rsidRPr="002C3CD0">
        <w:t>it</w:t>
      </w:r>
      <w:r w:rsidRPr="008C0179">
        <w:t xml:space="preserve"> wants more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(en) veut davantage</w:t>
      </w:r>
      <w:r w:rsidRPr="008C0179">
        <w:t>.</w:t>
      </w:r>
    </w:p>
    <w:p w14:paraId="496151FB" w14:textId="0351ACF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tò:ɲè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provoke, incite, pick a fight with</w:t>
      </w:r>
      <w:r w:rsidR="00EF32F7">
        <w:t xml:space="preserve"> (sb)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provoquer (</w:t>
      </w:r>
      <w:r w:rsidR="00EF32F7">
        <w:rPr>
          <w:rFonts w:ascii="Garamond" w:hAnsi="Garamond"/>
        </w:rPr>
        <w:t xml:space="preserve">qqn, </w:t>
      </w:r>
      <w:r>
        <w:rPr>
          <w:rFonts w:ascii="Garamond" w:hAnsi="Garamond"/>
        </w:rPr>
        <w:t>à se battre)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tooɲ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592E718" w14:textId="6617723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[3SgO form of </w:t>
      </w:r>
      <w:r w:rsidRPr="005D30C6">
        <w:rPr>
          <w:rFonts w:ascii="Doulos SIL" w:hAnsi="Doulos SIL"/>
          <w:i/>
          <w:color w:val="0000FF"/>
        </w:rPr>
        <w:t>tó:</w:t>
      </w:r>
      <w:r w:rsidRPr="008C0179">
        <w:t xml:space="preserve"> 2 </w:t>
      </w:r>
      <w:r w:rsidR="00EF32F7">
        <w:t xml:space="preserve">‘reach’ </w:t>
      </w:r>
      <w:r w:rsidRPr="008C0179">
        <w:t>as VO verb].</w:t>
      </w:r>
    </w:p>
    <w:p w14:paraId="5FB866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(bark) be stripped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(écorce) ê. dépouillée</w:t>
      </w:r>
      <w:r w:rsidRPr="008C0179">
        <w:t xml:space="preserve"> [ResPass &lt; </w:t>
      </w:r>
      <w:r w:rsidRPr="005D30C6">
        <w:rPr>
          <w:rFonts w:ascii="Doulos SIL" w:hAnsi="Doulos SIL"/>
          <w:i/>
          <w:color w:val="0000FF"/>
        </w:rPr>
        <w:t>tó:rú</w:t>
      </w:r>
      <w:r w:rsidRPr="008C0179">
        <w:t xml:space="preserve"> 1]  </w:t>
      </w:r>
      <w:r>
        <w:rPr>
          <w:rFonts w:ascii="Wingdings" w:hAnsi="Wingdings"/>
          <w:sz w:val="18"/>
        </w:rPr>
        <w:t></w:t>
      </w:r>
      <w:r w:rsidRPr="008C0179">
        <w:t xml:space="preserve"> b) [intr] strip, do some stripping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dépouillér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tó:rú</w:t>
      </w:r>
      <w:r w:rsidRPr="008C0179">
        <w:t> 1].</w:t>
      </w:r>
    </w:p>
    <w:p w14:paraId="4042F91A" w14:textId="7E84B8BB" w:rsidR="004E4BA0" w:rsidRPr="000023A4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tòrgòsì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(skin) be scraped, abraded; (sb) slide along on ones buttocks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(peau)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érafler;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glisser sur les fesses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scrape, abrade (skin)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érafler (peau</w:t>
      </w:r>
      <w:r w:rsidRPr="000023A4">
        <w:rPr>
          <w:rFonts w:ascii="Garamond" w:hAnsi="Garamond"/>
        </w:rPr>
        <w:t>)</w:t>
      </w:r>
      <w:r w:rsidRPr="001E3670">
        <w:t xml:space="preserve"> [cf. </w:t>
      </w:r>
      <w:r w:rsidRPr="005D30C6">
        <w:rPr>
          <w:rFonts w:ascii="Doulos SIL" w:hAnsi="Doulos SIL"/>
          <w:i/>
          <w:color w:val="0000FF"/>
        </w:rPr>
        <w:t>tòrmòsì</w:t>
      </w:r>
      <w:r w:rsidRPr="001E3670">
        <w:t>]</w:t>
      </w:r>
      <w:r w:rsidRPr="000023A4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[tr] mistreat, oppress (people)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maltraiter, opprimer</w:t>
      </w:r>
      <w:r w:rsidRPr="000023A4">
        <w:rPr>
          <w:rFonts w:ascii="Garamond" w:hAnsi="Garamond"/>
        </w:rPr>
        <w:t xml:space="preserve"> (gens)</w:t>
      </w:r>
      <w:r>
        <w:t>.</w:t>
      </w:r>
    </w:p>
    <w:p w14:paraId="645B3807" w14:textId="44A54E3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cart, push-cart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charrette</w:t>
      </w:r>
      <w:r w:rsidR="00EF32F7">
        <w:rPr>
          <w:rFonts w:ascii="Garamond" w:hAnsi="Garamond"/>
        </w:rPr>
        <w:t>, pousse-pousse</w:t>
      </w:r>
      <w:r w:rsidRPr="008C0179">
        <w:t xml:space="preserve"> [</w:t>
      </w:r>
      <w:r w:rsidR="00EF32F7">
        <w:t xml:space="preserve">partial 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wótór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A815FB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fetish (idol with magical powers, in animistic religion)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fétiche</w:t>
      </w:r>
      <w:r w:rsidRPr="008C0179">
        <w:t xml:space="preserve"> [also in Ful, but see verbs </w:t>
      </w:r>
      <w:r w:rsidRPr="005D30C6">
        <w:rPr>
          <w:rFonts w:ascii="Doulos SIL" w:hAnsi="Doulos SIL"/>
          <w:i/>
          <w:color w:val="0000FF"/>
        </w:rPr>
        <w:t>tó:rú</w:t>
      </w:r>
      <w:r w:rsidRPr="008C0179">
        <w:t> 1,2].</w:t>
      </w:r>
    </w:p>
    <w:p w14:paraId="70422DB9" w14:textId="499B8CB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tòrmòsì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a) [tr] scratch, abrade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égratigner, érafler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tòrgòsì</w:t>
      </w:r>
      <w:r w:rsidRPr="001E3670"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suffer a scrape on one</w:t>
      </w:r>
      <w:r w:rsidR="007B254E">
        <w:t>’</w:t>
      </w:r>
      <w:r w:rsidRPr="008C0179">
        <w:t xml:space="preserve">s skin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érafler la peau</w:t>
      </w:r>
      <w:r w:rsidRPr="008C0179">
        <w:t>.</w:t>
      </w:r>
    </w:p>
    <w:p w14:paraId="35E0F32A" w14:textId="7E1D6C4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tóróm!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[intens] very sour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(goût) plus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aigre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mórú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mórú tóróm!</w:t>
      </w:r>
      <w:r w:rsidRPr="002C3CD0">
        <w:t xml:space="preserve"> </w:t>
      </w:r>
      <w:r w:rsidR="00EF32F7">
        <w:t xml:space="preserve"> </w:t>
      </w:r>
      <w:r w:rsidRPr="002C3CD0">
        <w:t>it</w:t>
      </w:r>
      <w:r w:rsidR="007B254E">
        <w:t>’</w:t>
      </w:r>
      <w:r w:rsidRPr="008C0179">
        <w:t xml:space="preserve">s very bitter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 w:rsidR="00EF32F7">
        <w:rPr>
          <w:rFonts w:ascii="Garamond" w:hAnsi="Garamond"/>
        </w:rPr>
        <w:t>est très</w:t>
      </w:r>
      <w:r>
        <w:rPr>
          <w:rFonts w:ascii="Garamond" w:hAnsi="Garamond"/>
        </w:rPr>
        <w:t xml:space="preserve"> amer</w:t>
      </w:r>
      <w:r w:rsidRPr="008C0179">
        <w:t>.</w:t>
      </w:r>
    </w:p>
    <w:p w14:paraId="11DD6DE6" w14:textId="1202525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tórrâ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tórrê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nuisance, discomfort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dérangement, embêtement</w:t>
      </w:r>
      <w:r w:rsidRPr="008C0179">
        <w:t xml:space="preserve"> [&lt;Ful </w:t>
      </w:r>
      <w:r w:rsidRPr="0029262E">
        <w:rPr>
          <w:rFonts w:ascii="Arial Unicode MS" w:eastAsia="Arial Unicode MS" w:hAnsi="Arial Unicode MS" w:cs="Arial Unicode MS"/>
          <w:i/>
          <w:color w:val="008000"/>
        </w:rPr>
        <w:t>torra</w:t>
      </w:r>
      <w:r w:rsidRPr="008C0179">
        <w:t>, root √</w:t>
      </w:r>
      <w:r w:rsidRPr="00BB673A">
        <w:rPr>
          <w:rFonts w:ascii="Arial Unicode MS" w:eastAsia="Arial Unicode MS" w:hAnsi="Arial Unicode MS"/>
          <w:color w:val="008000"/>
        </w:rPr>
        <w:t>torr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] [cf. verb </w:t>
      </w:r>
      <w:r w:rsidRPr="005D30C6">
        <w:rPr>
          <w:rFonts w:ascii="Doulos SIL" w:hAnsi="Doulos SIL"/>
          <w:i/>
          <w:color w:val="0000FF"/>
        </w:rPr>
        <w:t>tórrê</w:t>
      </w:r>
      <w:r w:rsidR="00EF32F7">
        <w:t> </w:t>
      </w:r>
      <w:r w:rsidRPr="008C0179">
        <w:t>].</w:t>
      </w:r>
    </w:p>
    <w:p w14:paraId="76CDC9A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tórrê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pester, bother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déranger, emmerder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tórré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, cf. noun </w:t>
      </w:r>
      <w:r w:rsidRPr="005D30C6">
        <w:rPr>
          <w:rFonts w:ascii="Doulos SIL" w:hAnsi="Doulos SIL"/>
          <w:i/>
          <w:color w:val="0000FF"/>
        </w:rPr>
        <w:t>tórrâ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torr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4FBDCEE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tórrê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tórrâ</w:t>
      </w:r>
      <w:r w:rsidRPr="008C0179">
        <w:t>].</w:t>
      </w:r>
    </w:p>
    <w:p w14:paraId="3FB66508" w14:textId="49CEF099" w:rsidR="004E4BA0" w:rsidRPr="000023A4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tórsî</w:t>
      </w:r>
      <w:r w:rsidRPr="008C0179">
        <w:t xml:space="preserve"> </w:t>
      </w:r>
      <w:r w:rsidR="00EF32F7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[intr] (cripple) slide (drag oneself) along on one</w:t>
      </w:r>
      <w:r w:rsidR="007B254E">
        <w:t>’</w:t>
      </w:r>
      <w:r w:rsidRPr="008C0179">
        <w:t xml:space="preserve">s buttocks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(perclus) se traîner sur ses fesses</w:t>
      </w:r>
      <w:r>
        <w:t>.</w:t>
      </w:r>
    </w:p>
    <w:p w14:paraId="534EAED5" w14:textId="479A366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tó:rú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strip (tree) of its bark; remove some of the surface of, chip, abrade, scratch deeply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dépouiller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écorce de (arbre); enlever un morceau de la surface de, décaper, érafler</w:t>
      </w:r>
      <w:r w:rsidR="00AF5E46">
        <w:t xml:space="preserve"> [ResPass and </w:t>
      </w:r>
      <w:r w:rsidRPr="008C0179">
        <w:t xml:space="preserve">UnspecO </w:t>
      </w:r>
      <w:r w:rsidRPr="005D30C6">
        <w:rPr>
          <w:rFonts w:ascii="Doulos SIL" w:hAnsi="Doulos SIL"/>
          <w:i/>
          <w:color w:val="0000FF"/>
        </w:rPr>
        <w:t>tò:r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 2]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yó↑=ŋ́ tù:r</w:t>
      </w:r>
      <w:r w:rsidRPr="005D30C6">
        <w:rPr>
          <w:rFonts w:ascii="Doulos SIL" w:hAnsi="Doulos SIL"/>
          <w:i/>
          <w:color w:val="0000FF"/>
        </w:rPr>
        <w:noBreakHyphen/>
        <w:t>ò tó:rú</w:t>
      </w:r>
      <w:r w:rsidRPr="008C0179">
        <w:t xml:space="preserve">  we chipped (a piece off) the tree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nous avons enlevé un morceau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 (en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écornant)</w:t>
      </w:r>
      <w:r w:rsidRPr="008C0179">
        <w:t>.</w:t>
      </w:r>
    </w:p>
    <w:p w14:paraId="0C9613C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tó:rú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(animist magician) perform a fetish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(féticheur) faire un fétiche</w:t>
      </w:r>
      <w:r w:rsidRPr="008C0179">
        <w:t xml:space="preserve"> [perhaps originally an extension of </w:t>
      </w:r>
      <w:r w:rsidRPr="005D30C6">
        <w:rPr>
          <w:rFonts w:ascii="Doulos SIL" w:hAnsi="Doulos SIL"/>
          <w:i/>
          <w:color w:val="0000FF"/>
        </w:rPr>
        <w:t>tó:rú</w:t>
      </w:r>
      <w:r w:rsidRPr="008C0179">
        <w:t xml:space="preserve"> 1; cf. noun </w:t>
      </w: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4823A9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</w:t>
      </w:r>
    </w:p>
    <w:p w14:paraId="430ECFFB" w14:textId="05EC079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tósê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spotted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taché, tacheté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(sth) spotted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tacheter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tos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2A4DA647" w14:textId="17FBDBB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tósê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erase (writing)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EF32F7">
        <w:rPr>
          <w:rFonts w:ascii="Garamond" w:hAnsi="Garamond"/>
        </w:rPr>
        <w:t xml:space="preserve">effacer (une </w:t>
      </w:r>
      <w:r>
        <w:rPr>
          <w:rFonts w:ascii="Garamond" w:hAnsi="Garamond"/>
        </w:rPr>
        <w:t>écriture)</w:t>
      </w:r>
      <w:r w:rsidRPr="008C0179">
        <w:t>.</w:t>
      </w:r>
    </w:p>
    <w:p w14:paraId="7FF0C050" w14:textId="455A920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tósê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put milky sap of </w:t>
      </w:r>
      <w:r w:rsidRPr="005D30C6">
        <w:rPr>
          <w:rFonts w:ascii="Doulos SIL" w:hAnsi="Doulos SIL"/>
          <w:i/>
          <w:color w:val="0000FF"/>
        </w:rPr>
        <w:t>fúnà:fún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plant on penis of (a boy, to prepare him for the pain of circumcision)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mettre du latex de la plante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fúnà:fún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</w:t>
      </w:r>
      <w:r>
        <w:rPr>
          <w:rFonts w:ascii="Garamond" w:hAnsi="Garamond"/>
        </w:rPr>
        <w:t>sur le membre viril de (un garçon, afin de le préparer pour la douleur de la circoncision)</w:t>
      </w:r>
      <w:r w:rsidRPr="008C0179">
        <w:t>.</w:t>
      </w:r>
    </w:p>
    <w:p w14:paraId="520ECB0D" w14:textId="03CBB14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09344D" w:rsidRPr="0009344D"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tòtòs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[originally </w:t>
      </w:r>
      <w:r w:rsidR="00FA4E26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tò:sù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[n] bladder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vessie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a disease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maladie</w:t>
      </w:r>
      <w:r w:rsidRPr="008C0179">
        <w:t xml:space="preserve"> [cf. KS </w:t>
      </w:r>
      <w:r w:rsidRPr="00BB673A">
        <w:rPr>
          <w:rFonts w:ascii="Arial Unicode MS" w:eastAsia="Arial Unicode MS" w:hAnsi="Arial Unicode MS"/>
          <w:i/>
          <w:color w:val="008000"/>
        </w:rPr>
        <w:t>to:ši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bi:</w:t>
      </w:r>
      <w:r w:rsidRPr="008C0179">
        <w:t xml:space="preserve"> </w:t>
      </w:r>
      <w:r w:rsidR="007B254E">
        <w:t>‘</w:t>
      </w:r>
      <w:r w:rsidRPr="008C0179">
        <w:t>schistosomiasis</w:t>
      </w:r>
      <w:r w:rsidR="007B254E">
        <w:t>’</w:t>
      </w:r>
      <w:r w:rsidRPr="008C0179">
        <w:t xml:space="preserve">, Fr </w:t>
      </w:r>
      <w:r w:rsidR="00EF32F7" w:rsidRPr="00EF32F7">
        <w:rPr>
          <w:rFonts w:ascii="Garamond" w:hAnsi="Garamond"/>
        </w:rPr>
        <w:t>« </w:t>
      </w:r>
      <w:r w:rsidRPr="00EF32F7">
        <w:rPr>
          <w:rFonts w:ascii="Garamond" w:hAnsi="Garamond"/>
        </w:rPr>
        <w:t>bilharziose</w:t>
      </w:r>
      <w:r w:rsidR="00EF32F7" w:rsidRPr="00EF32F7">
        <w:rPr>
          <w:rFonts w:ascii="Garamond" w:hAnsi="Garamond"/>
        </w:rPr>
        <w:t> »</w:t>
      </w:r>
      <w:r w:rsidR="00EF32F7">
        <w:t xml:space="preserve"> ; this disease is characterized by red-stained urine</w:t>
      </w:r>
      <w:r w:rsidRPr="008C0179">
        <w:t>].</w:t>
      </w:r>
    </w:p>
    <w:p w14:paraId="1C9093A8" w14:textId="6BFFA37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urine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urine</w:t>
      </w:r>
      <w:r w:rsidRPr="008C0179">
        <w:t xml:space="preserve"> [related to </w:t>
      </w:r>
      <w:r w:rsidRPr="005D30C6">
        <w:rPr>
          <w:rFonts w:ascii="Doulos SIL" w:hAnsi="Doulos SIL"/>
          <w:i/>
          <w:color w:val="0000FF"/>
        </w:rPr>
        <w:t>tò:s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 and verb </w:t>
      </w:r>
      <w:r w:rsidRPr="005D30C6">
        <w:rPr>
          <w:rFonts w:ascii="Doulos SIL" w:hAnsi="Doulos SIL"/>
          <w:i/>
          <w:color w:val="0000FF"/>
        </w:rPr>
        <w:t>tò:sù</w:t>
      </w:r>
      <w:r w:rsidRPr="008C0179">
        <w:t xml:space="preserve"> ; 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17D5704" w14:textId="546EF8A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tò:sù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urinate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uriner</w:t>
      </w:r>
      <w:r w:rsidRPr="008C0179">
        <w:t xml:space="preserve"> [related to noun </w:t>
      </w:r>
      <w:r w:rsidR="00EF32F7" w:rsidRPr="005D30C6">
        <w:rPr>
          <w:rFonts w:ascii="Doulos SIL" w:hAnsi="Doulos SIL"/>
          <w:i/>
          <w:color w:val="0000FF"/>
        </w:rPr>
        <w:t>tò:s</w:t>
      </w:r>
      <w:r w:rsidR="00EF32F7" w:rsidRPr="005D30C6">
        <w:rPr>
          <w:rFonts w:ascii="Doulos SIL" w:hAnsi="Doulos SIL"/>
          <w:i/>
          <w:color w:val="0000FF"/>
        </w:rPr>
        <w:noBreakHyphen/>
        <w:t>íy</w:t>
      </w:r>
      <w:r w:rsidR="00EF32F7"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[more common than euphemism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</w:r>
      <w:r w:rsidR="00EF32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mùn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EF32F7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70801D2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(e.g. sheep) resist pulling, refuse to budge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(mouton etc.) résister, refuser de bouger</w:t>
      </w:r>
      <w:r w:rsidRPr="008C0179">
        <w:t xml:space="preserve"> [&lt;Ful].</w:t>
      </w:r>
    </w:p>
    <w:p w14:paraId="7DEA4B6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-tò:t-íy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final] [see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[tò:t-íy</w:t>
      </w:r>
      <w:r w:rsidRPr="005D30C6">
        <w:rPr>
          <w:rFonts w:ascii="Doulos SIL" w:hAnsi="Doulos SIL"/>
          <w:i/>
          <w:color w:val="0000FF"/>
        </w:rPr>
        <w:noBreakHyphen/>
        <w:t>à:]</w:t>
      </w:r>
      <w:r w:rsidRPr="008C0179">
        <w:t>].</w:t>
      </w:r>
    </w:p>
    <w:p w14:paraId="205AEB0F" w14:textId="762B020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tòtòs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tò:s</w:t>
      </w:r>
      <w:r w:rsidRPr="005D30C6">
        <w:rPr>
          <w:rFonts w:ascii="Doulos SIL" w:hAnsi="Doulos SIL"/>
          <w:i/>
          <w:color w:val="0000FF"/>
        </w:rPr>
        <w:noBreakHyphen/>
      </w:r>
      <w:r w:rsidR="00EF32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EF32F7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5AF86D0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tó:wê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high, tall, elevated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haut, élevé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tò:w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toow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077C53F5" w14:textId="01B302C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tò:w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high, elevated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haut, élevé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tó:wê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gàr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tó:w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  tall house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une haute maison</w:t>
      </w:r>
      <w:r w:rsidRPr="008C0179">
        <w:t>.</w:t>
      </w:r>
    </w:p>
    <w:p w14:paraId="47AD9560" w14:textId="7C0AC13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tówtê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some distance away; go off to the side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éloigner,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écarter; se mettre à côté</w:t>
      </w:r>
      <w:r w:rsidRPr="008C0179">
        <w:t>.</w:t>
      </w:r>
    </w:p>
    <w:p w14:paraId="694866A1" w14:textId="5342D37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tóy!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[onomatopoeic interj] bang!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pan!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bìrì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màlf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bír</w:t>
      </w:r>
      <w:r w:rsidRPr="005D30C6">
        <w:rPr>
          <w:rFonts w:ascii="Doulos SIL" w:hAnsi="Doulos SIL"/>
          <w:i/>
          <w:color w:val="0000FF"/>
        </w:rPr>
        <w:noBreakHyphen/>
        <w:t>à tóy!</w:t>
      </w:r>
      <w:r w:rsidRPr="008C0179">
        <w:t xml:space="preserve">  the gun went off, bang!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fusil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déchargé, pan!</w:t>
      </w:r>
      <w:r w:rsidRPr="008C0179">
        <w:t>.</w:t>
      </w:r>
    </w:p>
    <w:p w14:paraId="199617C4" w14:textId="61C7BF96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fill (</w:t>
      </w:r>
      <w:r w:rsidR="00B82168">
        <w:t>sth</w:t>
      </w:r>
      <w:r w:rsidRPr="008C0179">
        <w:t xml:space="preserve">)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remplir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tó:</w:t>
      </w:r>
      <w:r w:rsidRPr="008C0179">
        <w:t> 1].</w:t>
      </w:r>
    </w:p>
    <w:p w14:paraId="2E1A75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arrive, deliver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arriver, livrer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tó:</w:t>
      </w:r>
      <w:r w:rsidRPr="008C0179">
        <w:t> 2].</w:t>
      </w:r>
    </w:p>
    <w:p w14:paraId="481C504E" w14:textId="60F746C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tòy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bird</w:t>
      </w:r>
      <w:r w:rsidR="007B254E">
        <w:t>’</w:t>
      </w:r>
      <w:r w:rsidRPr="008C0179">
        <w:t xml:space="preserve">s nest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nid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oiseau</w:t>
      </w:r>
      <w:r w:rsidRPr="008C0179">
        <w:t>.</w:t>
      </w:r>
    </w:p>
    <w:p w14:paraId="01418F0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 xml:space="preserve">tù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màn tù</w:t>
      </w:r>
      <w:r w:rsidRPr="008C0179">
        <w:t>].</w:t>
      </w:r>
    </w:p>
    <w:p w14:paraId="4B18354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AC1317F" w14:textId="4F621D9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túbál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túbâl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chief</w:t>
      </w:r>
      <w:r w:rsidR="007B254E">
        <w:t>’</w:t>
      </w:r>
      <w:r w:rsidRPr="008C0179">
        <w:t xml:space="preserve">s large ritual drum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tambour du chef</w:t>
      </w:r>
      <w:r w:rsidRPr="008C0179">
        <w:t xml:space="preserve"> [used for rituals, to summon villagers, etc.] [&lt;Ar √</w:t>
      </w:r>
      <w:r w:rsidRPr="00BB673A">
        <w:rPr>
          <w:rFonts w:ascii="Arial Unicode MS" w:eastAsia="Arial Unicode MS" w:hAnsi="Arial Unicode MS"/>
          <w:color w:val="008000"/>
        </w:rPr>
        <w:t>ṭbl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kós-ò</w:t>
      </w:r>
      <w:r w:rsidRPr="008C0179">
        <w:t xml:space="preserve"> 2.</w:t>
      </w:r>
    </w:p>
    <w:p w14:paraId="6094C3BB" w14:textId="1E06039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túbê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túb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nephew, niece (sister</w:t>
      </w:r>
      <w:r w:rsidR="007B254E">
        <w:t>’</w:t>
      </w:r>
      <w:r w:rsidRPr="008C0179">
        <w:t xml:space="preserve">s child)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neveu, nièce (enfant de la sœur)</w:t>
      </w:r>
      <w:r w:rsidRPr="00590ABD">
        <w:t xml:space="preserve"> - </w:t>
      </w:r>
      <w:r w:rsidRPr="008C0179">
        <w:t xml:space="preserve">poss (alienable): 1Sg </w:t>
      </w:r>
      <w:r w:rsidRPr="005D30C6">
        <w:rPr>
          <w:rFonts w:ascii="Doulos SIL" w:hAnsi="Doulos SIL"/>
          <w:i/>
          <w:color w:val="0000FF"/>
        </w:rPr>
        <w:t>túb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túb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ꜜtúb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4625BAAB" w14:textId="358523BF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 xml:space="preserve">tù: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bé:rì </w:t>
      </w:r>
      <w:r w:rsidR="00B53E0D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ènd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bé:rì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[phrasal cpd n] girls</w:t>
      </w:r>
      <w:r w:rsidR="007B254E">
        <w:t>’</w:t>
      </w:r>
      <w:r w:rsidRPr="008C0179">
        <w:t xml:space="preserve">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jeu de filles</w:t>
      </w:r>
      <w:r w:rsidRPr="008C0179">
        <w:t xml:space="preserve"> [this phrase is chanted as a hot coal is held in the mouth].</w:t>
      </w:r>
    </w:p>
    <w:p w14:paraId="307714E1" w14:textId="27FD74A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tú:b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convert (sb, to Islam)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convertir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Islam)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tú:bî</w:t>
      </w:r>
      <w:r w:rsidRPr="008C0179">
        <w:t>].</w:t>
      </w:r>
    </w:p>
    <w:p w14:paraId="6368BEA6" w14:textId="22281EBA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tú:bî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converted (to Islam); ask forgiveness, apologize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convertir (à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islam); demander pardon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θwb</w:t>
      </w:r>
      <w:r w:rsidRPr="008C0179">
        <w:t>].</w:t>
      </w:r>
    </w:p>
    <w:p w14:paraId="4466C803" w14:textId="55C89A2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túbú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inherit (property); succeed (deceased chief)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hériter (biens); succéder à (chef décédé)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túbú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Agentive </w:t>
      </w:r>
      <w:r w:rsidRPr="005D30C6">
        <w:rPr>
          <w:rFonts w:ascii="Doulos SIL" w:hAnsi="Doulos SIL"/>
          <w:i/>
          <w:color w:val="0000FF"/>
        </w:rPr>
        <w:t>tùbù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ʔíz</w:t>
      </w:r>
      <w:r w:rsidRPr="005D30C6">
        <w:rPr>
          <w:rFonts w:ascii="Doulos SIL" w:hAnsi="Doulos SIL"/>
          <w:i/>
          <w:color w:val="0000FF"/>
        </w:rPr>
        <w:noBreakHyphen/>
        <w:t xml:space="preserve">ó: ꜜgâ gú↑=ŋ́ ꜜtúbú </w:t>
      </w:r>
      <w:r w:rsidR="00446AB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kù té</w:t>
      </w:r>
      <w:r w:rsidR="004451FD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t xml:space="preserve"> ʔàmí:r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46AB0">
        <w:rPr>
          <w:rFonts w:ascii="Doulos SIL" w:hAnsi="Doulos SIL"/>
          <w:i/>
          <w:color w:val="0000FF"/>
        </w:rPr>
        <w:t>]</w:t>
      </w:r>
      <w:r w:rsidRPr="008C0179">
        <w:t xml:space="preserve"> </w:t>
      </w:r>
      <w:r w:rsidRPr="002C3CD0">
        <w:t xml:space="preserve"> it</w:t>
      </w:r>
      <w:r w:rsidR="007B254E">
        <w:t>’</w:t>
      </w:r>
      <w:r w:rsidRPr="008C0179">
        <w:t xml:space="preserve">s </w:t>
      </w:r>
      <w:r w:rsidRPr="00377B5D">
        <w:rPr>
          <w:u w:val="single"/>
        </w:rPr>
        <w:t>his son</w:t>
      </w:r>
      <w:r w:rsidRPr="008C0179">
        <w:t xml:space="preserve"> </w:t>
      </w:r>
      <w:r w:rsidRPr="00AC1D66">
        <w:rPr>
          <w:i/>
        </w:rPr>
        <w:t>[focus]</w:t>
      </w:r>
      <w:r w:rsidRPr="008C0179">
        <w:t xml:space="preserve"> who will succeed him as chief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377B5D">
        <w:rPr>
          <w:rFonts w:ascii="Garamond" w:hAnsi="Garamond"/>
          <w:u w:val="single"/>
        </w:rPr>
        <w:t>son fils</w:t>
      </w:r>
      <w:r>
        <w:rPr>
          <w:rFonts w:ascii="Garamond" w:hAnsi="Garamond"/>
        </w:rPr>
        <w:t xml:space="preserve"> </w:t>
      </w:r>
      <w:r w:rsidRPr="00AC1D66"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qui le succédera comme chef</w:t>
      </w:r>
      <w:r w:rsidRPr="008C0179">
        <w:t>.</w:t>
      </w:r>
    </w:p>
    <w:p w14:paraId="3613EF89" w14:textId="6DCFC2F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tùbù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 xml:space="preserve">n] heir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héritier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túbú</w:t>
      </w:r>
      <w:r w:rsidRPr="008C0179">
        <w:t>].</w:t>
      </w:r>
    </w:p>
    <w:p w14:paraId="35D9297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inheritance, legacy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legs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túbú</w:t>
      </w:r>
      <w:r w:rsidRPr="008C0179">
        <w:t>].</w:t>
      </w:r>
    </w:p>
    <w:p w14:paraId="6717C99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</w:t>
      </w:r>
      <w:r w:rsidRPr="0079761D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vaccinate, inoculate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vacciner</w:t>
      </w:r>
      <w:r w:rsidRPr="008C0179">
        <w:t xml:space="preserve"> [uncommon; &lt;Ful √</w:t>
      </w:r>
      <w:r w:rsidRPr="00BB673A">
        <w:rPr>
          <w:rFonts w:ascii="Arial Unicode MS" w:eastAsia="Arial Unicode MS" w:hAnsi="Arial Unicode MS"/>
          <w:color w:val="008000"/>
        </w:rPr>
        <w:t>tuf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169E65A7" w14:textId="2BBF406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túfêy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spit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cracher</w:t>
      </w:r>
      <w:r w:rsidRPr="008C0179">
        <w:t xml:space="preserve"> [onomatopoeic; cf. noun </w:t>
      </w:r>
      <w:r w:rsidRPr="005D30C6">
        <w:rPr>
          <w:rFonts w:ascii="Doulos SIL" w:hAnsi="Doulos SIL"/>
          <w:i/>
          <w:color w:val="0000FF"/>
        </w:rPr>
        <w:t>túf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[Ka verb </w:t>
      </w:r>
      <w:r w:rsidRPr="00BB673A">
        <w:rPr>
          <w:rFonts w:ascii="Arial Unicode MS" w:eastAsia="Arial Unicode MS" w:hAnsi="Arial Unicode MS"/>
          <w:i/>
          <w:color w:val="008000"/>
        </w:rPr>
        <w:t>túfà</w:t>
      </w:r>
      <w:r w:rsidRPr="008C0179">
        <w:t xml:space="preserve"> and noun </w:t>
      </w:r>
      <w:r w:rsidRPr="00BB673A">
        <w:rPr>
          <w:rFonts w:ascii="Arial Unicode MS" w:eastAsia="Arial Unicode MS" w:hAnsi="Arial Unicode MS"/>
          <w:i/>
          <w:color w:val="008000"/>
        </w:rPr>
        <w:t>tú</w:t>
      </w:r>
      <w:r w:rsidR="00591E0D" w:rsidRPr="00BB673A">
        <w:rPr>
          <w:rFonts w:ascii="Arial Unicode MS" w:eastAsia="Arial Unicode MS" w:hAnsi="Arial Unicode MS"/>
          <w:i/>
          <w:iCs/>
          <w:color w:val="008000"/>
          <w:spacing w:val="20"/>
          <w:szCs w:val="24"/>
        </w:rPr>
        <w:t>f</w:t>
      </w:r>
      <w:r w:rsidRPr="00BB673A">
        <w:rPr>
          <w:rFonts w:ascii="Arial Unicode MS" w:eastAsia="Arial Unicode MS" w:hAnsi="Arial Unicode MS"/>
          <w:i/>
          <w:color w:val="008000"/>
        </w:rPr>
        <w:t>èy</w:t>
      </w:r>
      <w:r w:rsidRPr="008C0179">
        <w:t xml:space="preserve">, Za verb </w:t>
      </w:r>
      <w:r w:rsidRPr="00BB673A">
        <w:rPr>
          <w:rFonts w:ascii="Arial Unicode MS" w:eastAsia="Arial Unicode MS" w:hAnsi="Arial Unicode MS"/>
          <w:i/>
          <w:color w:val="008000"/>
        </w:rPr>
        <w:t>túfà</w:t>
      </w:r>
      <w:r w:rsidRPr="008C0179">
        <w:t xml:space="preserve"> and noun </w:t>
      </w:r>
      <w:r w:rsidRPr="00BB673A">
        <w:rPr>
          <w:rFonts w:ascii="Arial Unicode MS" w:eastAsia="Arial Unicode MS" w:hAnsi="Arial Unicode MS"/>
          <w:i/>
          <w:color w:val="008000"/>
        </w:rPr>
        <w:t>túfày</w:t>
      </w:r>
      <w:r w:rsidRPr="008C0179">
        <w:t xml:space="preserve">, TSK verb </w:t>
      </w:r>
      <w:r w:rsidRPr="00BB673A">
        <w:rPr>
          <w:rFonts w:ascii="Arial Unicode MS" w:eastAsia="Arial Unicode MS" w:hAnsi="Arial Unicode MS"/>
          <w:i/>
          <w:color w:val="008000"/>
        </w:rPr>
        <w:t>túfà</w:t>
      </w:r>
      <w:r w:rsidRPr="008C0179">
        <w:t xml:space="preserve"> and noun </w:t>
      </w:r>
      <w:r w:rsidRPr="00BB673A">
        <w:rPr>
          <w:rFonts w:ascii="Arial Unicode MS" w:eastAsia="Arial Unicode MS" w:hAnsi="Arial Unicode MS"/>
          <w:i/>
          <w:color w:val="008000"/>
        </w:rPr>
        <w:t>túfàlí</w:t>
      </w:r>
      <w:r w:rsidRPr="008C0179">
        <w:t>].</w:t>
      </w:r>
    </w:p>
    <w:p w14:paraId="55AE746F" w14:textId="1F2A52C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túfêy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9D3A67">
        <w:t xml:space="preserve">spittle, </w:t>
      </w:r>
      <w:r w:rsidRPr="008C0179">
        <w:t xml:space="preserve">(gob of) spit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crachat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túfêy</w:t>
      </w:r>
      <w:r w:rsidRPr="008C0179">
        <w:t xml:space="preserve">] [cf. </w:t>
      </w:r>
      <w:r w:rsidR="009D3A67" w:rsidRPr="005D30C6">
        <w:rPr>
          <w:rFonts w:ascii="Doulos SIL" w:hAnsi="Doulos SIL"/>
          <w:i/>
          <w:color w:val="0000FF"/>
        </w:rPr>
        <w:t>yólól</w:t>
      </w:r>
      <w:r w:rsidR="009D3A67" w:rsidRPr="005D30C6">
        <w:rPr>
          <w:rFonts w:ascii="Doulos SIL" w:hAnsi="Doulos SIL"/>
          <w:i/>
          <w:color w:val="0000FF"/>
        </w:rPr>
        <w:noBreakHyphen/>
        <w:t>ó</w:t>
      </w:r>
      <w:r w:rsidR="009D3A67" w:rsidRPr="002C3CD0">
        <w:t xml:space="preserve"> 1</w:t>
      </w:r>
      <w:r w:rsidR="009D3A67" w:rsidRPr="008C0179">
        <w:t>b</w:t>
      </w:r>
      <w:r w:rsidRPr="008C0179">
        <w:t>].</w:t>
      </w:r>
    </w:p>
    <w:p w14:paraId="20B5AC1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hide things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cacher des choses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tú:gú</w:t>
      </w:r>
      <w:r w:rsidRPr="008C0179">
        <w:t>].</w:t>
      </w:r>
    </w:p>
    <w:p w14:paraId="7497485D" w14:textId="35B67C8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tú:gú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hide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cacher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tù:g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hide</w:t>
      </w:r>
      <w:r w:rsidR="009D3A67">
        <w:t xml:space="preserve"> (oneself)</w:t>
      </w:r>
      <w:r w:rsidRPr="008C0179">
        <w:t xml:space="preserve">, be hidden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cacher</w:t>
      </w:r>
      <w:r w:rsidRPr="008C0179">
        <w:t>.</w:t>
      </w:r>
    </w:p>
    <w:p w14:paraId="6AC01477" w14:textId="34D31D0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EF32F7">
        <w:t xml:space="preserve"> [interj</w:t>
      </w:r>
      <w:r w:rsidRPr="008C0179">
        <w:t xml:space="preserve">] die, dead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mourir, mort</w:t>
      </w:r>
      <w:r w:rsidR="00EF32F7">
        <w:t xml:space="preserve"> [Intens for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bú:</w:t>
      </w:r>
      <w:r w:rsidR="00EF32F7">
        <w:t xml:space="preserve"> and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wí: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nám ꜜbú: túk!</w:t>
      </w:r>
      <w:r w:rsidRPr="008C0179">
        <w:t xml:space="preserve">  you</w:t>
      </w:r>
      <w:r w:rsidR="007B254E">
        <w:t>’</w:t>
      </w:r>
      <w:r w:rsidRPr="008C0179">
        <w:t xml:space="preserve">ll die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mourras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ꜜnâŋ wí: túk!</w:t>
      </w:r>
      <w:r w:rsidRPr="002C3CD0">
        <w:t xml:space="preserve"> </w:t>
      </w:r>
      <w:r w:rsidR="009E4DB4">
        <w:t xml:space="preserve"> </w:t>
      </w:r>
      <w:r w:rsidRPr="002C3CD0">
        <w:t>I</w:t>
      </w:r>
      <w:r w:rsidR="007B254E">
        <w:t>’</w:t>
      </w:r>
      <w:r w:rsidRPr="008C0179">
        <w:t xml:space="preserve">ll kill you dead!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te tuerai</w:t>
      </w:r>
      <w:r w:rsidR="009D3A67">
        <w:rPr>
          <w:rFonts w:ascii="Garamond" w:hAnsi="Garamond"/>
        </w:rPr>
        <w:t>!</w:t>
      </w:r>
      <w:r w:rsidRPr="008C0179">
        <w:t>.</w:t>
      </w:r>
    </w:p>
    <w:p w14:paraId="65DDFCA9" w14:textId="184E033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túkâ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touch, come into contact with, reach; touch on (a topic)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toucher, contacter, atteindre; amorcer (un problème)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lábú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túkù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túká </w:t>
      </w:r>
      <w:r w:rsidR="000D2083" w:rsidRPr="005D30C6">
        <w:rPr>
          <w:rFonts w:ascii="Doulos SIL" w:hAnsi="Doulos SIL"/>
          <w:i/>
          <w:color w:val="0000FF"/>
        </w:rPr>
        <w:t>[à gà]</w:t>
      </w:r>
      <w:r w:rsidRPr="008C0179">
        <w:t xml:space="preserve">  he touched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touché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lea</w:t>
      </w:r>
      <w:r w:rsidR="00EF32F7">
        <w:t>d (sb) to failure (e.g. bankrupc</w:t>
      </w:r>
      <w:r w:rsidRPr="008C0179">
        <w:t xml:space="preserve">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mener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impasse (la faillite etc.)</w:t>
      </w:r>
      <w:r w:rsidRPr="008C0179">
        <w:t>.</w:t>
      </w:r>
    </w:p>
    <w:p w14:paraId="1032BAA9" w14:textId="227738A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túkâ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>]</w:t>
      </w:r>
      <w:r w:rsidRPr="008C0179">
        <w:rPr>
          <w:b/>
        </w:rPr>
        <w:t xml:space="preserve"> </w:t>
      </w:r>
      <w:r w:rsidRPr="008C0179">
        <w:t xml:space="preserve">persist, continue (unchanged)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continuer, ê. constant</w:t>
      </w:r>
      <w:r w:rsidR="00EF32F7">
        <w:t xml:space="preserve"> [perhaps an extension of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túkâ</w:t>
      </w:r>
      <w:r w:rsidRPr="008C0179">
        <w:t xml:space="preserve"> 1] [cf. </w:t>
      </w:r>
      <w:r w:rsidRPr="005D30C6">
        <w:rPr>
          <w:rFonts w:ascii="Doulos SIL" w:hAnsi="Doulos SIL"/>
          <w:i/>
          <w:color w:val="0000FF"/>
        </w:rPr>
        <w:t>zà</w:t>
      </w:r>
      <w:r w:rsidRPr="008C0179">
        <w:t xml:space="preserve"> 1b,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ìndî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hál à:ꜛ kà [ẁ túká zàmán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5D30C6">
        <w:rPr>
          <w:rFonts w:ascii="Doulos SIL" w:hAnsi="Doulos SIL"/>
          <w:i/>
          <w:color w:val="0000FF"/>
        </w:rPr>
        <w:noBreakHyphen/>
        <w:t>ndíyà hóⁿ↑-wô]</w:t>
      </w:r>
      <w:r w:rsidRPr="008C0179">
        <w:t xml:space="preserve">  so it (=custom) has continued down to our time(s) now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puis ça (=coutume) a continué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notre temps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à túká [ẁ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dírà]</w:t>
      </w:r>
      <w:r w:rsidRPr="008C0179">
        <w:t xml:space="preserve">  he kept on walking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continué à marcher</w:t>
      </w:r>
      <w:r w:rsidRPr="008C0179">
        <w:t xml:space="preserve"> [narrative style; some speakers prefer </w:t>
      </w:r>
      <w:r w:rsidRPr="005D30C6">
        <w:rPr>
          <w:rFonts w:ascii="Doulos SIL" w:hAnsi="Doulos SIL"/>
          <w:i/>
          <w:color w:val="0000FF"/>
        </w:rPr>
        <w:t xml:space="preserve">à zà [à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dírà]</w:t>
      </w:r>
      <w:r w:rsidRPr="008C0179">
        <w:t>].</w:t>
      </w:r>
    </w:p>
    <w:p w14:paraId="052FA204" w14:textId="1FBC853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túllê: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woman</w:t>
      </w:r>
      <w:r w:rsidR="007B254E">
        <w:t>’</w:t>
      </w:r>
      <w:r w:rsidRPr="008C0179">
        <w:t xml:space="preserve">s game played with pebbles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jeu de femmes joué avec des cailloux</w:t>
      </w:r>
      <w:r w:rsidRPr="008C0179">
        <w:t xml:space="preserve"> [possessed: 1Sg </w:t>
      </w:r>
      <w:r w:rsidRPr="005D30C6">
        <w:rPr>
          <w:rFonts w:ascii="Doulos SIL" w:hAnsi="Doulos SIL"/>
          <w:i/>
          <w:color w:val="0000FF"/>
        </w:rPr>
        <w:t>túllé: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].</w:t>
      </w:r>
    </w:p>
    <w:p w14:paraId="0F6724E9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tú:mâ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accuse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accuser</w:t>
      </w:r>
      <w:r w:rsidRPr="008C0179">
        <w:t>.</w:t>
      </w:r>
    </w:p>
    <w:p w14:paraId="02FFADA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up, arise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lever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tún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wà: tùn</w:t>
      </w:r>
      <w:r w:rsidRPr="008C0179">
        <w:t xml:space="preserve">  the milk has begun to sour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lait a commencé à aigrir</w:t>
      </w:r>
      <w:r w:rsidRPr="008C0179">
        <w:t xml:space="preserve"> (</w:t>
      </w:r>
      <w:r w:rsidRPr="005D30C6">
        <w:rPr>
          <w:rFonts w:ascii="Doulos SIL" w:hAnsi="Doulos SIL"/>
          <w:i/>
          <w:color w:val="0000FF"/>
        </w:rPr>
        <w:t>wà:</w:t>
      </w:r>
      <w:r w:rsidRPr="008C0179">
        <w:t xml:space="preserve"> 4).</w:t>
      </w:r>
    </w:p>
    <w:p w14:paraId="25B4A8B2" w14:textId="062228C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túndú</w:t>
      </w:r>
      <w:r w:rsidRPr="008C0179">
        <w:t xml:space="preserve">  (infrequent DefSg </w:t>
      </w:r>
      <w:r w:rsidRPr="005D30C6">
        <w:rPr>
          <w:rFonts w:ascii="Doulos SIL" w:hAnsi="Doulos SIL"/>
          <w:i/>
          <w:color w:val="0000FF"/>
        </w:rPr>
        <w:t>tùnd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[L-toned])  </w:t>
      </w:r>
      <w:r>
        <w:rPr>
          <w:rFonts w:ascii="Wingdings" w:hAnsi="Wingdings"/>
          <w:sz w:val="18"/>
        </w:rPr>
        <w:t></w:t>
      </w:r>
      <w:r w:rsidRPr="008C0179">
        <w:t xml:space="preserve"> [n] sloppy, inept, shiftless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incompétente, sale, fainéante</w:t>
      </w:r>
      <w:r w:rsidRPr="008C0179">
        <w:t xml:space="preserve"> [probably &lt;Ful √</w:t>
      </w:r>
      <w:r w:rsidRPr="00BB673A">
        <w:rPr>
          <w:rFonts w:ascii="Arial Unicode MS" w:eastAsia="Arial Unicode MS" w:hAnsi="Arial Unicode MS"/>
          <w:color w:val="008000"/>
        </w:rPr>
        <w:t>tunn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be dirty, impure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túndú nôŋ</w:t>
      </w:r>
      <w:r w:rsidRPr="008C0179">
        <w:t xml:space="preserve">  he</w:t>
      </w:r>
      <w:r w:rsidR="007B254E">
        <w:t>’</w:t>
      </w:r>
      <w:r w:rsidRPr="008C0179">
        <w:t>s a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un 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tùnd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2C3CD0">
        <w:t xml:space="preserve"> -</w:t>
      </w:r>
      <w:r w:rsidRPr="00590ABD">
        <w:t xml:space="preserve"> </w:t>
      </w:r>
      <w:r w:rsidRPr="008C0179">
        <w:t>cpd below.</w:t>
      </w:r>
    </w:p>
    <w:p w14:paraId="1EB878C7" w14:textId="52C62DE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tùndù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EF32F7">
        <w:t xml:space="preserve">cpd </w:t>
      </w:r>
      <w:r w:rsidRPr="008C0179">
        <w:t xml:space="preserve">n] sloppiness, ineptness, carelessness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saleté, incompétence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túndú</w:t>
      </w:r>
      <w:r w:rsidRPr="008C0179">
        <w:t>].</w:t>
      </w:r>
    </w:p>
    <w:p w14:paraId="25FE390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raise, stir up, get (sb)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lever, lever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tùn</w:t>
      </w:r>
      <w:r w:rsidRPr="008C0179">
        <w:t>].</w:t>
      </w:r>
    </w:p>
    <w:p w14:paraId="24DF312A" w14:textId="28C5CA4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túŋg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wrap (woman</w:t>
      </w:r>
      <w:r w:rsidR="007B254E">
        <w:t>’</w:t>
      </w:r>
      <w:r w:rsidRPr="008C0179">
        <w:t xml:space="preserve">s garment wrapped around body)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pagne</w:t>
      </w:r>
      <w:r w:rsidRPr="008C0179">
        <w:t xml:space="preserve"> [cf. </w:t>
      </w:r>
      <w:r w:rsidRPr="009D3A6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àtál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túŋg</w:t>
      </w:r>
      <w:r w:rsidRPr="005D30C6">
        <w:rPr>
          <w:rFonts w:ascii="Doulos SIL" w:hAnsi="Doulos SIL"/>
          <w:i/>
          <w:color w:val="0000FF"/>
        </w:rPr>
        <w:noBreakHyphen/>
        <w:t>ó háw</w:t>
      </w:r>
      <w:r w:rsidRPr="002C3CD0">
        <w:t xml:space="preserve"> a</w:t>
      </w:r>
      <w:r w:rsidRPr="008C0179">
        <w:t xml:space="preserve">ttach (=put on) the wrap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attacher le pagne</w:t>
      </w:r>
      <w:r w:rsidRPr="008C0179">
        <w:t>.</w:t>
      </w:r>
    </w:p>
    <w:p w14:paraId="216DEDC1" w14:textId="17DB9D5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tùnsì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push lightly with one hand</w:t>
      </w:r>
      <w:r w:rsidR="00EF32F7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pousser légèrement avec une main</w:t>
      </w:r>
      <w:r w:rsidRPr="008C0179">
        <w:t>.</w:t>
      </w:r>
    </w:p>
    <w:p w14:paraId="1146C24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túppínê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embroidered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brodé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tupp</w:t>
      </w:r>
      <w:r w:rsidRPr="00BB673A">
        <w:rPr>
          <w:rFonts w:ascii="Arial Unicode MS" w:eastAsia="Arial Unicode MS" w:hAnsi="Arial Unicode MS"/>
          <w:color w:val="008000"/>
        </w:rPr>
        <w:noBreakHyphen/>
        <w:t>in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629719D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túppínế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embroidery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broderie</w:t>
      </w:r>
      <w:r w:rsidRPr="008C0179">
        <w:t>.</w:t>
      </w:r>
    </w:p>
    <w:p w14:paraId="59C75254" w14:textId="663883F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túrî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yellow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jaune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ʔó:ldê</w:t>
      </w:r>
      <w:r w:rsidRPr="008C0179">
        <w:t>].</w:t>
      </w:r>
    </w:p>
    <w:p w14:paraId="4EAE38B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túrî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yellow thing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chose jaune</w:t>
      </w:r>
      <w:r>
        <w:t xml:space="preserve"> - poss: 3Sg </w:t>
      </w:r>
      <w:r w:rsidRPr="005D30C6">
        <w:rPr>
          <w:rFonts w:ascii="Doulos SIL" w:hAnsi="Doulos SIL"/>
          <w:i/>
          <w:color w:val="0000FF"/>
        </w:rPr>
        <w:t>à túr-à:</w:t>
      </w:r>
      <w:r w:rsidRPr="008C0179">
        <w:t>.</w:t>
      </w:r>
    </w:p>
    <w:p w14:paraId="0CC2499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48D73BB" w14:textId="04FF66C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tù:rí bè:r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[n+adj, lit. “big tree”] </w:t>
      </w:r>
      <w:r w:rsidR="00EF32F7">
        <w:t>khaya tree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caïlcédrat (arbre)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Khaya senegalensis</w:t>
      </w:r>
      <w:r w:rsidRPr="008C0179">
        <w:t>, Meliaceae; native to Mali but uncommon this far north, widely planted in cities (Mopti</w:t>
      </w:r>
      <w:r w:rsidR="00EF32F7">
        <w:t xml:space="preserve"> to Sevare</w:t>
      </w:r>
      <w:r w:rsidRPr="008C0179">
        <w:t>, Bamako)] [</w:t>
      </w:r>
      <w:r w:rsidR="00C673CD" w:rsidRPr="00C673CD">
        <w:rPr>
          <w:smallCaps/>
        </w:rPr>
        <w:t>syn:</w:t>
      </w:r>
      <w:r w:rsidRPr="008C0179">
        <w:t xml:space="preserve"> </w:t>
      </w:r>
      <w:r w:rsidR="00591E0D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èrr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19D92EB" w14:textId="5517213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tù:rí</w:t>
      </w:r>
      <w:r w:rsidRPr="005D30C6">
        <w:rPr>
          <w:rFonts w:ascii="Doulos SIL" w:hAnsi="Doulos SIL"/>
          <w:i/>
          <w:color w:val="0000FF"/>
        </w:rPr>
        <w:noBreakHyphen/>
      </w:r>
      <w:r w:rsidR="00DA0EE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ꜜdúb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="00DA0EEA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EF32F7">
        <w:t xml:space="preserve">cpd </w:t>
      </w:r>
      <w:r w:rsidRPr="008C0179">
        <w:t xml:space="preserve">n] tree trunk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tronc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arbre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dúb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651A0DDF" w14:textId="628E6E1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tù:rì</w:t>
      </w:r>
      <w:r w:rsidRPr="005D30C6">
        <w:rPr>
          <w:rFonts w:ascii="Doulos SIL" w:hAnsi="Doulos SIL"/>
          <w:i/>
          <w:color w:val="0000FF"/>
        </w:rPr>
        <w:noBreakHyphen/>
        <w:t>[kù:n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tù:rì</w:t>
      </w:r>
      <w:r w:rsidRPr="005D30C6">
        <w:rPr>
          <w:rFonts w:ascii="Doulos SIL" w:hAnsi="Doulos SIL"/>
          <w:i/>
          <w:color w:val="0000FF"/>
        </w:rPr>
        <w:noBreakHyphen/>
        <w:t>[kù: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tù:rì</w:t>
      </w:r>
      <w:r w:rsidRPr="005D30C6">
        <w:rPr>
          <w:rFonts w:ascii="Doulos SIL" w:hAnsi="Doulos SIL"/>
          <w:i/>
          <w:color w:val="0000FF"/>
        </w:rPr>
        <w:noBreakHyphen/>
        <w:t>[kùŋ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tù:rì</w:t>
      </w:r>
      <w:r w:rsidRPr="005D30C6">
        <w:rPr>
          <w:rFonts w:ascii="Doulos SIL" w:hAnsi="Doulos SIL"/>
          <w:i/>
          <w:color w:val="0000FF"/>
        </w:rPr>
        <w:noBreakHyphen/>
        <w:t>[kù:nà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tù:rù</w:t>
      </w:r>
      <w:r w:rsidRPr="005D30C6">
        <w:rPr>
          <w:rFonts w:ascii="Doulos SIL" w:hAnsi="Doulos SIL"/>
          <w:i/>
          <w:color w:val="0000FF"/>
        </w:rPr>
        <w:noBreakHyphen/>
        <w:t>[kù:nà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EF32F7">
        <w:t> </w:t>
      </w:r>
      <w:r w:rsidRPr="008C0179">
        <w:t>[</w:t>
      </w:r>
      <w:r w:rsidR="001A4E5F">
        <w:t xml:space="preserve">agentive cpd </w:t>
      </w:r>
      <w:r w:rsidRPr="008C0179">
        <w:t xml:space="preserve">n] woodcutter, firewood gatherer </w:t>
      </w:r>
      <w:r>
        <w:rPr>
          <w:rFonts w:ascii="Wingdings" w:hAnsi="Wingdings"/>
          <w:sz w:val="18"/>
        </w:rPr>
        <w:t></w:t>
      </w:r>
      <w:r w:rsidRPr="008C0179">
        <w:t xml:space="preserve"> bûcheron, ramasseur de bois de chauffage [&lt; </w:t>
      </w:r>
      <w:r w:rsidRPr="005D30C6">
        <w:rPr>
          <w:rFonts w:ascii="Doulos SIL" w:hAnsi="Doulos SIL"/>
          <w:i/>
          <w:color w:val="0000FF"/>
        </w:rPr>
        <w:t>kú:n</w:t>
      </w:r>
      <w:r w:rsidRPr="008C0179">
        <w:t>].</w:t>
      </w:r>
    </w:p>
    <w:p w14:paraId="33930F4F" w14:textId="06C5275D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tù:rísî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tourist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touriste</w:t>
      </w:r>
      <w:r w:rsidRPr="008C0179">
        <w:t xml:space="preserve"> [&lt;Fr].</w:t>
      </w:r>
    </w:p>
    <w:p w14:paraId="2BBF27B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tù:ríst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tourist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touriste</w:t>
      </w:r>
      <w:r w:rsidRPr="008C0179">
        <w:t xml:space="preserve"> [&lt;Fr].</w:t>
      </w:r>
    </w:p>
    <w:p w14:paraId="5F642F9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íyâ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Pr="008C0179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181801B" w14:textId="27AD6152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tùrù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>n] bra</w:t>
      </w:r>
      <w:r w:rsidR="00EF32F7">
        <w:t xml:space="preserve">iding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tresseuse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túrú</w:t>
      </w:r>
      <w:r w:rsidRPr="008C0179">
        <w:t> 2].</w:t>
      </w:r>
    </w:p>
    <w:p w14:paraId="001C48A8" w14:textId="30C4856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túrkû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blind man</w:t>
      </w:r>
      <w:r w:rsidR="007B254E">
        <w:t>’</w:t>
      </w:r>
      <w:r w:rsidRPr="008C0179">
        <w:t xml:space="preserve">s buff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colin-maillard (jeu)</w:t>
      </w:r>
      <w:r w:rsidRPr="008C0179">
        <w:t xml:space="preserve"> [the term properly applies to the player who is blinded]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túrkú té:</w:t>
      </w:r>
      <w:r w:rsidRPr="008C0179">
        <w:t xml:space="preserve">  play blind man</w:t>
      </w:r>
      <w:r w:rsidR="007B254E">
        <w:t>’</w:t>
      </w:r>
      <w:r w:rsidRPr="008C0179">
        <w:t xml:space="preserve">s buff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jouer au colin-maillard</w:t>
      </w:r>
      <w:r w:rsidRPr="00590ABD">
        <w:t xml:space="preserve"> - </w:t>
      </w:r>
      <w:r w:rsidRPr="008C0179">
        <w:t xml:space="preserve">ex: </w:t>
      </w:r>
      <w:r w:rsidR="004451FD">
        <w:rPr>
          <w:rFonts w:ascii="Doulos SIL" w:hAnsi="Doulos SIL"/>
          <w:i/>
          <w:color w:val="0000FF"/>
        </w:rPr>
        <w:t xml:space="preserve">wòꜛ </w:t>
      </w:r>
      <w:r w:rsidRPr="005D30C6">
        <w:rPr>
          <w:rFonts w:ascii="Doulos SIL" w:hAnsi="Doulos SIL"/>
          <w:i/>
          <w:color w:val="0000FF"/>
        </w:rPr>
        <w:t xml:space="preserve"> kòbì </w:t>
      </w:r>
      <w:r w:rsidR="00EF32F7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túrkú ꜜsê</w:t>
      </w:r>
      <w:r w:rsidR="00EF32F7">
        <w:rPr>
          <w:rFonts w:ascii="Doulos SIL" w:hAnsi="Doulos SIL"/>
          <w:i/>
          <w:color w:val="0000FF"/>
        </w:rPr>
        <w:t>]</w:t>
      </w:r>
      <w:r w:rsidRPr="008C0179">
        <w:t xml:space="preserve">  clap-Pl for the blind man (so he knows where you are)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applaudissez pour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aveugle (pour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sache ou vous êtes)</w:t>
      </w:r>
      <w:r w:rsidRPr="008C0179">
        <w:t>.</w:t>
      </w:r>
    </w:p>
    <w:p w14:paraId="581BF506" w14:textId="3F39953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braiding, woman</w:t>
      </w:r>
      <w:r w:rsidR="007B254E">
        <w:t>’</w:t>
      </w:r>
      <w:r w:rsidRPr="008C0179">
        <w:t xml:space="preserve">s hairstyle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tressage, coiffure de femme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túrú</w:t>
      </w:r>
      <w:r w:rsidRPr="008C0179">
        <w:t> 2].</w:t>
      </w:r>
    </w:p>
    <w:p w14:paraId="4393D686" w14:textId="6AEE0AF3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insect that makes </w:t>
      </w:r>
      <w:r w:rsidR="00C027C8">
        <w:t xml:space="preserve">a </w:t>
      </w:r>
      <w:r w:rsidRPr="008C0179">
        <w:t xml:space="preserve">yellow substance in trees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insecte qui produit une substance jaunâtre dans les arbres</w:t>
      </w:r>
      <w:r w:rsidRPr="008C0179">
        <w:t>.</w:t>
      </w:r>
    </w:p>
    <w:p w14:paraId="1999B7C3" w14:textId="35F51BC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tù:rî</w:t>
      </w:r>
      <w:r w:rsidRPr="008C0179">
        <w:t xml:space="preserve"> [note L&lt;HL&gt; tones],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tree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</w:t>
      </w:r>
      <w:r w:rsidRPr="00590ABD">
        <w:t xml:space="preserve"> - </w:t>
      </w:r>
      <w:r w:rsidRPr="008C0179">
        <w:t xml:space="preserve">wood (firewood)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bois (de chauffage)</w:t>
      </w:r>
      <w:r w:rsidRPr="008C0179">
        <w:t xml:space="preserve"> [</w:t>
      </w:r>
      <w:r w:rsidR="00FA4E26">
        <w:rPr>
          <w:smallCaps/>
        </w:rPr>
        <w:t>dimin</w:t>
      </w:r>
      <w:r w:rsidRPr="008C0179">
        <w:rPr>
          <w:smallCaps/>
        </w:rPr>
        <w:t xml:space="preserve"> </w:t>
      </w: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590ABD">
        <w:t xml:space="preserve"> - </w:t>
      </w:r>
      <w:r w:rsidRPr="008C0179">
        <w:t xml:space="preserve">cpds: see below and those beginning </w:t>
      </w:r>
      <w:r w:rsidRPr="005D30C6">
        <w:rPr>
          <w:rFonts w:ascii="Doulos SIL" w:hAnsi="Doulos SIL"/>
          <w:i/>
          <w:color w:val="0000FF"/>
        </w:rPr>
        <w:t>tù:rî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>.</w:t>
      </w:r>
    </w:p>
    <w:p w14:paraId="392B689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“wood mother”] (entire) tree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arbre (entier)</w:t>
      </w:r>
      <w:r w:rsidRPr="008C0179">
        <w:t>.</w:t>
      </w:r>
    </w:p>
    <w:p w14:paraId="51583DE6" w14:textId="1BEF054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tùrù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plus optional dative] reply (to)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répondre (à)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ŋ̀ sù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túrù 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you</w:t>
      </w:r>
      <w:r w:rsidR="007B254E">
        <w:t>’</w:t>
      </w:r>
      <w:r w:rsidRPr="008C0179">
        <w:t xml:space="preserve">re not answering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ne me réponds pas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tùrû</w:t>
      </w:r>
      <w:r w:rsidRPr="005D30C6">
        <w:rPr>
          <w:rFonts w:ascii="Doulos SIL" w:hAnsi="Doulos SIL"/>
          <w:i/>
          <w:color w:val="0000FF"/>
        </w:rPr>
        <w:noBreakHyphen/>
        <w:t>ŋ!</w:t>
      </w:r>
      <w:r w:rsidRPr="002C3CD0">
        <w:t xml:space="preserve"> a</w:t>
      </w:r>
      <w:r w:rsidRPr="008C0179">
        <w:t xml:space="preserve">nswer!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réponds!</w:t>
      </w:r>
      <w:r w:rsidRPr="008C0179">
        <w:t xml:space="preserve"> [Sg </w:t>
      </w:r>
      <w:r w:rsidR="00995DF2">
        <w:t>Imprt</w:t>
      </w:r>
      <w:r w:rsidRPr="008C0179">
        <w:t>].</w:t>
      </w:r>
    </w:p>
    <w:p w14:paraId="414B809D" w14:textId="49270BCE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braid (hair)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tresser</w:t>
      </w:r>
      <w:r w:rsidRPr="008C0179">
        <w:t xml:space="preserve"> [Agentive </w:t>
      </w:r>
      <w:r w:rsidR="001A4E5F">
        <w:rPr>
          <w:rFonts w:ascii="Doulos SIL" w:hAnsi="Doulos SIL"/>
          <w:i/>
          <w:color w:val="0000FF"/>
        </w:rPr>
        <w:t>tùr</w:t>
      </w:r>
      <w:r w:rsidR="001A4E5F">
        <w:rPr>
          <w:rFonts w:ascii="Doulos SIL" w:hAnsi="Doulos SIL"/>
          <w:i/>
          <w:color w:val="0000FF"/>
        </w:rPr>
        <w:noBreakHyphen/>
        <w:t>k</w:t>
      </w:r>
      <w:r w:rsidR="001A4E5F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tùrù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get one</w:t>
      </w:r>
      <w:r w:rsidR="007B254E">
        <w:t>’</w:t>
      </w:r>
      <w:r w:rsidRPr="008C0179">
        <w:t xml:space="preserve">s hair braided, (head) be braided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se </w:t>
      </w:r>
      <w:r w:rsidR="00C027C8">
        <w:rPr>
          <w:rFonts w:ascii="Garamond" w:hAnsi="Garamond"/>
        </w:rPr>
        <w:t xml:space="preserve">faire </w:t>
      </w:r>
      <w:r>
        <w:rPr>
          <w:rFonts w:ascii="Garamond" w:hAnsi="Garamond"/>
        </w:rPr>
        <w:t>tresser, ê. tressé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bùwⁿ</w:t>
      </w:r>
      <w:r w:rsidRPr="005D30C6">
        <w:rPr>
          <w:rFonts w:ascii="Doulos SIL" w:hAnsi="Doulos SIL"/>
          <w:i/>
          <w:color w:val="0000FF"/>
        </w:rPr>
        <w:noBreakHyphen/>
        <w:t>ò túrú</w:t>
      </w:r>
      <w:r w:rsidRPr="008C0179">
        <w:t xml:space="preserve">  her head (=her hair) was braided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sa tête (=ses cheveux) a été tressée</w:t>
      </w:r>
      <w:r w:rsidRPr="008C0179">
        <w:t>.</w:t>
      </w:r>
    </w:p>
    <w:p w14:paraId="0891DBA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tù:r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EA38C19" w14:textId="1A269D6B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túrú:tû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style of music played with several native flutes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style de musique joué avec des flûtes indigènes</w:t>
      </w:r>
      <w:r w:rsidRPr="008C0179">
        <w:t>.</w:t>
      </w:r>
    </w:p>
    <w:p w14:paraId="43428867" w14:textId="43AA197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túrúwél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wêl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túrúwál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wâl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trowel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truelle</w:t>
      </w:r>
      <w:r w:rsidRPr="008C0179">
        <w:t xml:space="preserve"> [&lt;Fr].</w:t>
      </w:r>
    </w:p>
    <w:p w14:paraId="6A77B1C7" w14:textId="77A8E23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wipe or erase sth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essuyer ou effacer </w:t>
      </w:r>
      <w:r w:rsidR="00A04924">
        <w:rPr>
          <w:rFonts w:ascii="Garamond" w:hAnsi="Garamond"/>
        </w:rPr>
        <w:t>qqch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tú:sú</w:t>
      </w:r>
      <w:r w:rsidRPr="008C0179">
        <w:t>].</w:t>
      </w:r>
    </w:p>
    <w:p w14:paraId="0CEC21B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tú:sê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(embryo, esp. in egg) begin to take shape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(embryon, surtout dans un œuf) commencer à prendre forme</w:t>
      </w:r>
      <w:r w:rsidRPr="008C0179">
        <w:t>.</w:t>
      </w:r>
    </w:p>
    <w:p w14:paraId="59D758ED" w14:textId="762EDA0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tú:sú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wipe, erase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essuyer, effacer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tù:s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811D6F">
        <w:rPr>
          <w:rFonts w:ascii="Doulos SIL" w:hAnsi="Doulos SIL"/>
          <w:i/>
          <w:color w:val="0000FF"/>
        </w:rPr>
        <w:t>àꜛ nàm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ŋâ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5D30C6">
        <w:rPr>
          <w:rFonts w:ascii="Doulos SIL" w:hAnsi="Doulos SIL"/>
          <w:i/>
          <w:color w:val="0000FF"/>
        </w:rPr>
        <w:t xml:space="preserve"> dèy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tú:s</w:t>
      </w:r>
      <w:r w:rsidRPr="005D30C6">
        <w:rPr>
          <w:rFonts w:ascii="Doulos SIL" w:hAnsi="Doulos SIL"/>
          <w:i/>
          <w:color w:val="0000FF"/>
        </w:rPr>
        <w:noBreakHyphen/>
        <w:t xml:space="preserve">à </w:t>
      </w:r>
      <w:r w:rsidR="006B169C">
        <w:rPr>
          <w:rFonts w:ascii="Doulos SIL" w:hAnsi="Doulos SIL"/>
          <w:i/>
          <w:color w:val="0000FF"/>
        </w:rPr>
        <w:t>[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ìy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6B169C">
        <w:rPr>
          <w:rFonts w:ascii="Doulos SIL" w:hAnsi="Doulos SIL"/>
          <w:i/>
          <w:color w:val="0000FF"/>
        </w:rPr>
        <w:t>gâ]</w:t>
      </w:r>
      <w:r w:rsidRPr="008C0179">
        <w:t xml:space="preserve">  he</w:t>
      </w:r>
      <w:r w:rsidR="007B254E">
        <w:t>’</w:t>
      </w:r>
      <w:r w:rsidRPr="008C0179">
        <w:t xml:space="preserve">s going to eat, so he wipes (his hands) on his feet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va manger, donc il essuie (les mains) sur le pied</w:t>
      </w:r>
      <w:r w:rsidRPr="008C0179">
        <w:t xml:space="preserve"> [i.e., he doesn</w:t>
      </w:r>
      <w:r w:rsidR="007B254E">
        <w:t>’</w:t>
      </w:r>
      <w:r w:rsidRPr="008C0179">
        <w:t xml:space="preserve">t even bother to wash his hands properly]  </w:t>
      </w:r>
      <w:r>
        <w:rPr>
          <w:rFonts w:ascii="Wingdings" w:hAnsi="Wingdings"/>
          <w:sz w:val="18"/>
        </w:rPr>
        <w:t></w:t>
      </w:r>
      <w:r w:rsidRPr="008C0179">
        <w:t xml:space="preserve"> b) [tr] rub on, anoint (body) with oil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enduire (corps)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huile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mólmê</w:t>
      </w:r>
      <w:r w:rsidRPr="008C0179">
        <w:t>].</w:t>
      </w:r>
    </w:p>
    <w:p w14:paraId="357B734F" w14:textId="70052F2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tùsùm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traditional dish (with ground cotton grains and soda ash, cooked by steaming)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mets traditionnel (à base de</w:t>
      </w:r>
      <w:r w:rsidR="00C027C8">
        <w:rPr>
          <w:rFonts w:ascii="Garamond" w:hAnsi="Garamond"/>
        </w:rPr>
        <w:t xml:space="preserve"> grains de coton écrasés avec de la</w:t>
      </w:r>
      <w:r>
        <w:rPr>
          <w:rFonts w:ascii="Garamond" w:hAnsi="Garamond"/>
        </w:rPr>
        <w:t xml:space="preserve"> potasse, cuit à la vapeur</w:t>
      </w:r>
      <w:r w:rsidRPr="008C0179">
        <w:t>.</w:t>
      </w:r>
    </w:p>
    <w:p w14:paraId="5C03772A" w14:textId="68E2D404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túsúɲê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underling (e.g. of chief)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subalterne (du chef, etc.)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tusuɲe</w:t>
      </w:r>
      <w:r w:rsidRPr="008C0179">
        <w:t xml:space="preserve"> </w:t>
      </w:r>
      <w:r w:rsidR="007B254E">
        <w:t>‘</w:t>
      </w:r>
      <w:r w:rsidRPr="008C0179">
        <w:t>cook</w:t>
      </w:r>
      <w:r w:rsidR="007B254E">
        <w:t>’</w:t>
      </w:r>
      <w:r w:rsidRPr="008C0179">
        <w:t>].</w:t>
      </w:r>
    </w:p>
    <w:p w14:paraId="0BFF5B74" w14:textId="702D08A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tùtárà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tútú:rà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exasperated, at a loss, in a quandary, undecided what to do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dans l</w:t>
      </w:r>
      <w:r w:rsidR="007B254E">
        <w:rPr>
          <w:rFonts w:ascii="Garamond" w:hAnsi="Garamond"/>
        </w:rPr>
        <w:t>’</w:t>
      </w:r>
      <w:r w:rsidR="00C027C8">
        <w:rPr>
          <w:rFonts w:ascii="Garamond" w:hAnsi="Garamond"/>
        </w:rPr>
        <w:t xml:space="preserve">embarras, ê. </w:t>
      </w:r>
      <w:r>
        <w:rPr>
          <w:rFonts w:ascii="Garamond" w:hAnsi="Garamond"/>
        </w:rPr>
        <w:t>indécis</w:t>
      </w:r>
      <w:r w:rsidRPr="008C0179">
        <w:t>.</w:t>
      </w:r>
    </w:p>
    <w:p w14:paraId="5E6438C5" w14:textId="45186435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tútúbú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emasculate (male animal) by cutting its reproductive vessels (without actual castration)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29262E">
        <w:rPr>
          <w:rFonts w:ascii="Garamond" w:hAnsi="Garamond"/>
        </w:rPr>
        <w:t>émasculer (animal mâle</w:t>
      </w:r>
      <w:r>
        <w:rPr>
          <w:rFonts w:ascii="Garamond" w:hAnsi="Garamond"/>
        </w:rPr>
        <w:t>) en coupant ses vaisseaux réproductifs sans le castrer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sóndû</w:t>
      </w:r>
      <w:r w:rsidRPr="008C0179">
        <w:t>].</w:t>
      </w:r>
    </w:p>
    <w:p w14:paraId="45E2D04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tútú:rà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[variant of </w:t>
      </w:r>
      <w:r w:rsidRPr="005D30C6">
        <w:rPr>
          <w:rFonts w:ascii="Doulos SIL" w:hAnsi="Doulos SIL"/>
          <w:i/>
          <w:color w:val="0000FF"/>
        </w:rPr>
        <w:t>tùtárà</w:t>
      </w:r>
      <w:r w:rsidRPr="008C0179">
        <w:t>]</w:t>
      </w:r>
    </w:p>
    <w:p w14:paraId="295D3785" w14:textId="5DCDC341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tú-tú:r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hibou</w:t>
      </w:r>
      <w:r w:rsidRPr="008C0179">
        <w:t xml:space="preserve"> [general term, but cf. </w:t>
      </w:r>
      <w:r w:rsidRPr="005D30C6">
        <w:rPr>
          <w:rFonts w:ascii="Doulos SIL" w:hAnsi="Doulos SIL"/>
          <w:i/>
          <w:color w:val="0000FF"/>
        </w:rPr>
        <w:t>kòtíy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ír</w:t>
      </w:r>
      <w:r w:rsidRPr="005D30C6">
        <w:rPr>
          <w:rFonts w:ascii="Doulos SIL" w:hAnsi="Doulos SIL"/>
          <w:i/>
          <w:color w:val="0000FF"/>
        </w:rPr>
        <w:noBreakHyphen/>
        <w:t>ꜜíy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</w:t>
      </w:r>
      <w:r w:rsidRPr="00590ABD">
        <w:t xml:space="preserve"> - </w:t>
      </w:r>
      <w:r w:rsidRPr="008C0179">
        <w:t xml:space="preserve">poss: 3Sg </w:t>
      </w:r>
      <w:r w:rsidRPr="005D30C6">
        <w:rPr>
          <w:rFonts w:ascii="Doulos SIL" w:hAnsi="Doulos SIL"/>
          <w:i/>
          <w:color w:val="0000FF"/>
        </w:rPr>
        <w:t>à tú-tú:r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7827A93A" w14:textId="4B257359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tú:-túw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tú:-tû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planted shrub sp. </w:t>
      </w:r>
      <w:r>
        <w:rPr>
          <w:rFonts w:ascii="Wingdings" w:hAnsi="Wingdings"/>
          <w:sz w:val="18"/>
        </w:rPr>
        <w:t></w:t>
      </w:r>
      <w:r w:rsidRPr="008C0179">
        <w:t xml:space="preserve"> ricin (arbuste planté)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Ricinus communis</w:t>
      </w:r>
      <w:r w:rsidRPr="008C0179">
        <w:t>, Euphorbiaceae].</w:t>
      </w:r>
    </w:p>
    <w:p w14:paraId="249413F4" w14:textId="36A2E7B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tù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wooden </w:t>
      </w:r>
      <w:r w:rsidR="00C027C8">
        <w:t xml:space="preserve">eating </w:t>
      </w:r>
      <w:r w:rsidRPr="008C0179">
        <w:t xml:space="preserve">bowl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assiette </w:t>
      </w:r>
      <w:r w:rsidR="00C027C8">
        <w:rPr>
          <w:rFonts w:ascii="Garamond" w:hAnsi="Garamond"/>
        </w:rPr>
        <w:t xml:space="preserve">à manger </w:t>
      </w:r>
      <w:r>
        <w:rPr>
          <w:rFonts w:ascii="Garamond" w:hAnsi="Garamond"/>
        </w:rPr>
        <w:t xml:space="preserve">en bois </w:t>
      </w:r>
      <w:r w:rsidR="00C027C8">
        <w:t xml:space="preserve">[now mostly for ceremonial meals] </w:t>
      </w:r>
      <w:r w:rsidR="00B05566">
        <w:t xml:space="preserve">- cpd: see </w:t>
      </w:r>
      <w:r w:rsidR="00B05566">
        <w:rPr>
          <w:rFonts w:ascii="Doulos SIL" w:hAnsi="Doulos SIL"/>
          <w:i/>
          <w:color w:val="0000FF"/>
        </w:rPr>
        <w:t>[[</w:t>
      </w:r>
      <w:r w:rsidR="00B05566" w:rsidRPr="005D30C6">
        <w:rPr>
          <w:rFonts w:ascii="Doulos SIL" w:hAnsi="Doulos SIL"/>
          <w:i/>
          <w:color w:val="0000FF"/>
        </w:rPr>
        <w:t>kàŋg</w:t>
      </w:r>
      <w:r w:rsidR="00B05566">
        <w:rPr>
          <w:rFonts w:ascii="Doulos SIL" w:hAnsi="Doulos SIL"/>
          <w:i/>
          <w:color w:val="0000FF"/>
        </w:rPr>
        <w:t>-</w:t>
      </w:r>
      <w:r w:rsidR="00B05566" w:rsidRPr="005D30C6">
        <w:rPr>
          <w:rFonts w:ascii="Doulos SIL" w:hAnsi="Doulos SIL"/>
          <w:i/>
          <w:color w:val="0000FF"/>
        </w:rPr>
        <w:t>ò</w:t>
      </w:r>
      <w:r w:rsidR="00B05566">
        <w:rPr>
          <w:rFonts w:ascii="Doulos SIL" w:hAnsi="Doulos SIL"/>
          <w:i/>
          <w:color w:val="0000FF"/>
        </w:rPr>
        <w:t>]</w:t>
      </w:r>
      <w:r w:rsidR="00B05566" w:rsidRPr="005D30C6">
        <w:rPr>
          <w:rFonts w:ascii="Doulos SIL" w:hAnsi="Doulos SIL"/>
          <w:i/>
          <w:color w:val="0000FF"/>
        </w:rPr>
        <w:noBreakHyphen/>
        <w:t>bón</w:t>
      </w:r>
      <w:r w:rsidR="00B05566">
        <w:rPr>
          <w:rFonts w:ascii="Doulos SIL" w:hAnsi="Doulos SIL"/>
          <w:i/>
          <w:color w:val="0000FF"/>
        </w:rPr>
        <w:t>]</w:t>
      </w:r>
      <w:r w:rsidR="00B05566" w:rsidRPr="005D30C6">
        <w:rPr>
          <w:rFonts w:ascii="Doulos SIL" w:hAnsi="Doulos SIL"/>
          <w:i/>
          <w:color w:val="0000FF"/>
        </w:rPr>
        <w:noBreakHyphen/>
      </w:r>
      <w:r w:rsidR="00C027C8">
        <w:rPr>
          <w:rFonts w:ascii="Doulos SIL" w:hAnsi="Doulos SIL"/>
          <w:i/>
          <w:color w:val="0000FF"/>
        </w:rPr>
        <w:t>[</w:t>
      </w:r>
      <w:r w:rsidR="00B05566" w:rsidRPr="005D30C6">
        <w:rPr>
          <w:rFonts w:ascii="Doulos SIL" w:hAnsi="Doulos SIL"/>
          <w:i/>
          <w:color w:val="0000FF"/>
        </w:rPr>
        <w:t>ꜜtúyy</w:t>
      </w:r>
      <w:r w:rsidR="00B05566" w:rsidRPr="005D30C6">
        <w:rPr>
          <w:rFonts w:ascii="Doulos SIL" w:hAnsi="Doulos SIL"/>
          <w:i/>
          <w:color w:val="0000FF"/>
        </w:rPr>
        <w:noBreakHyphen/>
        <w:t>à:</w:t>
      </w:r>
      <w:r w:rsidR="00C027C8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5FCE311C" w14:textId="7ED11A10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tùzá:b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(a) dependent, person who is maintained by sb else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dépendante, qui dépend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autre</w:t>
      </w:r>
      <w:r w:rsidRPr="008C0179">
        <w:t>.</w:t>
      </w:r>
    </w:p>
    <w:p w14:paraId="043EE53A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U</w:t>
      </w:r>
    </w:p>
    <w:p w14:paraId="7BECA4AE" w14:textId="0D188188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ʔú:l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tall leguminous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 xml:space="preserve">plante herbacée </w:t>
      </w:r>
      <w:r>
        <w:rPr>
          <w:rFonts w:ascii="Garamond" w:hAnsi="Garamond"/>
        </w:rPr>
        <w:t xml:space="preserve">légumineuse </w:t>
      </w:r>
      <w:r w:rsidR="009D3A67">
        <w:rPr>
          <w:rFonts w:ascii="Garamond" w:hAnsi="Garamond"/>
        </w:rPr>
        <w:t xml:space="preserve">dressée </w:t>
      </w:r>
      <w:r>
        <w:rPr>
          <w:rFonts w:ascii="Garamond" w:hAnsi="Garamond"/>
        </w:rPr>
        <w:t>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 w:rsidR="008734E9">
        <w:rPr>
          <w:rFonts w:ascii="Garamond" w:hAnsi="Garamond"/>
          <w:i/>
        </w:rPr>
        <w:t>Senna (=C</w:t>
      </w:r>
      <w:r>
        <w:rPr>
          <w:rFonts w:ascii="Garamond" w:hAnsi="Garamond"/>
          <w:i/>
        </w:rPr>
        <w:t>assia</w:t>
      </w:r>
      <w:r w:rsidR="008734E9">
        <w:rPr>
          <w:rFonts w:ascii="Garamond" w:hAnsi="Garamond"/>
          <w:i/>
        </w:rPr>
        <w:t>)</w:t>
      </w:r>
      <w:r>
        <w:rPr>
          <w:rFonts w:ascii="Garamond" w:hAnsi="Garamond"/>
          <w:i/>
        </w:rPr>
        <w:t xml:space="preserve"> obtusifolia</w:t>
      </w:r>
      <w:r w:rsidRPr="008C0179">
        <w:t>, Fabaceae</w:t>
      </w:r>
      <w:r w:rsidR="00AE2A42">
        <w:t>; leaves cooked and eaten</w:t>
      </w:r>
      <w:r w:rsidRPr="008C0179">
        <w:t xml:space="preserve">] [&lt;Ful </w:t>
      </w:r>
      <w:r w:rsidRPr="00BB673A">
        <w:rPr>
          <w:rFonts w:ascii="Arial Unicode MS" w:eastAsia="Arial Unicode MS" w:hAnsi="Arial Unicode MS"/>
          <w:i/>
          <w:color w:val="008000"/>
        </w:rPr>
        <w:t>uulo</w:t>
      </w:r>
      <w:r w:rsidRPr="008C0179">
        <w:t>].</w:t>
      </w:r>
    </w:p>
    <w:p w14:paraId="4076936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ʔú:rê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fragrant, smell good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sentir bon, avoir une bonne odeur</w:t>
      </w:r>
      <w:r w:rsidRPr="008C0179">
        <w:t xml:space="preserve"> [Intens </w:t>
      </w:r>
      <w:r w:rsidRPr="005D30C6">
        <w:rPr>
          <w:rFonts w:ascii="Doulos SIL" w:hAnsi="Doulos SIL"/>
          <w:i/>
          <w:color w:val="0000FF"/>
        </w:rPr>
        <w:t>dúgá!</w:t>
      </w:r>
      <w:r w:rsidRPr="008C0179">
        <w:t xml:space="preserve">  or  </w:t>
      </w:r>
      <w:r w:rsidRPr="005D30C6">
        <w:rPr>
          <w:rFonts w:ascii="Doulos SIL" w:hAnsi="Doulos SIL"/>
          <w:i/>
          <w:color w:val="0000FF"/>
        </w:rPr>
        <w:t>fúɲá!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uur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2001E1B6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V</w:t>
      </w:r>
    </w:p>
    <w:p w14:paraId="033CD04C" w14:textId="3CB0F3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vé:r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vê:r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(drinking) glass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verre (récipient)</w:t>
      </w:r>
      <w:r w:rsidRPr="008C0179">
        <w:t xml:space="preserve"> [&lt;Fr].</w:t>
      </w:r>
    </w:p>
    <w:p w14:paraId="4F0FAA8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vî:ⁿ-vî:ⁿ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vû:ⁿ-vû:ⁿ</w:t>
      </w:r>
      <w:r w:rsidRPr="008C0179">
        <w:t>].</w:t>
      </w:r>
    </w:p>
    <w:p w14:paraId="270E02B8" w14:textId="51CD4339" w:rsidR="004E4BA0" w:rsidRPr="0013567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vû:ⁿ-vû:ⁿ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vî:ⁿ-vî:ⁿ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buzzing insect </w:t>
      </w:r>
      <w:r w:rsidR="003875D1">
        <w:t xml:space="preserve">found </w:t>
      </w:r>
      <w:r w:rsidRPr="008C0179">
        <w:t xml:space="preserve">in millet </w:t>
      </w:r>
      <w:r w:rsidR="003875D1">
        <w:t>grain spikes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insecte bourdonnant dans les épis de mil</w:t>
      </w:r>
      <w:r>
        <w:t xml:space="preserve"> [onomatopoeic].</w:t>
      </w:r>
    </w:p>
    <w:p w14:paraId="5F8B191F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W</w:t>
      </w:r>
    </w:p>
    <w:p w14:paraId="764F90A7" w14:textId="79EE4B6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ẁ</w:t>
      </w:r>
      <w:r w:rsidRPr="002C3CD0">
        <w:t xml:space="preserve"> 1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ŵ</w:t>
      </w:r>
      <w:r w:rsidR="0021654A">
        <w:t xml:space="preserve">  [allomorph of Imperfective</w:t>
      </w:r>
      <w:r w:rsidRPr="008C0179">
        <w:t xml:space="preserve"> </w:t>
      </w:r>
      <w:r w:rsidR="0021654A">
        <w:rPr>
          <w:rFonts w:ascii="Doulos SIL" w:hAnsi="Doulos SIL"/>
          <w:i/>
          <w:color w:val="0000FF"/>
        </w:rPr>
        <w:t>gù</w:t>
      </w:r>
      <w:r w:rsidR="0021654A">
        <w:t> ; raises a following L-tone to high</w:t>
      </w:r>
      <w:r w:rsidR="000C109C">
        <w:t xml:space="preserve">; is itself raised to H-tone by a preceding 1Sg, 1Pl, or 2Pl subject </w:t>
      </w:r>
      <w:r w:rsidR="00D21F22">
        <w:t>pronominal</w:t>
      </w:r>
      <w:r w:rsidR="000C109C">
        <w:t xml:space="preserve">, e.g. 1Sg </w:t>
      </w:r>
      <w:r w:rsidR="000C109C" w:rsidRPr="000707E5">
        <w:rPr>
          <w:rFonts w:ascii="Doulos SIL" w:hAnsi="Doulos SIL"/>
          <w:i/>
          <w:color w:val="0000FF"/>
        </w:rPr>
        <w:t>í</w:t>
      </w:r>
      <w:r w:rsidR="000C109C" w:rsidRPr="000707E5">
        <w:rPr>
          <w:rFonts w:ascii="Doulos SIL" w:hAnsi="Doulos SIL"/>
          <w:i/>
          <w:color w:val="0000FF"/>
        </w:rPr>
        <w:sym w:font="Symbol" w:char="F0AD"/>
      </w:r>
      <w:r w:rsidR="000C109C" w:rsidRPr="000707E5">
        <w:rPr>
          <w:rFonts w:ascii="Doulos SIL" w:hAnsi="Doulos SIL"/>
          <w:i/>
          <w:color w:val="0000FF"/>
        </w:rPr>
        <w:t>=</w:t>
      </w:r>
      <w:r w:rsidR="000C109C" w:rsidRPr="000707E5">
        <w:rPr>
          <w:rFonts w:ascii="Doulos SIL" w:hAnsi="Doulos SIL"/>
          <w:i/>
          <w:color w:val="0000FF"/>
        </w:rPr>
        <w:sym w:font="Symbol" w:char="F0AD"/>
      </w:r>
      <w:r w:rsidR="000C109C" w:rsidRPr="000707E5">
        <w:rPr>
          <w:rFonts w:ascii="Doulos SIL" w:hAnsi="Doulos SIL"/>
          <w:i/>
          <w:color w:val="0000FF"/>
        </w:rPr>
        <w:t>ẃ</w:t>
      </w:r>
      <w:r w:rsidRPr="008C0179">
        <w:t>].</w:t>
      </w:r>
    </w:p>
    <w:p w14:paraId="656D4110" w14:textId="382995E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ẁ</w:t>
      </w:r>
      <w:r w:rsidRPr="002C3CD0">
        <w:t xml:space="preserve"> 2</w:t>
      </w:r>
      <w:r w:rsidR="0021654A">
        <w:t xml:space="preserve">  [allomorph of Infinitival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kù</w:t>
      </w:r>
      <w:r w:rsidRPr="008C0179">
        <w:t> 1</w:t>
      </w:r>
      <w:r w:rsidR="0021654A">
        <w:t>; raises a following L-tone to high</w:t>
      </w:r>
      <w:r w:rsidRPr="008C0179">
        <w:t>].</w:t>
      </w:r>
    </w:p>
    <w:p w14:paraId="2B660052" w14:textId="4A8919D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defecate</w:t>
      </w:r>
      <w:r w:rsidR="00D21F22">
        <w:t>, shit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déféquer, chier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cf. noun </w:t>
      </w:r>
      <w:r w:rsidRPr="005D30C6">
        <w:rPr>
          <w:rFonts w:ascii="Doulos SIL" w:hAnsi="Doulos SIL"/>
          <w:i/>
          <w:color w:val="0000FF"/>
        </w:rPr>
        <w:t>wùr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wá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be exploitative of (sb), take advantage of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profiter de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exploiter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mónê</w:t>
      </w:r>
      <w:r w:rsidRPr="008C0179">
        <w:t>].</w:t>
      </w:r>
    </w:p>
    <w:p w14:paraId="032706C9" w14:textId="06C4DBC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badly beaten (in a fight)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ê. </w:t>
      </w:r>
      <w:r w:rsidR="00D21F22">
        <w:rPr>
          <w:rFonts w:ascii="Garamond" w:hAnsi="Garamond"/>
        </w:rPr>
        <w:t xml:space="preserve">tout à fait </w:t>
      </w:r>
      <w:r>
        <w:rPr>
          <w:rFonts w:ascii="Garamond" w:hAnsi="Garamond"/>
        </w:rPr>
        <w:t>battu (dans une lutte)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wá</w:t>
      </w:r>
      <w:r w:rsidRPr="008C0179">
        <w:t xml:space="preserve"> </w:t>
      </w:r>
      <w:r w:rsidR="007B254E">
        <w:t>‘</w:t>
      </w:r>
      <w:r w:rsidRPr="008C0179">
        <w:t>souffrir</w:t>
      </w:r>
      <w:r w:rsidR="007B254E">
        <w:t>’</w:t>
      </w:r>
      <w:r w:rsidRPr="008C0179">
        <w:t xml:space="preserve">; perhaps a semantic extension of </w:t>
      </w:r>
      <w:r w:rsidRPr="005D30C6">
        <w:rPr>
          <w:rFonts w:ascii="Doulos SIL" w:hAnsi="Doulos SIL"/>
          <w:i/>
          <w:color w:val="0000FF"/>
        </w:rPr>
        <w:t>wá:</w:t>
      </w:r>
      <w:r w:rsidRPr="008C0179">
        <w:t> 1].</w:t>
      </w:r>
    </w:p>
    <w:p w14:paraId="0B3BFAF4" w14:textId="5E10C5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wâ: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[tr, plus instrumental] (God) preserve (sb, from misfortune)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(Dieu) garder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malheur)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wâ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sùtùrâ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phrase: </w:t>
      </w:r>
      <w:r w:rsidR="00B54650">
        <w:rPr>
          <w:rFonts w:ascii="Doulos SIL" w:hAnsi="Doulos SIL"/>
          <w:i/>
          <w:color w:val="0000FF"/>
        </w:rPr>
        <w:t>yór</w:t>
      </w:r>
      <w:r w:rsidR="00B54650" w:rsidRPr="005D30C6">
        <w:rPr>
          <w:rFonts w:ascii="Doulos SIL" w:hAnsi="Doulos SIL"/>
          <w:i/>
          <w:color w:val="0000FF"/>
        </w:rPr>
        <w:t>ꜜ</w:t>
      </w:r>
      <w:r w:rsidR="00B54650">
        <w:rPr>
          <w:rFonts w:ascii="Doulos SIL" w:hAnsi="Doulos SIL"/>
          <w:i/>
          <w:color w:val="0000FF"/>
        </w:rPr>
        <w:t>kó</w:t>
      </w:r>
      <w:r w:rsidR="00D21F22">
        <w:rPr>
          <w:rFonts w:ascii="Doulos SIL" w:hAnsi="Doulos SIL"/>
          <w:i/>
          <w:color w:val="0000FF"/>
        </w:rPr>
        <w:t>y↑=ḿ ꜜyérî wá:=ńd</w:t>
      </w:r>
      <w:r w:rsidR="00D21F22">
        <w:rPr>
          <w:rFonts w:ascii="Doulos SIL" w:hAnsi="Doulos SIL"/>
          <w:i/>
          <w:color w:val="0000FF"/>
        </w:rPr>
        <w:noBreakHyphen/>
        <w:t xml:space="preserve">à </w:t>
      </w:r>
      <w:r w:rsidRPr="008C0179">
        <w:t xml:space="preserve">  may God preserve us from it!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nous en garde!</w:t>
      </w:r>
      <w:r w:rsidRPr="008C0179">
        <w:t xml:space="preserve">; </w:t>
      </w:r>
      <w:r w:rsidR="00B54650">
        <w:rPr>
          <w:rFonts w:ascii="Doulos SIL" w:hAnsi="Doulos SIL"/>
          <w:i/>
          <w:color w:val="0000FF"/>
        </w:rPr>
        <w:t>yérkó</w:t>
      </w:r>
      <w:r w:rsidRPr="005D30C6">
        <w:rPr>
          <w:rFonts w:ascii="Doulos SIL" w:hAnsi="Doulos SIL"/>
          <w:i/>
          <w:color w:val="0000FF"/>
        </w:rPr>
        <w:t xml:space="preserve">y↑=ḿ ꜜyêr wá:=ńdù </w:t>
      </w:r>
      <w:r w:rsidR="00D21F2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ʔánsá:r</w:t>
      </w:r>
      <w:r w:rsidRPr="005D30C6">
        <w:rPr>
          <w:rFonts w:ascii="Doulos SIL" w:hAnsi="Doulos SIL"/>
          <w:i/>
          <w:color w:val="0000FF"/>
        </w:rPr>
        <w:noBreakHyphen/>
        <w:t>éy w</w:t>
      </w:r>
      <w:r w:rsidRPr="005D30C6">
        <w:rPr>
          <w:rFonts w:ascii="Doulos SIL" w:hAnsi="Doulos SIL"/>
          <w:i/>
          <w:color w:val="0000FF"/>
        </w:rPr>
        <w:noBreakHyphen/>
        <w:t>éy ꜜkây</w:t>
      </w:r>
      <w:r w:rsidR="00D21F22">
        <w:rPr>
          <w:rFonts w:ascii="Doulos SIL" w:hAnsi="Doulos SIL"/>
          <w:i/>
          <w:color w:val="0000FF"/>
        </w:rPr>
        <w:t>]</w:t>
      </w:r>
      <w:r w:rsidRPr="008C0179">
        <w:t xml:space="preserve">  may God preserve us from those whites!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nous garde de ces blancs-là!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yérꜜkóy</w:t>
      </w:r>
      <w:r w:rsidR="00B54650" w:rsidRPr="005D30C6">
        <w:rPr>
          <w:rFonts w:ascii="Doulos SIL" w:hAnsi="Doulos SIL"/>
          <w:i/>
          <w:color w:val="0000FF"/>
        </w:rPr>
        <w:t>↑</w:t>
      </w:r>
      <w:r w:rsidRPr="005D30C6">
        <w:rPr>
          <w:rFonts w:ascii="Doulos SIL" w:hAnsi="Doulos SIL"/>
          <w:i/>
          <w:color w:val="0000FF"/>
        </w:rPr>
        <w:t>=ḿ nàŋ wá: [ɲòŋ zá:r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may God preserve you-Sg from their evil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t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épargne de leurs méfaits</w:t>
      </w:r>
      <w:r w:rsidRPr="008C0179">
        <w:t>.</w:t>
      </w:r>
    </w:p>
    <w:p w14:paraId="17172362" w14:textId="7027149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</w:t>
      </w:r>
      <w:r w:rsidRPr="008C0179">
        <w:t xml:space="preserve"> 4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uncommon DefPl </w:t>
      </w: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milk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lait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wá:</w:t>
      </w:r>
      <w:r w:rsidR="006D455B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 , 2Sg </w:t>
      </w:r>
      <w:r w:rsidRPr="005D30C6">
        <w:rPr>
          <w:rFonts w:ascii="Doulos SIL" w:hAnsi="Doulos SIL"/>
          <w:i/>
          <w:color w:val="0000FF"/>
        </w:rPr>
        <w:t>wá:</w:t>
      </w:r>
      <w:r w:rsidR="006D455B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noBreakHyphen/>
        <w:t>nòŋ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</w:t>
      </w:r>
      <w:r w:rsidR="00A60025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 xml:space="preserve"> wà: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à wá: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-y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</w:t>
      </w:r>
      <w:r w:rsidR="00FA4E26">
        <w:rPr>
          <w:smallCaps/>
        </w:rPr>
        <w:t>dimin</w:t>
      </w:r>
      <w:r w:rsidRPr="008C0179">
        <w:t xml:space="preserve">: see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èɲ</w:t>
      </w:r>
      <w:r w:rsidRPr="005D30C6">
        <w:rPr>
          <w:rFonts w:ascii="Doulos SIL" w:hAnsi="Doulos SIL"/>
          <w:i/>
          <w:color w:val="0000FF"/>
        </w:rPr>
        <w:noBreakHyphen/>
        <w:t>èy wáy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wà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wà:</w:t>
      </w:r>
      <w:r w:rsidRPr="008C0179">
        <w:t>]</w:t>
      </w:r>
      <w:r w:rsidRPr="00590ABD">
        <w:t xml:space="preserve"> - </w:t>
      </w:r>
      <w:r w:rsidRPr="008C0179">
        <w:t xml:space="preserve">n+adj: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thick</w:t>
      </w:r>
      <w:r w:rsidR="006D455B">
        <w:t xml:space="preserve"> (undiluted)</w:t>
      </w:r>
      <w:r w:rsidRPr="008C0179">
        <w:t xml:space="preserve"> milk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lait condensé</w:t>
      </w:r>
      <w:r w:rsidR="006D455B">
        <w:rPr>
          <w:rFonts w:ascii="Garamond" w:hAnsi="Garamond"/>
        </w:rPr>
        <w:t xml:space="preserve"> (non dilué)</w:t>
      </w:r>
      <w:r w:rsidR="006D455B">
        <w:t xml:space="preserve"> [</w:t>
      </w:r>
      <w:r w:rsidRPr="008C0179">
        <w:t xml:space="preserve">see also n+adj combinations below, and </w:t>
      </w:r>
      <w:r w:rsidRPr="005D30C6">
        <w:rPr>
          <w:rFonts w:ascii="Doulos SIL" w:hAnsi="Doulos SIL"/>
          <w:i/>
          <w:color w:val="0000FF"/>
        </w:rPr>
        <w:t>wà:-ʔìzê</w:t>
      </w:r>
      <w:r w:rsidR="006D455B">
        <w:t> ]</w:t>
      </w:r>
      <w:r w:rsidRPr="008C0179">
        <w:t>.</w:t>
      </w:r>
    </w:p>
    <w:p w14:paraId="6DB52EAC" w14:textId="0479BA3D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 bú:n-ò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[n+adj] yoghurt-like milk product (fermented overnight but butter not removed)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lait en forme de yaourt (fermenté pendant la nuit, mais le beurre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enlevé)</w:t>
      </w:r>
      <w:r>
        <w:t>.</w:t>
      </w:r>
    </w:p>
    <w:p w14:paraId="5ACC6366" w14:textId="77777777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wá:fák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[n] agreement, deal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entente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wá:fákû</w:t>
      </w:r>
      <w:r w:rsidRPr="008C0179">
        <w:t>].</w:t>
      </w:r>
    </w:p>
    <w:p w14:paraId="6E0E194B" w14:textId="77777777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wá:fákéy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[variant of </w:t>
      </w:r>
      <w:r w:rsidRPr="005D30C6">
        <w:rPr>
          <w:rFonts w:ascii="Doulos SIL" w:hAnsi="Doulos SIL"/>
          <w:i/>
          <w:color w:val="0000FF"/>
        </w:rPr>
        <w:t>wá:fákû</w:t>
      </w:r>
      <w:r w:rsidRPr="008C0179">
        <w:t>].</w:t>
      </w:r>
    </w:p>
    <w:p w14:paraId="2DED38E6" w14:textId="3282CBEC" w:rsidR="004E4BA0" w:rsidRPr="002C3CD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wá:fákû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wá:fákéy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reach an agreement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mettre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accord, </w:t>
      </w:r>
      <w:r w:rsidR="006D455B">
        <w:rPr>
          <w:rFonts w:ascii="Garamond" w:hAnsi="Garamond"/>
        </w:rPr>
        <w:t>se concerter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wfq</w:t>
      </w:r>
      <w:r w:rsidRPr="008C0179">
        <w:t>].</w:t>
      </w:r>
    </w:p>
    <w:p w14:paraId="00ACA3B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gân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[n+adj] fresh milk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lait frais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1].</w:t>
      </w:r>
    </w:p>
    <w:p w14:paraId="7A10E330" w14:textId="53B63D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leather bag with wooden handles (for kola nuts)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sac en cuir à manches en bois (pour </w:t>
      </w:r>
      <w:r w:rsidR="006D455B">
        <w:rPr>
          <w:rFonts w:ascii="Garamond" w:hAnsi="Garamond"/>
        </w:rPr>
        <w:t>la</w:t>
      </w:r>
      <w:r>
        <w:rPr>
          <w:rFonts w:ascii="Garamond" w:hAnsi="Garamond"/>
        </w:rPr>
        <w:t xml:space="preserve"> cola</w:t>
      </w:r>
      <w:r w:rsidR="006D455B">
        <w:rPr>
          <w:rFonts w:ascii="Garamond" w:hAnsi="Garamond"/>
        </w:rPr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contraption of wood an</w:t>
      </w:r>
      <w:r w:rsidR="006D455B">
        <w:t xml:space="preserve">d leather for carrying bundles </w:t>
      </w:r>
      <w:r w:rsidRPr="008C0179">
        <w:t xml:space="preserve">of millet </w:t>
      </w:r>
      <w:r w:rsidR="003875D1">
        <w:t>grain spikes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machin en bois et </w:t>
      </w:r>
      <w:r w:rsidR="006D455B">
        <w:rPr>
          <w:rFonts w:ascii="Garamond" w:hAnsi="Garamond"/>
        </w:rPr>
        <w:t xml:space="preserve">en </w:t>
      </w:r>
      <w:r>
        <w:rPr>
          <w:rFonts w:ascii="Garamond" w:hAnsi="Garamond"/>
        </w:rPr>
        <w:t xml:space="preserve">cuir </w:t>
      </w:r>
      <w:r w:rsidR="006D455B">
        <w:rPr>
          <w:rFonts w:ascii="Garamond" w:hAnsi="Garamond"/>
        </w:rPr>
        <w:t>qui sert à</w:t>
      </w:r>
      <w:r>
        <w:rPr>
          <w:rFonts w:ascii="Garamond" w:hAnsi="Garamond"/>
        </w:rPr>
        <w:t xml:space="preserve"> porter les fagots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mil</w:t>
      </w:r>
      <w:r w:rsidR="006D455B">
        <w:t xml:space="preserve"> [cf.</w:t>
      </w:r>
      <w:r w:rsidR="006D455B" w:rsidRPr="006D455B">
        <w:rPr>
          <w:rFonts w:ascii="Doulos SIL" w:hAnsi="Doulos SIL"/>
          <w:i/>
          <w:color w:val="0000FF"/>
        </w:rPr>
        <w:t xml:space="preserve"> </w:t>
      </w:r>
      <w:r w:rsidR="006D455B" w:rsidRPr="005D30C6">
        <w:rPr>
          <w:rFonts w:ascii="Doulos SIL" w:hAnsi="Doulos SIL"/>
          <w:i/>
          <w:color w:val="0000FF"/>
        </w:rPr>
        <w:t>bòk</w:t>
      </w:r>
      <w:r w:rsidR="006D455B" w:rsidRPr="005D30C6">
        <w:rPr>
          <w:rFonts w:ascii="Doulos SIL" w:hAnsi="Doulos SIL"/>
          <w:i/>
          <w:color w:val="0000FF"/>
        </w:rPr>
        <w:noBreakHyphen/>
        <w:t>ò</w:t>
      </w:r>
      <w:r w:rsidR="006D455B">
        <w:t xml:space="preserve">] </w:t>
      </w:r>
      <w:r w:rsidRPr="008C0179">
        <w:t>.</w:t>
      </w:r>
    </w:p>
    <w:p w14:paraId="74E8AE7C" w14:textId="02DAAC7B" w:rsidR="004E4BA0" w:rsidRPr="00A05C2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wàháy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wàhây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slave woman who has been elevated to freeborn status to become the wife of a chief or a rich 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esclave qui a été annoblie afin de devenir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épouse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chef ou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 </w:t>
      </w:r>
      <w:r w:rsidR="006C72C8">
        <w:rPr>
          <w:rFonts w:ascii="Garamond" w:hAnsi="Garamond"/>
        </w:rPr>
        <w:t>patron</w:t>
      </w:r>
      <w:r>
        <w:t>.</w:t>
      </w:r>
    </w:p>
    <w:p w14:paraId="1D7AAEC7" w14:textId="48F864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[n+adj] curdled milk (including butter)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lait caillé (avec du beurre)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="00F305F4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68FD92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wá:jíbî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required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obligatoire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wjb</w:t>
      </w:r>
      <w:r w:rsidRPr="008C0179">
        <w:t>].</w:t>
      </w:r>
    </w:p>
    <w:p w14:paraId="578A138B" w14:textId="1549B18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wá:jíbî</w:t>
      </w:r>
      <w:r w:rsidRPr="002C3CD0">
        <w:t xml:space="preserve"> 1</w:t>
      </w:r>
      <w:r w:rsidRPr="008C0179">
        <w:t>b (NF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 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duty, obligation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obligation</w:t>
      </w:r>
      <w:r w:rsidRPr="008C0179"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wjb</w:t>
      </w:r>
      <w:r w:rsidR="006C72C8">
        <w:t>]</w:t>
      </w:r>
      <w:r w:rsidRPr="008C0179">
        <w:t xml:space="preserve">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tílás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71C90B0" w14:textId="4FB08303" w:rsidR="004E4BA0" w:rsidRPr="008C0179" w:rsidRDefault="00261FBE" w:rsidP="008319BA">
      <w:pPr>
        <w:tabs>
          <w:tab w:val="clear" w:pos="992"/>
          <w:tab w:val="left" w:pos="8010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wák!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very white, snow white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blanc, blanc comme la neige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kà:rèy</w:t>
      </w:r>
      <w:r w:rsidRPr="008C0179">
        <w:t xml:space="preserve"> 1a and related forms;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táy!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kà:rèy wák!</w:t>
      </w:r>
      <w:r w:rsidRPr="002C3CD0">
        <w:t xml:space="preserve"> </w:t>
      </w:r>
      <w:r w:rsidR="00876A0A">
        <w:t xml:space="preserve"> </w:t>
      </w:r>
      <w:r w:rsidRPr="002C3CD0">
        <w:t>it</w:t>
      </w:r>
      <w:r w:rsidR="007B254E">
        <w:t>’</w:t>
      </w:r>
      <w:r w:rsidRPr="008C0179">
        <w:t xml:space="preserve">s pure white!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blanc</w:t>
      </w:r>
      <w:r w:rsidRPr="008C0179">
        <w:t>.</w:t>
      </w:r>
    </w:p>
    <w:p w14:paraId="4DE79DE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wákkâl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submit to (God)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soumettre à (Dieu)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wkl</w:t>
      </w:r>
      <w:r w:rsidRPr="008C0179">
        <w:t>].</w:t>
      </w:r>
    </w:p>
    <w:p w14:paraId="49A2A62D" w14:textId="7B1D591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kátî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(moment in) time, (period of)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temps, moment</w:t>
      </w:r>
      <w:r w:rsidR="00876A0A">
        <w:t xml:space="preserve">  [ultimately</w:t>
      </w:r>
      <w:r w:rsidRPr="008C0179">
        <w:t xml:space="preserve"> &lt;Ar √</w:t>
      </w:r>
      <w:r w:rsidRPr="00BB673A">
        <w:rPr>
          <w:rFonts w:ascii="Arial Unicode MS" w:eastAsia="Arial Unicode MS" w:hAnsi="Arial Unicode MS"/>
          <w:color w:val="008000"/>
        </w:rPr>
        <w:t>wqt</w:t>
      </w:r>
      <w:r w:rsidR="00876A0A">
        <w:t xml:space="preserve">  ; variants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ʔàlwá:t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wátê</w:t>
      </w:r>
      <w:r w:rsidR="00876A0A">
        <w:t> 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876A0A">
        <w:rPr>
          <w:rFonts w:ascii="Doulos SIL" w:hAnsi="Doulos SIL"/>
          <w:i/>
          <w:color w:val="0000FF"/>
        </w:rPr>
        <w:t>ʔàlwàkkátí</w:t>
      </w:r>
      <w:r w:rsidRPr="005D30C6">
        <w:rPr>
          <w:rFonts w:ascii="Doulos SIL" w:hAnsi="Doulos SIL"/>
          <w:i/>
          <w:color w:val="0000FF"/>
        </w:rPr>
        <w:t xml:space="preserve"> bè:rì</w:t>
      </w:r>
      <w:r w:rsidRPr="008C0179">
        <w:t xml:space="preserve">  </w:t>
      </w:r>
      <w:r w:rsidR="00876A0A">
        <w:t xml:space="preserve">a </w:t>
      </w:r>
      <w:r w:rsidRPr="008C0179">
        <w:t xml:space="preserve">big time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876A0A">
        <w:rPr>
          <w:rFonts w:ascii="Garamond" w:hAnsi="Garamond"/>
        </w:rPr>
        <w:t>un g</w:t>
      </w:r>
      <w:r w:rsidR="007E7224">
        <w:rPr>
          <w:rFonts w:ascii="Garamond" w:hAnsi="Garamond"/>
        </w:rPr>
        <w:t>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moment</w:t>
      </w:r>
      <w:r w:rsidRPr="008C0179">
        <w:t>.</w:t>
      </w:r>
    </w:p>
    <w:p w14:paraId="7FCDE9B4" w14:textId="1B5C0A3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wà:kónd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4B3539">
        <w:t>a fruit (spice or medicinal)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</w:t>
      </w:r>
      <w:r w:rsidR="004B3539">
        <w:rPr>
          <w:rFonts w:ascii="Garamond" w:hAnsi="Garamond"/>
        </w:rPr>
        <w:t xml:space="preserve"> fruit (</w:t>
      </w:r>
      <w:r>
        <w:rPr>
          <w:rFonts w:ascii="Garamond" w:hAnsi="Garamond"/>
        </w:rPr>
        <w:t>épice</w:t>
      </w:r>
      <w:r w:rsidR="004B3539">
        <w:rPr>
          <w:rFonts w:ascii="Garamond" w:hAnsi="Garamond"/>
        </w:rPr>
        <w:t xml:space="preserve"> ou médicament)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 w:rsidR="004B3539">
        <w:t>fruit</w:t>
      </w:r>
      <w:r w:rsidRPr="008C0179">
        <w:t xml:space="preserve"> of southern tree </w:t>
      </w:r>
      <w:r>
        <w:rPr>
          <w:rFonts w:ascii="Garamond" w:hAnsi="Garamond"/>
          <w:i/>
        </w:rPr>
        <w:t>Xylopia aethiopica</w:t>
      </w:r>
      <w:r w:rsidR="004B3539">
        <w:t xml:space="preserve">, tree grows in coastal areas but dried fruit </w:t>
      </w:r>
      <w:r w:rsidR="00A515AB">
        <w:t xml:space="preserve">is </w:t>
      </w:r>
      <w:r w:rsidR="004B3539">
        <w:t>sold locally in markets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gílê:</w:t>
      </w:r>
      <w:r w:rsidRPr="008C0179">
        <w:t>].</w:t>
      </w:r>
    </w:p>
    <w:p w14:paraId="198BAB09" w14:textId="06DAE59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wàlà</w:t>
      </w:r>
      <w:r w:rsidRPr="008C0179">
        <w:t xml:space="preserve">  [&lt;MaghrAr, cf. Classical Ar </w:t>
      </w:r>
      <w:r w:rsidRPr="00BB673A">
        <w:rPr>
          <w:rFonts w:ascii="Arial Unicode MS" w:eastAsia="Arial Unicode MS" w:hAnsi="Arial Unicode MS"/>
          <w:i/>
          <w:color w:val="008000"/>
        </w:rPr>
        <w:t>ʔaw la:</w:t>
      </w:r>
      <w:r w:rsidRPr="002C3CD0">
        <w:rPr>
          <w:color w:val="008000"/>
        </w:rPr>
        <w:t xml:space="preserve"> </w:t>
      </w:r>
      <w:r w:rsidR="007B254E">
        <w:t>‘</w:t>
      </w:r>
      <w:r w:rsidRPr="008C0179">
        <w:t>or not</w:t>
      </w:r>
      <w:r w:rsidR="007B254E">
        <w:t>’</w:t>
      </w:r>
      <w:r w:rsidRPr="008C0179">
        <w:t xml:space="preserve"> and </w:t>
      </w:r>
      <w:r w:rsidRPr="00BB673A">
        <w:rPr>
          <w:rFonts w:ascii="Arial Unicode MS" w:eastAsia="Arial Unicode MS" w:hAnsi="Arial Unicode MS"/>
          <w:i/>
          <w:color w:val="008000"/>
        </w:rPr>
        <w:t>wa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la:</w:t>
      </w:r>
      <w:r w:rsidRPr="008C0179">
        <w:t xml:space="preserve"> </w:t>
      </w:r>
      <w:r w:rsidR="007B254E">
        <w:t>‘</w:t>
      </w:r>
      <w:r w:rsidRPr="008C0179">
        <w:t>nor</w:t>
      </w:r>
      <w:r w:rsidR="007B254E">
        <w:t>’</w:t>
      </w:r>
      <w:r w:rsidRPr="008C0179">
        <w:t xml:space="preserve">; also in Bam, etc.]  </w:t>
      </w:r>
      <w:r>
        <w:rPr>
          <w:rFonts w:ascii="Wingdings" w:hAnsi="Wingdings"/>
          <w:sz w:val="18"/>
        </w:rPr>
        <w:t></w:t>
      </w:r>
      <w:r w:rsidRPr="008C0179">
        <w:t xml:space="preserve"> a) [disjunctive particle at beginning of clause or NP] 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ou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hàr nóŋ wàlà wòy</w:t>
      </w:r>
      <w:r w:rsidRPr="008C0179">
        <w:t xml:space="preserve">  (a) man or (a) woman?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homme ou femme?</w:t>
      </w:r>
      <w:r>
        <w:t xml:space="preserve"> [e.g. asked about a newborn]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hóⁿ↑-wó wàlà súbâ</w:t>
      </w:r>
      <w:r w:rsidRPr="008C0179">
        <w:t xml:space="preserve">  today or tomorrow?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 ou demain?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[conjunction subordinated to verb like </w:t>
      </w:r>
      <w:r w:rsidR="007B254E">
        <w:t>‘</w:t>
      </w:r>
      <w:r w:rsidRPr="008C0179">
        <w:t>say</w:t>
      </w:r>
      <w:r w:rsidR="007B254E">
        <w:t>’</w:t>
      </w:r>
      <w:r w:rsidRPr="008C0179">
        <w:t xml:space="preserve"> or </w:t>
      </w:r>
      <w:r w:rsidR="007B254E">
        <w:t>‘</w:t>
      </w:r>
      <w:r w:rsidRPr="008C0179">
        <w:t>think</w:t>
      </w:r>
      <w:r w:rsidR="007B254E">
        <w:t>’</w:t>
      </w:r>
      <w:r w:rsidRPr="008C0179">
        <w:t>] whether 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 </w:t>
      </w:r>
      <w:r>
        <w:rPr>
          <w:rFonts w:ascii="Garamond" w:hAnsi="Garamond"/>
        </w:rPr>
        <w:sym w:font="Symbol" w:char="F0BC"/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sù béy [áy wòy nóŋ] [wàlà [áy hàr nôŋ]</w:t>
      </w:r>
      <w:r w:rsidRPr="008C0179">
        <w:t xml:space="preserve">  he won</w:t>
      </w:r>
      <w:r w:rsidR="007B254E">
        <w:t>’</w:t>
      </w:r>
      <w:r w:rsidRPr="008C0179">
        <w:t>t know (whether) I</w:t>
      </w:r>
      <w:r w:rsidR="007B254E">
        <w:t>’</w:t>
      </w:r>
      <w:r w:rsidRPr="008C0179">
        <w:t xml:space="preserve">m a woman or a 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ne saura pas si je suis une femme ou un homme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EF2327">
        <w:t> c) </w:t>
      </w:r>
      <w:r w:rsidRPr="008C0179">
        <w:t xml:space="preserve">[yes-no tag question after a statement] , </w:t>
      </w:r>
      <w:r w:rsidRPr="008C0179">
        <w:sym w:font="Symbol" w:char="F0BC"/>
      </w:r>
      <w:r w:rsidRPr="008C0179">
        <w:t xml:space="preserve"> right?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pas?</w:t>
      </w:r>
      <w:r w:rsidRPr="008C0179">
        <w:t xml:space="preserve"> [often </w:t>
      </w:r>
      <w:r w:rsidR="00EF2327">
        <w:t>with</w:t>
      </w:r>
      <w:r w:rsidRPr="008C0179">
        <w:t xml:space="preserve"> intonational prolongation and/or pitch rise]- ex: </w:t>
      </w:r>
      <w:r w:rsidRPr="005D30C6">
        <w:rPr>
          <w:rFonts w:ascii="Doulos SIL" w:hAnsi="Doulos SIL"/>
          <w:i/>
          <w:color w:val="0000FF"/>
        </w:rPr>
        <w:t xml:space="preserve">hóⁿ↑-wó 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ẁ kóy wàlá</w:t>
      </w:r>
      <w:r w:rsidR="00EF2327">
        <w:rPr>
          <w:rFonts w:ascii="Doulos SIL" w:hAnsi="Doulos SIL"/>
          <w:i/>
          <w:color w:val="0000FF"/>
        </w:rPr>
        <w:t>→</w:t>
      </w:r>
      <w:r w:rsidRPr="008C0179">
        <w:t xml:space="preserve">  you</w:t>
      </w:r>
      <w:r w:rsidR="007B254E">
        <w:t>’</w:t>
      </w:r>
      <w:r w:rsidRPr="008C0179">
        <w:t xml:space="preserve">re going today, right?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 pars aujourd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hui,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est-ce pas?</w:t>
      </w:r>
      <w:r w:rsidRPr="008C0179">
        <w:t>.</w:t>
      </w:r>
    </w:p>
    <w:p w14:paraId="1E2D2980" w14:textId="354AC04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wàlànjíl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wàlàngíl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jîl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AE2A42">
        <w:t>trailing</w:t>
      </w:r>
      <w:r w:rsidRPr="008C0179">
        <w:t xml:space="preserve">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D05311">
        <w:rPr>
          <w:rFonts w:ascii="Garamond" w:hAnsi="Garamond"/>
        </w:rPr>
        <w:t>plante herbacée rampante</w:t>
      </w:r>
      <w:r>
        <w:rPr>
          <w:rFonts w:ascii="Garamond" w:hAnsi="Garamond"/>
        </w:rPr>
        <w:t xml:space="preserve">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Commelina forska</w:t>
      </w:r>
      <w:r w:rsidR="004E4BA0">
        <w:rPr>
          <w:rFonts w:ascii="Garamond" w:hAnsi="Garamond"/>
          <w:i/>
        </w:rPr>
        <w:t>o</w:t>
      </w:r>
      <w:r>
        <w:rPr>
          <w:rFonts w:ascii="Garamond" w:hAnsi="Garamond"/>
          <w:i/>
        </w:rPr>
        <w:t>lii</w:t>
      </w:r>
      <w:r w:rsidRPr="008C0179">
        <w:t xml:space="preserve">, Commelinaceae; </w:t>
      </w:r>
      <w:r w:rsidR="00AE2A42">
        <w:t xml:space="preserve">weed in fields; </w:t>
      </w:r>
      <w:r w:rsidRPr="008C0179">
        <w:t>has small blue flower]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tónd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wálàŋgíl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459DD3F0" w14:textId="105C254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wálh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wálhâ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wooden tablet, writing board (for koranic school pupil)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ardoise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élève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école coranique)</w:t>
      </w:r>
      <w:r w:rsidRPr="008C0179">
        <w:t xml:space="preserve"> [metathesized &lt;Ar √</w:t>
      </w:r>
      <w:r w:rsidRPr="00BB673A">
        <w:rPr>
          <w:rFonts w:ascii="Arial Unicode MS" w:eastAsia="Arial Unicode MS" w:hAnsi="Arial Unicode MS"/>
          <w:color w:val="008000"/>
        </w:rPr>
        <w:t>lwħ</w:t>
      </w:r>
      <w:r w:rsidRPr="008C0179">
        <w:t>, also in Bam].</w:t>
      </w:r>
    </w:p>
    <w:p w14:paraId="52D8801E" w14:textId="4CEBA5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wàlî: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ʔàlwàlî: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3E4524">
        <w:rPr>
          <w:color w:val="993300"/>
        </w:rPr>
        <w:sym w:font="Symbol" w:char="F0BC"/>
      </w:r>
      <w:r w:rsidRPr="005D30C6">
        <w:rPr>
          <w:rFonts w:ascii="Doulos SIL" w:hAnsi="Doulos SIL"/>
          <w:i/>
          <w:color w:val="0000FF"/>
        </w:rPr>
        <w:t>líy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ʔàlwàlíjî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wàlíĵî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líj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usually without DefSg ending] (Muslim) saint (with occult powers)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saint musulman (qui possède des dons surnaturels)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wly</w:t>
      </w:r>
      <w:r w:rsidRPr="008C0179">
        <w:t xml:space="preserve">, cf. Ful </w:t>
      </w:r>
      <w:r w:rsidRPr="00BB673A">
        <w:rPr>
          <w:rFonts w:ascii="Arial Unicode MS" w:eastAsia="Arial Unicode MS" w:hAnsi="Arial Unicode MS"/>
          <w:i/>
          <w:color w:val="008000"/>
        </w:rPr>
        <w:t>walii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wàlíy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56B7E83F" w14:textId="72673A0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wá:líjâm</w:t>
      </w:r>
      <w:r w:rsidRPr="008C0179">
        <w:t xml:space="preserve">  (NF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 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jám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last patty of millet </w:t>
      </w:r>
      <w:r w:rsidR="00C921CF">
        <w:t>cakes</w:t>
      </w:r>
      <w:r w:rsidRPr="008C0179">
        <w:t xml:space="preserve"> served into the bowl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dernier morceau de tô mis dans la tasse</w:t>
      </w:r>
      <w:r w:rsidRPr="008C0179">
        <w:t>.</w:t>
      </w:r>
    </w:p>
    <w:p w14:paraId="6855A18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wàlíjî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wálî</w:t>
      </w:r>
      <w:r w:rsidRPr="008C0179">
        <w:t>].</w:t>
      </w:r>
    </w:p>
    <w:p w14:paraId="3823E1A3" w14:textId="6A000F3E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wálímà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celebration (meal and recitations) to honor a koranic student who has memorized the entire Koran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fête (repas et récitations) en honneur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élève coranique qui a appris par cœur le Coran dans son intég</w:t>
      </w:r>
      <w:r w:rsidR="009F523B">
        <w:rPr>
          <w:rFonts w:ascii="Garamond" w:hAnsi="Garamond"/>
        </w:rPr>
        <w:t>r</w:t>
      </w:r>
      <w:r>
        <w:rPr>
          <w:rFonts w:ascii="Garamond" w:hAnsi="Garamond"/>
        </w:rPr>
        <w:t>alité</w:t>
      </w:r>
      <w:r>
        <w:t>.</w:t>
      </w:r>
    </w:p>
    <w:p w14:paraId="5393F94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wàlí:y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wálî</w:t>
      </w:r>
      <w:r w:rsidRPr="008C0179">
        <w:t>].</w:t>
      </w:r>
    </w:p>
    <w:p w14:paraId="6ECE7161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wálcî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(baby) drool milk (after nursing)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(bébé) baver du lait (après la tétée)</w:t>
      </w:r>
      <w:r>
        <w:t>.</w:t>
      </w:r>
    </w:p>
    <w:p w14:paraId="00E0819D" w14:textId="35F86EC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wállâ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[emphatic particle (emphaizing truth)]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ꜜhárú wállâ!</w:t>
      </w:r>
      <w:r w:rsidR="00810521">
        <w:t xml:space="preserve"> </w:t>
      </w:r>
      <w:r w:rsidR="009F523B">
        <w:t xml:space="preserve"> </w:t>
      </w:r>
      <w:r w:rsidR="00810521">
        <w:t>I did indeed say it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9F523B">
        <w:rPr>
          <w:rFonts w:ascii="Garamond" w:hAnsi="Garamond"/>
        </w:rPr>
        <w:t>bien sû</w:t>
      </w:r>
      <w:r>
        <w:rPr>
          <w:rFonts w:ascii="Garamond" w:hAnsi="Garamond"/>
        </w:rPr>
        <w:t>r 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dit</w:t>
      </w:r>
      <w:r w:rsidRPr="008C0179">
        <w:t>.</w:t>
      </w:r>
    </w:p>
    <w:p w14:paraId="3FD922C0" w14:textId="40350E5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wàllâ:y!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wàllá:hì!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[exclamation] by God!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au nom de Dieu!</w:t>
      </w:r>
      <w:r w:rsidRPr="008C0179">
        <w:t xml:space="preserve"> [&lt;Ar; used to swear the truth of sth].</w:t>
      </w:r>
    </w:p>
    <w:p w14:paraId="0816FADE" w14:textId="725A75F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wállê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make sure, take care, see (that something is done)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prendre soin, assurer (que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est fait)</w:t>
      </w:r>
      <w:r w:rsidRPr="008C0179">
        <w:t xml:space="preserve"> [uncommon] [cf. Ful √</w:t>
      </w:r>
      <w:r w:rsidRPr="00BB673A">
        <w:rPr>
          <w:rFonts w:ascii="Arial Unicode MS" w:eastAsia="Arial Unicode MS" w:hAnsi="Arial Unicode MS"/>
          <w:color w:val="008000"/>
        </w:rPr>
        <w:t>wall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74A2D0CA" w14:textId="4D73AC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mínd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DF5FAF">
        <w:t xml:space="preserve"> [n+adj</w:t>
      </w:r>
      <w:r w:rsidRPr="008C0179">
        <w:t xml:space="preserve">] milk bowl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écuelle pour le lait</w:t>
      </w:r>
      <w:r w:rsidRPr="008C0179">
        <w:t>.</w:t>
      </w:r>
    </w:p>
    <w:p w14:paraId="2530D3CA" w14:textId="17949E20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wà: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[n+adj] curdled milk </w:t>
      </w:r>
      <w:r w:rsidRPr="000023A4">
        <w:rPr>
          <w:rFonts w:ascii="Wingdings" w:hAnsi="Wingdings"/>
          <w:sz w:val="18"/>
        </w:rPr>
        <w:t></w:t>
      </w:r>
      <w:r w:rsidRPr="000023A4">
        <w:t xml:space="preserve"> </w:t>
      </w:r>
      <w:r w:rsidRPr="000023A4">
        <w:rPr>
          <w:rFonts w:ascii="Garamond" w:hAnsi="Garamond"/>
        </w:rPr>
        <w:t>lait caillé</w:t>
      </w:r>
      <w:r w:rsidRPr="000023A4">
        <w:t xml:space="preserve"> [cf. </w:t>
      </w:r>
      <w:r w:rsidRPr="005D30C6">
        <w:rPr>
          <w:rFonts w:ascii="Doulos SIL" w:hAnsi="Doulos SIL"/>
          <w:i/>
          <w:color w:val="0000FF"/>
        </w:rPr>
        <w:t xml:space="preserve">wà: </w:t>
      </w:r>
      <w:r w:rsidR="009F523B"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hó:n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0023A4">
        <w:t>].</w:t>
      </w:r>
    </w:p>
    <w:p w14:paraId="5D39B05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wàndè</w:t>
      </w:r>
      <w:r w:rsidRPr="000023A4">
        <w:t xml:space="preserve">  </w:t>
      </w:r>
      <w:r w:rsidRPr="000023A4">
        <w:rPr>
          <w:rFonts w:ascii="Wingdings" w:hAnsi="Wingdings"/>
          <w:sz w:val="18"/>
        </w:rPr>
        <w:t></w:t>
      </w:r>
      <w:r w:rsidRPr="000023A4">
        <w:t xml:space="preserve"> [n] [see </w:t>
      </w:r>
      <w:r w:rsidRPr="005D30C6">
        <w:rPr>
          <w:rFonts w:ascii="Doulos SIL" w:hAnsi="Doulos SIL"/>
          <w:i/>
          <w:color w:val="0000FF"/>
        </w:rPr>
        <w:t>ŋàndè</w:t>
      </w:r>
      <w:r w:rsidRPr="000023A4">
        <w:t>].</w:t>
      </w:r>
    </w:p>
    <w:p w14:paraId="092EF02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guerre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wàŋgù</w:t>
      </w:r>
      <w:r w:rsidRPr="008C0179">
        <w:t> 1a].</w:t>
      </w:r>
    </w:p>
    <w:p w14:paraId="68BF7C8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wàŋgù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fight (a war), engage in a struggle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lutter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wàŋg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51A278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wàŋg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76A6A7D" w14:textId="37DA180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rock dassie (mammal)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daman des rochers (mammifère)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Procavia ruficeps</w:t>
      </w:r>
      <w:r w:rsidRPr="008C0179">
        <w:t>] [less common syn</w:t>
      </w:r>
      <w:r w:rsidR="00C673CD">
        <w:t>onym</w:t>
      </w:r>
      <w:r w:rsidRPr="008C0179">
        <w:t xml:space="preserve">: </w:t>
      </w:r>
      <w:r w:rsidRPr="005D30C6">
        <w:rPr>
          <w:rFonts w:ascii="Doulos SIL" w:hAnsi="Doulos SIL"/>
          <w:i/>
          <w:color w:val="0000FF"/>
        </w:rPr>
        <w:t>bùtùdùmbó:r-ò</w:t>
      </w:r>
      <w:r w:rsidRPr="00DC2B8D">
        <w:t>].</w:t>
      </w:r>
    </w:p>
    <w:p w14:paraId="38840318" w14:textId="2710CB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wánzâm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zám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 </w:t>
      </w:r>
      <w:r>
        <w:rPr>
          <w:rFonts w:ascii="Wingdings" w:hAnsi="Wingdings"/>
          <w:sz w:val="18"/>
        </w:rPr>
        <w:t></w:t>
      </w:r>
      <w:r w:rsidRPr="008C0179">
        <w:t xml:space="preserve"> a) [n] barber (also responsible for circumcisions and medical cuppings)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coiffeur (responsable aussi des circoncisions et des saignements médicaux)</w:t>
      </w:r>
      <w:r w:rsidRPr="00590ABD">
        <w:t xml:space="preserve"> - </w:t>
      </w:r>
      <w:r w:rsidRPr="008C0179">
        <w:t xml:space="preserve">proverb: </w:t>
      </w:r>
      <w:r w:rsidRPr="005D30C6">
        <w:rPr>
          <w:rFonts w:ascii="Doulos SIL" w:hAnsi="Doulos SIL"/>
          <w:i/>
          <w:color w:val="0000FF"/>
        </w:rPr>
        <w:t xml:space="preserve">kò-kòy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fútù sí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 w:rsidRPr="00A82BA9">
        <w:rPr>
          <w:rFonts w:ascii="Doulos SIL" w:hAnsi="Doulos SIL"/>
          <w:i/>
          <w:color w:val="0000FF"/>
        </w:rPr>
        <w:t>,</w:t>
      </w:r>
      <w:r w:rsidRPr="005D30C6">
        <w:rPr>
          <w:rFonts w:ascii="Doulos SIL" w:hAnsi="Doulos SIL"/>
          <w:i/>
          <w:color w:val="0000FF"/>
        </w:rPr>
        <w:t xml:space="preserve"> wánzám fùtù bárâ</w:t>
      </w:r>
      <w:r w:rsidRPr="008C0179">
        <w:t xml:space="preserve">  there is (=can be) no bad chief, there is (=can be) a bad barber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ya pas (=ne peut pas y avoir) de mauvais chef, il y a un mauvais coiffeur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social parasite, sponge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parasite (personne qui vit aux dépens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autrui)</w:t>
      </w:r>
      <w:r w:rsidRPr="008C0179">
        <w:t>.</w:t>
      </w:r>
    </w:p>
    <w:p w14:paraId="3B7786B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wàrâŋ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[2Pl independent or object pronoun] you-Pl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vous-Pl</w:t>
      </w:r>
      <w:r w:rsidRPr="008C0179">
        <w:t>.</w:t>
      </w:r>
    </w:p>
    <w:p w14:paraId="7377C98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wàráŋkà</w:t>
      </w:r>
      <w:r w:rsidRPr="00EC3E9F">
        <w:t xml:space="preserve">  (</w:t>
      </w:r>
      <w:r w:rsidRPr="008C0179">
        <w:t xml:space="preserve">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ŋk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twenty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vingt</w:t>
      </w:r>
      <w:r w:rsidRPr="008C0179">
        <w:t>.</w:t>
      </w:r>
    </w:p>
    <w:p w14:paraId="557B694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wàránzâ</w:t>
      </w:r>
      <w:r w:rsidRPr="00EC3E9F">
        <w:t xml:space="preserve">  (DefSg </w:t>
      </w:r>
      <w:r w:rsidRPr="00EC3E9F">
        <w:sym w:font="Symbol" w:char="F0BC"/>
      </w:r>
      <w:r w:rsidRPr="005D30C6">
        <w:rPr>
          <w:rFonts w:ascii="Doulos SIL" w:hAnsi="Doulos SIL"/>
          <w:i/>
          <w:color w:val="0000FF"/>
        </w:rPr>
        <w:t>nz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thirty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trente</w:t>
      </w:r>
      <w:r w:rsidRPr="008C0179">
        <w:t>.</w:t>
      </w:r>
    </w:p>
    <w:p w14:paraId="7A83BBC2" w14:textId="4163E68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wárgá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fat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gros</w:t>
      </w:r>
      <w:r w:rsidR="009F523B">
        <w:t xml:space="preserve"> [Adj </w:t>
      </w:r>
      <w:r w:rsidR="009F523B" w:rsidRPr="005D30C6">
        <w:rPr>
          <w:rFonts w:ascii="Doulos SIL" w:hAnsi="Doulos SIL"/>
          <w:i/>
          <w:color w:val="0000FF"/>
        </w:rPr>
        <w:t>wàrg</w:t>
      </w:r>
      <w:r w:rsidR="009F523B" w:rsidRPr="005D30C6">
        <w:rPr>
          <w:rFonts w:ascii="Doulos SIL" w:hAnsi="Doulos SIL"/>
          <w:i/>
          <w:color w:val="0000FF"/>
        </w:rPr>
        <w:noBreakHyphen/>
        <w:t>ò</w:t>
      </w:r>
      <w:r w:rsidR="009F523B">
        <w:t>]</w:t>
      </w:r>
      <w:r w:rsidRPr="008C0179">
        <w:t>.</w:t>
      </w:r>
    </w:p>
    <w:p w14:paraId="2AC70D4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fat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gros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wárg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[&lt;verb </w:t>
      </w:r>
      <w:r w:rsidRPr="005D30C6">
        <w:rPr>
          <w:rFonts w:ascii="Doulos SIL" w:hAnsi="Doulos SIL"/>
          <w:i/>
          <w:color w:val="0000FF"/>
        </w:rPr>
        <w:t>wárgá</w:t>
      </w:r>
      <w:r w:rsidRPr="008C0179">
        <w:t xml:space="preserve">]. </w:t>
      </w:r>
    </w:p>
    <w:p w14:paraId="3155CDF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play the board game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jouer au jeu d</w:t>
      </w:r>
      <w:r w:rsidRPr="008C0179">
        <w:t xml:space="preserve">e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43CC314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wàrì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B8B973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wàrì</w:t>
      </w:r>
      <w:r w:rsidRPr="005D30C6">
        <w:rPr>
          <w:rFonts w:ascii="Doulos SIL" w:hAnsi="Doulos SIL"/>
          <w:i/>
          <w:color w:val="0000FF"/>
        </w:rPr>
        <w:noBreakHyphen/>
        <w:t>gònf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board with 12 holes for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tableau à 12 trous pour le jeu de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0534B65B" w14:textId="4A8994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</w:r>
      <w:r w:rsidR="009F523B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í:z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F523B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ì:zê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piece</w:t>
      </w:r>
      <w:r w:rsidR="009F523B">
        <w:t xml:space="preserve"> (pawn)</w:t>
      </w:r>
      <w:r w:rsidRPr="008C0179">
        <w:t xml:space="preserve"> in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board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pion dans le jeu de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52447C53" w14:textId="10CE286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wàrkònd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wàrùkònd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3E4524">
        <w:rPr>
          <w:color w:val="993300"/>
        </w:rPr>
        <w:t xml:space="preserve"> 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molar tooth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molaire</w:t>
      </w:r>
      <w:r w:rsidRPr="008C0179">
        <w:t>.</w:t>
      </w:r>
    </w:p>
    <w:p w14:paraId="28626FF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wàrì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 traditional board game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jeu traditionnel</w:t>
      </w:r>
      <w:r w:rsidRPr="008C0179">
        <w:t xml:space="preserve"> [played on a special 12-hole board] [verb </w:t>
      </w:r>
      <w:r w:rsidRPr="005D30C6">
        <w:rPr>
          <w:rFonts w:ascii="Doulos SIL" w:hAnsi="Doulos SIL"/>
          <w:i/>
          <w:color w:val="0000FF"/>
        </w:rPr>
        <w:t>wárì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wali</w:t>
      </w:r>
      <w:r w:rsidRPr="008C0179">
        <w:t xml:space="preserve">, cf. Ka </w:t>
      </w:r>
      <w:r w:rsidRPr="00BB673A">
        <w:rPr>
          <w:rFonts w:ascii="Arial Unicode MS" w:eastAsia="Arial Unicode MS" w:hAnsi="Arial Unicode MS"/>
          <w:i/>
          <w:color w:val="008000"/>
        </w:rPr>
        <w:t>wàrgòmbò</w:t>
      </w:r>
      <w:r w:rsidRPr="008C0179">
        <w:t>]</w:t>
      </w:r>
      <w:r w:rsidRPr="00590ABD">
        <w:t xml:space="preserve"> - </w:t>
      </w:r>
      <w:r w:rsidRPr="008C0179">
        <w:t xml:space="preserve">cpds beginning </w:t>
      </w:r>
      <w:r w:rsidRPr="005D30C6">
        <w:rPr>
          <w:rFonts w:ascii="Doulos SIL" w:hAnsi="Doulos SIL"/>
          <w:i/>
          <w:color w:val="0000FF"/>
        </w:rPr>
        <w:t>wàrì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>.</w:t>
      </w:r>
    </w:p>
    <w:p w14:paraId="636F3611" w14:textId="13E979F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defecation, shitting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défécation,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chier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wá:</w:t>
      </w:r>
      <w:r w:rsidRPr="008C0179">
        <w:t> 1].</w:t>
      </w:r>
    </w:p>
    <w:p w14:paraId="3C7A1F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wàrsì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cause to burst; rip up, tear up (e.g. clothing)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éclater; déchirer (habits etc.) en morceaux</w:t>
      </w:r>
      <w:r w:rsidRPr="008C0179">
        <w:t>.</w:t>
      </w:r>
    </w:p>
    <w:p w14:paraId="34120FEC" w14:textId="79029C0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wársí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(balloon) burst, pop; (child) burst into tears; (garment) be badly ripped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(ballon)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éclater; (enfant)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éclater en pleurs; (vêtement) ê. sérieusement déchiré</w:t>
      </w:r>
      <w:r w:rsidRPr="008C0179">
        <w:t>.</w:t>
      </w:r>
    </w:p>
    <w:p w14:paraId="33F9A21C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wàrùkònd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wàrkònd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ACCC9B1" w14:textId="1297192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wàrw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red </w:t>
      </w:r>
      <w:r w:rsidR="00DF2FF4">
        <w:t>calices</w:t>
      </w:r>
      <w:r w:rsidRPr="008C0179">
        <w:t xml:space="preserve"> of </w:t>
      </w:r>
      <w:r w:rsidR="00DF2FF4">
        <w:t>a cultivar of roselle, used to make bissap drink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DF2FF4">
        <w:rPr>
          <w:rFonts w:ascii="Garamond" w:hAnsi="Garamond"/>
        </w:rPr>
        <w:t>calices</w:t>
      </w:r>
      <w:r>
        <w:rPr>
          <w:rFonts w:ascii="Garamond" w:hAnsi="Garamond"/>
        </w:rPr>
        <w:t xml:space="preserve"> rouge</w:t>
      </w:r>
      <w:r w:rsidR="00DF2FF4">
        <w:rPr>
          <w:rFonts w:ascii="Garamond" w:hAnsi="Garamond"/>
        </w:rPr>
        <w:t>s</w:t>
      </w:r>
      <w:r>
        <w:rPr>
          <w:rFonts w:ascii="Garamond" w:hAnsi="Garamond"/>
        </w:rPr>
        <w:t xml:space="preserve"> du dah </w:t>
      </w:r>
      <w:r w:rsidR="00DF2FF4">
        <w:rPr>
          <w:rFonts w:ascii="Garamond" w:hAnsi="Garamond"/>
        </w:rPr>
        <w:t>(oseille, base d’une boisson</w:t>
      </w:r>
      <w:r w:rsidR="00915C53">
        <w:rPr>
          <w:rFonts w:ascii="Garamond" w:hAnsi="Garamond"/>
        </w:rPr>
        <w:t>)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red </w:t>
      </w:r>
      <w:r w:rsidR="00DF2FF4">
        <w:t>cultivar</w:t>
      </w:r>
      <w:r w:rsidRPr="008C0179">
        <w:t xml:space="preserve"> of </w:t>
      </w:r>
      <w:r>
        <w:rPr>
          <w:rFonts w:ascii="Garamond" w:hAnsi="Garamond"/>
          <w:i/>
        </w:rPr>
        <w:t>Hibiscus sabdariffa</w:t>
      </w:r>
      <w:r w:rsidR="00DF2FF4">
        <w:t>, Malvaceae</w:t>
      </w:r>
      <w:r w:rsidRPr="008C0179">
        <w:t xml:space="preserve">; cf. </w:t>
      </w:r>
      <w:r w:rsidRPr="005D30C6">
        <w:rPr>
          <w:rFonts w:ascii="Doulos SIL" w:hAnsi="Doulos SIL"/>
          <w:i/>
          <w:color w:val="0000FF"/>
        </w:rPr>
        <w:t>jèsùm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wàrâw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ginger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gingembre</w:t>
      </w:r>
      <w:r w:rsidRPr="008C0179">
        <w:t xml:space="preserve"> [in this sense also “male” </w:t>
      </w:r>
      <w:r w:rsidRPr="005D30C6">
        <w:rPr>
          <w:rFonts w:ascii="Doulos SIL" w:hAnsi="Doulos SIL"/>
          <w:i/>
          <w:color w:val="0000FF"/>
        </w:rPr>
        <w:t>wàrw</w:t>
      </w:r>
      <w:r w:rsidRPr="005D30C6">
        <w:rPr>
          <w:rFonts w:ascii="Doulos SIL" w:hAnsi="Doulos SIL"/>
          <w:i/>
          <w:color w:val="0000FF"/>
        </w:rPr>
        <w:noBreakHyphen/>
        <w:t>ò hár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D6243A5" w14:textId="5DB38F0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wàsà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be enough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suffire </w:t>
      </w:r>
      <w:r w:rsidRPr="008C0179">
        <w:t>[perhaps &lt;Ar √</w:t>
      </w:r>
      <w:r w:rsidRPr="00BB673A">
        <w:rPr>
          <w:rFonts w:ascii="Arial Unicode MS" w:eastAsia="Arial Unicode MS" w:hAnsi="Arial Unicode MS"/>
          <w:color w:val="008000"/>
        </w:rPr>
        <w:t>wsʕ</w:t>
      </w:r>
      <w:r w:rsidRPr="008C0179">
        <w:t xml:space="preserve">, also in Bam;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héjê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phrase: </w:t>
      </w:r>
      <w:r w:rsidRPr="005D30C6">
        <w:rPr>
          <w:rFonts w:ascii="Doulos SIL" w:hAnsi="Doulos SIL"/>
          <w:i/>
          <w:color w:val="0000FF"/>
        </w:rPr>
        <w:t>bùŋ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wásà</w:t>
      </w:r>
      <w:r w:rsidRPr="008C0179">
        <w:t xml:space="preserve">  be self-sufficient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ê. autosuffisant</w:t>
      </w:r>
      <w:r w:rsidRPr="008C0179">
        <w:t>.</w:t>
      </w:r>
    </w:p>
    <w:p w14:paraId="6DCA018E" w14:textId="312A892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wásàlâm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[clause-final particle] there</w:t>
      </w:r>
      <w:r w:rsidR="007B254E">
        <w:t>’</w:t>
      </w:r>
      <w:r w:rsidRPr="008C0179">
        <w:t>s nothing more, that</w:t>
      </w:r>
      <w:r w:rsidR="007B254E">
        <w:t>’</w:t>
      </w:r>
      <w:r w:rsidRPr="008C0179">
        <w:t xml:space="preserve">s 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fini,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tout</w:t>
      </w:r>
      <w:r w:rsidRPr="008C0179">
        <w:t xml:space="preserve"> [uncommon, used emphatically; &lt;Ar].</w:t>
      </w:r>
    </w:p>
    <w:p w14:paraId="79AAA516" w14:textId="6F5BCE7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final, related to verb </w:t>
      </w:r>
      <w:r w:rsidRPr="005D30C6">
        <w:rPr>
          <w:rFonts w:ascii="Doulos SIL" w:hAnsi="Doulos SIL"/>
          <w:i/>
          <w:color w:val="0000FF"/>
        </w:rPr>
        <w:t>wá:sú</w:t>
      </w:r>
      <w:r w:rsidRPr="008C0179">
        <w:t> 2]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dàdà:r</w:t>
      </w:r>
      <w:r w:rsidRPr="005D30C6">
        <w:rPr>
          <w:rFonts w:ascii="Doulos SIL" w:hAnsi="Doulos SIL"/>
          <w:i/>
          <w:color w:val="0000FF"/>
        </w:rPr>
        <w:noBreakHyphen/>
        <w:t>ò wá:s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spider</w:t>
      </w:r>
      <w:r w:rsidR="007B254E">
        <w:t>’</w:t>
      </w:r>
      <w:r w:rsidRPr="008C0179">
        <w:t xml:space="preserve">s web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toile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araignée; </w:t>
      </w:r>
      <w:r w:rsidRPr="005D30C6">
        <w:rPr>
          <w:rFonts w:ascii="Doulos SIL" w:hAnsi="Doulos SIL"/>
          <w:i/>
          <w:color w:val="0000FF"/>
        </w:rPr>
        <w:t>hà:b</w:t>
      </w:r>
      <w:r w:rsidRPr="005D30C6">
        <w:rPr>
          <w:rFonts w:ascii="Doulos SIL" w:hAnsi="Doulos SIL"/>
          <w:i/>
          <w:color w:val="0000FF"/>
        </w:rPr>
        <w:noBreakHyphen/>
        <w:t>ù 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string(s) of cotton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fil(s) de coton</w:t>
      </w:r>
      <w:r w:rsidRPr="008C0179">
        <w:t>.</w:t>
      </w:r>
    </w:p>
    <w:p w14:paraId="228C2A9D" w14:textId="517DD9F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wású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(water) boil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(eau) bouillir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zárjé</w:t>
      </w:r>
      <w:r w:rsidR="007F12F5" w:rsidRPr="005D30C6">
        <w:rPr>
          <w:rFonts w:ascii="Doulos SIL" w:hAnsi="Doulos SIL"/>
          <w:i/>
          <w:color w:val="0000FF"/>
        </w:rPr>
        <w:t> </w:t>
      </w:r>
      <w:r w:rsidRPr="008C0179">
        <w:t>]</w:t>
      </w:r>
      <w:r w:rsidRPr="00590ABD">
        <w:t xml:space="preserve"> - </w:t>
      </w:r>
      <w:r w:rsidRPr="008C0179">
        <w:t xml:space="preserve">(sb) be fast, move rapidly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rapide</w:t>
      </w:r>
      <w:r w:rsidRPr="008C0179">
        <w:t>.</w:t>
      </w:r>
    </w:p>
    <w:p w14:paraId="764B98FB" w14:textId="5A61A2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wá:sú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get (sth) out of the way, remove (sth) to a distance; push (sth) to the side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écarter, éloigner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); pousser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 à côté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get out of the way, remove (sth) to a distance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écarter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wísígí</w:t>
      </w:r>
      <w:r>
        <w:t>]</w:t>
      </w:r>
      <w:r w:rsidRPr="008C0179">
        <w:t xml:space="preserve">.  </w:t>
      </w:r>
    </w:p>
    <w:p w14:paraId="4D38CE1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wá:sú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 card (cotton); (spider) spin (web)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carder (le coton); (araignée) filer (sa toile)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wá:s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17483555" w14:textId="3B9D061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wá:súndî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spicy sauce with meat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sauce piquante avec viande</w:t>
      </w:r>
      <w:r w:rsidRPr="008C0179">
        <w:t xml:space="preserve"> [served especially to w</w:t>
      </w:r>
      <w:r w:rsidR="00C479E4">
        <w:t>omen recovering from childbirth]</w:t>
      </w:r>
      <w:r w:rsidRPr="008C0179">
        <w:t>.</w:t>
      </w:r>
    </w:p>
    <w:p w14:paraId="4832CEF3" w14:textId="0AE1FC1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wát-ê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[postp] in the time (era) of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époque de</w:t>
      </w:r>
      <w:r w:rsidRPr="008C0179">
        <w:t xml:space="preserve"> [related to </w:t>
      </w: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 w:rsidRPr="008C0179">
        <w:t xml:space="preserve">nd its variants, and to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>, all &lt;Ar √</w:t>
      </w:r>
      <w:r w:rsidRPr="00BB673A">
        <w:rPr>
          <w:rFonts w:ascii="Arial Unicode MS" w:eastAsia="Arial Unicode MS" w:hAnsi="Arial Unicode MS"/>
          <w:color w:val="008000"/>
        </w:rPr>
        <w:t>wqt</w:t>
      </w:r>
      <w:r w:rsidR="002E7D97">
        <w:t>] [for adverbial ending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e</w:t>
      </w:r>
      <w:r w:rsidR="002E7D97">
        <w:t xml:space="preserve"> cf.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hán-ê</w:t>
      </w:r>
      <w:r w:rsidR="007F12F5" w:rsidRPr="005D30C6">
        <w:rPr>
          <w:rFonts w:ascii="Doulos SIL" w:hAnsi="Doulos SIL"/>
          <w:i/>
          <w:color w:val="0000FF"/>
        </w:rPr>
        <w:t> 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ʔàlá:d</w:t>
      </w:r>
      <w:r w:rsidRPr="005D30C6">
        <w:rPr>
          <w:rFonts w:ascii="Doulos SIL" w:hAnsi="Doulos SIL"/>
          <w:i/>
          <w:color w:val="0000FF"/>
        </w:rPr>
        <w:noBreakHyphen/>
        <w:t>èy wát-ê</w:t>
      </w:r>
      <w:r w:rsidRPr="008C0179">
        <w:t xml:space="preserve">  (back) in the time of customs (=animistic religion)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époque des coutumes (=de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animisme)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zàmán</w:t>
      </w:r>
      <w:r w:rsidRPr="005D30C6">
        <w:rPr>
          <w:rFonts w:ascii="Doulos SIL" w:hAnsi="Doulos SIL"/>
          <w:i/>
          <w:color w:val="0000FF"/>
        </w:rPr>
        <w:noBreakHyphen/>
        <w:t>èy wát-ê</w:t>
      </w:r>
      <w:r w:rsidRPr="008C0179">
        <w:t xml:space="preserve">  in those days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ces jours-là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wàráŋ ꜜwát-ê</w:t>
      </w:r>
      <w:r w:rsidRPr="008C0179">
        <w:t xml:space="preserve">  in your-Pl era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dans votre époque</w:t>
      </w:r>
      <w:r w:rsidRPr="008C0179">
        <w:t>.</w:t>
      </w:r>
    </w:p>
    <w:p w14:paraId="603A2EA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wá:tî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331C5F23" w14:textId="0794E5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wá:tî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(moment in) time, (period of)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temps, moment</w:t>
      </w:r>
      <w:r w:rsidRPr="008C0179"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wqt</w:t>
      </w:r>
      <w:r w:rsidRPr="008C0179">
        <w:t xml:space="preserve"> via various languages; variants </w:t>
      </w: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, </w:t>
      </w:r>
      <w:r w:rsidR="00E87DB5" w:rsidRPr="005D30C6">
        <w:rPr>
          <w:rFonts w:ascii="Doulos SIL" w:hAnsi="Doulos SIL"/>
          <w:i/>
          <w:color w:val="0000FF"/>
        </w:rPr>
        <w:t>wát-ê</w:t>
      </w:r>
      <w:r w:rsidRPr="008C0179">
        <w:t>]</w:t>
      </w:r>
      <w:r w:rsidR="00E87DB5">
        <w:t>.</w:t>
      </w:r>
    </w:p>
    <w:p w14:paraId="627A8A78" w14:textId="75BD699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</w:t>
      </w:r>
      <w:r w:rsidRPr="005D30C6">
        <w:rPr>
          <w:rFonts w:ascii="Doulos SIL" w:hAnsi="Doulos SIL"/>
          <w:i/>
          <w:color w:val="0000FF"/>
        </w:rPr>
        <w:noBreakHyphen/>
        <w:t>wâ: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DfP </w:t>
      </w:r>
      <w:r w:rsidRPr="005D30C6">
        <w:rPr>
          <w:rFonts w:ascii="Doulos SIL" w:hAnsi="Doulos SIL"/>
          <w:i/>
          <w:color w:val="0000FF"/>
        </w:rPr>
        <w:t>wà:</w:t>
      </w:r>
      <w:r w:rsidRPr="005D30C6">
        <w:rPr>
          <w:rFonts w:ascii="Doulos SIL" w:hAnsi="Doulos SIL"/>
          <w:i/>
          <w:color w:val="0000FF"/>
        </w:rPr>
        <w:noBreakHyphen/>
        <w:t>wá: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soft, immature millet grains that exude a sap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jeunes grains moux de mil qui laissent sortir un liquide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wà:</w:t>
      </w:r>
      <w:r w:rsidRPr="005D30C6">
        <w:rPr>
          <w:rFonts w:ascii="Doulos SIL" w:hAnsi="Doulos SIL"/>
          <w:i/>
          <w:color w:val="0000FF"/>
        </w:rPr>
        <w:noBreakHyphen/>
        <w:t>wá: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121F05BF" w14:textId="4712FD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wáwd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sickle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faucille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kó:m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 ; KCh </w:t>
      </w:r>
      <w:r w:rsidRPr="00BB673A">
        <w:rPr>
          <w:rFonts w:ascii="Arial Unicode MS" w:eastAsia="Arial Unicode MS" w:hAnsi="Arial Unicode MS"/>
          <w:i/>
          <w:color w:val="008000"/>
        </w:rPr>
        <w:t>wowdu</w:t>
      </w:r>
      <w:r w:rsidRPr="008C0179">
        <w:t xml:space="preserve">, perhaps &lt;Ful </w:t>
      </w:r>
      <w:r w:rsidRPr="00BB673A">
        <w:rPr>
          <w:rFonts w:ascii="Arial Unicode MS" w:eastAsia="Arial Unicode MS" w:hAnsi="Arial Unicode MS"/>
          <w:i/>
          <w:color w:val="008000"/>
        </w:rPr>
        <w:t>wawdu</w:t>
      </w:r>
      <w:r w:rsidRPr="008C0179">
        <w:t>].</w:t>
      </w:r>
    </w:p>
    <w:p w14:paraId="4B2C364B" w14:textId="39FEC9E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[occurs in the following phrase]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wáy nôⁿ</w:t>
      </w:r>
      <w:r w:rsidRPr="008C0179">
        <w:t xml:space="preserve">  therefore  </w:t>
      </w:r>
      <w:r w:rsidRPr="008C0179">
        <w:sym w:font="Symbol" w:char="F0BC"/>
      </w:r>
      <w:r w:rsidRPr="008C0179">
        <w:t>; that</w:t>
      </w:r>
      <w:r w:rsidR="007B254E">
        <w:t>’</w:t>
      </w:r>
      <w:r w:rsidRPr="008C0179">
        <w:t>s why 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 conséquent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,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pour ça que </w:t>
      </w:r>
      <w:r>
        <w:rPr>
          <w:rFonts w:ascii="Garamond" w:hAnsi="Garamond"/>
        </w:rPr>
        <w:sym w:font="Symbol" w:char="F0BC"/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wáy nôⁿ wòꜛ yèkà</w:t>
      </w:r>
      <w:r w:rsidRPr="009D2240">
        <w:t xml:space="preserve"> </w:t>
      </w:r>
      <w:r w:rsidR="009D2240">
        <w:t xml:space="preserve"> </w:t>
      </w:r>
      <w:r w:rsidRPr="008C0179">
        <w:t>it</w:t>
      </w:r>
      <w:r w:rsidR="007B254E">
        <w:t>’</w:t>
      </w:r>
      <w:r w:rsidRPr="008C0179">
        <w:t xml:space="preserve">s all right, you-Pl go back (now)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bon, revenez (maintenant)</w:t>
      </w:r>
      <w:r w:rsidRPr="008C0179">
        <w:t>;</w:t>
      </w:r>
      <w:r w:rsidRPr="005D30C6">
        <w:rPr>
          <w:rFonts w:ascii="Doulos SIL" w:hAnsi="Doulos SIL"/>
          <w:i/>
          <w:color w:val="0000FF"/>
        </w:rPr>
        <w:t xml:space="preserve"> wáy nóⁿ 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 ꜜné: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=wò  </w:t>
      </w:r>
      <w:r w:rsidRPr="008C0179">
        <w:t>that</w:t>
      </w:r>
      <w:r w:rsidR="007B254E">
        <w:t>’</w:t>
      </w:r>
      <w:r w:rsidRPr="008C0179">
        <w:t xml:space="preserve">s why you came here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pour ça que tu es venu ici</w:t>
      </w:r>
      <w:r w:rsidR="005D30C6">
        <w:t>.</w:t>
      </w:r>
    </w:p>
    <w:p w14:paraId="7A2BC724" w14:textId="324A923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wâ:y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milk (</w:t>
      </w:r>
      <w:r w:rsidR="00C14E4A">
        <w:t xml:space="preserve">a </w:t>
      </w:r>
      <w:r w:rsidRPr="008C0179">
        <w:t xml:space="preserve">cow)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traire (</w:t>
      </w:r>
      <w:r w:rsidR="00C14E4A">
        <w:rPr>
          <w:rFonts w:ascii="Garamond" w:hAnsi="Garamond"/>
        </w:rPr>
        <w:t xml:space="preserve">une </w:t>
      </w:r>
      <w:r>
        <w:rPr>
          <w:rFonts w:ascii="Garamond" w:hAnsi="Garamond"/>
        </w:rPr>
        <w:t>vache)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wá:y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háw</w:t>
      </w:r>
      <w:r w:rsidRPr="005D30C6">
        <w:rPr>
          <w:rFonts w:ascii="Doulos SIL" w:hAnsi="Doulos SIL"/>
          <w:i/>
          <w:color w:val="0000FF"/>
        </w:rPr>
        <w:noBreakHyphen/>
      </w:r>
      <w:r w:rsidR="00C14E4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C14E4A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7C839F7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wà:y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08AA8D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wà:</w:t>
      </w:r>
      <w:r w:rsidRPr="008C0179">
        <w:t> 4, form before V-initial suffix].</w:t>
      </w:r>
    </w:p>
    <w:p w14:paraId="427D55D8" w14:textId="0839C80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wà:yà</w:t>
      </w:r>
      <w:r w:rsidRPr="005D30C6">
        <w:rPr>
          <w:rFonts w:ascii="Doulos SIL" w:hAnsi="Doulos SIL"/>
          <w:i/>
          <w:color w:val="0000FF"/>
        </w:rPr>
        <w:noBreakHyphen/>
        <w:t>báɲɲâ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C14E4A">
        <w:t xml:space="preserve"> [cpd </w:t>
      </w:r>
      <w:r w:rsidRPr="008C0179">
        <w:t>n] butcher</w:t>
      </w:r>
      <w:r w:rsidR="007B254E">
        <w:t>’</w:t>
      </w:r>
      <w:r w:rsidRPr="008C0179">
        <w:t>s apprentice</w:t>
      </w:r>
      <w:r w:rsidR="00C14E4A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boucher apprenti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wà:y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báɲɲâ</w:t>
      </w:r>
      <w:r w:rsidRPr="008C0179">
        <w:t>].</w:t>
      </w:r>
    </w:p>
    <w:p w14:paraId="5D53095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shit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chier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wá:</w:t>
      </w:r>
      <w:r w:rsidRPr="008C0179">
        <w:t> 1].</w:t>
      </w:r>
    </w:p>
    <w:p w14:paraId="559A78E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thrash, beat the crap out of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battre, rouer de coups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wá:</w:t>
      </w:r>
      <w:r w:rsidRPr="008C0179">
        <w:t> 2].</w:t>
      </w:r>
    </w:p>
    <w:p w14:paraId="221DA43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wáynê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take leave of, say goodbye 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congé de, dire adieu à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wayn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6630B6F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wáy nôⁿ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wáy</w:t>
      </w:r>
      <w:r w:rsidRPr="008C0179">
        <w:t>].</w:t>
      </w:r>
    </w:p>
    <w:p w14:paraId="75E78F98" w14:textId="52F6D3C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wà:y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BC781A">
        <w:t xml:space="preserve">(a) </w:t>
      </w:r>
      <w:r w:rsidRPr="008C0179">
        <w:t xml:space="preserve">butcher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boucher</w:t>
      </w:r>
      <w:r w:rsidRPr="008C0179">
        <w:t xml:space="preserve"> [cf. Bam</w:t>
      </w:r>
      <w:r w:rsidRPr="00BC781A"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waye</w:t>
      </w:r>
      <w:r w:rsidRPr="008C0179">
        <w:t>, Ful</w:t>
      </w:r>
      <w:r w:rsidRPr="00BC781A">
        <w:t xml:space="preserve"> </w:t>
      </w:r>
      <w:r w:rsidRPr="00BB673A">
        <w:rPr>
          <w:rFonts w:ascii="Arial Unicode MS" w:eastAsia="Arial Unicode MS" w:hAnsi="Arial Unicode MS"/>
          <w:i/>
          <w:color w:val="008000"/>
        </w:rPr>
        <w:t>waayeejo</w:t>
      </w:r>
      <w:r w:rsidRPr="008C0179">
        <w:t>]</w:t>
      </w:r>
      <w:r w:rsidRPr="00590ABD">
        <w:t xml:space="preserve"> - </w:t>
      </w:r>
      <w:r w:rsidRPr="008C0179">
        <w:t>cpd: see</w:t>
      </w:r>
      <w:r w:rsidRPr="00BC781A">
        <w:t xml:space="preserve"> </w:t>
      </w:r>
      <w:r w:rsidRPr="005D30C6">
        <w:rPr>
          <w:rFonts w:ascii="Doulos SIL" w:hAnsi="Doulos SIL"/>
          <w:i/>
          <w:color w:val="0000FF"/>
        </w:rPr>
        <w:t>wà:yà</w:t>
      </w:r>
      <w:r w:rsidRPr="005D30C6">
        <w:rPr>
          <w:rFonts w:ascii="Doulos SIL" w:hAnsi="Doulos SIL"/>
          <w:i/>
          <w:color w:val="0000FF"/>
        </w:rPr>
        <w:noBreakHyphen/>
        <w:t>báɲɲa</w:t>
      </w:r>
      <w:r w:rsidR="00BC781A">
        <w:rPr>
          <w:rFonts w:ascii="Doulos SIL" w:hAnsi="Doulos SIL"/>
          <w:i/>
          <w:color w:val="0000FF"/>
        </w:rPr>
        <w:t>̂</w:t>
      </w:r>
      <w:r w:rsidRPr="008C0179">
        <w:t>.</w:t>
      </w:r>
    </w:p>
    <w:p w14:paraId="4F7CBC12" w14:textId="4EA165D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wáyríndíyâm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moorhen (dark, chicken-like aquatic bird)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Pr="008C0179">
        <w:t xml:space="preserve"> [&lt;Ful “long time (he hasn</w:t>
      </w:r>
      <w:r w:rsidR="007B254E">
        <w:t>’</w:t>
      </w:r>
      <w:r w:rsidRPr="008C0179">
        <w:t xml:space="preserve">t seen) water”;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mílmíl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F47D022" w14:textId="169694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wáyr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BC781A">
        <w:t xml:space="preserve"> [n] standing pond that does not dry up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mare qui ne tarit pas</w:t>
      </w:r>
      <w:r w:rsidRPr="008C0179">
        <w:t>.</w:t>
      </w:r>
    </w:p>
    <w:p w14:paraId="0108A124" w14:textId="2D33FFD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act of milking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traite,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traire</w:t>
      </w:r>
      <w:r w:rsidRPr="008C0179">
        <w:t xml:space="preserve"> [VblN of </w:t>
      </w:r>
      <w:r w:rsidRPr="005D30C6">
        <w:rPr>
          <w:rFonts w:ascii="Doulos SIL" w:hAnsi="Doulos SIL"/>
          <w:i/>
          <w:color w:val="0000FF"/>
        </w:rPr>
        <w:t>wâ:y</w:t>
      </w:r>
      <w:r w:rsidRPr="008C0179">
        <w:t>].</w:t>
      </w:r>
    </w:p>
    <w:p w14:paraId="431A8E10" w14:textId="414BA8EC" w:rsidR="004E4BA0" w:rsidRPr="00A05C2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wà:-ʔìzê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 xml:space="preserve">wà:-ỳzê </w:t>
      </w:r>
      <w:r w:rsidRPr="008C0179">
        <w:t xml:space="preserve">(DefSg </w:t>
      </w:r>
      <w:r w:rsidRPr="005D30C6">
        <w:rPr>
          <w:rFonts w:ascii="Doulos SIL" w:hAnsi="Doulos SIL"/>
          <w:i/>
          <w:color w:val="0000FF"/>
        </w:rPr>
        <w:t>wà:-ʔíz-ò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127C8E">
        <w:t xml:space="preserve"> [cpd n, lit. “milk-child”</w:t>
      </w:r>
      <w:r w:rsidRPr="008C0179">
        <w:t xml:space="preserve">] a child who was breastfed at </w:t>
      </w:r>
      <w:r w:rsidR="006E547B">
        <w:t>the same time by the same woman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 enfant qui fut allaité simultanément par la même femme</w:t>
      </w:r>
      <w:r>
        <w:t>.</w:t>
      </w:r>
    </w:p>
    <w:p w14:paraId="6CC8C73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wá:zâ</w:t>
      </w:r>
      <w:r w:rsidRPr="002C3CD0">
        <w:t xml:space="preserve"> 1</w:t>
      </w:r>
      <w:r w:rsidRPr="008C0179">
        <w:t>a  [&lt;Ar √</w:t>
      </w:r>
      <w:r w:rsidRPr="00BB673A">
        <w:rPr>
          <w:rFonts w:ascii="Arial Unicode MS" w:eastAsia="Arial Unicode MS" w:hAnsi="Arial Unicode MS"/>
          <w:color w:val="008000"/>
        </w:rPr>
        <w:t>wʕð̣</w:t>
      </w:r>
      <w:r w:rsidRPr="008C0179">
        <w:t>, cf. Ful √</w:t>
      </w:r>
      <w:r w:rsidRPr="00BB673A">
        <w:rPr>
          <w:rFonts w:ascii="Arial Unicode MS" w:eastAsia="Arial Unicode MS" w:hAnsi="Arial Unicode MS"/>
          <w:color w:val="008000"/>
        </w:rPr>
        <w:t>waaj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[cf. noun</w:t>
      </w:r>
      <w:r w:rsidRPr="005D30C6">
        <w:rPr>
          <w:rFonts w:ascii="Doulos SIL" w:hAnsi="Doulos SIL"/>
          <w:i/>
          <w:color w:val="0000FF"/>
        </w:rPr>
        <w:t xml:space="preserve"> wá:zâ</w:t>
      </w:r>
      <w:r w:rsidRPr="008C0179">
        <w:t xml:space="preserve"> 1b]  </w:t>
      </w:r>
      <w:r>
        <w:rPr>
          <w:rFonts w:ascii="Wingdings" w:hAnsi="Wingdings"/>
          <w:sz w:val="18"/>
        </w:rPr>
        <w:t></w:t>
      </w:r>
      <w:r w:rsidRPr="008C0179">
        <w:t xml:space="preserve"> a) [intr] (holy man, imam) preach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(marabout, imam) prêcher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give formal counsel to (often in public, e.g. to dissuade from fighting)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conseiller (souvent en publique, par ex. pour empêcher une lutte)</w:t>
      </w:r>
      <w:r w:rsidRPr="008C0179">
        <w:t>.</w:t>
      </w:r>
    </w:p>
    <w:p w14:paraId="6D8E7DC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wá:zâ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wá:z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].</w:t>
      </w:r>
    </w:p>
    <w:p w14:paraId="0E7B8F7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wá:z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zâ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formal advice, counsel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conseil(s)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wá:zâ</w:t>
      </w:r>
      <w:r w:rsidRPr="008C0179">
        <w:t> 1a].</w:t>
      </w:r>
    </w:p>
    <w:p w14:paraId="353B71D1" w14:textId="2D78AF9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wà:</w:t>
      </w:r>
      <w:r w:rsidR="00190323">
        <w:rPr>
          <w:rFonts w:ascii="Doulos SIL" w:hAnsi="Doulos SIL"/>
          <w:i/>
          <w:color w:val="0000FF"/>
        </w:rPr>
        <w:t>-[</w:t>
      </w:r>
      <w:r w:rsidRPr="005D30C6">
        <w:rPr>
          <w:rFonts w:ascii="Doulos SIL" w:hAnsi="Doulos SIL"/>
          <w:i/>
          <w:color w:val="0000FF"/>
        </w:rPr>
        <w:t>zéy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zéy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 </w:t>
      </w:r>
      <w:r>
        <w:rPr>
          <w:rFonts w:ascii="Wingdings" w:hAnsi="Wingdings"/>
          <w:sz w:val="18"/>
        </w:rPr>
        <w:t></w:t>
      </w:r>
      <w:r w:rsidRPr="008C0179">
        <w:t xml:space="preserve"> [cpd n, lit. “shit-thief”] small cockroach sp. or similar insect that infests milk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cafard sp. ou autre insecte pareil qui gâte le lait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wà:</w:t>
      </w:r>
      <w:r w:rsidRPr="008C0179">
        <w:t xml:space="preserve"> 4 </w:t>
      </w:r>
      <w:r w:rsidR="007B254E">
        <w:t>‘</w:t>
      </w:r>
      <w:r w:rsidRPr="008C0179">
        <w:t>milk</w:t>
      </w:r>
      <w:r w:rsidR="007B254E">
        <w:t>’</w:t>
      </w:r>
      <w:r w:rsidRPr="008C0179">
        <w:t>]</w:t>
      </w:r>
      <w:r w:rsidRPr="00590ABD">
        <w:t>.</w:t>
      </w:r>
    </w:p>
    <w:p w14:paraId="448A317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wélê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very happy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ê. joyeux </w:t>
      </w:r>
      <w:r w:rsidRPr="008C0179">
        <w:t>[&lt;Ful √</w:t>
      </w:r>
      <w:r w:rsidRPr="00BB673A">
        <w:rPr>
          <w:rFonts w:ascii="Arial Unicode MS" w:eastAsia="Arial Unicode MS" w:hAnsi="Arial Unicode MS"/>
          <w:color w:val="008000"/>
        </w:rPr>
        <w:t>wel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0499B56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wéltê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have a good time, be very happy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se divertir beaucoup </w:t>
      </w:r>
      <w:r w:rsidRPr="008C0179">
        <w:t>[&lt;Ful √</w:t>
      </w:r>
      <w:r w:rsidRPr="00BB673A">
        <w:rPr>
          <w:rFonts w:ascii="Arial Unicode MS" w:eastAsia="Arial Unicode MS" w:hAnsi="Arial Unicode MS"/>
          <w:color w:val="008000"/>
        </w:rPr>
        <w:t>wel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17D1B35F" w14:textId="659D11B5" w:rsidR="004E4BA0" w:rsidRPr="008C0179" w:rsidRDefault="00261FBE" w:rsidP="008319BA">
      <w:pPr>
        <w:tabs>
          <w:tab w:val="clear" w:pos="992"/>
          <w:tab w:val="left" w:pos="819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wémbê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not know what to do, be in a quandary, despair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ne pas savoir que faire, ê. dans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embarras, angoisse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wemb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62DB13C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vé:r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991E7ED" w14:textId="42D136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wé:tê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do for half a day, do in the morning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une demi-journée (matinée)</w:t>
      </w:r>
      <w:r w:rsidRPr="008C0179">
        <w:t xml:space="preserve"> [Ful √</w:t>
      </w:r>
      <w:r w:rsidRPr="00BB673A">
        <w:rPr>
          <w:rFonts w:ascii="Arial Unicode MS" w:eastAsia="Arial Unicode MS" w:hAnsi="Arial Unicode MS"/>
          <w:color w:val="008000"/>
        </w:rPr>
        <w:t>weet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nó [ẁ wé:té [ẁ góy]]</w:t>
      </w:r>
      <w:r w:rsidRPr="008C0179">
        <w:t xml:space="preserve">  we</w:t>
      </w:r>
      <w:r w:rsidR="007B254E">
        <w:t>’</w:t>
      </w:r>
      <w:r w:rsidRPr="008C0179">
        <w:t xml:space="preserve">ll work for half a day (=morning)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on travaillera une demi-journée (=matinée)</w:t>
      </w:r>
      <w:r w:rsidRPr="008C0179">
        <w:t>.</w:t>
      </w:r>
    </w:p>
    <w:p w14:paraId="3D7B188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wéttórô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up late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lever tard</w:t>
      </w:r>
      <w:r w:rsidRPr="008C0179">
        <w:t>.</w:t>
      </w:r>
    </w:p>
    <w:p w14:paraId="3669046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[Pl of demonstrative  </w:t>
      </w:r>
      <w:r w:rsidRPr="005D30C6">
        <w:rPr>
          <w:rFonts w:ascii="Doulos SIL" w:hAnsi="Doulos SIL"/>
          <w:i/>
          <w:color w:val="0000FF"/>
        </w:rPr>
        <w:t>wô</w:t>
      </w:r>
      <w:r w:rsidRPr="008C0179">
        <w:t xml:space="preserve"> 1] these, those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ceux, celles</w:t>
      </w:r>
      <w:r w:rsidRPr="008C0179">
        <w:t>.</w:t>
      </w:r>
    </w:p>
    <w:p w14:paraId="75DACBF1" w14:textId="29CF2CA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</w:t>
      </w:r>
      <w:r w:rsidR="007B254E">
        <w:t>‘</w:t>
      </w:r>
      <w:r w:rsidRPr="008C0179">
        <w:t>sun</w:t>
      </w:r>
      <w:r w:rsidR="007B254E">
        <w:t>’</w:t>
      </w:r>
      <w:r w:rsidRPr="008C0179">
        <w:t>].</w:t>
      </w:r>
    </w:p>
    <w:p w14:paraId="65CEC54C" w14:textId="3A127777" w:rsidR="004E4BA0" w:rsidRPr="008C0179" w:rsidRDefault="008D486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[wè</w:t>
      </w:r>
      <w:r w:rsidRPr="005D30C6">
        <w:rPr>
          <w:rFonts w:ascii="Doulos SIL" w:hAnsi="Doulos SIL"/>
          <w:i/>
          <w:color w:val="0000FF"/>
        </w:rPr>
        <w:t>yn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Pr="008C0179">
        <w:t xml:space="preserve"> </w:t>
      </w:r>
      <w:r w:rsidR="00800920">
        <w:t xml:space="preserve">  [“sun-fall”</w:t>
      </w:r>
      <w:r w:rsidR="00261FBE" w:rsidRPr="008C0179">
        <w:t xml:space="preserve"> </w:t>
      </w:r>
      <w:r w:rsidR="00261FBE" w:rsidRPr="0033636C">
        <w:rPr>
          <w:rFonts w:ascii="Wingdings" w:hAnsi="Wingdings"/>
        </w:rPr>
        <w:t></w:t>
      </w:r>
      <w:r w:rsidR="00261FBE" w:rsidRPr="008C0179">
        <w:t xml:space="preserve"> </w:t>
      </w:r>
      <w:r w:rsidR="00261FBE">
        <w:rPr>
          <w:rFonts w:ascii="Garamond" w:hAnsi="Garamond"/>
        </w:rPr>
        <w:t>« soleil-tombée »</w:t>
      </w:r>
      <w:r w:rsidR="00261FBE" w:rsidRPr="008C0179">
        <w:t xml:space="preserve">]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>
        <w:t xml:space="preserve">cpd </w:t>
      </w:r>
      <w:r w:rsidR="00261FBE" w:rsidRPr="008C0179">
        <w:t xml:space="preserve">n] west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ouest</w:t>
      </w:r>
      <w:r w:rsidR="00261FBE" w:rsidRPr="008C0179">
        <w:t xml:space="preserve"> [variants </w:t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Pr="008C0179">
        <w:t xml:space="preserve"> </w:t>
      </w:r>
      <w:r w:rsidR="00261FBE" w:rsidRPr="002C3CD0">
        <w:t xml:space="preserve"> and </w:t>
      </w:r>
      <w:r>
        <w:rPr>
          <w:rFonts w:ascii="Doulos SIL" w:hAnsi="Doulos SIL"/>
          <w:i/>
          <w:color w:val="0000FF"/>
        </w:rPr>
        <w:t>[ŋ</w:t>
      </w:r>
      <w:r w:rsidRPr="005D30C6">
        <w:rPr>
          <w:rFonts w:ascii="Doulos SIL" w:hAnsi="Doulos SIL"/>
          <w:i/>
          <w:color w:val="0000FF"/>
        </w:rPr>
        <w:t>òyn</w:t>
      </w:r>
      <w:r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káŋ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 ; contains VblN of </w:t>
      </w:r>
      <w:r w:rsidR="00261FBE" w:rsidRPr="005D30C6">
        <w:rPr>
          <w:rFonts w:ascii="Doulos SIL" w:hAnsi="Doulos SIL"/>
          <w:i/>
          <w:color w:val="0000FF"/>
        </w:rPr>
        <w:t>kâŋ</w:t>
      </w:r>
      <w:r w:rsidR="00261FBE" w:rsidRPr="008C0179">
        <w:t xml:space="preserve"> </w:t>
      </w:r>
      <w:r w:rsidR="007B254E">
        <w:t>‘</w:t>
      </w:r>
      <w:r w:rsidR="00261FBE" w:rsidRPr="008C0179">
        <w:t>fall</w:t>
      </w:r>
      <w:r w:rsidR="007B254E">
        <w:t>’</w:t>
      </w:r>
      <w:r w:rsidR="00261FBE" w:rsidRPr="008C0179">
        <w:t xml:space="preserve">; </w:t>
      </w:r>
      <w:r w:rsidR="00261FBE" w:rsidRPr="008C0179">
        <w:rPr>
          <w:smallCaps/>
        </w:rPr>
        <w:t>ant</w:t>
      </w:r>
      <w:r w:rsidR="00261FBE" w:rsidRPr="008C0179">
        <w:t xml:space="preserve">: </w:t>
      </w:r>
      <w:r w:rsidR="00261FBE" w:rsidRPr="005D30C6">
        <w:rPr>
          <w:rFonts w:ascii="Doulos SIL" w:hAnsi="Doulos SIL"/>
          <w:i/>
          <w:color w:val="0000FF"/>
        </w:rPr>
        <w:t>bà:nìkòr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>].</w:t>
      </w:r>
    </w:p>
    <w:p w14:paraId="4873F26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[interjection expressing disbelief about what has been said] pshaw!, oh come on now!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peuh!</w:t>
      </w:r>
      <w:r w:rsidRPr="008C0179">
        <w:t>.</w:t>
      </w:r>
    </w:p>
    <w:p w14:paraId="2327A560" w14:textId="26963C2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wí: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wúy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wìy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wùy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wúy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rPr>
          <w:i/>
        </w:rPr>
        <w:t xml:space="preserve"> 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[tr] kill (person, animal)</w:t>
      </w:r>
      <w:r w:rsidRPr="002C3CD0">
        <w:t xml:space="preserve">; </w:t>
      </w:r>
      <w:r w:rsidRPr="008C0179">
        <w:t xml:space="preserve">extinguish (e.g. fire)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tuer (personne, animal); éteindre (feu etc.)</w:t>
      </w:r>
      <w:r w:rsidRPr="008C0179">
        <w:t>.</w:t>
      </w:r>
    </w:p>
    <w:p w14:paraId="430017AF" w14:textId="256A1A5C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wìgílâ</w:t>
      </w:r>
      <w:r w:rsidRPr="000023A4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meal with large steamed wheat-flour dump</w:t>
      </w:r>
      <w:r w:rsidR="00BC781A">
        <w:t xml:space="preserve">lings, served </w:t>
      </w:r>
      <w:r w:rsidR="006E547B">
        <w:t>with meat sauce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repas à grosses galettes en farine de blé cuites à la vapeur, servies avec une sauce à viande</w:t>
      </w:r>
      <w:r>
        <w:t>.</w:t>
      </w:r>
    </w:p>
    <w:p w14:paraId="75997D2C" w14:textId="394D124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wílwánd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section of sheep or goat intestines rolled into a disk and held together by some fat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morceau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intestin de mouton ou de chèvre roulé en disque et tenu par un peu de graisse</w:t>
      </w:r>
      <w:r w:rsidRPr="008C0179">
        <w:t>.</w:t>
      </w:r>
    </w:p>
    <w:p w14:paraId="1C63F0B4" w14:textId="4413A7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 </w:t>
      </w:r>
      <w:r w:rsidR="00BC781A">
        <w:t>or intr] beat (wild fonio grass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gàns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C781A">
        <w:t>, with a special stick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C781A">
        <w:t xml:space="preserve">  )</w:t>
      </w:r>
      <w:r w:rsidRPr="008C0179">
        <w:t xml:space="preserve">to collect the grains)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battre (le fonio sauvage</w:t>
      </w:r>
      <w:r w:rsidR="00BC781A">
        <w:t xml:space="preserve"> </w:t>
      </w:r>
      <w:r w:rsidRPr="005D30C6">
        <w:rPr>
          <w:rFonts w:ascii="Doulos SIL" w:hAnsi="Doulos SIL"/>
          <w:i/>
          <w:color w:val="0000FF"/>
        </w:rPr>
        <w:t>gàns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Garamond" w:hAnsi="Garamond"/>
        </w:rPr>
        <w:t>, avec le bâton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zè:t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BC781A">
        <w:rPr>
          <w:rFonts w:ascii="Garamond" w:hAnsi="Garamond"/>
        </w:rPr>
        <w:t>) afub de</w:t>
      </w:r>
      <w:r>
        <w:rPr>
          <w:rFonts w:ascii="Garamond" w:hAnsi="Garamond"/>
        </w:rPr>
        <w:t xml:space="preserve"> cueillir les grains)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fírké</w:t>
      </w:r>
      <w:r w:rsidRPr="008C0179">
        <w:t>].</w:t>
      </w:r>
    </w:p>
    <w:p w14:paraId="4115FCA3" w14:textId="0979BAF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wíŋgî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[see </w:t>
      </w:r>
      <w:r w:rsidRPr="005D30C6">
        <w:rPr>
          <w:rFonts w:ascii="Doulos SIL" w:hAnsi="Doulos SIL"/>
          <w:i/>
          <w:color w:val="0000FF"/>
        </w:rPr>
        <w:t>wúnjî</w:t>
      </w:r>
      <w:r w:rsidRPr="008C0179">
        <w:t>].</w:t>
      </w:r>
    </w:p>
    <w:p w14:paraId="0389CB7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wírdî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say ones beads, pray while handling a rosary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égrener le chapelet (en priant)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wrd</w:t>
      </w:r>
      <w:r w:rsidRPr="008C0179">
        <w:t>, cf. Ful √</w:t>
      </w:r>
      <w:r w:rsidRPr="00BB673A">
        <w:rPr>
          <w:rFonts w:ascii="Arial Unicode MS" w:eastAsia="Arial Unicode MS" w:hAnsi="Arial Unicode MS"/>
          <w:color w:val="008000"/>
        </w:rPr>
        <w:t>wird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8503ED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wí:rê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nimble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agile</w:t>
      </w:r>
      <w:r w:rsidRPr="008C0179">
        <w:t>.</w:t>
      </w:r>
    </w:p>
    <w:p w14:paraId="1986D1E9" w14:textId="0EA6B54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wísí</w:t>
      </w:r>
      <w:r w:rsidR="00BC781A">
        <w:t xml:space="preserve">  ~  </w:t>
      </w:r>
      <w:r w:rsidRPr="005D30C6">
        <w:rPr>
          <w:rFonts w:ascii="Doulos SIL" w:hAnsi="Doulos SIL"/>
          <w:i/>
          <w:color w:val="0000FF"/>
        </w:rPr>
        <w:t>wí:sí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whistle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siffler</w:t>
      </w:r>
      <w:r w:rsidRPr="008C0179">
        <w:t>.</w:t>
      </w:r>
    </w:p>
    <w:p w14:paraId="642FA664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wí:sí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wísí</w:t>
      </w:r>
      <w:r w:rsidRPr="008C0179">
        <w:t>].</w:t>
      </w:r>
    </w:p>
    <w:p w14:paraId="130F46DD" w14:textId="4570E26E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wísígí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get out of the way, clear the way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céder le passage,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écarter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passage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wá:sú</w:t>
      </w:r>
      <w:r w:rsidRPr="002C3CD0">
        <w:t xml:space="preserve"> 1</w:t>
      </w:r>
      <w:r>
        <w:t>]</w:t>
      </w:r>
      <w:r w:rsidRPr="008C0179">
        <w:t>.</w:t>
      </w:r>
    </w:p>
    <w:p w14:paraId="4C1E3B6A" w14:textId="420E7F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wìskèwr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old-fashioned flint lighter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briquet à silex (de type ancien)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wisi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čerbu</w:t>
      </w:r>
      <w:r w:rsidRPr="008C0179">
        <w:t>].</w:t>
      </w:r>
    </w:p>
    <w:p w14:paraId="3EDA350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wítê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rape (girl)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violer (fille)</w:t>
      </w:r>
      <w:r w:rsidRPr="008C0179">
        <w:t>.</w:t>
      </w:r>
    </w:p>
    <w:p w14:paraId="54309652" w14:textId="7BE9378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wùy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kill; slaughter an animal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tuer; égorger un animal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wí: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wùy</w:t>
      </w:r>
      <w:r w:rsidRPr="005D30C6">
        <w:rPr>
          <w:rFonts w:ascii="Doulos SIL" w:hAnsi="Doulos SIL"/>
          <w:i/>
          <w:color w:val="0000FF"/>
        </w:rPr>
        <w:noBreakHyphen/>
        <w:t xml:space="preserve">à </w:t>
      </w:r>
      <w:r w:rsidR="00BC781A">
        <w:rPr>
          <w:rFonts w:ascii="Doulos SIL" w:hAnsi="Doulos SIL"/>
          <w:i/>
          <w:color w:val="0000FF"/>
        </w:rPr>
        <w:t>[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sê</w:t>
      </w:r>
      <w:r w:rsidR="00BC781A">
        <w:rPr>
          <w:rFonts w:ascii="Doulos SIL" w:hAnsi="Doulos SIL"/>
          <w:i/>
          <w:color w:val="0000FF"/>
        </w:rPr>
        <w:t>]</w:t>
      </w:r>
      <w:r w:rsidRPr="008C0179">
        <w:t xml:space="preserve">  to slaughter an animal for X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égorger un animal pour X</w:t>
      </w:r>
      <w:r w:rsidRPr="008C0179">
        <w:t>.</w:t>
      </w:r>
    </w:p>
    <w:p w14:paraId="6703A6A5" w14:textId="784ED1A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[demonstrative pronoun] this, that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ceci, celà</w:t>
      </w:r>
      <w:r w:rsidRPr="008C0179">
        <w:t xml:space="preserve"> [Pl </w:t>
      </w:r>
      <w:r w:rsidRPr="005D30C6">
        <w:rPr>
          <w:rFonts w:ascii="Doulos SIL" w:hAnsi="Doulos SIL"/>
          <w:i/>
          <w:color w:val="0000FF"/>
        </w:rPr>
        <w:t>w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wó ꜜdâ</w:t>
      </w:r>
      <w:r w:rsidRPr="008C0179">
        <w:t xml:space="preserve">  (emphatic) or </w:t>
      </w:r>
      <w:r w:rsidRPr="005D30C6">
        <w:rPr>
          <w:rFonts w:ascii="Doulos SIL" w:hAnsi="Doulos SIL"/>
          <w:i/>
          <w:color w:val="0000FF"/>
        </w:rPr>
        <w:t>wó dì</w:t>
      </w:r>
      <w:r w:rsidRPr="008C0179">
        <w:t xml:space="preserve"> (</w:t>
      </w:r>
      <w:r w:rsidR="00744E7F">
        <w:t>strong definite</w:t>
      </w:r>
      <w:r w:rsidRPr="008C0179">
        <w:t xml:space="preserve">)  that (same) one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ça (même)</w:t>
      </w:r>
      <w:r w:rsidRPr="008C0179">
        <w:t xml:space="preserve"> [variant </w:t>
      </w:r>
      <w:r w:rsidRPr="005D30C6">
        <w:rPr>
          <w:rFonts w:ascii="Doulos SIL" w:hAnsi="Doulos SIL"/>
          <w:i/>
          <w:color w:val="0000FF"/>
        </w:rPr>
        <w:t>wó</w:t>
      </w:r>
      <w:r w:rsidRPr="005D30C6">
        <w:rPr>
          <w:rFonts w:ascii="Doulos SIL" w:hAnsi="Doulos SIL"/>
          <w:i/>
          <w:color w:val="0000FF"/>
        </w:rPr>
        <w:noBreakHyphen/>
        <w:t>dì dì</w:t>
      </w:r>
      <w:r w:rsidR="00BC781A">
        <w:t xml:space="preserve">  suggests that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wó</w:t>
      </w:r>
      <w:r w:rsidRPr="005D30C6">
        <w:rPr>
          <w:rFonts w:ascii="Doulos SIL" w:hAnsi="Doulos SIL"/>
          <w:i/>
          <w:color w:val="0000FF"/>
        </w:rPr>
        <w:noBreakHyphen/>
        <w:t>dì</w:t>
      </w:r>
      <w:r w:rsidRPr="008C0179">
        <w:t xml:space="preserve"> is fused into a unit stem]; </w:t>
      </w:r>
      <w:r w:rsidRPr="005D30C6">
        <w:rPr>
          <w:rFonts w:ascii="Doulos SIL" w:hAnsi="Doulos SIL"/>
          <w:i/>
          <w:color w:val="0000FF"/>
        </w:rPr>
        <w:t>wó ꜜkâ</w:t>
      </w:r>
      <w:r w:rsidRPr="008C0179">
        <w:rPr>
          <w:i/>
        </w:rPr>
        <w:sym w:font="Symbol" w:char="F0BC"/>
      </w:r>
      <w:r w:rsidRPr="008C0179">
        <w:t xml:space="preserve">  that one who/which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celui qui/que </w:t>
      </w:r>
      <w:r>
        <w:rPr>
          <w:rFonts w:ascii="Garamond" w:hAnsi="Garamond"/>
        </w:rPr>
        <w:sym w:font="Symbol" w:char="F0BC"/>
      </w:r>
      <w:r w:rsidRPr="002C3CD0">
        <w:t xml:space="preserve"> -</w:t>
      </w:r>
      <w:r w:rsidRPr="00590ABD">
        <w:t xml:space="preserve"> </w:t>
      </w:r>
      <w:r w:rsidRPr="008C0179">
        <w:t xml:space="preserve">see also </w:t>
      </w:r>
      <w:r w:rsidRPr="005D30C6">
        <w:rPr>
          <w:rFonts w:ascii="Doulos SIL" w:hAnsi="Doulos SIL"/>
          <w:i/>
          <w:color w:val="0000FF"/>
        </w:rPr>
        <w:t>né: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=wò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hóⁿ↑-wô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wò</w:t>
      </w:r>
      <w:r w:rsidRPr="008C0179">
        <w:t>.</w:t>
      </w:r>
    </w:p>
    <w:p w14:paraId="121D0680" w14:textId="15A0EAB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</w:t>
      </w:r>
      <w:r w:rsidRPr="002C3CD0">
        <w:t xml:space="preserve"> 2</w:t>
      </w:r>
      <w:r w:rsidR="004451FD">
        <w:t>a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995DF2">
        <w:t>plural-addressee imperative</w:t>
      </w:r>
      <w:r w:rsidRPr="008C0179">
        <w:t xml:space="preserve">, always clause-initial, often </w:t>
      </w:r>
      <w:r w:rsidR="00995DF2">
        <w:t xml:space="preserve">upstepped </w:t>
      </w:r>
      <w:r w:rsidR="00995DF2">
        <w:rPr>
          <w:rFonts w:ascii="Doulos SIL" w:hAnsi="Doulos SIL"/>
          <w:i/>
          <w:color w:val="0000FF"/>
        </w:rPr>
        <w:t>wò</w:t>
      </w:r>
      <w:r w:rsidR="00995DF2" w:rsidRPr="005D30C6">
        <w:rPr>
          <w:rFonts w:ascii="Doulos SIL" w:hAnsi="Doulos SIL"/>
          <w:i/>
          <w:color w:val="0000FF"/>
        </w:rPr>
        <w:t>ꜛ</w:t>
      </w:r>
      <w:r w:rsidR="00995DF2">
        <w:t xml:space="preserve">  </w:t>
      </w:r>
      <w:r w:rsidRPr="008C0179">
        <w:t>before L</w:t>
      </w:r>
      <w:r w:rsidRPr="008C0179">
        <w:noBreakHyphen/>
        <w:t>toned stem]</w:t>
      </w:r>
      <w:r w:rsidRPr="00590ABD">
        <w:t xml:space="preserve"> - </w:t>
      </w:r>
      <w:r w:rsidRPr="008C0179">
        <w:t xml:space="preserve">ex: </w:t>
      </w:r>
      <w:r w:rsidR="00995DF2">
        <w:rPr>
          <w:rFonts w:ascii="Doulos SIL" w:hAnsi="Doulos SIL"/>
          <w:i/>
          <w:color w:val="0000FF"/>
        </w:rPr>
        <w:t>wò</w:t>
      </w:r>
      <w:r w:rsidR="00995DF2" w:rsidRPr="005D30C6">
        <w:rPr>
          <w:rFonts w:ascii="Doulos SIL" w:hAnsi="Doulos SIL"/>
          <w:i/>
          <w:color w:val="0000FF"/>
        </w:rPr>
        <w:t>ꜛ</w:t>
      </w:r>
      <w:r w:rsidRPr="005D30C6">
        <w:rPr>
          <w:rFonts w:ascii="Doulos SIL" w:hAnsi="Doulos SIL"/>
          <w:i/>
          <w:color w:val="0000FF"/>
        </w:rPr>
        <w:t xml:space="preserve"> kà!</w:t>
      </w:r>
      <w:r w:rsidRPr="008C0179">
        <w:t xml:space="preserve">  come!-2Pl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venez!</w:t>
      </w:r>
      <w:r w:rsidRPr="008C0179">
        <w:t>.</w:t>
      </w:r>
    </w:p>
    <w:p w14:paraId="7E8F07F4" w14:textId="38159B5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</w:t>
      </w:r>
      <w:r w:rsidRPr="002C3CD0">
        <w:t xml:space="preserve"> 2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="00BC781A">
        <w:t xml:space="preserve"> [2Pl subject</w:t>
      </w:r>
      <w:r w:rsidRPr="008C0179">
        <w:t xml:space="preserve"> with non-imperative verbs, followed by floating H</w:t>
      </w:r>
      <w:r w:rsidRPr="008C0179">
        <w:noBreakHyphen/>
        <w:t xml:space="preserve">tone; imperfective combination </w:t>
      </w:r>
      <w:r w:rsidRPr="005D30C6">
        <w:rPr>
          <w:rFonts w:ascii="Doulos SIL" w:hAnsi="Doulos SIL"/>
          <w:i/>
          <w:color w:val="0000FF"/>
        </w:rPr>
        <w:t>wó↑=ẃ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you-Pl </w:t>
      </w:r>
      <w:r w:rsidR="00BC781A">
        <w:t>have come</w:t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vous êtes venu(e)s</w:t>
      </w:r>
      <w:r w:rsidRPr="008C0179">
        <w:t>.</w:t>
      </w:r>
    </w:p>
    <w:p w14:paraId="50312954" w14:textId="7777777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wó ꜜdì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wô</w:t>
      </w:r>
      <w:r w:rsidRPr="008C0179">
        <w:t> 1]</w:t>
      </w:r>
      <w:r>
        <w:t>.</w:t>
      </w:r>
    </w:p>
    <w:p w14:paraId="090B67F1" w14:textId="60AEC805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wó:kê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shout derisively at, boo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huer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>
        <w:t xml:space="preserve"> [&lt;Ful].</w:t>
      </w:r>
    </w:p>
    <w:p w14:paraId="159F35A9" w14:textId="384AF707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wó:dì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all right, okay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accord, 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bon</w:t>
      </w:r>
      <w:r>
        <w:t xml:space="preserve"> [&lt;Ful].</w:t>
      </w:r>
    </w:p>
    <w:p w14:paraId="17DA5536" w14:textId="1C5721F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wó:fê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make a mistake, be wrong; miss the target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tromper, avoir tort; rater le cible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woof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</w:t>
      </w:r>
      <w:r w:rsidRPr="00590ABD">
        <w:t xml:space="preserve"> - </w:t>
      </w:r>
      <w:r w:rsidRPr="008C0179">
        <w:t xml:space="preserve">ex (Recip):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èr wó:fê</w:t>
      </w:r>
      <w:r w:rsidRPr="008C0179">
        <w:t xml:space="preserve">  diverge, go on separate paths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diverger, prendre des chemins différents</w:t>
      </w:r>
      <w:r w:rsidRPr="008C0179">
        <w:t>.</w:t>
      </w:r>
    </w:p>
    <w:p w14:paraId="2E03B0AA" w14:textId="78ACBEA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wókókó!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[Intens for </w:t>
      </w:r>
      <w:r w:rsidRPr="005D30C6">
        <w:rPr>
          <w:rFonts w:ascii="Doulos SIL" w:hAnsi="Doulos SIL"/>
          <w:i/>
          <w:color w:val="0000FF"/>
        </w:rPr>
        <w:t>fórô</w:t>
      </w:r>
      <w:r w:rsidRPr="008C0179">
        <w:t xml:space="preserve"> </w:t>
      </w:r>
      <w:r w:rsidR="007B254E">
        <w:t>‘</w:t>
      </w:r>
      <w:r w:rsidRPr="008C0179">
        <w:t>wail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fórô wókókó!</w:t>
      </w:r>
      <w:r w:rsidRPr="008C0179">
        <w:t xml:space="preserve">  he/she wailed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il/elle a lamenté (en criant)</w:t>
      </w:r>
      <w:r w:rsidRPr="008C0179">
        <w:t>.</w:t>
      </w:r>
    </w:p>
    <w:p w14:paraId="5E9D3E80" w14:textId="46ED0AF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wólfó</w:t>
      </w:r>
      <w:r w:rsidRPr="005D30C6">
        <w:rPr>
          <w:rFonts w:ascii="Doulos SIL" w:hAnsi="Doulos SIL"/>
          <w:i/>
          <w:color w:val="0000FF"/>
        </w:rPr>
        <w:noBreakHyphen/>
        <w:t>wólf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[&lt;“Wolof,” major ethnicity of Senegal]  </w:t>
      </w:r>
      <w:r>
        <w:rPr>
          <w:rFonts w:ascii="Wingdings" w:hAnsi="Wingdings"/>
          <w:sz w:val="18"/>
        </w:rPr>
        <w:t></w:t>
      </w:r>
      <w:r w:rsidRPr="008C0179">
        <w:t xml:space="preserve"> a) [n] a female hairstyle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une coiffure de femme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a type of boubou (man</w:t>
      </w:r>
      <w:r w:rsidR="007B254E">
        <w:t>’</w:t>
      </w:r>
      <w:r w:rsidRPr="008C0179">
        <w:t xml:space="preserve">s outer garment)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sorte de boubou</w:t>
      </w:r>
      <w:r w:rsidRPr="008C0179">
        <w:t xml:space="preserve"> [with a hole through which head goes].</w:t>
      </w:r>
    </w:p>
    <w:p w14:paraId="51739F0C" w14:textId="22E02F9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[existential particle preceding noun] [&lt;Ful]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wóŋ bòr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(there is) somebody </w:t>
      </w:r>
      <w:r w:rsidR="00587755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(il y a) quelqu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wóŋ bòrò</w:t>
      </w:r>
      <w:r w:rsidRPr="005D30C6">
        <w:rPr>
          <w:rFonts w:ascii="Doulos SIL" w:hAnsi="Doulos SIL"/>
          <w:i/>
          <w:color w:val="0000FF"/>
        </w:rPr>
        <w:noBreakHyphen/>
        <w:t>ɲòŋ gá dìrà</w:t>
      </w:r>
      <w:r w:rsidRPr="008C0179">
        <w:t xml:space="preserve">  there are some people who went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y a des gens qui sont parties</w:t>
      </w:r>
      <w:r w:rsidRPr="008C0179">
        <w:t>.</w:t>
      </w:r>
    </w:p>
    <w:p w14:paraId="5BA97470" w14:textId="0D8EBDB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wórtê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incorrect, contradicted, belied, contrary; go astray; fail to deliver on a promise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faux, contredit;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égarer; ne pas tenir un engagement</w:t>
      </w:r>
      <w:r w:rsidRPr="008C0179">
        <w:t xml:space="preserve"> [&lt;Ful]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màn wórtê</w:t>
      </w:r>
      <w:r w:rsidRPr="002C3CD0">
        <w:t xml:space="preserve"> </w:t>
      </w:r>
      <w:r w:rsidR="00587755">
        <w:t xml:space="preserve"> </w:t>
      </w:r>
      <w:r w:rsidRPr="002C3CD0">
        <w:t>it</w:t>
      </w:r>
      <w:r w:rsidRPr="008C0179">
        <w:t xml:space="preserve"> wasn</w:t>
      </w:r>
      <w:r w:rsidR="007B254E">
        <w:t>’</w:t>
      </w:r>
      <w:r w:rsidRPr="008C0179">
        <w:t xml:space="preserve">t shown to be false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ça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pas été contredit</w:t>
      </w:r>
      <w:r w:rsidRPr="008C0179">
        <w:t>.</w:t>
      </w:r>
    </w:p>
    <w:p w14:paraId="0EE4C7CE" w14:textId="764EA1A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wótí dìn</w:t>
      </w:r>
      <w:r w:rsidR="0009344D" w:rsidRPr="0009344D">
        <w:t xml:space="preserve">  ~  </w:t>
      </w:r>
      <w:r w:rsidRPr="008C0179">
        <w:t xml:space="preserve">(less often)  </w:t>
      </w:r>
      <w:r w:rsidRPr="005D30C6">
        <w:rPr>
          <w:rFonts w:ascii="Doulos SIL" w:hAnsi="Doulos SIL"/>
          <w:i/>
          <w:color w:val="0000FF"/>
        </w:rPr>
        <w:t>wótín dìn</w:t>
      </w:r>
      <w:r w:rsidR="0009344D" w:rsidRPr="0009344D">
        <w:t xml:space="preserve">  ~  </w:t>
      </w:r>
      <w:r w:rsidRPr="008C0179">
        <w:t xml:space="preserve">(rarely)  </w:t>
      </w:r>
      <w:r w:rsidRPr="005D30C6">
        <w:rPr>
          <w:rFonts w:ascii="Doulos SIL" w:hAnsi="Doulos SIL"/>
          <w:i/>
          <w:color w:val="0000FF"/>
        </w:rPr>
        <w:t>wótó dìn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[frozen temporal </w:t>
      </w:r>
      <w:r w:rsidR="00587755">
        <w:t>adverbial, often with a further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dî</w:t>
      </w:r>
      <w:r w:rsidR="00587755">
        <w:t> 3 added as in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  <w:t>dìn dì</w:t>
      </w:r>
      <w:r w:rsidRPr="008C0179">
        <w:t xml:space="preserve">, etc.] at that time, in those days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à cette époque-là</w:t>
      </w:r>
      <w:r w:rsidR="00587755">
        <w:t xml:space="preserve"> [initial related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ʔàlwàkkát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a</w:t>
      </w:r>
      <w:r w:rsidRPr="008C0179">
        <w:t xml:space="preserve">nd variants </w:t>
      </w:r>
      <w:r w:rsidR="007B254E">
        <w:t>‘</w:t>
      </w:r>
      <w:r w:rsidRPr="008C0179">
        <w:t xml:space="preserve">time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moment</w:t>
      </w:r>
      <w:r w:rsidR="007B254E">
        <w:rPr>
          <w:rFonts w:ascii="Garamond" w:hAnsi="Garamond"/>
        </w:rPr>
        <w:t>’</w:t>
      </w:r>
      <w:r w:rsidRPr="008C0179">
        <w:t>, &lt;Ar √</w:t>
      </w:r>
      <w:r w:rsidRPr="00BB673A">
        <w:rPr>
          <w:rFonts w:ascii="Arial Unicode MS" w:eastAsia="Arial Unicode MS" w:hAnsi="Arial Unicode MS"/>
          <w:color w:val="008000"/>
        </w:rPr>
        <w:t>wqt</w:t>
      </w:r>
      <w:r w:rsidRPr="008C0179">
        <w:t xml:space="preserve"> ; see 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Pr="008C0179">
        <w:t> 3].</w:t>
      </w:r>
    </w:p>
    <w:p w14:paraId="79D1D88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wótín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Pr="008C0179">
        <w:t>].</w:t>
      </w:r>
    </w:p>
    <w:p w14:paraId="026C200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wótó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wótí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Pr="008C0179">
        <w:t>].</w:t>
      </w:r>
    </w:p>
    <w:p w14:paraId="0914E7D6" w14:textId="4A724C2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wótór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wótórô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push-cart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charrette</w:t>
      </w:r>
      <w:r w:rsidRPr="008C0179">
        <w:t xml:space="preserve">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tórk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0EC0EF" w14:textId="21365E9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wôw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insult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insulter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wów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dògòsà</w:t>
      </w:r>
      <w:r w:rsidRPr="008C0179">
        <w:t>].</w:t>
      </w:r>
    </w:p>
    <w:p w14:paraId="0B0C402C" w14:textId="53C2C62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wów</w:t>
      </w:r>
      <w:r w:rsidRPr="005D30C6">
        <w:rPr>
          <w:rFonts w:ascii="Doulos SIL" w:hAnsi="Doulos SIL"/>
          <w:i/>
          <w:color w:val="0000FF"/>
        </w:rPr>
        <w:noBreakHyphen/>
        <w:t>éy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wów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insult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insulte</w:t>
      </w:r>
      <w:r w:rsidRPr="008C0179">
        <w:t xml:space="preserve"> [VblN &lt;verb </w:t>
      </w:r>
      <w:r w:rsidRPr="005D30C6">
        <w:rPr>
          <w:rFonts w:ascii="Doulos SIL" w:hAnsi="Doulos SIL"/>
          <w:i/>
          <w:color w:val="0000FF"/>
        </w:rPr>
        <w:t>wôw</w:t>
      </w:r>
      <w:r w:rsidRPr="008C0179">
        <w:t>].</w:t>
      </w:r>
    </w:p>
    <w:p w14:paraId="70069AC6" w14:textId="05CA6F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</w:t>
      </w:r>
      <w:r w:rsidRPr="008C0179">
        <w:t xml:space="preserve"> [</w:t>
      </w:r>
      <w:r w:rsidR="00FA4E26">
        <w:rPr>
          <w:smallCaps/>
        </w:rPr>
        <w:t>dimin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cf.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 w:rsidRPr="008C0179">
        <w:t>].</w:t>
      </w:r>
    </w:p>
    <w:p w14:paraId="486C901A" w14:textId="723818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ten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dix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wóy</w:t>
      </w:r>
      <w:r w:rsidRPr="002C3CD0">
        <w:t xml:space="preserve"> a</w:t>
      </w:r>
      <w:r w:rsidRPr="008C0179">
        <w:t xml:space="preserve">nd DefSg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  <w:t>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Za </w:t>
      </w:r>
      <w:r w:rsidRPr="00BB673A">
        <w:rPr>
          <w:rFonts w:ascii="Arial Unicode MS" w:eastAsia="Arial Unicode MS" w:hAnsi="Arial Unicode MS"/>
          <w:i/>
          <w:color w:val="008000"/>
        </w:rPr>
        <w:t>wáy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wóy</w:t>
      </w:r>
      <w:r w:rsidRPr="008C0179">
        <w:t xml:space="preserve">] [combines with following numeral </w:t>
      </w:r>
      <w:r w:rsidR="007B254E">
        <w:t>‘</w:t>
      </w:r>
      <w:r w:rsidRPr="008C0179">
        <w:t>4</w:t>
      </w:r>
      <w:r w:rsidR="007B254E">
        <w:t>’</w:t>
      </w:r>
      <w:r w:rsidRPr="008C0179">
        <w:t xml:space="preserve"> to </w:t>
      </w:r>
      <w:r w:rsidR="007B254E">
        <w:t>‘</w:t>
      </w:r>
      <w:r w:rsidRPr="008C0179">
        <w:t>9</w:t>
      </w:r>
      <w:r w:rsidR="007B254E">
        <w:t>’</w:t>
      </w:r>
      <w:r w:rsidRPr="008C0179">
        <w:t xml:space="preserve"> to form complex numerals </w:t>
      </w:r>
      <w:r w:rsidR="007B254E">
        <w:t>‘</w:t>
      </w:r>
      <w:r w:rsidRPr="008C0179">
        <w:t>40</w:t>
      </w:r>
      <w:r w:rsidR="007B254E">
        <w:t>’</w:t>
      </w:r>
      <w:r w:rsidRPr="008C0179">
        <w:t xml:space="preserve"> to </w:t>
      </w:r>
      <w:r w:rsidR="007B254E">
        <w:t>‘</w:t>
      </w:r>
      <w:r w:rsidRPr="008C0179">
        <w:t>90</w:t>
      </w:r>
      <w:r w:rsidR="007B254E">
        <w:t>’</w:t>
      </w:r>
      <w:r w:rsidRPr="008C0179">
        <w:t xml:space="preserve">, e.g. </w:t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gú:</w:t>
      </w:r>
      <w:r w:rsidRPr="008C0179">
        <w:t xml:space="preserve"> </w:t>
      </w:r>
      <w:r w:rsidR="007B254E">
        <w:t>‘</w:t>
      </w:r>
      <w:r w:rsidRPr="008C0179">
        <w:t>50</w:t>
      </w:r>
      <w:r w:rsidR="007B254E">
        <w:t>’</w:t>
      </w:r>
      <w:r w:rsidR="00FA4E26">
        <w:t>, compare suppletive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wàráŋkà</w:t>
      </w:r>
      <w:r w:rsidRPr="008C0179">
        <w:t xml:space="preserve"> </w:t>
      </w:r>
      <w:r w:rsidR="007B254E">
        <w:t>‘</w:t>
      </w:r>
      <w:r w:rsidRPr="008C0179">
        <w:t>20</w:t>
      </w:r>
      <w:r w:rsidR="007B254E">
        <w:t>’</w:t>
      </w:r>
      <w:r w:rsidRPr="008C0179">
        <w:t xml:space="preserve"> and </w:t>
      </w:r>
      <w:r w:rsidRPr="005D30C6">
        <w:rPr>
          <w:rFonts w:ascii="Doulos SIL" w:hAnsi="Doulos SIL"/>
          <w:i/>
          <w:color w:val="0000FF"/>
        </w:rPr>
        <w:t>wàránzà</w:t>
      </w:r>
      <w:r w:rsidRPr="008C0179">
        <w:t xml:space="preserve"> </w:t>
      </w:r>
      <w:r w:rsidR="007B254E">
        <w:t>‘</w:t>
      </w:r>
      <w:r w:rsidRPr="008C0179">
        <w:t>30</w:t>
      </w:r>
      <w:r w:rsidR="007B254E">
        <w:t>’</w:t>
      </w:r>
      <w:r w:rsidRPr="008C0179">
        <w:t xml:space="preserve">; cf. </w:t>
      </w:r>
      <w:r w:rsidRPr="005D30C6">
        <w:rPr>
          <w:rFonts w:ascii="Doulos SIL" w:hAnsi="Doulos SIL"/>
          <w:i/>
          <w:color w:val="0000FF"/>
        </w:rPr>
        <w:t xml:space="preserve">wóy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índù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below].</w:t>
      </w:r>
    </w:p>
    <w:p w14:paraId="07E11056" w14:textId="192FC04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índù</w:t>
      </w:r>
      <w:r w:rsidRPr="005D30C6">
        <w:rPr>
          <w:rFonts w:ascii="Doulos SIL" w:hAnsi="Doulos SIL"/>
          <w:i/>
          <w:color w:val="0000FF"/>
        </w:rPr>
        <w:noBreakHyphen/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 xml:space="preserve">wóy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kíndù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[lit. “ten-remainder-</w:t>
      </w:r>
      <w:r w:rsidRPr="008C0179">
        <w:sym w:font="Symbol" w:char="F0BC"/>
      </w:r>
      <w:r w:rsidRPr="008C0179">
        <w:t xml:space="preserve">”, combines with following </w:t>
      </w:r>
      <w:r w:rsidR="007B254E">
        <w:t>‘</w:t>
      </w:r>
      <w:r w:rsidRPr="008C0179">
        <w:t>1</w:t>
      </w:r>
      <w:r w:rsidR="007B254E">
        <w:t>’</w:t>
      </w:r>
      <w:r w:rsidRPr="008C0179">
        <w:t xml:space="preserve"> to </w:t>
      </w:r>
      <w:r w:rsidR="007B254E">
        <w:t>‘</w:t>
      </w:r>
      <w:r w:rsidRPr="008C0179">
        <w:t>9</w:t>
      </w:r>
      <w:r w:rsidR="007B254E">
        <w:t>’</w:t>
      </w:r>
      <w:r w:rsidRPr="008C0179">
        <w:t xml:space="preserve"> to form complex numerals </w:t>
      </w:r>
      <w:r w:rsidR="007B254E">
        <w:t>‘</w:t>
      </w:r>
      <w:r w:rsidRPr="008C0179">
        <w:t>11</w:t>
      </w:r>
      <w:r w:rsidR="007B254E">
        <w:t>’</w:t>
      </w:r>
      <w:r w:rsidRPr="008C0179">
        <w:t xml:space="preserve"> to </w:t>
      </w:r>
      <w:r w:rsidR="007B254E">
        <w:t>‘</w:t>
      </w:r>
      <w:r w:rsidRPr="008C0179">
        <w:t>19</w:t>
      </w:r>
      <w:r w:rsidR="007B254E">
        <w:t>’</w:t>
      </w:r>
      <w:r w:rsidRPr="008C0179">
        <w:t>] [</w:t>
      </w:r>
      <w:r w:rsidRPr="005D30C6">
        <w:rPr>
          <w:rFonts w:ascii="Doulos SIL" w:hAnsi="Doulos SIL"/>
          <w:i/>
          <w:color w:val="0000FF"/>
        </w:rPr>
        <w:t>wóy</w:t>
      </w:r>
      <w:r w:rsidRPr="008C0179">
        <w:t> 2]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wóy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índù gú:</w:t>
      </w:r>
      <w:r w:rsidRPr="008C0179">
        <w:t xml:space="preserve">  fifteen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quinze</w:t>
      </w:r>
      <w:r w:rsidRPr="008C0179">
        <w:t>.</w:t>
      </w:r>
    </w:p>
    <w:p w14:paraId="603C7361" w14:textId="0ECB4A8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gú: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fifty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cinquante</w:t>
      </w:r>
      <w:r w:rsidRPr="008C0179">
        <w:t>.</w:t>
      </w:r>
    </w:p>
    <w:p w14:paraId="0A233CAA" w14:textId="217FF7B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8D486D">
        <w:rPr>
          <w:rFonts w:ascii="Doulos SIL" w:hAnsi="Doulos SIL"/>
          <w:i/>
          <w:color w:val="0000FF"/>
        </w:rPr>
        <w:t xml:space="preserve"> </w:t>
      </w:r>
      <w:r w:rsidRPr="008D486D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25C65">
        <w:rPr>
          <w:rFonts w:ascii="Doulos SIL" w:hAnsi="Doulos SIL"/>
          <w:i/>
          <w:color w:val="0000FF"/>
        </w:rPr>
        <w:t>w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925C65">
        <w:t xml:space="preserve">  or </w:t>
      </w:r>
      <w:r w:rsidR="00925C65" w:rsidRPr="000707E5">
        <w:rPr>
          <w:rFonts w:ascii="Doulos SIL" w:hAnsi="Doulos SIL"/>
          <w:i/>
          <w:color w:val="0000FF"/>
        </w:rPr>
        <w:t>-òw</w:t>
      </w:r>
      <w:r w:rsidR="00925C65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</w:t>
      </w:r>
      <w:r w:rsidR="009A76F9">
        <w:t>+adj</w:t>
      </w:r>
      <w:r w:rsidRPr="008C0179">
        <w:t xml:space="preserve">] barren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stérile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wòy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gùn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3].</w:t>
      </w:r>
    </w:p>
    <w:p w14:paraId="04DAF2DE" w14:textId="76C6114E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wòy háy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</w:t>
      </w:r>
      <w:r w:rsidRPr="003C63E0">
        <w:t xml:space="preserve"> </w:t>
      </w:r>
      <w:r w:rsidRPr="008C0179">
        <w:t>(NF -</w:t>
      </w:r>
      <w:r w:rsidRPr="005D30C6">
        <w:rPr>
          <w:rFonts w:ascii="Doulos SIL" w:hAnsi="Doulos SIL"/>
          <w:i/>
          <w:color w:val="0000FF"/>
        </w:rPr>
        <w:t>háy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DC20D7">
        <w:t xml:space="preserve"> [n+</w:t>
      </w:r>
      <w:r w:rsidR="009A76F9">
        <w:t>deverbal adj</w:t>
      </w:r>
      <w:r w:rsidRPr="008C0179">
        <w:t xml:space="preserve">] woman who has just given birth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qui vient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acoucher</w:t>
      </w:r>
      <w:r>
        <w:t xml:space="preserve"> [</w:t>
      </w:r>
      <w:r w:rsidRPr="005D30C6">
        <w:rPr>
          <w:rFonts w:ascii="Doulos SIL" w:hAnsi="Doulos SIL"/>
          <w:i/>
          <w:color w:val="0000FF"/>
        </w:rPr>
        <w:t>wòy</w:t>
      </w:r>
      <w:r>
        <w:t xml:space="preserve"> 1, </w:t>
      </w:r>
      <w:r w:rsidRPr="005D30C6">
        <w:rPr>
          <w:rFonts w:ascii="Doulos SIL" w:hAnsi="Doulos SIL"/>
          <w:i/>
          <w:color w:val="0000FF"/>
        </w:rPr>
        <w:t>háy</w:t>
      </w:r>
      <w:r w:rsidR="009A76F9">
        <w:t xml:space="preserve"> 2]</w:t>
      </w:r>
      <w:r>
        <w:t xml:space="preserve"> [cpd below].</w:t>
      </w:r>
    </w:p>
    <w:p w14:paraId="5EA3EF7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[wòy háy</w:t>
      </w:r>
      <w:r w:rsidRPr="005D30C6">
        <w:rPr>
          <w:rFonts w:ascii="Doulos SIL" w:hAnsi="Doulos SIL"/>
          <w:i/>
          <w:color w:val="0000FF"/>
        </w:rPr>
        <w:noBreakHyphen/>
        <w:t xml:space="preserve">éy]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ʔándèŋ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“scorpion of women who have given birth”] scolopender (biting centipede)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scolopendre (centipède mordant) </w:t>
      </w:r>
      <w:r>
        <w:t>[</w:t>
      </w:r>
      <w:r w:rsidRPr="00FE62AD">
        <w:rPr>
          <w:smallCaps/>
        </w:rPr>
        <w:t>id</w:t>
      </w:r>
      <w:r>
        <w:t xml:space="preserve">: cf. </w:t>
      </w:r>
      <w:r>
        <w:rPr>
          <w:rFonts w:ascii="Garamond" w:hAnsi="Garamond"/>
          <w:i/>
        </w:rPr>
        <w:t xml:space="preserve">Scolopendra </w:t>
      </w:r>
      <w:r w:rsidRPr="0005672C">
        <w:t xml:space="preserve">sp., Scolopendridae] [variant </w:t>
      </w:r>
      <w:r w:rsidRPr="005D30C6">
        <w:rPr>
          <w:rFonts w:ascii="Doulos SIL" w:hAnsi="Doulos SIL"/>
          <w:i/>
          <w:color w:val="0000FF"/>
        </w:rPr>
        <w:t>[wòy hí:j</w:t>
      </w:r>
      <w:r w:rsidRPr="005D30C6">
        <w:rPr>
          <w:rFonts w:ascii="Doulos SIL" w:hAnsi="Doulos SIL"/>
          <w:i/>
          <w:color w:val="0000FF"/>
        </w:rPr>
        <w:noBreakHyphen/>
        <w:t xml:space="preserve">éy]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ʔánꜜdéɲ-ɲà</w:t>
      </w:r>
      <w:r w:rsidRPr="0005672C">
        <w:t>]</w:t>
      </w:r>
      <w:r w:rsidRPr="008C0179">
        <w:t>.</w:t>
      </w:r>
    </w:p>
    <w:p w14:paraId="52266047" w14:textId="77B342B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 hí:g-ó</w:t>
      </w:r>
      <w:r w:rsidRPr="000023A4">
        <w:t xml:space="preserve"> [NF </w:t>
      </w:r>
      <w:r w:rsidRPr="005D30C6">
        <w:rPr>
          <w:rFonts w:ascii="Doulos SIL" w:hAnsi="Doulos SIL"/>
          <w:i/>
          <w:color w:val="0000FF"/>
        </w:rPr>
        <w:t>-hí:jî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[n</w:t>
      </w:r>
      <w:r w:rsidR="00DC20D7">
        <w:t>+deverbal adj</w:t>
      </w:r>
      <w:r w:rsidRPr="008C0179">
        <w:t xml:space="preserve">] married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mariée</w:t>
      </w:r>
      <w:r w:rsidRPr="0005672C">
        <w:t>] [</w:t>
      </w:r>
      <w:r w:rsidR="00DC20D7" w:rsidRPr="005D30C6">
        <w:rPr>
          <w:rFonts w:ascii="Doulos SIL" w:hAnsi="Doulos SIL"/>
          <w:i/>
          <w:color w:val="0000FF"/>
        </w:rPr>
        <w:t>hí:jî</w:t>
      </w:r>
      <w:r w:rsidR="00DC20D7">
        <w:t xml:space="preserve"> </w:t>
      </w:r>
      <w:r w:rsidR="007B254E">
        <w:t>‘</w:t>
      </w:r>
      <w:r w:rsidR="00DC20D7">
        <w:t>get married</w:t>
      </w:r>
      <w:r w:rsidR="007B254E">
        <w:t>’</w:t>
      </w:r>
      <w:r w:rsidR="00E578D1">
        <w:t>; see compound below</w:t>
      </w:r>
      <w:r w:rsidRPr="0005672C">
        <w:t>]</w:t>
      </w:r>
      <w:r w:rsidRPr="008C0179">
        <w:t>.</w:t>
      </w:r>
    </w:p>
    <w:p w14:paraId="2548588A" w14:textId="5E400F6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[wòy hí:j-éy]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ʔánꜜdéɲ-ɲà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“married women</w:t>
      </w:r>
      <w:r w:rsidR="007B254E">
        <w:t>’</w:t>
      </w:r>
      <w:r w:rsidRPr="008C0179">
        <w:t>s scorpion-</w:t>
      </w:r>
      <w:r w:rsidR="00FA4E26">
        <w:rPr>
          <w:smallCaps/>
        </w:rPr>
        <w:t>dimin</w:t>
      </w:r>
      <w:r w:rsidRPr="008C0179">
        <w:t xml:space="preserve">”] scolopender (biting centipede)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scolopendre (centipède mordant) </w:t>
      </w:r>
      <w:r>
        <w:t>[</w:t>
      </w:r>
      <w:r w:rsidRPr="00FE62AD">
        <w:rPr>
          <w:smallCaps/>
        </w:rPr>
        <w:t>id</w:t>
      </w:r>
      <w:r>
        <w:t xml:space="preserve">: cf. </w:t>
      </w:r>
      <w:r>
        <w:rPr>
          <w:rFonts w:ascii="Garamond" w:hAnsi="Garamond"/>
          <w:i/>
        </w:rPr>
        <w:t xml:space="preserve">Scolopendra </w:t>
      </w:r>
      <w:r w:rsidRPr="0005672C">
        <w:t xml:space="preserve">sp., Scolopendridae] [variant </w:t>
      </w:r>
      <w:r w:rsidRPr="005D30C6">
        <w:rPr>
          <w:rFonts w:ascii="Doulos SIL" w:hAnsi="Doulos SIL"/>
          <w:i/>
          <w:color w:val="0000FF"/>
        </w:rPr>
        <w:t>wòy háy-éy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ʔándèŋ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05672C">
        <w:t>]</w:t>
      </w:r>
      <w:r w:rsidRPr="008C0179">
        <w:t>.</w:t>
      </w:r>
    </w:p>
    <w:p w14:paraId="63796A51" w14:textId="1DB5A4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kíndù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índù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>].</w:t>
      </w:r>
    </w:p>
    <w:p w14:paraId="43F08A81" w14:textId="526431B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wóykóyrà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leave one</w:t>
      </w:r>
      <w:r w:rsidR="007B254E">
        <w:t>’</w:t>
      </w:r>
      <w:r w:rsidRPr="008C0179">
        <w:t xml:space="preserve">s home in anger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abandonner sa maison en colère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sú:tê</w:t>
      </w:r>
      <w:r w:rsidR="004E0300">
        <w:t> </w:t>
      </w:r>
      <w:r w:rsidRPr="008C0179">
        <w:t>].</w:t>
      </w:r>
    </w:p>
    <w:p w14:paraId="7DFE51F9" w14:textId="23C0AC7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kúmúrû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múr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adult woman whose husband </w:t>
      </w:r>
      <w:r w:rsidR="004E0300">
        <w:t>is away on a trip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adulte dont le mari a voyagé</w:t>
      </w:r>
      <w:r w:rsidRPr="008C0179">
        <w:t>.</w:t>
      </w:r>
    </w:p>
    <w:p w14:paraId="209BB8D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kûn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[n+adj] pregnant woman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enceinte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kûn</w:t>
      </w:r>
      <w:r w:rsidRPr="008C0179">
        <w:t> 1].</w:t>
      </w:r>
    </w:p>
    <w:p w14:paraId="110FD66C" w14:textId="574966F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wòy-kú:rû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kú:r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debauched woman, prostitute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femme débauchée, putain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noBreakHyphen/>
        <w:t>kú:rû</w:t>
      </w:r>
      <w:r w:rsidRPr="008C0179">
        <w:t> 2].</w:t>
      </w:r>
    </w:p>
    <w:p w14:paraId="27A1A26F" w14:textId="4F0F867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3PossSg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</w:t>
      </w:r>
      <w:r w:rsidR="000E4608">
        <w:t xml:space="preserve"> inal</w:t>
      </w:r>
      <w:r w:rsidRPr="008C0179">
        <w:t>] (man</w:t>
      </w:r>
      <w:r w:rsidR="007B254E">
        <w:t>’</w:t>
      </w:r>
      <w:r w:rsidRPr="008C0179">
        <w:t xml:space="preserve">s) sister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sœur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homme)</w:t>
      </w:r>
      <w:r w:rsidRPr="008C0179">
        <w:t xml:space="preserve"> [contains </w:t>
      </w:r>
      <w:r w:rsidRPr="005D30C6">
        <w:rPr>
          <w:rFonts w:ascii="Doulos SIL" w:hAnsi="Doulos SIL"/>
          <w:i/>
          <w:color w:val="0000FF"/>
        </w:rPr>
        <w:t>wòy</w:t>
      </w:r>
      <w:r w:rsidRPr="008C0179">
        <w:t> 1; male count</w:t>
      </w:r>
      <w:r w:rsidR="004E0300">
        <w:t>erpart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mè</w:t>
      </w:r>
      <w:r w:rsidRPr="008C0179">
        <w:t>]</w:t>
      </w:r>
      <w:r w:rsidRPr="00590ABD">
        <w:t xml:space="preserve"> - </w:t>
      </w:r>
      <w:r w:rsidRPr="008C0179">
        <w:t xml:space="preserve">poss (inal): 1Sg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àŋ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ô</w:t>
      </w:r>
      <w:r w:rsidR="00260C05">
        <w:t> ]</w:t>
      </w:r>
      <w:r w:rsidRPr="008C0179">
        <w:t>.</w:t>
      </w:r>
    </w:p>
    <w:p w14:paraId="7EE154D0" w14:textId="6F85A9C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[n] [plural &lt; 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 w:rsidRPr="008C0179">
        <w:t>]</w:t>
      </w:r>
    </w:p>
    <w:p w14:paraId="257F9D42" w14:textId="75CEE2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[1Sg possessor form of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mè</w:t>
      </w:r>
      <w:r w:rsidRPr="008C0179">
        <w:t>].</w:t>
      </w:r>
    </w:p>
    <w:p w14:paraId="2BC0C3D2" w14:textId="21A626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wòymèy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(leave) in the afternoon (from 2 PM to dusk)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partir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après-midi (entre 14 h</w:t>
      </w:r>
      <w:r w:rsidR="004E0300">
        <w:rPr>
          <w:rFonts w:ascii="Garamond" w:hAnsi="Garamond"/>
        </w:rPr>
        <w:t>.</w:t>
      </w:r>
      <w:r>
        <w:rPr>
          <w:rFonts w:ascii="Garamond" w:hAnsi="Garamond"/>
        </w:rPr>
        <w:t xml:space="preserve"> et le crépuscule)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já:jê</w:t>
      </w:r>
      <w:r w:rsidRPr="008C0179">
        <w:t>].</w:t>
      </w:r>
    </w:p>
    <w:p w14:paraId="1D2516C6" w14:textId="426DE45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wòynà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</w:t>
      </w:r>
      <w:r w:rsidR="00BC781A">
        <w:t xml:space="preserve">  ~  </w:t>
      </w:r>
      <w:r w:rsidR="00BC781A" w:rsidRPr="005D30C6">
        <w:rPr>
          <w:rFonts w:ascii="Doulos SIL" w:hAnsi="Doulos SIL"/>
          <w:i/>
          <w:color w:val="0000FF"/>
        </w:rPr>
        <w:t>wèyn</w:t>
      </w:r>
      <w:r w:rsidR="00BC781A" w:rsidRPr="005D30C6">
        <w:rPr>
          <w:rFonts w:ascii="Doulos SIL" w:hAnsi="Doulos SIL"/>
          <w:i/>
          <w:color w:val="0000FF"/>
        </w:rPr>
        <w:noBreakHyphen/>
        <w:t>ò</w:t>
      </w:r>
      <w:r w:rsidR="00BC781A">
        <w:t xml:space="preserve">  ~ </w:t>
      </w:r>
      <w:r w:rsidR="00BC781A" w:rsidRPr="005D30C6">
        <w:rPr>
          <w:rFonts w:ascii="Doulos SIL" w:hAnsi="Doulos SIL"/>
          <w:i/>
          <w:color w:val="0000FF"/>
        </w:rPr>
        <w:t>ŋòyn</w:t>
      </w:r>
      <w:r w:rsidR="00BC781A" w:rsidRPr="005D30C6">
        <w:rPr>
          <w:rFonts w:ascii="Doulos SIL" w:hAnsi="Doulos SIL"/>
          <w:i/>
          <w:color w:val="0000FF"/>
        </w:rPr>
        <w:noBreakHyphen/>
        <w:t>ò</w:t>
      </w:r>
      <w:r w:rsidR="00BC781A" w:rsidRPr="008C0179">
        <w:t> 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sun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soleil</w:t>
      </w:r>
      <w:r w:rsidR="00BC781A">
        <w:t xml:space="preserve"> [</w:t>
      </w:r>
      <w:r w:rsidRPr="008C0179">
        <w:t xml:space="preserve">TSK </w:t>
      </w:r>
      <w:r w:rsidRPr="00BB673A">
        <w:rPr>
          <w:rFonts w:ascii="Arial Unicode MS" w:eastAsia="Arial Unicode MS" w:hAnsi="Arial Unicode MS"/>
          <w:i/>
          <w:color w:val="008000"/>
        </w:rPr>
        <w:t>wⁿɔ́ynɛ̀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wéynòw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wáynò</w:t>
      </w:r>
      <w:r w:rsidRPr="008C0179">
        <w:t xml:space="preserve">] - phrase: </w:t>
      </w:r>
      <w:r w:rsidRPr="005D30C6">
        <w:rPr>
          <w:rFonts w:ascii="Doulos SIL" w:hAnsi="Doulos SIL"/>
          <w:i/>
          <w:color w:val="0000FF"/>
        </w:rPr>
        <w:t>wòyn</w:t>
      </w:r>
      <w:r w:rsidRPr="006945F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ù dùnj</w:t>
      </w:r>
      <w:r w:rsidRPr="006945F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 xml:space="preserve">íyà </w:t>
      </w:r>
      <w:r w:rsidRPr="008C0179">
        <w:t xml:space="preserve"> early morning around 7 AM when the sun is getting warm </w:t>
      </w:r>
      <w:r w:rsidR="00BC781A"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matin de bonne heure</w:t>
      </w:r>
      <w:r w:rsidR="004E0300">
        <w:rPr>
          <w:rFonts w:ascii="Garamond" w:hAnsi="Garamond"/>
        </w:rPr>
        <w:t xml:space="preserve"> vers 07 h.</w:t>
      </w:r>
      <w:r>
        <w:rPr>
          <w:rFonts w:ascii="Garamond" w:hAnsi="Garamond"/>
        </w:rPr>
        <w:t xml:space="preserve"> lorsque le soleil commence à chauffer</w:t>
      </w:r>
      <w:r w:rsidRPr="008C0179">
        <w:t xml:space="preserve"> [</w:t>
      </w:r>
      <w:r w:rsidR="00FA4E26">
        <w:rPr>
          <w:smallCaps/>
        </w:rPr>
        <w:t>dimin</w:t>
      </w:r>
      <w:r w:rsidR="00FA4E26">
        <w:t xml:space="preserve"> &lt;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dùŋg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2E76859" w14:textId="0CDED812" w:rsidR="004E4BA0" w:rsidRPr="0013567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báry-ò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“sun</w:t>
      </w:r>
      <w:r w:rsidR="007B254E">
        <w:t>’</w:t>
      </w:r>
      <w:r w:rsidRPr="008C0179">
        <w:t xml:space="preserve">s horse”] fast-moving, long-legged black ant sp. in sand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fourmi noire à longues pattes qui court rapidement sur le sable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Cataglyphis</w:t>
      </w:r>
      <w:r w:rsidRPr="008C0179">
        <w:t xml:space="preserve"> sp., Formicinae]</w:t>
      </w:r>
      <w:r>
        <w:t>.</w:t>
      </w:r>
    </w:p>
    <w:p w14:paraId="729ADD92" w14:textId="3E95431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wòynó</w:t>
      </w:r>
      <w:r w:rsidRPr="005D30C6">
        <w:rPr>
          <w:rFonts w:ascii="Doulos SIL" w:hAnsi="Doulos SIL"/>
          <w:i/>
          <w:color w:val="0000FF"/>
        </w:rPr>
        <w:noBreakHyphen/>
        <w:t>w</w:t>
      </w:r>
      <w:r w:rsidRPr="005D30C6">
        <w:rPr>
          <w:rFonts w:ascii="Doulos SIL" w:hAnsi="Doulos SIL"/>
          <w:i/>
          <w:color w:val="0000FF"/>
        </w:rPr>
        <w:noBreakHyphen/>
        <w:t>gànì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gàn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[phrasal n, lit. “sun is unripe”] leguminous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E2A42">
        <w:rPr>
          <w:rFonts w:ascii="Garamond" w:hAnsi="Garamond"/>
        </w:rPr>
        <w:t>plante herbacée</w:t>
      </w:r>
      <w:r>
        <w:rPr>
          <w:rFonts w:ascii="Garamond" w:hAnsi="Garamond"/>
        </w:rPr>
        <w:t xml:space="preserve"> légumineuse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Crotalaria comosa</w:t>
      </w:r>
      <w:r w:rsidRPr="008C0179">
        <w:t>, Fabaceae-Faboideae</w:t>
      </w:r>
      <w:r w:rsidRPr="002C3CD0">
        <w:t xml:space="preserve">; </w:t>
      </w:r>
      <w:r w:rsidRPr="008C0179">
        <w:t>said to follow the sun (</w:t>
      </w:r>
      <w:r w:rsidRPr="005D30C6">
        <w:rPr>
          <w:rFonts w:ascii="Doulos SIL" w:hAnsi="Doulos SIL"/>
          <w:i/>
          <w:color w:val="0000FF"/>
        </w:rPr>
        <w:t>wòyn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)].</w:t>
      </w:r>
    </w:p>
    <w:p w14:paraId="3A330F91" w14:textId="32A33ED2" w:rsidR="004E4BA0" w:rsidRPr="008C0179" w:rsidRDefault="008D486D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wòyn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[see </w:t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wèyn</w:t>
      </w:r>
      <w:r w:rsidR="00261FBE" w:rsidRPr="005D30C6">
        <w:rPr>
          <w:rFonts w:ascii="Doulos SIL" w:hAnsi="Doulos SIL"/>
          <w:i/>
          <w:color w:val="0000FF"/>
        </w:rPr>
        <w:noBreakHyphen/>
        <w:t>ù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káŋ</w:t>
      </w:r>
      <w:r w:rsidR="00261FBE" w:rsidRPr="005D30C6">
        <w:rPr>
          <w:rFonts w:ascii="Doulos SIL" w:hAnsi="Doulos SIL"/>
          <w:i/>
          <w:color w:val="0000FF"/>
        </w:rPr>
        <w:noBreakHyphen/>
        <w:t>ó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</w:t>
      </w:r>
      <w:r w:rsidR="007B254E">
        <w:t>‘</w:t>
      </w:r>
      <w:r w:rsidR="00261FBE" w:rsidRPr="008C0179">
        <w:t>west</w:t>
      </w:r>
      <w:r w:rsidR="007B254E">
        <w:t>’</w:t>
      </w:r>
      <w:r w:rsidR="00261FBE" w:rsidRPr="008C0179">
        <w:t>].</w:t>
      </w:r>
    </w:p>
    <w:p w14:paraId="53E90C4F" w14:textId="28BA1C3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wòy</w:t>
      </w:r>
      <w:r w:rsidRPr="008C0179">
        <w:t xml:space="preserve"> 1 </w:t>
      </w:r>
      <w:r w:rsidR="007B254E">
        <w:t>‘</w:t>
      </w:r>
      <w:r w:rsidRPr="008C0179">
        <w:t>woman</w:t>
      </w:r>
      <w:r w:rsidR="007B254E">
        <w:t>’</w:t>
      </w:r>
      <w:r w:rsidRPr="008C0179">
        <w:t>].</w:t>
      </w:r>
    </w:p>
    <w:p w14:paraId="2E8A1C59" w14:textId="0B38B67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wóy</w:t>
      </w:r>
      <w:r w:rsidRPr="008C0179">
        <w:t xml:space="preserve"> 2 </w:t>
      </w:r>
      <w:r w:rsidR="007B254E">
        <w:t>‘</w:t>
      </w:r>
      <w:r w:rsidRPr="008C0179">
        <w:t>ten</w:t>
      </w:r>
      <w:r w:rsidR="007B254E">
        <w:t>’</w:t>
      </w:r>
      <w:r w:rsidRPr="008C0179">
        <w:t>].</w:t>
      </w:r>
    </w:p>
    <w:p w14:paraId="036E6085" w14:textId="1B1F90E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sìnè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sîn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sìn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[frozen cpd n] (woman</w:t>
      </w:r>
      <w:r w:rsidR="007B254E">
        <w:t>’</w:t>
      </w:r>
      <w:r w:rsidRPr="008C0179">
        <w:t xml:space="preserve">s) co-wife (married to the same man at the same time)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</w:t>
      </w:r>
      <w:r>
        <w:rPr>
          <w:rFonts w:ascii="Garamond" w:hAnsi="Garamond"/>
        </w:rPr>
        <w:noBreakHyphen/>
        <w:t>épouse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femme mariée)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hàr</w:t>
      </w:r>
      <w:r w:rsidRPr="005D30C6">
        <w:rPr>
          <w:rFonts w:ascii="Doulos SIL" w:hAnsi="Doulos SIL"/>
          <w:i/>
          <w:color w:val="0000FF"/>
        </w:rPr>
        <w:noBreakHyphen/>
        <w:t>sìnè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kóŋór-ò</w:t>
      </w:r>
      <w:r w:rsidRPr="008C0179">
        <w:t xml:space="preserve">] </w:t>
      </w:r>
      <w:r w:rsidRPr="002C3CD0">
        <w:t xml:space="preserve"> -</w:t>
      </w:r>
      <w:r w:rsidRPr="00590ABD">
        <w:t xml:space="preserve">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wòy</w:t>
      </w:r>
      <w:r w:rsidRPr="005D30C6">
        <w:rPr>
          <w:rFonts w:ascii="Doulos SIL" w:hAnsi="Doulos SIL"/>
          <w:i/>
          <w:color w:val="0000FF"/>
        </w:rPr>
        <w:noBreakHyphen/>
        <w:t>sìn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>.</w:t>
      </w:r>
    </w:p>
    <w:p w14:paraId="3C798E28" w14:textId="03E8123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wòywùr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wòywúr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traditional porridge with large lumps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bouillie traditionnelle à g</w:t>
      </w:r>
      <w:r w:rsidR="004E0300">
        <w:rPr>
          <w:rFonts w:ascii="Garamond" w:hAnsi="Garamond"/>
        </w:rPr>
        <w:t>r</w:t>
      </w:r>
      <w:r>
        <w:rPr>
          <w:rFonts w:ascii="Garamond" w:hAnsi="Garamond"/>
        </w:rPr>
        <w:t>osses boule</w:t>
      </w:r>
      <w:r w:rsidR="004E0300">
        <w:rPr>
          <w:rFonts w:ascii="Garamond" w:hAnsi="Garamond"/>
        </w:rPr>
        <w:t>tte</w:t>
      </w:r>
      <w:r>
        <w:rPr>
          <w:rFonts w:ascii="Garamond" w:hAnsi="Garamond"/>
        </w:rPr>
        <w:t>s</w:t>
      </w:r>
      <w:r w:rsidRPr="008C0179">
        <w:t>.</w:t>
      </w:r>
    </w:p>
    <w:p w14:paraId="1E4F6515" w14:textId="0A9C25F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wóy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wóy-y-òw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wóy-yâ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</w:t>
      </w:r>
      <w:r w:rsidR="00FA4E26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wòy</w:t>
      </w:r>
      <w:r w:rsidRPr="008C0179">
        <w:t> 1].</w:t>
      </w:r>
    </w:p>
    <w:p w14:paraId="66E59438" w14:textId="534BA274" w:rsidR="004E4BA0" w:rsidRPr="008C0179" w:rsidRDefault="00D3020E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t>↑</w:t>
      </w:r>
      <w:r w:rsidR="00261FBE" w:rsidRPr="005D30C6">
        <w:rPr>
          <w:rFonts w:ascii="Doulos SIL" w:hAnsi="Doulos SIL"/>
          <w:i/>
          <w:color w:val="0000FF"/>
        </w:rPr>
        <w:t>yár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="00261FBE" w:rsidRPr="005D30C6">
        <w:rPr>
          <w:rFonts w:ascii="Doulos SIL" w:hAnsi="Doulos SIL"/>
          <w:i/>
          <w:color w:val="0000FF"/>
        </w:rPr>
        <w:noBreakHyphen/>
        <w:t>yâr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>
        <w:t>n+adj</w:t>
      </w:r>
      <w:r w:rsidR="00261FBE" w:rsidRPr="008C0179">
        <w:t xml:space="preserve">] mother who mistreats the children of others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femme qui maltraite les enfants d</w:t>
      </w:r>
      <w:r w:rsidR="007B254E">
        <w:rPr>
          <w:rFonts w:ascii="Garamond" w:hAnsi="Garamond"/>
        </w:rPr>
        <w:t>’</w:t>
      </w:r>
      <w:r w:rsidR="00261FBE">
        <w:rPr>
          <w:rFonts w:ascii="Garamond" w:hAnsi="Garamond"/>
        </w:rPr>
        <w:t>autrui</w:t>
      </w:r>
      <w:r w:rsidR="004E0300">
        <w:t xml:space="preserve"> [probably contains</w:t>
      </w:r>
      <w:r w:rsidR="00261FBE" w:rsidRPr="008C0179">
        <w:t xml:space="preserve"> </w:t>
      </w:r>
      <w:r w:rsidR="00261FBE" w:rsidRPr="005D30C6">
        <w:rPr>
          <w:rFonts w:ascii="Doulos SIL" w:hAnsi="Doulos SIL"/>
          <w:i/>
          <w:color w:val="0000FF"/>
        </w:rPr>
        <w:t>wòy</w:t>
      </w:r>
      <w:r w:rsidR="00261FBE" w:rsidRPr="008C0179">
        <w:t> 1].</w:t>
      </w:r>
    </w:p>
    <w:p w14:paraId="10740E06" w14:textId="68DADD55" w:rsidR="004E4BA0" w:rsidRPr="008C0179" w:rsidRDefault="004E0300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 xml:space="preserve">wòy </w:t>
      </w:r>
      <w:r w:rsidR="00261FBE" w:rsidRPr="005D30C6">
        <w:rPr>
          <w:rFonts w:ascii="Doulos SIL" w:hAnsi="Doulos SIL"/>
          <w:i/>
          <w:color w:val="0000FF"/>
        </w:rPr>
        <w:sym w:font="Symbol" w:char="F0AD"/>
      </w:r>
      <w:r w:rsidR="00261FBE" w:rsidRPr="005D30C6">
        <w:rPr>
          <w:rFonts w:ascii="Doulos SIL" w:hAnsi="Doulos SIL"/>
          <w:i/>
          <w:color w:val="0000FF"/>
        </w:rPr>
        <w:t>zé:n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û</w:t>
      </w:r>
      <w:r w:rsidR="00261FBE" w:rsidRPr="008C0179">
        <w:t xml:space="preserve">, DefSg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>
        <w:t xml:space="preserve"> [n+adj</w:t>
      </w:r>
      <w:r w:rsidR="00261FBE" w:rsidRPr="008C0179">
        <w:t xml:space="preserve">] old woman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vieille femme</w:t>
      </w:r>
      <w:r w:rsidR="00261FBE" w:rsidRPr="008C0179">
        <w:t>.</w:t>
      </w:r>
    </w:p>
    <w:p w14:paraId="4F4AC250" w14:textId="468DB0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wùlúnd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wù:lúnd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lemon grass sp. with thin leaves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</w:t>
      </w:r>
      <w:r w:rsidR="0066430E">
        <w:rPr>
          <w:rFonts w:ascii="Garamond" w:hAnsi="Garamond"/>
        </w:rPr>
        <w:t>tronelle sp. à feuilles minces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Cymbopogon schoenanthus</w:t>
      </w:r>
      <w:r w:rsidRPr="008C0179">
        <w:t>, Poaceae</w:t>
      </w:r>
      <w:r w:rsidR="004E0300">
        <w:t xml:space="preserve">; cf. </w:t>
      </w:r>
      <w:r w:rsidR="004E0300" w:rsidRPr="005D30C6">
        <w:rPr>
          <w:rFonts w:ascii="Doulos SIL" w:hAnsi="Doulos SIL"/>
          <w:i/>
          <w:color w:val="0000FF"/>
        </w:rPr>
        <w:t>kòbós</w:t>
      </w:r>
      <w:r w:rsidR="004E0300"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0D5181" w14:textId="25640A8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wúnê</w:t>
      </w:r>
      <w:r w:rsidRPr="008C0179">
        <w:t xml:space="preserve">  (NF=FinSg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="004E0300">
        <w:t xml:space="preserve">, DefSg also </w:t>
      </w:r>
      <w:r w:rsidR="004E0300" w:rsidRPr="000707E5">
        <w:rPr>
          <w:rFonts w:ascii="Doulos SIL" w:hAnsi="Doulos SIL"/>
          <w:i/>
          <w:color w:val="0000FF"/>
        </w:rPr>
        <w:t>-ò</w:t>
      </w:r>
      <w:r w:rsidRPr="004D54F4"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accomplishment, success (e.g. completion of a long and arduous job)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accomplissement, succès (par ex., le fait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achever un long et difficile travail)</w:t>
      </w:r>
      <w:r w:rsidRPr="008C0179">
        <w:t xml:space="preserve"> [&lt;Ful </w:t>
      </w:r>
      <w:r w:rsidRPr="00BB673A">
        <w:rPr>
          <w:rFonts w:ascii="Arial Unicode MS" w:eastAsia="Arial Unicode MS" w:hAnsi="Arial Unicode MS"/>
          <w:i/>
          <w:color w:val="008000"/>
        </w:rPr>
        <w:t>wune</w:t>
      </w:r>
      <w:r w:rsidRPr="008C0179">
        <w:t xml:space="preserve"> </w:t>
      </w:r>
      <w:r w:rsidR="007B254E">
        <w:t>‘</w:t>
      </w:r>
      <w:r w:rsidRPr="008C0179">
        <w:t>unexpected glory, good luck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B54650">
        <w:rPr>
          <w:rFonts w:ascii="Doulos SIL" w:hAnsi="Doulos SIL"/>
          <w:i/>
          <w:color w:val="0000FF"/>
        </w:rPr>
        <w:t>yór</w:t>
      </w:r>
      <w:r w:rsidR="00B54650" w:rsidRPr="005D30C6">
        <w:rPr>
          <w:rFonts w:ascii="Doulos SIL" w:hAnsi="Doulos SIL"/>
          <w:i/>
          <w:color w:val="0000FF"/>
        </w:rPr>
        <w:t>ꜜ</w:t>
      </w:r>
      <w:r w:rsidR="00B54650">
        <w:rPr>
          <w:rFonts w:ascii="Doulos SIL" w:hAnsi="Doulos SIL"/>
          <w:i/>
          <w:color w:val="0000FF"/>
        </w:rPr>
        <w:t>kóy↑=</w:t>
      </w:r>
      <w:r w:rsidRPr="005D30C6">
        <w:rPr>
          <w:rFonts w:ascii="Doulos SIL" w:hAnsi="Doulos SIL"/>
          <w:i/>
          <w:color w:val="0000FF"/>
        </w:rPr>
        <w:t>ŋ́ nèy fà:bà [í dù [[wó dì] wún</w:t>
      </w:r>
      <w:r w:rsidRPr="005D30C6">
        <w:rPr>
          <w:rFonts w:ascii="Doulos SIL" w:hAnsi="Doulos SIL"/>
          <w:i/>
          <w:color w:val="0000FF"/>
        </w:rPr>
        <w:noBreakHyphen/>
        <w:t>ò]</w:t>
      </w:r>
      <w:r w:rsidRPr="008C0179">
        <w:t xml:space="preserve">  God helped me to to accomplish that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Dieu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aidé à accomplir cela</w:t>
      </w:r>
      <w:r w:rsidRPr="008C0179">
        <w:t>.</w:t>
      </w:r>
    </w:p>
    <w:p w14:paraId="53FC7E8E" w14:textId="68895AD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wúnjî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wúŋgî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wínjî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wíŋgî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refuse (to do </w:t>
      </w:r>
      <w:r w:rsidR="00B82168">
        <w:t>sth</w:t>
      </w:r>
      <w:r w:rsidRPr="008C0179">
        <w:t xml:space="preserve">); not bother (to do)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refuser</w:t>
      </w:r>
      <w:r w:rsidR="004E0300">
        <w:rPr>
          <w:rFonts w:ascii="Garamond" w:hAnsi="Garamond"/>
        </w:rPr>
        <w:t xml:space="preserve"> (de faire qqch)</w:t>
      </w:r>
      <w:r w:rsidR="004E0300">
        <w:t xml:space="preserve"> </w:t>
      </w:r>
      <w:r w:rsidRPr="008C0179">
        <w:t xml:space="preserve">[cf. negation of 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 xml:space="preserve"> 1] [Za </w:t>
      </w:r>
      <w:r w:rsidRPr="00BB673A">
        <w:rPr>
          <w:rFonts w:ascii="Arial Unicode MS" w:eastAsia="Arial Unicode MS" w:hAnsi="Arial Unicode MS"/>
          <w:i/>
          <w:color w:val="008000"/>
        </w:rPr>
        <w:t>wóŋgù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wúnjí ẁ kóy</w:t>
      </w:r>
      <w:r w:rsidRPr="002C3CD0">
        <w:t xml:space="preserve"> </w:t>
      </w:r>
      <w:r w:rsidR="004E0300">
        <w:t xml:space="preserve"> </w:t>
      </w:r>
      <w:r w:rsidRPr="002C3CD0">
        <w:t>I</w:t>
      </w:r>
      <w:r w:rsidRPr="008C0179">
        <w:t xml:space="preserve"> refused to go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refusé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aller</w:t>
      </w:r>
      <w:r w:rsidRPr="008C0179">
        <w:t>.</w:t>
      </w:r>
    </w:p>
    <w:p w14:paraId="188FEC6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wúnê</w:t>
      </w:r>
      <w:r w:rsidRPr="008C0179">
        <w:t>].</w:t>
      </w:r>
    </w:p>
    <w:p w14:paraId="646BE0B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wúr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wúrâ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gold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or</w:t>
      </w:r>
      <w:r w:rsidRPr="008C0179">
        <w:t xml:space="preserve"> [&lt;Tam].</w:t>
      </w:r>
    </w:p>
    <w:p w14:paraId="19997F8A" w14:textId="0A6055E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wúrí</w:t>
      </w:r>
      <w:r w:rsidRPr="002C3CD0">
        <w:t xml:space="preserve"> 1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wírí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look for, seek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chercher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í↑=ŋ́ nàŋ wúrí </w:t>
      </w:r>
      <w:r w:rsidR="003C3A93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 xml:space="preserve">zá: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bî:</w:t>
      </w:r>
      <w:r w:rsidR="003C3A93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3C3A93">
        <w:t xml:space="preserve"> </w:t>
      </w:r>
      <w:r w:rsidRPr="002C3CD0">
        <w:t>I</w:t>
      </w:r>
      <w:r w:rsidR="007B254E">
        <w:t>’</w:t>
      </w:r>
      <w:r w:rsidRPr="008C0179">
        <w:t xml:space="preserve">ve been looking for you since yesterday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te cherche depuis hier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do a search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chercher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 plus </w:t>
      </w:r>
      <w:r w:rsidRPr="005D30C6">
        <w:rPr>
          <w:rFonts w:ascii="Doulos SIL" w:hAnsi="Doulos SIL"/>
          <w:i/>
          <w:color w:val="0000FF"/>
        </w:rPr>
        <w:t>hâl</w:t>
      </w:r>
      <w:r w:rsidRPr="008C0179">
        <w:t xml:space="preserve"> and subjunctive clause] try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essayer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wúrí [hál ꜜá=m=à: hámbúr</w:t>
      </w:r>
      <w:r w:rsidRPr="005D30C6">
        <w:rPr>
          <w:rFonts w:ascii="Doulos SIL" w:hAnsi="Doulos SIL"/>
          <w:i/>
          <w:color w:val="0000FF"/>
        </w:rPr>
        <w:noBreakHyphen/>
        <w:t>éyndí]</w:t>
      </w:r>
      <w:r w:rsidRPr="002C3CD0">
        <w:t xml:space="preserve"> </w:t>
      </w:r>
      <w:r w:rsidR="003C3A93">
        <w:t xml:space="preserve"> </w:t>
      </w:r>
      <w:r w:rsidRPr="002C3CD0">
        <w:t>it</w:t>
      </w:r>
      <w:r w:rsidRPr="008C0179">
        <w:t xml:space="preserve"> tried to scare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essayé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éffrayer</w:t>
      </w:r>
      <w:r w:rsidRPr="008C0179">
        <w:t>.</w:t>
      </w:r>
    </w:p>
    <w:p w14:paraId="30BE928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wùrì</w:t>
      </w:r>
      <w:r w:rsidRPr="002C3CD0">
        <w:t xml:space="preserve"> 2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wùr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A08CE4B" w14:textId="649DCE1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wùrì</w:t>
      </w:r>
      <w:r w:rsidRPr="005D30C6">
        <w:rPr>
          <w:rFonts w:ascii="Doulos SIL" w:hAnsi="Doulos SIL"/>
          <w:i/>
          <w:color w:val="0000FF"/>
        </w:rPr>
        <w:noBreakHyphen/>
      </w:r>
      <w:r w:rsidR="00230A0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jìŋgìr-íyà</w:t>
      </w:r>
      <w:r w:rsidR="00230A06">
        <w:rPr>
          <w:rFonts w:ascii="Doulos SIL" w:hAnsi="Doulos SIL"/>
          <w:i/>
          <w:color w:val="0000FF"/>
        </w:rPr>
        <w:t>]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FA4E26">
        <w:t xml:space="preserve"> [cpd n, lit. “</w:t>
      </w:r>
      <w:r w:rsidRPr="008C0179">
        <w:t>shit-shape.into.balls-</w:t>
      </w:r>
      <w:r w:rsidR="00FA4E26">
        <w:rPr>
          <w:smallCaps/>
        </w:rPr>
        <w:t>dimin</w:t>
      </w:r>
      <w:r w:rsidR="00FA4E26">
        <w:t>”</w:t>
      </w:r>
      <w:r w:rsidRPr="008C0179">
        <w:t xml:space="preserve">] dung beetle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bousier (coléoptère)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Scarabeidae, Scarabeinae including </w:t>
      </w:r>
      <w:r>
        <w:rPr>
          <w:rFonts w:ascii="Garamond" w:hAnsi="Garamond"/>
          <w:i/>
        </w:rPr>
        <w:t>Allogymnopleurus aeneus</w:t>
      </w:r>
      <w:r w:rsidRPr="008C0179">
        <w:t>] [</w:t>
      </w:r>
      <w:r w:rsidRPr="005D30C6">
        <w:rPr>
          <w:rFonts w:ascii="Doulos SIL" w:hAnsi="Doulos SIL"/>
          <w:i/>
          <w:color w:val="0000FF"/>
        </w:rPr>
        <w:t>wùrì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jíŋgírí</w:t>
      </w:r>
      <w:r w:rsidRPr="008C0179">
        <w:t xml:space="preserve">]. </w:t>
      </w:r>
    </w:p>
    <w:p w14:paraId="5EDEC705" w14:textId="2D026A3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wùrkùtúntûm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túm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whiptail lizard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fouette-queue (lézard).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 w:rsidR="00FA4E26">
        <w:rPr>
          <w:rFonts w:ascii="Garamond" w:hAnsi="Garamond"/>
          <w:i/>
        </w:rPr>
        <w:t>Uromasty</w:t>
      </w:r>
      <w:r>
        <w:rPr>
          <w:rFonts w:ascii="Garamond" w:hAnsi="Garamond"/>
          <w:i/>
        </w:rPr>
        <w:t xml:space="preserve">x </w:t>
      </w:r>
      <w:r w:rsidR="00FA4E26">
        <w:rPr>
          <w:rFonts w:ascii="Garamond" w:hAnsi="Garamond"/>
          <w:i/>
        </w:rPr>
        <w:t xml:space="preserve">(acanthinura) </w:t>
      </w:r>
      <w:r>
        <w:rPr>
          <w:rFonts w:ascii="Garamond" w:hAnsi="Garamond"/>
          <w:i/>
        </w:rPr>
        <w:t>geyri</w:t>
      </w:r>
      <w:r w:rsidR="00FA4E26">
        <w:t xml:space="preserve"> and </w:t>
      </w:r>
      <w:r w:rsidR="003B14AA">
        <w:t xml:space="preserve">if locally present </w:t>
      </w:r>
      <w:r w:rsidR="00FA4E26" w:rsidRPr="00FA4E26">
        <w:rPr>
          <w:rFonts w:ascii="Garamond" w:hAnsi="Garamond"/>
          <w:i/>
        </w:rPr>
        <w:t xml:space="preserve">U. </w:t>
      </w:r>
      <w:r w:rsidR="003B14AA">
        <w:rPr>
          <w:rFonts w:ascii="Garamond" w:hAnsi="Garamond"/>
          <w:i/>
        </w:rPr>
        <w:t xml:space="preserve">dispar </w:t>
      </w:r>
      <w:r w:rsidR="00FA4E26" w:rsidRPr="00FA4E26">
        <w:rPr>
          <w:rFonts w:ascii="Garamond" w:hAnsi="Garamond"/>
          <w:i/>
        </w:rPr>
        <w:t>maliensis</w:t>
      </w:r>
      <w:r w:rsidR="00FA4E26">
        <w:t>].</w:t>
      </w:r>
    </w:p>
    <w:p w14:paraId="2385F85D" w14:textId="6581AD3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wùrì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faeces, excrement, dung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merde, excréments, fumier</w:t>
      </w:r>
      <w:r w:rsidRPr="008C0179">
        <w:t xml:space="preserve"> [&lt;*</w:t>
      </w:r>
      <w:r w:rsidRPr="00BB673A">
        <w:rPr>
          <w:rFonts w:ascii="Arial Unicode MS" w:eastAsia="Arial Unicode MS" w:hAnsi="Arial Unicode MS"/>
          <w:color w:val="008000"/>
        </w:rPr>
        <w:t>wiri</w:t>
      </w:r>
      <w:r w:rsidRPr="002C3CD0">
        <w:t>,</w:t>
      </w:r>
      <w:r w:rsidRPr="008C0179">
        <w:t xml:space="preserve"> archaic VblN for </w:t>
      </w:r>
      <w:r w:rsidRPr="005D30C6">
        <w:rPr>
          <w:rFonts w:ascii="Doulos SIL" w:hAnsi="Doulos SIL"/>
          <w:i/>
          <w:color w:val="0000FF"/>
        </w:rPr>
        <w:t>wá:</w:t>
      </w:r>
      <w:r w:rsidRPr="008C0179">
        <w:t xml:space="preserve"> 1] [KS &amp; KCh </w:t>
      </w:r>
      <w:r w:rsidRPr="00BB673A">
        <w:rPr>
          <w:rFonts w:ascii="Arial Unicode MS" w:eastAsia="Arial Unicode MS" w:hAnsi="Arial Unicode MS"/>
          <w:i/>
          <w:color w:val="008000"/>
        </w:rPr>
        <w:t>wiri</w:t>
      </w:r>
      <w:r w:rsidRPr="008C0179">
        <w:t>].</w:t>
      </w:r>
    </w:p>
    <w:p w14:paraId="6595D0B0" w14:textId="5900CF0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wù:rû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call out, shout, scream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hurler, pousser un cri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wúrrù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wùrúrù</w:t>
      </w:r>
      <w:r w:rsidRPr="008C0179">
        <w:t xml:space="preserve">] - compound verb: </w:t>
      </w:r>
      <w:r w:rsidRPr="005D30C6">
        <w:rPr>
          <w:rFonts w:ascii="Doulos SIL" w:hAnsi="Doulos SIL"/>
          <w:i/>
          <w:color w:val="0000FF"/>
        </w:rPr>
        <w:t xml:space="preserve">wù:rú ẁ ká:tí </w:t>
      </w:r>
      <w:r w:rsidRPr="008C0179">
        <w:t xml:space="preserve"> keep screaming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continuer à crier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summon, call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appeler, convoquer</w:t>
      </w:r>
      <w:r w:rsidR="00065FC8">
        <w:t xml:space="preserve"> [cf. </w:t>
      </w:r>
      <w:r w:rsidR="00065FC8" w:rsidRPr="00065FC8">
        <w:rPr>
          <w:rFonts w:ascii="Doulos SIL" w:hAnsi="Doulos SIL"/>
          <w:i/>
          <w:color w:val="0000FF"/>
        </w:rPr>
        <w:t>fé</w:t>
      </w:r>
      <w:r w:rsidR="00065FC8">
        <w:rPr>
          <w:rFonts w:ascii="Doulos SIL" w:hAnsi="Doulos SIL"/>
          <w:i/>
          <w:color w:val="0000FF"/>
        </w:rPr>
        <w:t>:</w:t>
      </w:r>
      <w:r w:rsidR="00065FC8" w:rsidRPr="00065FC8">
        <w:rPr>
          <w:rFonts w:ascii="Doulos SIL" w:hAnsi="Doulos SIL"/>
          <w:i/>
          <w:color w:val="0000FF"/>
        </w:rPr>
        <w:t>cê</w:t>
      </w:r>
      <w:r w:rsidR="000E2F04">
        <w:t> </w:t>
      </w:r>
      <w:r w:rsidR="00065FC8">
        <w:t>]</w:t>
      </w:r>
      <w:r w:rsidRPr="008C0179">
        <w:t>.</w:t>
      </w:r>
    </w:p>
    <w:p w14:paraId="3F73E60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wí:</w:t>
      </w:r>
      <w:r w:rsidRPr="008C0179">
        <w:t>].</w:t>
      </w:r>
    </w:p>
    <w:p w14:paraId="5C4C5835" w14:textId="33D40E8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[variant of </w:t>
      </w:r>
      <w:r w:rsidRPr="005D30C6">
        <w:rPr>
          <w:rFonts w:ascii="Doulos SIL" w:hAnsi="Doulos SIL"/>
          <w:i/>
          <w:color w:val="0000FF"/>
        </w:rPr>
        <w:t>wìy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, see </w:t>
      </w:r>
      <w:r w:rsidRPr="005D30C6">
        <w:rPr>
          <w:rFonts w:ascii="Doulos SIL" w:hAnsi="Doulos SIL"/>
          <w:i/>
          <w:color w:val="0000FF"/>
        </w:rPr>
        <w:t>wí:</w:t>
      </w:r>
      <w:r w:rsidRPr="008C0179">
        <w:t xml:space="preserve"> </w:t>
      </w:r>
      <w:r w:rsidR="007B254E">
        <w:t>‘</w:t>
      </w:r>
      <w:r w:rsidRPr="008C0179">
        <w:t>kill</w:t>
      </w:r>
      <w:r w:rsidR="007B254E">
        <w:t>’</w:t>
      </w:r>
      <w:r w:rsidRPr="008C0179">
        <w:t>].</w:t>
      </w:r>
    </w:p>
    <w:p w14:paraId="77E0D5E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wúy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PotPass] be killed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tué [&lt; </w:t>
      </w:r>
      <w:r w:rsidRPr="005D30C6">
        <w:rPr>
          <w:rFonts w:ascii="Doulos SIL" w:hAnsi="Doulos SIL"/>
          <w:i/>
          <w:color w:val="0000FF"/>
        </w:rPr>
        <w:t>wí:</w:t>
      </w:r>
      <w:r w:rsidRPr="008C0179">
        <w:t>].</w:t>
      </w:r>
    </w:p>
    <w:p w14:paraId="077AC0EF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Y</w:t>
      </w:r>
    </w:p>
    <w:p w14:paraId="0B48455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[allomorph of 1Sg suffix 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after monosyllabic </w:t>
      </w:r>
      <w:r w:rsidRPr="000E2F04">
        <w:rPr>
          <w:rFonts w:ascii="Doulos SIL" w:hAnsi="Doulos SIL"/>
          <w:i/>
          <w:color w:val="0000FF"/>
        </w:rPr>
        <w:t>Ca</w:t>
      </w:r>
      <w:r w:rsidRPr="005D30C6">
        <w:rPr>
          <w:rFonts w:ascii="Doulos SIL" w:hAnsi="Doulos SIL"/>
          <w:i/>
          <w:color w:val="0000FF"/>
        </w:rPr>
        <w:t>: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noun or postp]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mâ: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  my name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mon nom</w:t>
      </w:r>
      <w:r w:rsidRPr="008C0179">
        <w:t>.</w:t>
      </w:r>
    </w:p>
    <w:p w14:paraId="6E994DD5" w14:textId="0F125B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yá</w:t>
      </w:r>
      <w:r w:rsidRPr="008C0179">
        <w:rPr>
          <w:b/>
        </w:rPr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[clause-final Emphatic particle, indicating strong assertion of the truth of the statement]</w:t>
      </w:r>
      <w:r w:rsidR="000E2F04">
        <w:t>.</w:t>
      </w:r>
    </w:p>
    <w:p w14:paraId="0A4BD0CE" w14:textId="7F8F49E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[demonstrative stem] thus, like this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 ça</w:t>
      </w:r>
      <w:r w:rsidRPr="008C0179">
        <w:t xml:space="preserve"> [usually in combinations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wò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íné</w:t>
      </w:r>
      <w:r w:rsidRPr="008C0179">
        <w:t>,</w:t>
      </w:r>
      <w:r w:rsidRPr="005D30C6">
        <w:rPr>
          <w:rFonts w:ascii="Doulos SIL" w:hAnsi="Doulos SIL"/>
          <w:i/>
          <w:color w:val="0000FF"/>
        </w:rPr>
        <w:t xml:space="preserve"> yá: hérê</w:t>
      </w:r>
      <w:r w:rsidRPr="008C0179">
        <w:t xml:space="preserve"> </w:t>
      </w:r>
      <w:r w:rsidR="007B254E">
        <w:t>‘</w:t>
      </w:r>
      <w:r w:rsidRPr="008C0179">
        <w:t>along there, around there</w:t>
      </w:r>
      <w:r w:rsidR="007B254E">
        <w:t>’</w:t>
      </w:r>
      <w:r w:rsidR="000E2F04">
        <w:t xml:space="preserve"> perhaps also part of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yá:dâ</w:t>
      </w:r>
      <w:r w:rsidRPr="002C3CD0">
        <w:t xml:space="preserve"> and </w:t>
      </w:r>
      <w:r w:rsidRPr="005D30C6">
        <w:rPr>
          <w:rFonts w:ascii="Doulos SIL" w:hAnsi="Doulos SIL"/>
          <w:i/>
          <w:color w:val="0000FF"/>
        </w:rPr>
        <w:t>yá:mô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ya</w:t>
      </w:r>
      <w:r w:rsidR="000E2F04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: té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 thus was 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ainsi était </w:t>
      </w:r>
      <w:r>
        <w:rPr>
          <w:rFonts w:ascii="Garamond" w:hAnsi="Garamond"/>
        </w:rPr>
        <w:sym w:font="Symbol" w:char="F0BC"/>
      </w:r>
      <w:r>
        <w:rPr>
          <w:rFonts w:ascii="Garamond" w:hAnsi="Garamond"/>
        </w:rPr>
        <w:t> 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yá: dá ꜜgá 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bó [ẁ dí:=ńd</w:t>
      </w:r>
      <w:r w:rsidRPr="005D30C6">
        <w:rPr>
          <w:rFonts w:ascii="Doulos SIL" w:hAnsi="Doulos SIL"/>
          <w:i/>
          <w:color w:val="0000FF"/>
        </w:rPr>
        <w:noBreakHyphen/>
        <w:t>à ʔàtkúrm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2C3CD0">
        <w:t xml:space="preserve">  it</w:t>
      </w:r>
      <w:r w:rsidR="007B254E">
        <w:t>’</w:t>
      </w:r>
      <w:r w:rsidRPr="008C0179">
        <w:t xml:space="preserve">s </w:t>
      </w:r>
      <w:r w:rsidRPr="00801AB3">
        <w:rPr>
          <w:u w:val="single"/>
        </w:rPr>
        <w:t>precisely thus</w:t>
      </w:r>
      <w:r w:rsidRPr="008C0179">
        <w:t xml:space="preserve"> </w:t>
      </w:r>
      <w:r w:rsidRPr="008C0179">
        <w:rPr>
          <w:i/>
        </w:rPr>
        <w:t>[focus]</w:t>
      </w:r>
      <w:r w:rsidRPr="008C0179">
        <w:t xml:space="preserve"> that we see the dwarf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est </w:t>
      </w:r>
      <w:r w:rsidRPr="00801AB3">
        <w:rPr>
          <w:rFonts w:ascii="Garamond" w:hAnsi="Garamond"/>
          <w:u w:val="single"/>
        </w:rPr>
        <w:t>précisément ainsi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[focus]</w:t>
      </w:r>
      <w:r>
        <w:rPr>
          <w:rFonts w:ascii="Garamond" w:hAnsi="Garamond"/>
        </w:rPr>
        <w:t xml:space="preserve">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 voit le nain</w:t>
      </w:r>
      <w:r w:rsidRPr="008C0179">
        <w:t xml:space="preserve"> [contrast  </w:t>
      </w:r>
      <w:r w:rsidRPr="005D30C6">
        <w:rPr>
          <w:rFonts w:ascii="Doulos SIL" w:hAnsi="Doulos SIL"/>
          <w:i/>
          <w:color w:val="0000FF"/>
        </w:rPr>
        <w:t>yá:dâ</w:t>
      </w:r>
      <w:r w:rsidRPr="008C0179">
        <w:t>, below].</w:t>
      </w:r>
    </w:p>
    <w:p w14:paraId="19961C05" w14:textId="2631796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yà:bì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walk fast, stride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marcher vite, précipiter le pas, marcher à </w:t>
      </w:r>
      <w:r w:rsidR="008B72E2">
        <w:rPr>
          <w:rFonts w:ascii="Garamond" w:hAnsi="Garamond"/>
        </w:rPr>
        <w:t>longs</w:t>
      </w:r>
      <w:r>
        <w:rPr>
          <w:rFonts w:ascii="Garamond" w:hAnsi="Garamond"/>
        </w:rPr>
        <w:t xml:space="preserve"> pas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ẁ yá:bì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he came walking fast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venait en précipitant les pas</w:t>
      </w:r>
      <w:r w:rsidRPr="008C0179">
        <w:t>.</w:t>
      </w:r>
    </w:p>
    <w:p w14:paraId="2EBDB399" w14:textId="04537C39" w:rsidR="004E4BA0" w:rsidRPr="008C0179" w:rsidRDefault="000E2F04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 xml:space="preserve">yá: </w:t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="00261FBE" w:rsidRPr="005D30C6">
        <w:rPr>
          <w:rFonts w:ascii="Doulos SIL" w:hAnsi="Doulos SIL"/>
          <w:i/>
          <w:color w:val="0000FF"/>
        </w:rPr>
        <w:t>yá: kíl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[n] [see </w:t>
      </w:r>
      <w:r w:rsidR="00261FBE" w:rsidRPr="005D30C6">
        <w:rPr>
          <w:rFonts w:ascii="Doulos SIL" w:hAnsi="Doulos SIL"/>
          <w:i/>
          <w:color w:val="0000FF"/>
        </w:rPr>
        <w:t>yá:</w:t>
      </w:r>
      <w:r w:rsidR="00261FBE"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="00261FBE" w:rsidRPr="005D30C6">
        <w:rPr>
          <w:rFonts w:ascii="Doulos SIL" w:hAnsi="Doulos SIL"/>
          <w:i/>
          <w:color w:val="0000FF"/>
        </w:rPr>
        <w:t>íné</w:t>
      </w:r>
      <w:r w:rsidR="00261FBE" w:rsidRPr="008C0179">
        <w:t>].</w:t>
      </w:r>
    </w:p>
    <w:p w14:paraId="3E9FCEDF" w14:textId="071F096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íné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kíné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0E2F04">
        <w:t>st</w:t>
      </w:r>
      <w:r w:rsidRPr="008C0179">
        <w:t xml:space="preserve"> like this, this sort of thing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0E2F04">
        <w:rPr>
          <w:rFonts w:ascii="Garamond" w:hAnsi="Garamond"/>
        </w:rPr>
        <w:t>qqch</w:t>
      </w:r>
      <w:r>
        <w:rPr>
          <w:rFonts w:ascii="Garamond" w:hAnsi="Garamond"/>
        </w:rPr>
        <w:t xml:space="preserve"> comme ça, cette sorte de chose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íné té:</w:t>
      </w:r>
      <w:r w:rsidRPr="008C0179">
        <w:t xml:space="preserve"> </w:t>
      </w:r>
      <w:r w:rsidR="000E2F04">
        <w:t xml:space="preserve"> </w:t>
      </w:r>
      <w:r w:rsidRPr="008C0179">
        <w:t xml:space="preserve">do like this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faire comme ça, faire ainsi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ꜜyá:</w:t>
      </w:r>
      <w:r w:rsidRPr="005D30C6">
        <w:rPr>
          <w:rFonts w:ascii="Doulos SIL" w:hAnsi="Doulos SIL"/>
          <w:i/>
          <w:color w:val="0000FF"/>
        </w:rPr>
        <w:noBreakHyphen/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íné té: hál 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zúrù</w:t>
      </w:r>
      <w:r w:rsidRPr="002C3CD0">
        <w:t xml:space="preserve"> </w:t>
      </w:r>
      <w:r w:rsidR="000E2F04">
        <w:t xml:space="preserve"> </w:t>
      </w:r>
      <w:r w:rsidRPr="002C3CD0">
        <w:t>I</w:t>
      </w:r>
      <w:r w:rsidRPr="008C0179">
        <w:t xml:space="preserve"> ran like this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couru ainsi</w:t>
      </w:r>
      <w:r w:rsidRPr="008C0179">
        <w:t>.</w:t>
      </w:r>
    </w:p>
    <w:p w14:paraId="13D01622" w14:textId="770B2A0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yá:dâ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often used adverbially] routine or ordinary thing, (for) any reason, anyway, freely, in vain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chose ordinaire, (pour)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importe quelle cause, néanmoins, gratuitement, en vain</w:t>
      </w:r>
      <w:r w:rsidRPr="008C0179">
        <w:t xml:space="preserve"> [perhaps</w:t>
      </w:r>
      <w:r w:rsidR="000E2F04">
        <w:t xml:space="preserve"> originally demonstrative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yá:</w:t>
      </w:r>
      <w:r w:rsidR="000E2F04">
        <w:t xml:space="preserve"> </w:t>
      </w:r>
      <w:r w:rsidRPr="008C0179">
        <w:t xml:space="preserve">plus Emphatic  </w:t>
      </w:r>
      <w:r w:rsidRPr="005D30C6">
        <w:rPr>
          <w:rFonts w:ascii="Doulos SIL" w:hAnsi="Doulos SIL"/>
          <w:i/>
          <w:color w:val="0000FF"/>
        </w:rPr>
        <w:t>dâ</w:t>
      </w:r>
      <w:r w:rsidRPr="008C0179">
        <w:t>, but distinct from this combination synchronically</w:t>
      </w:r>
      <w:r w:rsidRPr="002C3CD0">
        <w:t xml:space="preserve">; </w:t>
      </w:r>
      <w:r w:rsidRPr="008C0179">
        <w:t xml:space="preserve">cf. Za </w:t>
      </w:r>
      <w:r w:rsidRPr="00BB673A">
        <w:rPr>
          <w:rFonts w:ascii="Arial Unicode MS" w:eastAsia="Arial Unicode MS" w:hAnsi="Arial Unicode MS"/>
          <w:i/>
          <w:color w:val="008000"/>
        </w:rPr>
        <w:t>yá:mò</w:t>
      </w:r>
      <w:r w:rsidRPr="008C0179">
        <w:t xml:space="preserve"> </w:t>
      </w:r>
      <w:r w:rsidR="007B254E">
        <w:t>‘</w:t>
      </w:r>
      <w:r w:rsidRPr="008C0179">
        <w:t>en vain, gratuitement, pour rien</w:t>
      </w:r>
      <w:r w:rsidR="007B254E">
        <w:t>’</w:t>
      </w:r>
      <w:r w:rsidRPr="008C0179">
        <w:t xml:space="preserve">, similarly Ka </w:t>
      </w:r>
      <w:r w:rsidRPr="00BB673A">
        <w:rPr>
          <w:rFonts w:ascii="Arial Unicode MS" w:eastAsia="Arial Unicode MS" w:hAnsi="Arial Unicode MS"/>
          <w:i/>
          <w:color w:val="008000"/>
        </w:rPr>
        <w:t>yá:mò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="00811D6F">
        <w:rPr>
          <w:rFonts w:ascii="Doulos SIL" w:hAnsi="Doulos SIL"/>
          <w:i/>
          <w:color w:val="0000FF"/>
        </w:rPr>
        <w:t>àꜛ nàŋ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tún 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néy ꜜkárú yá:dá bòŋ</w:t>
      </w:r>
      <w:r w:rsidRPr="008C0179">
        <w:t xml:space="preserve">  he got up and hit me for no reason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levé et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frappé sans aucune cause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ŋ́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dí: gànjì</w:t>
      </w:r>
      <w:r w:rsidRPr="005D30C6">
        <w:rPr>
          <w:rFonts w:ascii="Doulos SIL" w:hAnsi="Doulos SIL"/>
          <w:i/>
          <w:color w:val="0000FF"/>
        </w:rPr>
        <w:noBreakHyphen/>
        <w:t>hàyà yá:dá ꜜláy</w:t>
      </w:r>
      <w:r w:rsidRPr="008C0179">
        <w:t xml:space="preserve">  (that) you</w:t>
      </w:r>
      <w:r w:rsidR="007B254E">
        <w:t>’</w:t>
      </w:r>
      <w:r w:rsidRPr="008C0179">
        <w:t xml:space="preserve">ll see a lion just like that (=easily)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(que) tu verras un lion juste comme ça (=facilement)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wó màn tù wòy yá:dâ</w:t>
      </w:r>
      <w:r w:rsidRPr="008C0179">
        <w:t xml:space="preserve">  that isn</w:t>
      </w:r>
      <w:r w:rsidR="007B254E">
        <w:t>’</w:t>
      </w:r>
      <w:r w:rsidRPr="008C0179">
        <w:t xml:space="preserve">t just any woman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une femme quelconque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hán yá:dâ</w:t>
      </w:r>
      <w:r w:rsidRPr="002C3CD0">
        <w:t xml:space="preserve"> </w:t>
      </w:r>
      <w:r w:rsidR="000E2F04">
        <w:t xml:space="preserve"> </w:t>
      </w:r>
      <w:r w:rsidRPr="002C3CD0">
        <w:t>a</w:t>
      </w:r>
      <w:r w:rsidRPr="008C0179">
        <w:t xml:space="preserve">verage day, non-holiday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jour ordinaire, jour ouvrable</w:t>
      </w:r>
      <w:r w:rsidRPr="008C0179">
        <w:t>.</w:t>
      </w:r>
    </w:p>
    <w:p w14:paraId="30EDD70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yàddà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yèddà</w:t>
      </w:r>
      <w:r w:rsidRPr="008C0179">
        <w:t>].</w:t>
      </w:r>
    </w:p>
    <w:p w14:paraId="2F5E84ED" w14:textId="2D501B1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dìⁿ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[adv] in that same way, like that, thus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 la même façon, comme ça, ainsi</w:t>
      </w:r>
      <w:r w:rsidRPr="008C0179">
        <w:t xml:space="preserve"> [</w:t>
      </w:r>
      <w:r w:rsidRPr="005D30C6">
        <w:rPr>
          <w:rFonts w:ascii="Doulos SIL" w:hAnsi="Doulos SIL"/>
          <w:i/>
          <w:color w:val="0000FF"/>
        </w:rPr>
        <w:t>yá:</w:t>
      </w:r>
      <w:r w:rsidRPr="008C0179">
        <w:t xml:space="preserve"> plus </w:t>
      </w:r>
      <w:r w:rsidRPr="005D30C6">
        <w:rPr>
          <w:rFonts w:ascii="Doulos SIL" w:hAnsi="Doulos SIL"/>
          <w:i/>
          <w:color w:val="0000FF"/>
        </w:rPr>
        <w:noBreakHyphen/>
        <w:t>dìn</w:t>
      </w:r>
      <w:r w:rsidRPr="008C0179">
        <w:t> 3].</w:t>
      </w:r>
    </w:p>
    <w:p w14:paraId="581E5515" w14:textId="6229E1D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yà:fà</w:t>
      </w:r>
      <w:r w:rsidRPr="008C0179">
        <w:t xml:space="preserve">  [&lt;Ar √</w:t>
      </w:r>
      <w:r w:rsidRPr="00BB673A">
        <w:rPr>
          <w:rFonts w:ascii="Arial Unicode MS" w:eastAsia="Arial Unicode MS" w:hAnsi="Arial Unicode MS"/>
          <w:color w:val="008000"/>
        </w:rPr>
        <w:t>ʕfw</w:t>
      </w:r>
      <w:r w:rsidRPr="008C0179">
        <w:t xml:space="preserve">, also in Ful, Bam, &amp; Hausa]  </w:t>
      </w:r>
      <w:r>
        <w:rPr>
          <w:rFonts w:ascii="Wingdings" w:hAnsi="Wingdings"/>
          <w:sz w:val="18"/>
        </w:rPr>
        <w:t></w:t>
      </w:r>
      <w:r w:rsidRPr="008C0179">
        <w:t xml:space="preserve"> a) [tr]</w:t>
      </w:r>
      <w:r w:rsidRPr="008C0179">
        <w:rPr>
          <w:b/>
        </w:rPr>
        <w:t xml:space="preserve"> </w:t>
      </w:r>
      <w:r w:rsidRPr="008C0179">
        <w:t xml:space="preserve">excuse, forgive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excuser, pardonner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ɲò né [ǹjéy ŋ́=ŋ́ yà:fà]</w:t>
      </w:r>
      <w:r w:rsidRPr="008C0179">
        <w:t xml:space="preserve">  they said they (had) forgiven it (e.g. debt)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ont dit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ils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ont pardonné (dette etc.)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 or tr, plus dative] pardon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pardonner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yà:fá</w:t>
      </w:r>
      <w:r w:rsidRPr="005D30C6">
        <w:rPr>
          <w:rFonts w:ascii="Doulos SIL" w:hAnsi="Doulos SIL"/>
          <w:i/>
          <w:color w:val="0000FF"/>
        </w:rPr>
        <w:noBreakHyphen/>
        <w:t>ŋ ꜜs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excuse me!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excusez-moi!</w:t>
      </w:r>
      <w:r w:rsidRPr="008C0179">
        <w:t>.</w:t>
      </w:r>
    </w:p>
    <w:p w14:paraId="1EB2F06E" w14:textId="4A83177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yàgàbúrû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bad mixture of several foods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mauvaise combinaison de plusieurs aliments</w:t>
      </w:r>
      <w:r w:rsidRPr="008C0179">
        <w:t>.</w:t>
      </w:r>
    </w:p>
    <w:p w14:paraId="51BE71B8" w14:textId="54843D6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yággâ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yágg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nine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neuf (9)</w:t>
      </w:r>
      <w:r w:rsidRPr="008C0179">
        <w:t>.</w:t>
      </w:r>
    </w:p>
    <w:p w14:paraId="121D7DC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yágg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yággá</w:t>
      </w:r>
      <w:r w:rsidRPr="008C0179">
        <w:t>].</w:t>
      </w:r>
    </w:p>
    <w:p w14:paraId="10701923" w14:textId="2458DB5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fighting spear (w. blades on both ends)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sagaie, épée, harpon, lance (à deux lames)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yà:jì</w:t>
      </w:r>
      <w:r w:rsidRPr="008C0179">
        <w:t xml:space="preserve">] [TSK </w:t>
      </w:r>
      <w:r w:rsidRPr="00BB673A">
        <w:rPr>
          <w:rFonts w:ascii="Arial Unicode MS" w:eastAsia="Arial Unicode MS" w:hAnsi="Arial Unicode MS"/>
          <w:i/>
          <w:color w:val="008000"/>
        </w:rPr>
        <w:t>ya</w:t>
      </w:r>
      <w:r w:rsidRPr="00BB673A">
        <w:rPr>
          <w:rFonts w:eastAsia="Arial Unicode MS"/>
          <w:i/>
          <w:color w:val="008000"/>
        </w:rPr>
        <w:t>᷈</w:t>
      </w:r>
      <w:r w:rsidRPr="00BB673A">
        <w:rPr>
          <w:rFonts w:ascii="Arial Unicode MS" w:eastAsia="Arial Unicode MS" w:hAnsi="Arial Unicode MS"/>
          <w:i/>
          <w:color w:val="008000"/>
        </w:rPr>
        <w:t>:y</w:t>
      </w:r>
      <w:r w:rsidRPr="008C0179">
        <w:t xml:space="preserve">, Za &amp; Ka </w:t>
      </w:r>
      <w:r w:rsidRPr="00BB673A">
        <w:rPr>
          <w:rFonts w:ascii="Arial Unicode MS" w:eastAsia="Arial Unicode MS" w:hAnsi="Arial Unicode MS"/>
          <w:i/>
          <w:color w:val="008000"/>
        </w:rPr>
        <w:t>yá:jì</w:t>
      </w:r>
      <w:r w:rsidRPr="008C0179">
        <w:t xml:space="preserve">, KS &amp; KCh </w:t>
      </w:r>
      <w:r w:rsidRPr="00BB673A">
        <w:rPr>
          <w:rFonts w:ascii="Arial Unicode MS" w:eastAsia="Arial Unicode MS" w:hAnsi="Arial Unicode MS"/>
          <w:i/>
          <w:color w:val="008000"/>
        </w:rPr>
        <w:t>ya:ji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jállál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="000E2F04" w:rsidRPr="005D30C6">
        <w:rPr>
          <w:rFonts w:ascii="Doulos SIL" w:hAnsi="Doulos SIL"/>
          <w:i/>
          <w:color w:val="0000FF"/>
        </w:rPr>
        <w:t>kór</w:t>
      </w:r>
      <w:r w:rsidR="000E2F04" w:rsidRPr="005D30C6">
        <w:rPr>
          <w:rFonts w:ascii="Doulos SIL" w:hAnsi="Doulos SIL"/>
          <w:i/>
          <w:color w:val="0000FF"/>
        </w:rPr>
        <w:noBreakHyphen/>
        <w:t xml:space="preserve">ò </w:t>
      </w:r>
      <w:r w:rsidR="000E2F04" w:rsidRPr="005D30C6">
        <w:rPr>
          <w:rFonts w:ascii="Doulos SIL" w:hAnsi="Doulos SIL"/>
          <w:i/>
          <w:color w:val="0000FF"/>
        </w:rPr>
        <w:sym w:font="Symbol" w:char="F0AD"/>
      </w:r>
      <w:r w:rsidR="000E2F04" w:rsidRPr="005D30C6">
        <w:rPr>
          <w:rFonts w:ascii="Doulos SIL" w:hAnsi="Doulos SIL"/>
          <w:i/>
          <w:color w:val="0000FF"/>
        </w:rPr>
        <w:t>yá:g</w:t>
      </w:r>
      <w:r w:rsidR="000E2F04" w:rsidRPr="005D30C6">
        <w:rPr>
          <w:rFonts w:ascii="Doulos SIL" w:hAnsi="Doulos SIL"/>
          <w:i/>
          <w:color w:val="0000FF"/>
        </w:rPr>
        <w:noBreakHyphen/>
        <w:t>ꜜô</w:t>
      </w:r>
      <w:r w:rsidRPr="008C0179">
        <w:t>.</w:t>
      </w:r>
    </w:p>
    <w:p w14:paraId="37810A43" w14:textId="0DE0A1B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yá:hâ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yá:h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eight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huit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bór ꜜyá:hâ</w:t>
      </w:r>
      <w:r w:rsidRPr="008C0179">
        <w:t xml:space="preserve">  eight people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huit personnes</w:t>
      </w:r>
      <w:r w:rsidRPr="008C0179">
        <w:t>.</w:t>
      </w:r>
    </w:p>
    <w:p w14:paraId="6C738F2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yá:h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[num] [see </w:t>
      </w:r>
      <w:r w:rsidRPr="005D30C6">
        <w:rPr>
          <w:rFonts w:ascii="Doulos SIL" w:hAnsi="Doulos SIL"/>
          <w:i/>
          <w:color w:val="0000FF"/>
        </w:rPr>
        <w:t>yá:hâ</w:t>
      </w:r>
      <w:r w:rsidRPr="008C0179">
        <w:t xml:space="preserve">]. </w:t>
      </w:r>
    </w:p>
    <w:p w14:paraId="284854DE" w14:textId="245B73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yà:jì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strike with </w:t>
      </w:r>
      <w:r w:rsidRPr="005D30C6">
        <w:rPr>
          <w:rFonts w:ascii="Doulos SIL" w:hAnsi="Doulos SIL"/>
          <w:i/>
          <w:color w:val="0000FF"/>
        </w:rPr>
        <w:t>yà:g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spear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transpercer avec la lance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yà:g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79EC8004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yálà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[particle] [see </w:t>
      </w:r>
      <w:r w:rsidRPr="005D30C6">
        <w:rPr>
          <w:rFonts w:ascii="Doulos SIL" w:hAnsi="Doulos SIL"/>
          <w:i/>
          <w:color w:val="0000FF"/>
        </w:rPr>
        <w:t>yélà</w:t>
      </w:r>
      <w:r w:rsidRPr="008C0179">
        <w:t>].</w:t>
      </w:r>
    </w:p>
    <w:p w14:paraId="00F82293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yàlá:m</w:t>
      </w:r>
      <w:r w:rsidRPr="005D30C6">
        <w:rPr>
          <w:rFonts w:ascii="Doulos SIL" w:hAnsi="Doulos SIL"/>
          <w:i/>
          <w:color w:val="0000FF"/>
        </w:rPr>
        <w:noBreakHyphen/>
        <w:t>èy 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[see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>èy kàn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>].</w:t>
      </w:r>
    </w:p>
    <w:p w14:paraId="4A53247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2AAB28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yá:mâ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[particle] maybe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peut-être</w:t>
      </w:r>
      <w:r w:rsidRPr="008C0179">
        <w:t xml:space="preserve"> [variant of </w:t>
      </w:r>
      <w:r w:rsidRPr="005D30C6">
        <w:rPr>
          <w:rFonts w:ascii="Doulos SIL" w:hAnsi="Doulos SIL"/>
          <w:i/>
          <w:color w:val="0000FF"/>
        </w:rPr>
        <w:t>yá:mô</w:t>
      </w:r>
      <w:r w:rsidRPr="008C0179">
        <w:t> 1]</w:t>
      </w:r>
    </w:p>
    <w:p w14:paraId="198F2342" w14:textId="16CA07A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yám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[nominal cpd final] [see </w:t>
      </w:r>
      <w:r w:rsidRPr="005D30C6">
        <w:rPr>
          <w:rFonts w:ascii="Doulos SIL" w:hAnsi="Doulos SIL"/>
          <w:i/>
          <w:color w:val="0000FF"/>
        </w:rPr>
        <w:t>ʔánnábí</w:t>
      </w:r>
      <w:r w:rsidRPr="005D30C6">
        <w:rPr>
          <w:rFonts w:ascii="Doulos SIL" w:hAnsi="Doulos SIL"/>
          <w:i/>
          <w:color w:val="0000FF"/>
        </w:rPr>
        <w:noBreakHyphen/>
      </w:r>
      <w:r w:rsidR="005E10F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yám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5E10FE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23486289" w14:textId="077B02A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yá:mô</w:t>
      </w:r>
      <w:r w:rsidRPr="002C3CD0">
        <w:t xml:space="preserve"> 1</w:t>
      </w:r>
      <w:r w:rsidR="005E10FE">
        <w:t xml:space="preserve">  ~  </w:t>
      </w:r>
      <w:r w:rsidR="005E10FE" w:rsidRPr="005D30C6">
        <w:rPr>
          <w:rFonts w:ascii="Doulos SIL" w:hAnsi="Doulos SIL"/>
          <w:i/>
          <w:color w:val="0000FF"/>
        </w:rPr>
        <w:t>yá:mâ</w:t>
      </w:r>
      <w:r w:rsidR="001F77E5">
        <w:t xml:space="preserve"> (one word)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yá: mô</w:t>
      </w:r>
      <w:r w:rsidRPr="004939FC">
        <w:t xml:space="preserve"> (two words)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[particle] maybe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peut-être</w:t>
      </w:r>
      <w:r w:rsidRPr="008C0179">
        <w:t xml:space="preserve"> [variant </w:t>
      </w:r>
      <w:r w:rsidRPr="005D30C6">
        <w:rPr>
          <w:rFonts w:ascii="Doulos SIL" w:hAnsi="Doulos SIL"/>
          <w:i/>
          <w:color w:val="0000FF"/>
        </w:rPr>
        <w:t>yá:mâ</w:t>
      </w:r>
      <w:r w:rsidRPr="008C0179">
        <w:t xml:space="preserve"> ; &lt;Ful </w:t>
      </w:r>
      <w:r w:rsidRPr="001F77E5">
        <w:rPr>
          <w:rFonts w:ascii="Arial Unicode MS" w:eastAsia="Arial Unicode MS" w:hAnsi="Arial Unicode MS" w:cs="Arial Unicode MS"/>
          <w:i/>
          <w:color w:val="008000"/>
        </w:rPr>
        <w:t>yaama</w:t>
      </w:r>
      <w:r w:rsidRPr="008C0179">
        <w:t xml:space="preserve"> </w:t>
      </w:r>
      <w:r w:rsidR="007B254E">
        <w:t>‘</w:t>
      </w:r>
      <w:r w:rsidRPr="008C0179">
        <w:t>maybe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extended form: </w:t>
      </w:r>
      <w:r w:rsidRPr="005D30C6">
        <w:rPr>
          <w:rFonts w:ascii="Doulos SIL" w:hAnsi="Doulos SIL"/>
          <w:i/>
          <w:color w:val="0000FF"/>
        </w:rPr>
        <w:t>yá:mó ꜜtáwê</w:t>
      </w:r>
      <w:r w:rsidRPr="008C0179">
        <w:t xml:space="preserve">  maybe it will be found that </w:t>
      </w:r>
      <w:r w:rsidRPr="008C0179">
        <w:sym w:font="Symbol" w:char="F0BC"/>
      </w:r>
      <w:r w:rsidRPr="008C0179">
        <w:t xml:space="preserve">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se trouvera peut-être que </w:t>
      </w:r>
      <w:r>
        <w:rPr>
          <w:rFonts w:ascii="Garamond" w:hAnsi="Garamond"/>
        </w:rPr>
        <w:sym w:font="Symbol" w:char="F0BC"/>
      </w:r>
      <w:r w:rsidRPr="003E4524">
        <w:rPr>
          <w:rFonts w:ascii="Doulos SIL" w:hAnsi="Doulos SIL"/>
          <w:i/>
          <w:color w:val="993300"/>
        </w:rPr>
        <w:t>̂</w:t>
      </w:r>
      <w:r w:rsidRPr="008C0179">
        <w:t>.</w:t>
      </w:r>
    </w:p>
    <w:p w14:paraId="2AF8E728" w14:textId="753EAE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&amp; FinSg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insignificant; useless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insignifiant; sans valeur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yá:mò</w:t>
      </w:r>
      <w:r w:rsidRPr="008C0179">
        <w:t xml:space="preserve"> </w:t>
      </w:r>
      <w:r w:rsidR="007B254E">
        <w:t>‘</w:t>
      </w:r>
      <w:r w:rsidRPr="008C0179">
        <w:t>in vain, for nothing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bór yà:m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useless person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(un) vaurien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hà: </w:t>
      </w:r>
      <w:r w:rsidR="005E10FE" w:rsidRPr="005D30C6">
        <w:rPr>
          <w:rFonts w:ascii="Doulos SIL" w:hAnsi="Doulos SIL"/>
          <w:i/>
          <w:color w:val="0000FF"/>
        </w:rPr>
        <w:t>↑</w:t>
      </w:r>
      <w:r w:rsidRPr="005D30C6">
        <w:rPr>
          <w:rFonts w:ascii="Doulos SIL" w:hAnsi="Doulos SIL"/>
          <w:i/>
          <w:color w:val="0000FF"/>
        </w:rPr>
        <w:t>yá:m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trivial thing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chose sans valeur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yá:mô</w:t>
      </w:r>
      <w:r w:rsidRPr="008C0179">
        <w:t> 1].</w:t>
      </w:r>
    </w:p>
    <w:p w14:paraId="29C8A4A7" w14:textId="6BBEAD6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yáŋgádâ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harm, pain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mal,</w:t>
      </w:r>
      <w:r w:rsidR="005E10FE">
        <w:rPr>
          <w:rFonts w:ascii="Garamond" w:hAnsi="Garamond"/>
        </w:rPr>
        <w:t xml:space="preserve"> douleur,</w:t>
      </w:r>
      <w:r>
        <w:rPr>
          <w:rFonts w:ascii="Garamond" w:hAnsi="Garamond"/>
        </w:rPr>
        <w:t xml:space="preserve"> malheur</w:t>
      </w:r>
      <w:r w:rsidRPr="00590ABD">
        <w:t xml:space="preserve"> - </w:t>
      </w:r>
      <w:r w:rsidRPr="008C0179">
        <w:t xml:space="preserve">ex in a curse: </w:t>
      </w:r>
      <w:r w:rsidRPr="005D30C6">
        <w:rPr>
          <w:rFonts w:ascii="Doulos SIL" w:hAnsi="Doulos SIL"/>
          <w:i/>
          <w:color w:val="0000FF"/>
        </w:rPr>
        <w:t>yélà á↑=ŋ́ ꜜté: s</w:t>
      </w:r>
      <w:r w:rsidRPr="005D30C6">
        <w:rPr>
          <w:rFonts w:ascii="Doulos SIL" w:hAnsi="Doulos SIL"/>
          <w:i/>
          <w:color w:val="0000FF"/>
        </w:rPr>
        <w:noBreakHyphen/>
        <w:t>áŋ ꜜyáŋgádâ</w:t>
      </w:r>
      <w:r w:rsidRPr="008C0179">
        <w:t xml:space="preserve">  may it be harmful to you-Sg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 w:rsidR="005E10FE">
        <w:rPr>
          <w:rFonts w:ascii="Garamond" w:hAnsi="Garamond"/>
        </w:rPr>
        <w:t>que ça devie</w:t>
      </w:r>
      <w:r>
        <w:rPr>
          <w:rFonts w:ascii="Garamond" w:hAnsi="Garamond"/>
        </w:rPr>
        <w:t>nne pour toi un malheur</w:t>
      </w:r>
      <w:r w:rsidRPr="008C0179">
        <w:t>.</w:t>
      </w:r>
    </w:p>
    <w:p w14:paraId="11615A36" w14:textId="41B703E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yárándê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yáránd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combination of 50 francs each worth of tea and sugar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ensemble de 50 francs (CFA) de thé et 50 francs de sucre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yar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drink</w:t>
      </w:r>
      <w:r w:rsidR="007B254E">
        <w:t>’</w:t>
      </w:r>
      <w:r w:rsidRPr="008C0179">
        <w:t xml:space="preserve">; 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jóŋgándê</w:t>
      </w:r>
      <w:r w:rsidRPr="008C0179">
        <w:t>].</w:t>
      </w:r>
    </w:p>
    <w:p w14:paraId="5ECE7E4A" w14:textId="1526B39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yárárá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cool breeze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brise fraîche</w:t>
      </w:r>
      <w:r w:rsidRPr="008C0179">
        <w:t>.</w:t>
      </w:r>
    </w:p>
    <w:p w14:paraId="32CFD153" w14:textId="6F1EF09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yà:ràsú:ràllá:hì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yà:ràsú:rùllâ:y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[exclamation] [&lt;Ar </w:t>
      </w:r>
      <w:r w:rsidR="007B254E">
        <w:t>‘</w:t>
      </w:r>
      <w:r w:rsidRPr="008C0179">
        <w:t>oh God</w:t>
      </w:r>
      <w:r w:rsidR="007B254E">
        <w:t>’</w:t>
      </w:r>
      <w:r w:rsidRPr="008C0179">
        <w:t>s Prophet!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ʔàbádá yà:ràsú:rùllâ:y</w:t>
      </w:r>
      <w:r w:rsidRPr="008C0179">
        <w:t xml:space="preserve"> </w:t>
      </w:r>
      <w:r w:rsidR="00D3020E">
        <w:t xml:space="preserve"> </w:t>
      </w:r>
      <w:r w:rsidRPr="008C0179">
        <w:t xml:space="preserve">never, by God!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jamais, au nom de Dieu!</w:t>
      </w:r>
      <w:r w:rsidRPr="008C0179">
        <w:t>.</w:t>
      </w:r>
    </w:p>
    <w:p w14:paraId="699E1AF7" w14:textId="560A98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yà:rèy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welcome (sb) festively (with a fine meal)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accueillir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</w:t>
      </w:r>
      <w:r w:rsidR="00D3020E">
        <w:rPr>
          <w:rFonts w:ascii="Garamond" w:hAnsi="Garamond"/>
        </w:rPr>
        <w:t>façon cérémoniale (avec un festin</w:t>
      </w:r>
      <w:r>
        <w:rPr>
          <w:rFonts w:ascii="Garamond" w:hAnsi="Garamond"/>
        </w:rPr>
        <w:t>)</w:t>
      </w:r>
      <w:r w:rsidRPr="008C0179">
        <w:t>.</w:t>
      </w:r>
    </w:p>
    <w:p w14:paraId="717D704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2C3CD0">
        <w:t xml:space="preserve"> 2</w:t>
      </w:r>
      <w:r w:rsidRPr="008C0179">
        <w:t xml:space="preserve">,3,4  </w:t>
      </w:r>
      <w:r>
        <w:rPr>
          <w:rFonts w:ascii="Wingdings" w:hAnsi="Wingdings"/>
          <w:sz w:val="18"/>
        </w:rPr>
        <w:t></w:t>
      </w:r>
      <w:r w:rsidRPr="008C0179">
        <w:t xml:space="preserve"> [n] [DefPl of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1,2,3].</w:t>
      </w:r>
    </w:p>
    <w:p w14:paraId="744A8D31" w14:textId="2432A7C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a) [tr] take for oneself, hold; brandish (weapon)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pour soi, tenir; brandir (arme)</w:t>
      </w:r>
      <w:r w:rsidRPr="00590ABD">
        <w:t xml:space="preserve"> - </w:t>
      </w:r>
      <w:r w:rsidRPr="008C0179">
        <w:t xml:space="preserve">receive (guest)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accueillir (étranger)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 plus instrumental phrase] take (</w:t>
      </w:r>
      <w:r w:rsidR="00B82168">
        <w:t>sth</w:t>
      </w:r>
      <w:r w:rsidRPr="008C0179">
        <w:t xml:space="preserve"> or sb) for, consider to be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,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pour, considérer comme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ŋ̀ gú↑=ŋ́ yà:rí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=ńdù bór sà:h</w:t>
      </w:r>
      <w:r w:rsidRPr="005D30C6">
        <w:rPr>
          <w:rFonts w:ascii="Doulos SIL" w:hAnsi="Doulos SIL"/>
          <w:i/>
          <w:color w:val="0000FF"/>
        </w:rPr>
        <w:noBreakHyphen/>
        <w:t>àntè wàlà</w:t>
      </w:r>
      <w:r w:rsidRPr="00AF5E46">
        <w:t xml:space="preserve"> ?  </w:t>
      </w:r>
      <w:r w:rsidRPr="008C0179">
        <w:t xml:space="preserve">do you consider him generous?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tu le prends pour généreux?</w:t>
      </w:r>
      <w:r w:rsidRPr="008C0179">
        <w:t>.</w:t>
      </w:r>
    </w:p>
    <w:p w14:paraId="6B1792CD" w14:textId="05C31E6C" w:rsidR="004E4BA0" w:rsidRPr="00A026D3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yá:rí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[intr] take sth for oneself</w:t>
      </w:r>
      <w:r w:rsidR="00D3020E">
        <w:t>, appropriate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prendre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 pour soi,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approprier</w:t>
      </w:r>
      <w:r w:rsidRPr="008C0179">
        <w:t xml:space="preserve"> [note tone shift from transitive 1a; </w:t>
      </w:r>
      <w:r w:rsidR="00D3020E">
        <w:t xml:space="preserve">it </w:t>
      </w:r>
      <w:r w:rsidRPr="008C0179">
        <w:t xml:space="preserve">can take a postverbal NP, but it is pronominalized with </w:t>
      </w:r>
      <w:r w:rsidRPr="005D30C6">
        <w:rPr>
          <w:rFonts w:ascii="Doulos SIL" w:hAnsi="Doulos SIL"/>
          <w:i/>
          <w:color w:val="0000FF"/>
        </w:rPr>
        <w:t>ńdù</w:t>
      </w:r>
      <w:r w:rsidRPr="008C0179">
        <w:t>]</w:t>
      </w:r>
      <w:r w:rsidRPr="00590ABD">
        <w:t xml:space="preserve"> - </w:t>
      </w:r>
      <w:r w:rsidRPr="008C0179">
        <w:t xml:space="preserve">exx: </w:t>
      </w:r>
      <w:r w:rsidRPr="005D30C6">
        <w:rPr>
          <w:rFonts w:ascii="Doulos SIL" w:hAnsi="Doulos SIL"/>
          <w:i/>
          <w:color w:val="0000FF"/>
        </w:rPr>
        <w:t xml:space="preserve">à yá:rí </w:t>
      </w:r>
      <w:r w:rsidR="00D3020E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wòy-ó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dì</w:t>
      </w:r>
      <w:r w:rsidR="00D3020E">
        <w:rPr>
          <w:rFonts w:ascii="Doulos SIL" w:hAnsi="Doulos SIL"/>
          <w:i/>
          <w:color w:val="0000FF"/>
        </w:rPr>
        <w:t>]</w:t>
      </w:r>
      <w:r w:rsidRPr="008C0179">
        <w:t xml:space="preserve">  he took the woman (for himself)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approprié de la femme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à yá:rí-ńd-à</w:t>
      </w:r>
      <w:r w:rsidRPr="00A026D3">
        <w:t xml:space="preserve">  he took her (for himself)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approprié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</w:t>
      </w:r>
      <w:r>
        <w:t>.</w:t>
      </w:r>
    </w:p>
    <w:p w14:paraId="0267A203" w14:textId="641B349D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yàr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3020E">
        <w:t>adj or cpd final</w:t>
      </w:r>
      <w:r w:rsidRPr="008C0179">
        <w:t xml:space="preserve">] [see </w:t>
      </w:r>
      <w:r w:rsidR="00D3020E">
        <w:rPr>
          <w:rFonts w:ascii="Doulos SIL" w:hAnsi="Doulos SIL"/>
          <w:i/>
          <w:color w:val="0000FF"/>
        </w:rPr>
        <w:t xml:space="preserve">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yár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CBEF0FB" w14:textId="1C51C8B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Df S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large fire, bonfire, wildfire (in grass)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7E7224">
        <w:rPr>
          <w:rFonts w:ascii="Garamond" w:hAnsi="Garamond"/>
        </w:rPr>
        <w:t>gros</w:t>
      </w:r>
      <w:r w:rsidR="00611172">
        <w:rPr>
          <w:rFonts w:ascii="Garamond" w:hAnsi="Garamond"/>
        </w:rPr>
        <w:t xml:space="preserve"> </w:t>
      </w:r>
      <w:r>
        <w:rPr>
          <w:rFonts w:ascii="Garamond" w:hAnsi="Garamond"/>
        </w:rPr>
        <w:t>feu, incendie (de maison,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herbe)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nù:n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42FA740" w14:textId="7751DF4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Df S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bull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taureau</w:t>
      </w:r>
      <w:r w:rsidR="00647384">
        <w:t xml:space="preserve"> [cf.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2b; for cpd. see </w:t>
      </w:r>
      <w:r w:rsidRPr="005D30C6">
        <w:rPr>
          <w:rFonts w:ascii="Doulos SIL" w:hAnsi="Doulos SIL"/>
          <w:i/>
          <w:color w:val="0000FF"/>
        </w:rPr>
        <w:t>gándá yà:r-íyà</w:t>
      </w:r>
      <w:r w:rsidRPr="008C0179">
        <w:t>].</w:t>
      </w:r>
    </w:p>
    <w:p w14:paraId="5330197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Df S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brave man, hero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brave, (un) héros</w:t>
      </w:r>
      <w:r w:rsidRPr="008C0179">
        <w:t xml:space="preserve"> [related verb </w:t>
      </w:r>
      <w:r w:rsidRPr="005D30C6">
        <w:rPr>
          <w:rFonts w:ascii="Doulos SIL" w:hAnsi="Doulos SIL"/>
          <w:i/>
          <w:color w:val="0000FF"/>
        </w:rPr>
        <w:t>yà:rù</w:t>
      </w:r>
      <w:r w:rsidRPr="008C0179">
        <w:t xml:space="preserve"> 3] [perhaps a semantic extension of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2].</w:t>
      </w:r>
    </w:p>
    <w:p w14:paraId="774DD48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2C3CD0">
        <w:t xml:space="preserve"> 1</w:t>
      </w:r>
      <w:r w:rsidRPr="008C0179">
        <w:t xml:space="preserve">,2a,2b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1,2a,2b].</w:t>
      </w:r>
    </w:p>
    <w:p w14:paraId="7FE01BC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yà:rù</w:t>
      </w:r>
      <w:r w:rsidRPr="008C0179">
        <w:t xml:space="preserve"> 3  </w:t>
      </w:r>
      <w:r>
        <w:rPr>
          <w:rFonts w:ascii="Wingdings" w:hAnsi="Wingdings"/>
          <w:sz w:val="18"/>
        </w:rPr>
        <w:t></w:t>
      </w:r>
      <w:r w:rsidRPr="008C0179">
        <w:t xml:space="preserve"> [intr] be heroic, valiant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brave, ê. un héros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2b].</w:t>
      </w:r>
    </w:p>
    <w:p w14:paraId="5395C91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yá:séy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tell a proverb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dire un proverbe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yá:séy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3450CC61" w14:textId="14F2F3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yá:séy</w:t>
      </w:r>
      <w:r w:rsidRPr="002C3CD0">
        <w:t xml:space="preserve"> 1</w:t>
      </w:r>
      <w:r w:rsidRPr="008C0179">
        <w:t xml:space="preserve">b (NF &amp; FinSg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indef. form] proverb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proverbe</w:t>
      </w:r>
      <w:r w:rsidRPr="008C0179">
        <w:t>.</w:t>
      </w:r>
    </w:p>
    <w:p w14:paraId="1ABD683A" w14:textId="7B5E258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yá:séy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proverb; telling a proverb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proverbe; </w:t>
      </w:r>
      <w:r w:rsidR="002165A2">
        <w:rPr>
          <w:rFonts w:ascii="Garamond" w:hAnsi="Garamond"/>
        </w:rPr>
        <w:t>fait</w:t>
      </w:r>
      <w:r>
        <w:rPr>
          <w:rFonts w:ascii="Garamond" w:hAnsi="Garamond"/>
        </w:rPr>
        <w:t xml:space="preserve"> de dire un proverbe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yá:séy</w:t>
      </w:r>
      <w:r w:rsidRPr="008C0179">
        <w:t> 1a].</w:t>
      </w:r>
    </w:p>
    <w:p w14:paraId="6F543B61" w14:textId="0ED526D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yàtí:mê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orphan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orphelin</w:t>
      </w:r>
      <w:r w:rsidRPr="008C0179">
        <w:t xml:space="preserve"> [variants </w:t>
      </w:r>
      <w:r w:rsidRPr="005D30C6">
        <w:rPr>
          <w:rFonts w:ascii="Doulos SIL" w:hAnsi="Doulos SIL"/>
          <w:i/>
          <w:color w:val="0000FF"/>
        </w:rPr>
        <w:t>ʔàlyàtí:mî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yàtí:mî</w:t>
      </w:r>
      <w:r w:rsidRPr="008C0179">
        <w:t> ; &lt;Ar].</w:t>
      </w:r>
    </w:p>
    <w:p w14:paraId="0D76EEE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yàtí:mî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yàtí:mê</w:t>
      </w:r>
      <w:r w:rsidRPr="008C0179">
        <w:t>].</w:t>
      </w:r>
    </w:p>
    <w:p w14:paraId="26B8C926" w14:textId="131A8D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yá:</w:t>
      </w:r>
      <w:r w:rsidRPr="005D30C6">
        <w:rPr>
          <w:rFonts w:ascii="Doulos SIL" w:hAnsi="Doulos SIL"/>
          <w:i/>
          <w:color w:val="0000FF"/>
        </w:rPr>
        <w:noBreakHyphen/>
        <w:t>wò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[adv] like this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 ça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yá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wô</w:t>
      </w:r>
      <w:r w:rsidR="00950D3E">
        <w:t xml:space="preserve"> 1</w:t>
      </w:r>
      <w:r w:rsidRPr="008C0179">
        <w:t>].</w:t>
      </w:r>
    </w:p>
    <w:p w14:paraId="1A09827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yà:w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yà:w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(any) bull; castrated bull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bœuf; bœuf castré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yà:r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2a].</w:t>
      </w:r>
    </w:p>
    <w:p w14:paraId="79DF940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yáynê</w:t>
      </w:r>
      <w:r w:rsidRPr="008C0179">
        <w:t xml:space="preserve"> [variant </w:t>
      </w:r>
      <w:r w:rsidRPr="005D30C6">
        <w:rPr>
          <w:rFonts w:ascii="Doulos SIL" w:hAnsi="Doulos SIL"/>
          <w:i/>
          <w:color w:val="0000FF"/>
        </w:rPr>
        <w:t>yéynê</w:t>
      </w:r>
      <w:r w:rsidRPr="008C0179">
        <w:t xml:space="preserve"> ; &lt;Ful; cf. </w:t>
      </w:r>
      <w:r w:rsidRPr="005D30C6">
        <w:rPr>
          <w:rFonts w:ascii="Doulos SIL" w:hAnsi="Doulos SIL"/>
          <w:i/>
          <w:color w:val="0000FF"/>
        </w:rPr>
        <w:t>ʔànnú:râ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lé:wŋgâl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(light) shine, be bright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(lumière) briller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illuminate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illuminer</w:t>
      </w:r>
      <w:r w:rsidRPr="008C0179">
        <w:t>.</w:t>
      </w:r>
    </w:p>
    <w:p w14:paraId="113FC218" w14:textId="7CF4521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back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retourner</w:t>
      </w:r>
      <w:r w:rsidRPr="008C0179">
        <w:t xml:space="preserve"> [imperative </w:t>
      </w:r>
      <w:r w:rsidRPr="005D30C6">
        <w:rPr>
          <w:rFonts w:ascii="Doulos SIL" w:hAnsi="Doulos SIL"/>
          <w:i/>
          <w:color w:val="0000FF"/>
        </w:rPr>
        <w:t>yê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 xml:space="preserve">, VblN </w:t>
      </w:r>
      <w:r w:rsidRPr="005D30C6">
        <w:rPr>
          <w:rFonts w:ascii="Doulos SIL" w:hAnsi="Doulos SIL"/>
          <w:i/>
          <w:color w:val="0000FF"/>
        </w:rPr>
        <w:t>yé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="00950D3E">
        <w:t>] [identical etymologically to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yo</w:t>
      </w:r>
      <w:r w:rsidR="00362F22" w:rsidRPr="005D30C6">
        <w:rPr>
          <w:rFonts w:ascii="Doulos SIL" w:hAnsi="Doulos SIL"/>
          <w:i/>
          <w:color w:val="0000FF"/>
        </w:rPr>
        <w:t>̀</w:t>
      </w:r>
      <w:r w:rsidR="004E4F3D">
        <w:t> 1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yèkà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yè:tì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yé ꜜkóy</w:t>
      </w:r>
      <w:r w:rsidRPr="008C0179">
        <w:t xml:space="preserve">  go back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retourner</w:t>
      </w:r>
      <w:r w:rsidRPr="008C0179">
        <w:t>.</w:t>
      </w:r>
    </w:p>
    <w:p w14:paraId="5605C08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yé:bê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neglect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négliger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yeeb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35B6C7AA" w14:textId="7B9A5A5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yé:bê</w:t>
      </w:r>
      <w:r w:rsidRPr="002C3CD0">
        <w:t xml:space="preserve"> 1</w:t>
      </w:r>
      <w:r w:rsidRPr="008C0179">
        <w:t xml:space="preserve">b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negligence, neglect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négligence</w:t>
      </w:r>
      <w:r w:rsidRPr="008C0179">
        <w:t>.</w:t>
      </w:r>
    </w:p>
    <w:p w14:paraId="4016A471" w14:textId="1EAE692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yèddà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yèrdà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servb] consent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consentir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tà</w:t>
      </w:r>
      <w:r w:rsidRPr="008C0179">
        <w:t xml:space="preserve"> 1, </w:t>
      </w:r>
      <w:r w:rsidRPr="005D30C6">
        <w:rPr>
          <w:rFonts w:ascii="Doulos SIL" w:hAnsi="Doulos SIL"/>
          <w:i/>
          <w:color w:val="0000FF"/>
        </w:rPr>
        <w:t>wúnjî</w:t>
      </w:r>
      <w:r w:rsidR="004E4F3D">
        <w:t> </w:t>
      </w:r>
      <w:r w:rsidRPr="008C0179">
        <w:t>] [&lt;Ar √</w:t>
      </w:r>
      <w:r w:rsidRPr="00BB673A">
        <w:rPr>
          <w:rFonts w:ascii="Arial Unicode MS" w:eastAsia="Arial Unicode MS" w:hAnsi="Arial Unicode MS"/>
          <w:color w:val="008000"/>
        </w:rPr>
        <w:t>rḍy</w:t>
      </w:r>
      <w:r w:rsidRPr="008C0179">
        <w:t xml:space="preserve">, cf. Hausa  </w:t>
      </w:r>
      <w:r w:rsidRPr="00BB673A">
        <w:rPr>
          <w:rFonts w:ascii="Arial Unicode MS" w:eastAsia="Arial Unicode MS" w:hAnsi="Arial Unicode MS"/>
          <w:i/>
          <w:color w:val="008000"/>
        </w:rPr>
        <w:t>yarda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yèddà [ẁ kóy]</w:t>
      </w:r>
      <w:r w:rsidRPr="008C0179">
        <w:t xml:space="preserve">  he consented to go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consenti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aller</w:t>
      </w:r>
      <w:r w:rsidRPr="008C0179">
        <w:t>.</w:t>
      </w:r>
    </w:p>
    <w:p w14:paraId="3FAF5B2B" w14:textId="63AC780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yèkà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come back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revenir</w:t>
      </w:r>
      <w:r w:rsidRPr="00590ABD">
        <w:t xml:space="preserve"> - </w:t>
      </w:r>
      <w:r w:rsidRPr="008C0179">
        <w:t xml:space="preserve">evolve, develop (in some way)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évoluer (de telle ou telle façon)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yèkà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yèkà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yê</w:t>
      </w:r>
      <w:r w:rsidRPr="002C3CD0">
        <w:t xml:space="preserve"> and </w:t>
      </w:r>
      <w:r w:rsidRPr="005D30C6">
        <w:rPr>
          <w:rFonts w:ascii="Doulos SIL" w:hAnsi="Doulos SIL"/>
          <w:i/>
          <w:color w:val="0000FF"/>
        </w:rPr>
        <w:t>kà</w:t>
      </w:r>
      <w:r w:rsidRPr="008C0179">
        <w:t xml:space="preserve"> 2 </w:t>
      </w:r>
      <w:r w:rsidR="007B254E">
        <w:t>‘</w:t>
      </w:r>
      <w:r w:rsidRPr="008C0179">
        <w:t>come</w:t>
      </w:r>
      <w:r w:rsidR="007B254E">
        <w:t>’</w:t>
      </w:r>
      <w:r w:rsidRPr="008C0179">
        <w:t>, but origin might alternatively have been *</w:t>
      </w:r>
      <w:r w:rsidRPr="00BB673A">
        <w:rPr>
          <w:rFonts w:ascii="Arial Unicode MS" w:eastAsia="Arial Unicode MS" w:hAnsi="Arial Unicode MS"/>
          <w:color w:val="008000"/>
        </w:rPr>
        <w:t>yé-kàtè</w:t>
      </w:r>
      <w:r w:rsidRPr="008C0179">
        <w:t xml:space="preserve"> with Centripetal morpheme].</w:t>
      </w:r>
    </w:p>
    <w:p w14:paraId="45494B79" w14:textId="79CD1AF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yélà</w:t>
      </w:r>
      <w:r w:rsidR="0009344D" w:rsidRPr="0009344D"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yálà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[yes-no interrogative particle, also </w:t>
      </w:r>
      <w:r w:rsidR="007B254E">
        <w:t>‘</w:t>
      </w:r>
      <w:r w:rsidRPr="008C0179">
        <w:t>whether</w:t>
      </w:r>
      <w:r w:rsidR="007B254E">
        <w:t>’</w:t>
      </w:r>
      <w:r w:rsidRPr="008C0179">
        <w:t xml:space="preserve"> conjunction] [cf. Ful </w:t>
      </w:r>
      <w:r w:rsidRPr="004E4F3D">
        <w:rPr>
          <w:rFonts w:ascii="Doulos SIL" w:hAnsi="Doulos SIL"/>
          <w:i/>
          <w:color w:val="008000"/>
        </w:rPr>
        <w:t>yalla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náŋ kà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gúnà yélà ŋ̀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yéddà wàla</w:t>
      </w:r>
      <w:r w:rsidR="004E4F3D">
        <w:rPr>
          <w:rFonts w:ascii="Doulos SIL" w:hAnsi="Doulos SIL"/>
          <w:i/>
          <w:color w:val="0000FF"/>
        </w:rPr>
        <w:t>̀</w:t>
      </w:r>
      <w:r w:rsidRPr="002C3CD0">
        <w:t xml:space="preserve"> </w:t>
      </w:r>
      <w:r w:rsidR="004E4F3D">
        <w:t xml:space="preserve"> </w:t>
      </w:r>
      <w:r w:rsidRPr="002C3CD0">
        <w:t>I</w:t>
      </w:r>
      <w:r w:rsidRPr="008C0179">
        <w:t xml:space="preserve"> have come to see whether you consent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suis venu pour voir si vous consentez</w:t>
      </w:r>
      <w:r w:rsidRPr="008C0179">
        <w:t>.</w:t>
      </w:r>
    </w:p>
    <w:p w14:paraId="27E14C6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yèmá:l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93CF765" w14:textId="49EE602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yé:nê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grant, bestow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accorder, céder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yeen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 xml:space="preserve"> </w:t>
      </w:r>
      <w:r w:rsidR="007B254E">
        <w:t>‘</w:t>
      </w:r>
      <w:r w:rsidRPr="008C0179">
        <w:t>pay, reward, give a gift to</w:t>
      </w:r>
      <w:r w:rsidR="007B254E">
        <w:t>’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[mí:n ꜜgâ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bá:g</w:t>
      </w:r>
      <w:r w:rsidRPr="005D30C6">
        <w:rPr>
          <w:rFonts w:ascii="Doulos SIL" w:hAnsi="Doulos SIL"/>
          <w:i/>
          <w:color w:val="0000FF"/>
        </w:rPr>
        <w:noBreakHyphen/>
        <w:t>à] [ʔáŋgá=ḿ</w:t>
      </w:r>
      <w:r w:rsidRPr="005D30C6">
        <w:rPr>
          <w:rFonts w:ascii="Doulos SIL" w:hAnsi="Doulos SIL"/>
          <w:i/>
          <w:color w:val="0000FF"/>
        </w:rPr>
        <w:noBreakHyphen/>
        <w:t>à: yé:né=ńd</w:t>
      </w:r>
      <w:r w:rsidRPr="005D30C6">
        <w:rPr>
          <w:rFonts w:ascii="Doulos SIL" w:hAnsi="Doulos SIL"/>
          <w:i/>
          <w:color w:val="0000FF"/>
        </w:rPr>
        <w:noBreakHyphen/>
        <w:t>à]</w:t>
      </w:r>
      <w:r w:rsidRPr="008C0179">
        <w:t xml:space="preserve">  (he asked) what she wanted, so that he might bestow it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(il demanda) ce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elle voulait, pour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accorde</w:t>
      </w:r>
      <w:r w:rsidRPr="008C0179">
        <w:t>.</w:t>
      </w:r>
    </w:p>
    <w:p w14:paraId="02EB875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yèrdà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yèddà</w:t>
      </w:r>
      <w:r w:rsidRPr="008C0179">
        <w:t>].</w:t>
      </w:r>
    </w:p>
    <w:p w14:paraId="20B4613D" w14:textId="27F7D75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yérém!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very cold, frigid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très froid</w:t>
      </w:r>
      <w:r w:rsidRPr="008C0179">
        <w:t xml:space="preserve"> [Intens for </w:t>
      </w:r>
      <w:r w:rsidRPr="005D30C6">
        <w:rPr>
          <w:rFonts w:ascii="Doulos SIL" w:hAnsi="Doulos SIL"/>
          <w:i/>
          <w:color w:val="0000FF"/>
        </w:rPr>
        <w:t>yéy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yéy yérém!</w:t>
      </w:r>
      <w:r w:rsidRPr="002C3CD0">
        <w:t xml:space="preserve"> it</w:t>
      </w:r>
      <w:r w:rsidR="007B254E">
        <w:t>’</w:t>
      </w:r>
      <w:r w:rsidRPr="008C0179">
        <w:t xml:space="preserve">s frigid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très froid</w:t>
      </w:r>
      <w:r w:rsidRPr="008C0179">
        <w:t>.</w:t>
      </w:r>
    </w:p>
    <w:p w14:paraId="430316F6" w14:textId="5ED22F1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yérî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[1Pl independent pronoun or object clitic] [often reduced to </w:t>
      </w:r>
      <w:r w:rsidRPr="005D30C6">
        <w:rPr>
          <w:rFonts w:ascii="Doulos SIL" w:hAnsi="Doulos SIL"/>
          <w:i/>
          <w:color w:val="0000FF"/>
        </w:rPr>
        <w:t>yêr</w:t>
      </w:r>
      <w:r w:rsidRPr="008C0179">
        <w:t xml:space="preserve"> in co</w:t>
      </w:r>
      <w:r w:rsidR="004E4F3D">
        <w:t>mbination like</w:t>
      </w:r>
      <w:r w:rsidRPr="005D30C6">
        <w:rPr>
          <w:rFonts w:ascii="Doulos SIL" w:hAnsi="Doulos SIL"/>
          <w:i/>
          <w:color w:val="0000FF"/>
        </w:rPr>
        <w:t xml:space="preserve"> yér nê</w:t>
      </w:r>
      <w:r w:rsidRPr="008C0179">
        <w:t xml:space="preserve"> </w:t>
      </w:r>
      <w:r w:rsidR="007B254E">
        <w:t>‘</w:t>
      </w:r>
      <w:r w:rsidRPr="008C0179">
        <w:t>we said</w:t>
      </w:r>
      <w:r w:rsidR="007B254E">
        <w:t>’</w:t>
      </w:r>
      <w:r w:rsidRPr="008C0179">
        <w:t xml:space="preserve"> and </w:t>
      </w:r>
      <w:r w:rsidRPr="005D30C6">
        <w:rPr>
          <w:rFonts w:ascii="Doulos SIL" w:hAnsi="Doulos SIL"/>
          <w:i/>
          <w:color w:val="0000FF"/>
        </w:rPr>
        <w:t>yêr kûl</w:t>
      </w:r>
      <w:r w:rsidRPr="008C0179">
        <w:t xml:space="preserve"> </w:t>
      </w:r>
      <w:r w:rsidR="007B254E">
        <w:t>‘</w:t>
      </w:r>
      <w:r w:rsidRPr="008C0179">
        <w:t>all of us</w:t>
      </w:r>
      <w:r w:rsidR="007B254E">
        <w:t>’</w:t>
      </w:r>
      <w:r w:rsidRPr="008C0179">
        <w:t>.</w:t>
      </w:r>
    </w:p>
    <w:p w14:paraId="6894B5E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yé:rí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vomit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vomir</w:t>
      </w:r>
      <w:r w:rsidRPr="008C0179">
        <w:t xml:space="preserve"> [cf. noun </w:t>
      </w:r>
      <w:r w:rsidRPr="005D30C6">
        <w:rPr>
          <w:rFonts w:ascii="Doulos SIL" w:hAnsi="Doulos SIL"/>
          <w:i/>
          <w:color w:val="0000FF"/>
        </w:rPr>
        <w:t>yé:r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2C1262C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yé:rí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329D5EB7" w14:textId="34786378" w:rsidR="00B54650" w:rsidRPr="00B54650" w:rsidRDefault="00B54650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yé</w:t>
      </w:r>
      <w:r w:rsidRPr="005D30C6">
        <w:rPr>
          <w:rFonts w:ascii="Doulos SIL" w:hAnsi="Doulos SIL"/>
          <w:i/>
          <w:color w:val="0000FF"/>
        </w:rPr>
        <w:t>rkòy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>
        <w:t xml:space="preserve">[see </w:t>
      </w:r>
      <w:r w:rsidRPr="005D30C6">
        <w:rPr>
          <w:rFonts w:ascii="Doulos SIL" w:hAnsi="Doulos SIL"/>
          <w:i/>
          <w:color w:val="0000FF"/>
        </w:rPr>
        <w:t>yórkòy</w:t>
      </w:r>
      <w:r>
        <w:t xml:space="preserve"> ‘God’]</w:t>
      </w:r>
    </w:p>
    <w:p w14:paraId="5863AD80" w14:textId="6AA5037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yé:rí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vomiting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vomissement</w:t>
      </w:r>
      <w:r w:rsidR="007B254E">
        <w:t>’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yé:rí</w:t>
      </w:r>
      <w:r w:rsidRPr="008C0179">
        <w:t> 1a].</w:t>
      </w:r>
    </w:p>
    <w:p w14:paraId="0303FF77" w14:textId="7BDCB93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yé:sí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quench one</w:t>
      </w:r>
      <w:r w:rsidR="007B254E">
        <w:t>’</w:t>
      </w:r>
      <w:r w:rsidRPr="008C0179">
        <w:t xml:space="preserve">s thirst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étancher sa soif, se désaltérer</w:t>
      </w:r>
      <w:r w:rsidRPr="008C0179">
        <w:t>.</w:t>
      </w:r>
    </w:p>
    <w:p w14:paraId="4B6C244A" w14:textId="134FB2F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yé:sîŋ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yé:sîn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yé:sîⁿ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[n, used as adv] next year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année prochaine</w:t>
      </w:r>
      <w:r w:rsidRPr="008C0179">
        <w:t xml:space="preserve"> [also </w:t>
      </w:r>
      <w:r w:rsidRPr="005D30C6">
        <w:rPr>
          <w:rFonts w:ascii="Doulos SIL" w:hAnsi="Doulos SIL"/>
          <w:i/>
          <w:color w:val="0000FF"/>
        </w:rPr>
        <w:t>yé:s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B54650">
        <w:rPr>
          <w:rFonts w:ascii="Doulos SIL" w:hAnsi="Doulos SIL"/>
          <w:i/>
          <w:color w:val="0000FF"/>
        </w:rPr>
        <w:t>yór</w:t>
      </w:r>
      <w:r w:rsidR="00B54650" w:rsidRPr="005D30C6">
        <w:rPr>
          <w:rFonts w:ascii="Doulos SIL" w:hAnsi="Doulos SIL"/>
          <w:i/>
          <w:color w:val="0000FF"/>
        </w:rPr>
        <w:t>ꜜ</w:t>
      </w:r>
      <w:r w:rsidR="00B54650">
        <w:rPr>
          <w:rFonts w:ascii="Doulos SIL" w:hAnsi="Doulos SIL"/>
          <w:i/>
          <w:color w:val="0000FF"/>
        </w:rPr>
        <w:t>kóy↑=</w:t>
      </w:r>
      <w:r w:rsidRPr="005D30C6">
        <w:rPr>
          <w:rFonts w:ascii="Doulos SIL" w:hAnsi="Doulos SIL"/>
          <w:i/>
          <w:color w:val="0000FF"/>
        </w:rPr>
        <w:t xml:space="preserve">ḿ nàŋ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òwrù yé:sîŋ</w:t>
      </w:r>
      <w:r w:rsidRPr="008C0179">
        <w:t xml:space="preserve">  may God show you next year!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que Dieu te montre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année prochaine!</w:t>
      </w:r>
      <w:r w:rsidRPr="008C0179">
        <w:t>.</w:t>
      </w:r>
    </w:p>
    <w:p w14:paraId="0EB8FD3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yé:síŋ</w:t>
      </w:r>
      <w:r w:rsidRPr="008C0179">
        <w:t>].</w:t>
      </w:r>
    </w:p>
    <w:p w14:paraId="69D7A2D0" w14:textId="40651CE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yè:tì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bring back, send back, put back, give back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ramener, rendre, remettre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yê</w:t>
      </w:r>
      <w:r w:rsidR="004E4F3D">
        <w:t xml:space="preserve"> </w:t>
      </w:r>
      <w:r w:rsidRPr="008C0179">
        <w:t>].</w:t>
      </w:r>
    </w:p>
    <w:p w14:paraId="108DF25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yéy</w:t>
      </w:r>
      <w:r w:rsidRPr="008C0179">
        <w:t xml:space="preserve">  [takes form </w:t>
      </w:r>
      <w:r w:rsidRPr="005D30C6">
        <w:rPr>
          <w:rFonts w:ascii="Doulos SIL" w:hAnsi="Doulos SIL"/>
          <w:i/>
          <w:color w:val="0000FF"/>
        </w:rPr>
        <w:t>yeyn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 before V-initial suffix: Caus </w:t>
      </w: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noun </w:t>
      </w: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 1a, Adj </w:t>
      </w:r>
      <w:r w:rsidRPr="005D30C6">
        <w:rPr>
          <w:rFonts w:ascii="Doulos SIL" w:hAnsi="Doulos SIL"/>
          <w:i/>
          <w:color w:val="0000FF"/>
        </w:rPr>
        <w:t>yèyn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1b; Intens </w:t>
      </w:r>
      <w:r w:rsidRPr="005D30C6">
        <w:rPr>
          <w:rFonts w:ascii="Doulos SIL" w:hAnsi="Doulos SIL"/>
          <w:i/>
          <w:color w:val="0000FF"/>
        </w:rPr>
        <w:t>yérém!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cool off, become cool or cold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refroidir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become inert; (animal or plant) die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devenir inerte; (animal ou plante) mourir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[intr] (wound) heal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(blessure) guérir</w:t>
      </w:r>
      <w:r w:rsidRPr="008C0179">
        <w:t>.</w:t>
      </w:r>
    </w:p>
    <w:p w14:paraId="3097835F" w14:textId="747D51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yéynê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announce the loss of (sth)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avertir la perte de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>.</w:t>
      </w:r>
    </w:p>
    <w:p w14:paraId="3F97A61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yéynê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yáynê</w:t>
      </w:r>
      <w:r w:rsidRPr="008C0179">
        <w:t>].</w:t>
      </w:r>
    </w:p>
    <w:p w14:paraId="37CB53E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cold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rafraîchir, rendre froid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yéy</w:t>
      </w:r>
      <w:r w:rsidRPr="008C0179">
        <w:t>].</w:t>
      </w:r>
    </w:p>
    <w:p w14:paraId="0E5EFB26" w14:textId="4B90EDD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a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í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(the) cold, coldness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(le) froid, froideur</w:t>
      </w:r>
      <w:r w:rsidRPr="008C0179">
        <w:t xml:space="preserve"> [cf. verb </w:t>
      </w:r>
      <w:r w:rsidRPr="005D30C6">
        <w:rPr>
          <w:rFonts w:ascii="Doulos SIL" w:hAnsi="Doulos SIL"/>
          <w:i/>
          <w:color w:val="0000FF"/>
        </w:rPr>
        <w:t>yéy</w:t>
      </w:r>
      <w:r w:rsidRPr="008C0179">
        <w:t>].</w:t>
      </w:r>
    </w:p>
    <w:p w14:paraId="6CD58AB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cold, cool; inert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froid, frais; inerte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yéy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hárí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yéyn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cold water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eau fraîche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tù:rí yèyn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dead tree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arbre mort</w:t>
      </w:r>
      <w:r w:rsidRPr="008C0179">
        <w:t>.</w:t>
      </w:r>
    </w:p>
    <w:p w14:paraId="57367061" w14:textId="5B8D490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yìrgà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(habitually) indecisive person, person who cannot think things through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indécis, personne déraisonable</w:t>
      </w:r>
      <w:r w:rsidRPr="008C0179">
        <w:t>.</w:t>
      </w:r>
    </w:p>
    <w:p w14:paraId="5E822F8C" w14:textId="4A240368" w:rsidR="004E4BA0" w:rsidRPr="000277B6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yìrw-àntè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D91A89">
        <w:t xml:space="preserve"> [partpl]</w:t>
      </w:r>
      <w:r w:rsidRPr="008C0179">
        <w:t xml:space="preserve"> large, roomy (house)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(maison) spacieux</w:t>
      </w:r>
      <w:r>
        <w:t xml:space="preserve"> [uncommon word, cf. </w:t>
      </w:r>
      <w:r w:rsidRPr="005D30C6">
        <w:rPr>
          <w:rFonts w:ascii="Doulos SIL" w:hAnsi="Doulos SIL"/>
          <w:i/>
          <w:color w:val="0000FF"/>
        </w:rPr>
        <w:t>hày</w:t>
      </w:r>
      <w:r w:rsidRPr="005D30C6">
        <w:rPr>
          <w:rFonts w:ascii="Doulos SIL" w:hAnsi="Doulos SIL"/>
          <w:i/>
          <w:color w:val="0000FF"/>
        </w:rPr>
        <w:noBreakHyphen/>
        <w:t>ò</w:t>
      </w:r>
      <w:r>
        <w:t> 3</w:t>
      </w:r>
      <w:r w:rsidRPr="000277B6">
        <w:t>]</w:t>
      </w:r>
      <w:r>
        <w:t xml:space="preserve"> [KS </w:t>
      </w:r>
      <w:r w:rsidRPr="00BB673A">
        <w:rPr>
          <w:rFonts w:ascii="Arial Unicode MS" w:eastAsia="Arial Unicode MS" w:hAnsi="Arial Unicode MS"/>
          <w:i/>
          <w:color w:val="008000"/>
        </w:rPr>
        <w:t>yulwa</w:t>
      </w:r>
      <w:r>
        <w:t xml:space="preserve"> and variants].</w:t>
      </w:r>
    </w:p>
    <w:p w14:paraId="436706CB" w14:textId="3A557EF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</w:t>
      </w:r>
      <w:r w:rsidRPr="008C0179">
        <w:t xml:space="preserve"> 1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yè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D77ED8">
        <w:t>servb</w:t>
      </w:r>
      <w:r w:rsidRPr="008C0179">
        <w:t>] repeat, do again, re-</w:t>
      </w:r>
      <w:r w:rsidRPr="008C0179">
        <w:sym w:font="Symbol" w:char="F0BC"/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refaire, répéter, re-</w:t>
      </w:r>
      <w:r>
        <w:rPr>
          <w:rFonts w:ascii="Garamond" w:hAnsi="Garamond"/>
        </w:rPr>
        <w:sym w:font="Symbol" w:char="F0BC"/>
      </w:r>
      <w:r w:rsidRPr="008C0179">
        <w:t xml:space="preserve"> [no VblN] [</w:t>
      </w:r>
      <w:r w:rsidRPr="005D30C6">
        <w:rPr>
          <w:rFonts w:ascii="Doulos SIL" w:hAnsi="Doulos SIL"/>
          <w:i/>
          <w:color w:val="0000FF"/>
        </w:rPr>
        <w:t>yè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yò</w:t>
      </w:r>
      <w:r w:rsidRPr="008C0179">
        <w:t xml:space="preserve"> before unlenited </w:t>
      </w:r>
      <w:r w:rsidR="008319BA">
        <w:t>infinitive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kù</w:t>
      </w:r>
      <w:r w:rsidRPr="008C0179">
        <w:t xml:space="preserve">, always </w:t>
      </w:r>
      <w:r w:rsidRPr="005D30C6">
        <w:rPr>
          <w:rFonts w:ascii="Doulos SIL" w:hAnsi="Doulos SIL"/>
          <w:i/>
          <w:color w:val="0000FF"/>
        </w:rPr>
        <w:t>yò</w:t>
      </w:r>
      <w:r w:rsidRPr="008C0179">
        <w:t xml:space="preserve"> before Infinitival </w:t>
      </w:r>
      <w:r w:rsidRPr="005D30C6">
        <w:rPr>
          <w:rFonts w:ascii="Doulos SIL" w:hAnsi="Doulos SIL"/>
          <w:i/>
          <w:color w:val="0000FF"/>
        </w:rPr>
        <w:t>ẁ</w:t>
      </w:r>
      <w:r w:rsidRPr="008C0179">
        <w:t xml:space="preserve"> ; </w:t>
      </w:r>
      <w:r w:rsidR="004E4F3D">
        <w:t>etymologically a variant of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yê</w:t>
      </w:r>
      <w:r w:rsidR="004E4F3D">
        <w:t> </w:t>
      </w:r>
      <w:r w:rsidRPr="008C0179">
        <w:t xml:space="preserve">] [cf. adverb </w:t>
      </w:r>
      <w:r w:rsidRPr="005D30C6">
        <w:rPr>
          <w:rFonts w:ascii="Doulos SIL" w:hAnsi="Doulos SIL"/>
          <w:i/>
          <w:color w:val="0000FF"/>
        </w:rPr>
        <w:t>kátìn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kásìn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yò [kú↑=ŋ́ ꜜté: kátìn]</w:t>
      </w:r>
      <w:r w:rsidRPr="008C0179">
        <w:t xml:space="preserve">  he did it again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fait encore une fois</w:t>
      </w:r>
      <w:r w:rsidRPr="008C0179">
        <w:t xml:space="preserve"> ; </w:t>
      </w:r>
      <w:r w:rsidRPr="005D30C6">
        <w:rPr>
          <w:rFonts w:ascii="Doulos SIL" w:hAnsi="Doulos SIL"/>
          <w:i/>
          <w:color w:val="0000FF"/>
        </w:rPr>
        <w:t xml:space="preserve">à màn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yó [ẁ zígí] kásìn</w:t>
      </w:r>
      <w:r w:rsidRPr="008C0179">
        <w:t xml:space="preserve">  he didn</w:t>
      </w:r>
      <w:r w:rsidR="007B254E">
        <w:t>’</w:t>
      </w:r>
      <w:r w:rsidRPr="008C0179">
        <w:t xml:space="preserve">t go up again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monté encore une fois</w:t>
      </w:r>
      <w:r w:rsidRPr="002C3CD0">
        <w:t xml:space="preserve">; </w:t>
      </w:r>
      <w:r w:rsidRPr="005D30C6">
        <w:rPr>
          <w:rFonts w:ascii="Doulos SIL" w:hAnsi="Doulos SIL"/>
          <w:i/>
          <w:color w:val="0000FF"/>
        </w:rPr>
        <w:t>yò ẁ kóy</w:t>
      </w:r>
      <w:r w:rsidRPr="008C0179">
        <w:t xml:space="preserve">  to go again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aller encore une fois</w:t>
      </w:r>
      <w:r w:rsidRPr="008C0179">
        <w:t>.</w:t>
      </w:r>
    </w:p>
    <w:p w14:paraId="627C7A0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[1PlS morpheme, followed by floating H</w:t>
      </w:r>
      <w:r w:rsidRPr="008C0179">
        <w:noBreakHyphen/>
        <w:t xml:space="preserve">tone; imperfective combination </w:t>
      </w:r>
      <w:r w:rsidRPr="005D30C6">
        <w:rPr>
          <w:rFonts w:ascii="Doulos SIL" w:hAnsi="Doulos SIL"/>
          <w:i/>
          <w:color w:val="0000FF"/>
        </w:rPr>
        <w:t>yó↑=ẃ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yò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we came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nous sommes venu(e)s</w:t>
      </w:r>
      <w:r w:rsidRPr="008C0179">
        <w:t>.</w:t>
      </w:r>
    </w:p>
    <w:p w14:paraId="5C62480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yòb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wrench oneself away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retirer avec force</w:t>
      </w:r>
      <w:r w:rsidRPr="008C0179">
        <w:t xml:space="preserve"> [ResultPass &lt; </w:t>
      </w:r>
      <w:r w:rsidRPr="005D30C6">
        <w:rPr>
          <w:rFonts w:ascii="Doulos SIL" w:hAnsi="Doulos SIL"/>
          <w:i/>
          <w:color w:val="0000FF"/>
        </w:rPr>
        <w:t>yòbù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pull hard, yank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tirer avec force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yòbù</w:t>
      </w:r>
      <w:r w:rsidRPr="008C0179">
        <w:t>].</w:t>
      </w:r>
    </w:p>
    <w:p w14:paraId="41729E3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yòbù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grab, seize, snatch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saisir, happer</w:t>
      </w:r>
      <w:r w:rsidRPr="008C0179">
        <w:t>.</w:t>
      </w:r>
    </w:p>
    <w:p w14:paraId="652D9EF7" w14:textId="0C48D41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káꜜn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“camels</w:t>
      </w:r>
      <w:r w:rsidR="007B254E">
        <w:t>’</w:t>
      </w:r>
      <w:r w:rsidRPr="008C0179">
        <w:t xml:space="preserve"> melon-</w:t>
      </w:r>
      <w:r w:rsidR="006F7EBF">
        <w:rPr>
          <w:smallCaps/>
        </w:rPr>
        <w:t>dimin</w:t>
      </w:r>
      <w:r w:rsidRPr="008C0179">
        <w:t xml:space="preserve">”] small wild melon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melon sauvage sp.</w:t>
      </w:r>
      <w:r w:rsidRPr="008C0179">
        <w:t xml:space="preserve"> [variant  </w:t>
      </w:r>
      <w:r w:rsidRPr="005D30C6">
        <w:rPr>
          <w:rFonts w:ascii="Doulos SIL" w:hAnsi="Doulos SIL"/>
          <w:i/>
          <w:color w:val="0000FF"/>
        </w:rPr>
        <w:t>yàlá:m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sym w:font="Symbol" w:char="F0BC"/>
      </w:r>
      <w:r w:rsidRPr="008C0179">
        <w:t xml:space="preserve"> ; </w:t>
      </w:r>
      <w:r w:rsidRPr="00FE62AD">
        <w:rPr>
          <w:smallCaps/>
        </w:rPr>
        <w:t>id</w:t>
      </w:r>
      <w:r w:rsidRPr="008C0179">
        <w:t xml:space="preserve">: inconsistent, sometimes applied to </w:t>
      </w:r>
      <w:r>
        <w:rPr>
          <w:rFonts w:ascii="Garamond" w:hAnsi="Garamond"/>
          <w:i/>
        </w:rPr>
        <w:t>Cucumis prophetarum</w:t>
      </w:r>
      <w:r w:rsidRPr="008C0179">
        <w:t>, Cucurbitaceae].</w:t>
      </w:r>
    </w:p>
    <w:p w14:paraId="22385FE5" w14:textId="749150B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yòlâm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camel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chameau</w:t>
      </w:r>
      <w:r w:rsidRPr="008C0179">
        <w:t xml:space="preserve"> [variants </w:t>
      </w:r>
      <w:r w:rsidRPr="005D30C6">
        <w:rPr>
          <w:rFonts w:ascii="Doulos SIL" w:hAnsi="Doulos SIL"/>
          <w:i/>
          <w:color w:val="0000FF"/>
        </w:rPr>
        <w:t>yòmá:l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yàlá:m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yèmá:l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, cf. KS </w:t>
      </w:r>
      <w:r w:rsidRPr="00BB673A">
        <w:rPr>
          <w:rFonts w:ascii="Arial Unicode MS" w:eastAsia="Arial Unicode MS" w:hAnsi="Arial Unicode MS"/>
          <w:i/>
          <w:color w:val="008000"/>
        </w:rPr>
        <w:t>yo:</w:t>
      </w:r>
      <w:r w:rsidRPr="008C0179">
        <w:t>]</w:t>
      </w:r>
      <w:r w:rsidRPr="008C0179">
        <w:rPr>
          <w:b/>
        </w:rPr>
        <w:t>.</w:t>
      </w:r>
    </w:p>
    <w:p w14:paraId="67C398D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yó:lê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drown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noyer</w:t>
      </w:r>
      <w:r w:rsidRPr="008C0179">
        <w:t xml:space="preserve"> [&lt;Ful √</w:t>
      </w:r>
      <w:r w:rsidRPr="00BB673A">
        <w:rPr>
          <w:rFonts w:ascii="Arial Unicode MS" w:eastAsia="Arial Unicode MS" w:hAnsi="Arial Unicode MS"/>
          <w:color w:val="008000"/>
        </w:rPr>
        <w:t>yool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].</w:t>
      </w:r>
    </w:p>
    <w:p w14:paraId="55CABF2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yòlgù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slack, not tightly tied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relâché, ê. mal attaché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yolku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yòlkù</w:t>
      </w:r>
      <w:r w:rsidRPr="008C0179"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yorko</w:t>
      </w:r>
      <w:r w:rsidRPr="008C0179">
        <w:t>]</w:t>
      </w:r>
      <w:r w:rsidRPr="008C0179">
        <w:rPr>
          <w:b/>
        </w:rPr>
        <w:t>.</w:t>
      </w:r>
    </w:p>
    <w:p w14:paraId="5E150A1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yòlìyólì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grip (suitcase, bucket) by the handle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tenir (valise, seau) par le manche</w:t>
      </w:r>
      <w:r w:rsidRPr="008C0179">
        <w:t>.</w:t>
      </w:r>
    </w:p>
    <w:p w14:paraId="11C81479" w14:textId="5452A9E0" w:rsidR="009D3A67" w:rsidRPr="008C0179" w:rsidRDefault="009D3A67" w:rsidP="009D3A67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crest (of rooster)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crête (de coq) 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a magnificent bride</w:t>
      </w:r>
      <w:r>
        <w:t>’</w:t>
      </w:r>
      <w:r w:rsidRPr="008C0179">
        <w:t>s hairdo in conical form (held up by wicks and by ground</w:t>
      </w:r>
      <w:r w:rsidR="000E4670">
        <w:t>-up</w:t>
      </w:r>
      <w:r w:rsidRPr="008C0179">
        <w:t xml:space="preserve"> charcoal, accompanied by ornaments and jewels)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coiffure spectaculaire de mariée en forme conique (soutenue par des mèches et par du charbon écrasé, accompagnée d’ornements et de bijoux)</w:t>
      </w:r>
      <w:r w:rsidRPr="008C0179">
        <w:t xml:space="preserve"> [a Hombori specialty; cf. </w:t>
      </w:r>
      <w:r w:rsidRPr="005D30C6">
        <w:rPr>
          <w:rFonts w:ascii="Doulos SIL" w:hAnsi="Doulos SIL"/>
          <w:i/>
          <w:color w:val="0000FF"/>
        </w:rPr>
        <w:t>búm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súsú</w:t>
      </w:r>
      <w:r w:rsidRPr="008C0179">
        <w:t>].</w:t>
      </w:r>
    </w:p>
    <w:p w14:paraId="6831385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yólóló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drool, slobber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baver</w:t>
      </w:r>
      <w:r w:rsidRPr="008C0179">
        <w:t>.</w:t>
      </w:r>
    </w:p>
    <w:p w14:paraId="434C85C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yólól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saliva, spittle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salive, bave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túf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58D1B5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yòmá:l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yòlá:m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15DC2D4" w14:textId="4E41BFA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yò:míy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mí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colon, large intestine (e.g. of a sheep)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gros intestin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mouton, etc.)</w:t>
      </w:r>
      <w:r w:rsidRPr="008C0179">
        <w:t>.</w:t>
      </w:r>
    </w:p>
    <w:p w14:paraId="5507EEAB" w14:textId="4C8E82D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yòmórg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traditional dish (balls of millet cooked with meat and oil)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mets traditionnel (boulettes de mil cuites avec de la viande et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huile)</w:t>
      </w:r>
      <w:r w:rsidRPr="008C0179">
        <w:t>.</w:t>
      </w:r>
    </w:p>
    <w:p w14:paraId="2C5C040B" w14:textId="29FD3BD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yórkòy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God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Dieu</w:t>
      </w:r>
      <w:r w:rsidRPr="008C0179">
        <w:t xml:space="preserve"> [presumably from *</w:t>
      </w:r>
      <w:r w:rsidRPr="00BB673A">
        <w:rPr>
          <w:rFonts w:ascii="Arial Unicode MS" w:eastAsia="Arial Unicode MS" w:hAnsi="Arial Unicode MS"/>
          <w:color w:val="008000"/>
        </w:rPr>
        <w:t>yérì kóy</w:t>
      </w:r>
      <w:r w:rsidRPr="002C3CD0">
        <w:t xml:space="preserve"> </w:t>
      </w:r>
      <w:r w:rsidR="007B254E">
        <w:t>‘</w:t>
      </w:r>
      <w:r w:rsidRPr="002C3CD0">
        <w:t>o</w:t>
      </w:r>
      <w:r w:rsidRPr="008C0179">
        <w:t xml:space="preserve">ur master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notre maître</w:t>
      </w:r>
      <w:r w:rsidR="007B254E">
        <w:t>’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kóy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</w:t>
      </w:r>
      <w:r w:rsidR="00B54650">
        <w:rPr>
          <w:rFonts w:ascii="Doulos SIL" w:hAnsi="Doulos SIL"/>
          <w:i/>
          <w:color w:val="0000FF"/>
        </w:rPr>
        <w:t>kò</w:t>
      </w:r>
      <w:r w:rsidR="00B54650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t>kòy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yórkòy sê</w:t>
      </w:r>
      <w:r w:rsidRPr="008C0179">
        <w:t xml:space="preserve">  for God (i.e., as a favor, freely)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pour Dieu (c.-à-d., en tant que service, gratuitement)</w:t>
      </w:r>
      <w:r w:rsidRPr="008C0179">
        <w:t>.</w:t>
      </w:r>
    </w:p>
    <w:p w14:paraId="6113DF61" w14:textId="53B00E3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yórkòy ʔíbér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yórkòy ʔíbérê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“God</w:t>
      </w:r>
      <w:r w:rsidR="007B254E">
        <w:t>’</w:t>
      </w:r>
      <w:r w:rsidRPr="008C0179">
        <w:t xml:space="preserve">s enemy”] gecko lizard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« salamandre » (gecko)</w:t>
      </w:r>
      <w:r w:rsidRPr="008C0179">
        <w:t xml:space="preserve"> [nocturnal geckoes on house walls are commonly killed; </w:t>
      </w:r>
      <w:r w:rsidR="008C1A9C" w:rsidRPr="008C1A9C">
        <w:rPr>
          <w:smallCaps/>
        </w:rPr>
        <w:t xml:space="preserve">syn: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ìrím</w:t>
      </w:r>
      <w:r w:rsidRPr="005D30C6">
        <w:rPr>
          <w:rFonts w:ascii="Doulos SIL" w:hAnsi="Doulos SIL"/>
          <w:i/>
          <w:color w:val="0000FF"/>
        </w:rPr>
        <w:noBreakHyphen/>
        <w:t>ꜜlá:t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526D6DB8" w14:textId="7994B59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yòsómb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33636C">
        <w:rPr>
          <w:color w:val="993300"/>
        </w:rPr>
        <w:t xml:space="preserve"> 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type of waterskin with furry hide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sorte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outre en peau poilue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hùmbár</w:t>
      </w:r>
      <w:r w:rsidRPr="005839E1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ò, sàkúw-à:</w:t>
      </w:r>
      <w:r w:rsidRPr="0033636C">
        <w:t>].</w:t>
      </w:r>
    </w:p>
    <w:p w14:paraId="4B1711BF" w14:textId="2755091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yòw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guest, stranger (</w:t>
      </w:r>
      <w:r w:rsidR="000E4670">
        <w:t>who lodges</w:t>
      </w:r>
      <w:r w:rsidRPr="008C0179">
        <w:t xml:space="preserve"> with a host)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étranger (qui loge chez 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), invité</w:t>
      </w:r>
      <w:r w:rsidRPr="008C0179">
        <w:t>.</w:t>
      </w:r>
    </w:p>
    <w:p w14:paraId="4F10A76D" w14:textId="04BC715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yówyów</w:t>
      </w:r>
      <w:r w:rsidRPr="008C0179">
        <w:t xml:space="preserve"> </w:t>
      </w:r>
      <w:r w:rsidR="000E4670">
        <w:t xml:space="preserve"> ~ 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yóyów</w:t>
      </w:r>
      <w:r w:rsidR="000E4670">
        <w:t xml:space="preserve">  ~  </w:t>
      </w:r>
      <w:r w:rsidRPr="005D30C6">
        <w:rPr>
          <w:rFonts w:ascii="Doulos SIL" w:hAnsi="Doulos SIL"/>
          <w:i/>
          <w:color w:val="0000FF"/>
        </w:rPr>
        <w:t>yóyyów</w:t>
      </w:r>
      <w:r w:rsidRPr="008C0179">
        <w:t xml:space="preserve">] </w:t>
      </w:r>
      <w:r w:rsidR="000E4670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a) [tr] shake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secouer, faire bouger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nèy yówyów</w:t>
      </w:r>
      <w:r w:rsidRPr="008C0179">
        <w:t xml:space="preserve">  he shook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m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 secoué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shake, budge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bouger, se secouer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né à ẁ yówyów ʔáŋá ꜜgú↑=ŋ́ wí:</w:t>
      </w:r>
      <w:r w:rsidRPr="008C0179">
        <w:t xml:space="preserve">  he said (if) she budged he would kill her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dit, (si) elle bougeait, il la tuerait</w:t>
      </w:r>
      <w:r w:rsidRPr="008C0179">
        <w:t>.</w:t>
      </w:r>
    </w:p>
    <w:p w14:paraId="4CF3CEAC" w14:textId="1EA422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yòwyòw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(a) shake, being shaken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secousse, fait de se secouer</w:t>
      </w:r>
      <w:r w:rsidRPr="008C0179">
        <w:t>.</w:t>
      </w:r>
    </w:p>
    <w:p w14:paraId="404C80A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yóyów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yówyów</w:t>
      </w:r>
      <w:r w:rsidRPr="008C0179">
        <w:t>].</w:t>
      </w:r>
    </w:p>
    <w:p w14:paraId="51F0CDF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yóyyów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yówyów</w:t>
      </w:r>
      <w:r w:rsidRPr="008C0179">
        <w:t>].</w:t>
      </w:r>
    </w:p>
    <w:p w14:paraId="1E1ACFF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5A89F35" w14:textId="47E87F1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yúgúyúgû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pile of second-hand European clothing (in weekly market</w:t>
      </w:r>
      <w:r w:rsidR="000E4670">
        <w:t>s</w:t>
      </w:r>
      <w:r w:rsidRPr="008C0179">
        <w:t xml:space="preserve">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tas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habits européens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occasion</w:t>
      </w:r>
      <w:r w:rsidR="000E4670">
        <w:rPr>
          <w:rFonts w:ascii="Garamond" w:hAnsi="Garamond"/>
        </w:rPr>
        <w:t xml:space="preserve"> (dans les marchés hebdomadaires)</w:t>
      </w:r>
      <w:r w:rsidRPr="008C0179">
        <w:t xml:space="preserve"> [regional term; cf. Bam </w:t>
      </w:r>
      <w:r w:rsidRPr="00BB673A">
        <w:rPr>
          <w:rFonts w:ascii="Arial Unicode MS" w:eastAsia="Arial Unicode MS" w:hAnsi="Arial Unicode MS"/>
          <w:i/>
          <w:color w:val="008000"/>
        </w:rPr>
        <w:t>yuguyugu</w:t>
      </w:r>
      <w:r w:rsidRPr="008C0179">
        <w:t xml:space="preserve"> </w:t>
      </w:r>
      <w:r w:rsidR="007B254E">
        <w:t>‘</w:t>
      </w:r>
      <w:r w:rsidRPr="008C0179">
        <w:t>shake off</w:t>
      </w:r>
      <w:r w:rsidR="007B254E">
        <w:t>’</w:t>
      </w:r>
      <w:r w:rsidRPr="008C0179">
        <w:t>].</w:t>
      </w:r>
    </w:p>
    <w:p w14:paraId="30F06662" w14:textId="5805C65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yù:là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yù:l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mentally retarded person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(un) débile mental</w:t>
      </w:r>
      <w:r w:rsidRPr="008C0179">
        <w:t>.</w:t>
      </w:r>
    </w:p>
    <w:p w14:paraId="119484F0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yù:l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yù:là</w:t>
      </w:r>
      <w:r w:rsidRPr="008C0179">
        <w:t>].</w:t>
      </w:r>
    </w:p>
    <w:p w14:paraId="09BC9BA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yùlt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smooth, sleek, slippery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lisse, glissant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yúltú]</w:t>
      </w:r>
      <w:r w:rsidRPr="008C0179">
        <w:t>.</w:t>
      </w:r>
    </w:p>
    <w:p w14:paraId="23ACB69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yúltú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smooth, sleek, slippery, glossy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lisse, glissant</w:t>
      </w:r>
      <w:r w:rsidRPr="008C0179">
        <w:t xml:space="preserve"> [adj </w:t>
      </w:r>
      <w:r w:rsidRPr="005D30C6">
        <w:rPr>
          <w:rFonts w:ascii="Doulos SIL" w:hAnsi="Doulos SIL"/>
          <w:i/>
          <w:color w:val="0000FF"/>
        </w:rPr>
        <w:t>yùlt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; &lt;*</w:t>
      </w:r>
      <w:r w:rsidRPr="00BB673A">
        <w:rPr>
          <w:rFonts w:ascii="Arial Unicode MS" w:eastAsia="Arial Unicode MS" w:hAnsi="Arial Unicode MS"/>
          <w:color w:val="008000"/>
        </w:rPr>
        <w:t>yúrtú</w:t>
      </w:r>
      <w:r w:rsidRPr="002C3CD0">
        <w:t xml:space="preserve"> or *</w:t>
      </w:r>
      <w:r w:rsidRPr="00BB673A">
        <w:rPr>
          <w:rFonts w:ascii="Arial Unicode MS" w:eastAsia="Arial Unicode MS" w:hAnsi="Arial Unicode MS"/>
          <w:color w:val="008000"/>
        </w:rPr>
        <w:t>yúltú</w:t>
      </w:r>
      <w:r w:rsidRPr="002C3CD0">
        <w:t xml:space="preserve">, </w:t>
      </w:r>
      <w:r w:rsidRPr="008C0179">
        <w:t xml:space="preserve">KS </w:t>
      </w:r>
      <w:r w:rsidRPr="00BB673A">
        <w:rPr>
          <w:rFonts w:ascii="Arial Unicode MS" w:eastAsia="Arial Unicode MS" w:hAnsi="Arial Unicode MS"/>
          <w:i/>
          <w:color w:val="008000"/>
        </w:rPr>
        <w:t>yuttu</w:t>
      </w:r>
      <w:r w:rsidRPr="008C0179"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yurru</w:t>
      </w:r>
      <w:r w:rsidRPr="008C0179">
        <w:t xml:space="preserve">, Ka and Za </w:t>
      </w:r>
      <w:r w:rsidRPr="00BB673A">
        <w:rPr>
          <w:rFonts w:ascii="Arial Unicode MS" w:eastAsia="Arial Unicode MS" w:hAnsi="Arial Unicode MS"/>
          <w:i/>
          <w:color w:val="008000"/>
        </w:rPr>
        <w:t>yúttú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yútúlú</w:t>
      </w:r>
      <w:r w:rsidRPr="008C0179">
        <w:t>].</w:t>
      </w:r>
    </w:p>
    <w:p w14:paraId="33E616B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yúrá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(vegetation) wither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(végétation) flétrir, faner</w:t>
      </w:r>
      <w:r w:rsidRPr="008C0179">
        <w:t>.</w:t>
      </w:r>
    </w:p>
    <w:p w14:paraId="1D029CD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yurimin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yurmin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084696BB" w14:textId="597A66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yùrmìn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pitiable, pitiful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pitoyable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yúrmínê</w:t>
      </w:r>
      <w:r w:rsidRPr="008C0179">
        <w:t>].</w:t>
      </w:r>
    </w:p>
    <w:p w14:paraId="17113C22" w14:textId="77BB31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yúrmínê</w:t>
      </w:r>
      <w:r w:rsidR="0009344D" w:rsidRPr="0009344D">
        <w:rPr>
          <w:i/>
          <w:color w:val="0000FF"/>
        </w:rPr>
        <w:t xml:space="preserve">  </w:t>
      </w:r>
      <w:r w:rsidR="00C27208" w:rsidRPr="00C27208">
        <w:rPr>
          <w:i/>
          <w:color w:val="0000FF"/>
        </w:rPr>
        <w:t xml:space="preserve">~  </w:t>
      </w:r>
      <w:r w:rsidRPr="005D30C6">
        <w:rPr>
          <w:rFonts w:ascii="Doulos SIL" w:hAnsi="Doulos SIL"/>
          <w:i/>
          <w:color w:val="0000FF"/>
        </w:rPr>
        <w:t>yúrmúnê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yúrúmínê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yúrímínê</w:t>
      </w:r>
      <w:r w:rsidRPr="0098194F">
        <w:rPr>
          <w:b/>
        </w:rPr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[intr plus dative] pity, have pity 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avoir pitié de</w:t>
      </w:r>
      <w:r w:rsidRPr="008C0179">
        <w:t xml:space="preserve"> [Partpl </w:t>
      </w:r>
      <w:r w:rsidRPr="005D30C6">
        <w:rPr>
          <w:rFonts w:ascii="Doulos SIL" w:hAnsi="Doulos SIL"/>
          <w:i/>
          <w:color w:val="0000FF"/>
        </w:rPr>
        <w:t>yurmìn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related noun </w:t>
      </w:r>
      <w:r w:rsidRPr="005D30C6">
        <w:rPr>
          <w:rFonts w:ascii="Doulos SIL" w:hAnsi="Doulos SIL"/>
          <w:i/>
          <w:color w:val="0000FF"/>
        </w:rPr>
        <w:t>yúrmíné:rê</w:t>
      </w:r>
      <w:r w:rsidR="000E4670">
        <w:t> </w:t>
      </w:r>
      <w:r w:rsidRPr="008C0179">
        <w:t>] [&lt;Ful √</w:t>
      </w:r>
      <w:r w:rsidRPr="00BB673A">
        <w:rPr>
          <w:rFonts w:ascii="Arial Unicode MS" w:eastAsia="Arial Unicode MS" w:hAnsi="Arial Unicode MS"/>
          <w:color w:val="008000"/>
        </w:rPr>
        <w:t>yurm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]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hínnê</w:t>
      </w:r>
      <w:r w:rsidR="000E4670">
        <w:t> </w:t>
      </w:r>
      <w:r w:rsidRPr="008C0179">
        <w:t>]</w:t>
      </w:r>
      <w:r w:rsidRPr="00590ABD">
        <w:t xml:space="preserve"> - </w:t>
      </w:r>
      <w:r w:rsidRPr="008C0179">
        <w:t xml:space="preserve"> ex: </w:t>
      </w:r>
      <w:r w:rsidRPr="005D30C6">
        <w:rPr>
          <w:rFonts w:ascii="Doulos SIL" w:hAnsi="Doulos SIL"/>
          <w:i/>
          <w:color w:val="0000FF"/>
        </w:rPr>
        <w:t xml:space="preserve">í: ꜜyúrmínê </w:t>
      </w:r>
      <w:r w:rsidR="000E467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tálká ꜜsê</w:t>
      </w:r>
      <w:r w:rsidR="000E4670">
        <w:rPr>
          <w:rFonts w:ascii="Doulos SIL" w:hAnsi="Doulos SIL"/>
          <w:i/>
          <w:color w:val="0000FF"/>
        </w:rPr>
        <w:t>]</w:t>
      </w:r>
      <w:r w:rsidRPr="002C3CD0">
        <w:t xml:space="preserve"> </w:t>
      </w:r>
      <w:r w:rsidR="000E4670">
        <w:t xml:space="preserve"> </w:t>
      </w:r>
      <w:r w:rsidRPr="002C3CD0">
        <w:t>I</w:t>
      </w:r>
      <w:r w:rsidRPr="008C0179">
        <w:t xml:space="preserve"> pity the pauper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pitié du misérable</w:t>
      </w:r>
      <w:r w:rsidRPr="008C0179">
        <w:t>.</w:t>
      </w:r>
    </w:p>
    <w:p w14:paraId="0B3CA0AC" w14:textId="70732666" w:rsidR="004E4BA0" w:rsidRPr="0098194F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yúrmíné:rê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pity, mercy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pitié, miséricorde</w:t>
      </w:r>
      <w:r>
        <w:t xml:space="preserve"> [&lt;Ful, related to </w:t>
      </w:r>
      <w:r w:rsidRPr="005D30C6">
        <w:rPr>
          <w:rFonts w:ascii="Doulos SIL" w:hAnsi="Doulos SIL"/>
          <w:i/>
          <w:color w:val="0000FF"/>
        </w:rPr>
        <w:t>yúrmínê</w:t>
      </w:r>
      <w:r>
        <w:t>]</w:t>
      </w:r>
      <w:r w:rsidRPr="00590ABD">
        <w:t xml:space="preserve"> - </w:t>
      </w:r>
      <w:r>
        <w:t xml:space="preserve">ex: </w:t>
      </w:r>
      <w:r w:rsidRPr="005D30C6">
        <w:rPr>
          <w:rFonts w:ascii="Doulos SIL" w:hAnsi="Doulos SIL"/>
          <w:i/>
          <w:color w:val="0000FF"/>
        </w:rPr>
        <w:t>[à yúrmíné:r-ò] húrá gà:-y</w:t>
      </w:r>
      <w:r w:rsidRPr="00400F8F">
        <w:t xml:space="preserve">  pity of him entered me (=I felt pity for him)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la pitié de lui est entrée en moi (=j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eu pitié de lui)</w:t>
      </w:r>
      <w:r>
        <w:t>.</w:t>
      </w:r>
    </w:p>
    <w:p w14:paraId="2FECA26E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yurmun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yurmin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2420156D" w14:textId="4E78CB8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marabou stork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marabout (cigogne)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</w:t>
      </w:r>
      <w:r>
        <w:rPr>
          <w:rFonts w:ascii="Garamond" w:hAnsi="Garamond"/>
          <w:i/>
        </w:rPr>
        <w:t>Leptoptilos crumeniferus</w:t>
      </w:r>
      <w:r w:rsidRPr="008C0179">
        <w:t>, nests on top of rocky crags (incl</w:t>
      </w:r>
      <w:r w:rsidR="000E4670">
        <w:t>uding the nearby Main de Fatouma)</w:t>
      </w:r>
      <w:r w:rsidRPr="008C0179">
        <w:t>].</w:t>
      </w:r>
    </w:p>
    <w:p w14:paraId="7DE2CAAA" w14:textId="0B250D2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yú:r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dá:r</w:t>
      </w:r>
      <w:r w:rsidRPr="005D30C6">
        <w:rPr>
          <w:rFonts w:ascii="Doulos SIL" w:hAnsi="Doulos SIL"/>
          <w:i/>
          <w:color w:val="0000FF"/>
        </w:rPr>
        <w:noBreakHyphen/>
        <w:t>ꜜô</w:t>
      </w:r>
      <w:r w:rsidRPr="006A53FB">
        <w:t xml:space="preserve">  </w:t>
      </w:r>
      <w:r w:rsidRPr="006A53FB">
        <w:rPr>
          <w:rFonts w:ascii="Wingdings" w:hAnsi="Wingdings"/>
          <w:sz w:val="18"/>
        </w:rPr>
        <w:t></w:t>
      </w:r>
      <w:r w:rsidRPr="006A53FB">
        <w:t xml:space="preserve"> [c</w:t>
      </w:r>
      <w:r w:rsidRPr="008C0179">
        <w:t>pd n, lit. “stork</w:t>
      </w:r>
      <w:r w:rsidR="007B254E">
        <w:t>’</w:t>
      </w:r>
      <w:r w:rsidRPr="008C0179">
        <w:t xml:space="preserve">s jujube”] crawling vine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rampante sp.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Commicarpus helenae</w:t>
      </w:r>
      <w:r>
        <w:t xml:space="preserve">, Nyctaginaceae (like </w:t>
      </w:r>
      <w:r w:rsidRPr="002C7CD0">
        <w:rPr>
          <w:rFonts w:ascii="Garamond" w:hAnsi="Garamond"/>
          <w:i/>
        </w:rPr>
        <w:t>Boerhavia</w:t>
      </w:r>
      <w:r>
        <w:t xml:space="preserve"> spp. but leaves in equal pairs</w:t>
      </w:r>
      <w:r w:rsidR="000E4670">
        <w:t>)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dà:r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1].</w:t>
      </w:r>
    </w:p>
    <w:p w14:paraId="0085D45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yurumin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yurmin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292F0B4F" w14:textId="667349E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yù:s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weakened; devalued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affaibli</w:t>
      </w:r>
      <w:r w:rsidR="000E4670">
        <w:rPr>
          <w:rFonts w:ascii="Garamond" w:hAnsi="Garamond"/>
        </w:rPr>
        <w:t>, fragilisé</w:t>
      </w:r>
      <w:r>
        <w:rPr>
          <w:rFonts w:ascii="Garamond" w:hAnsi="Garamond"/>
        </w:rPr>
        <w:t>; dévalué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yú:sê</w:t>
      </w:r>
      <w:r w:rsidRPr="008C0179">
        <w:t>].</w:t>
      </w:r>
    </w:p>
    <w:p w14:paraId="0CD18E0D" w14:textId="6FE7F61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yú:sê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lose one</w:t>
      </w:r>
      <w:r w:rsidR="007B254E">
        <w:t>’</w:t>
      </w:r>
      <w:r w:rsidRPr="008C0179">
        <w:t xml:space="preserve">s strength; (currency) be devalued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perdre sa force; (devise) ê. dévalué</w:t>
      </w:r>
      <w:r w:rsidR="000E4670">
        <w:rPr>
          <w:rFonts w:ascii="Garamond" w:hAnsi="Garamond"/>
        </w:rPr>
        <w:t>e</w:t>
      </w:r>
      <w:r w:rsidRPr="008C0179">
        <w:t>.</w:t>
      </w:r>
    </w:p>
    <w:p w14:paraId="5E43381D" w14:textId="30D9C1C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yú:s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weaken; devalue (currency)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affaiblir</w:t>
      </w:r>
      <w:r w:rsidR="000E4670">
        <w:rPr>
          <w:rFonts w:ascii="Garamond" w:hAnsi="Garamond"/>
        </w:rPr>
        <w:t>, fragiliser</w:t>
      </w:r>
      <w:r>
        <w:rPr>
          <w:rFonts w:ascii="Garamond" w:hAnsi="Garamond"/>
        </w:rPr>
        <w:t>; dévaluer (devise)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yú:sê</w:t>
      </w:r>
      <w:r w:rsidRPr="008C0179">
        <w:t>].</w:t>
      </w:r>
    </w:p>
    <w:p w14:paraId="53CC993F" w14:textId="47261DF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yù:</w:t>
      </w:r>
      <w:r w:rsidRPr="005D30C6">
        <w:rPr>
          <w:rFonts w:ascii="Doulos SIL" w:hAnsi="Doulos SIL"/>
          <w:i/>
          <w:color w:val="0000FF"/>
        </w:rPr>
        <w:noBreakHyphen/>
      </w:r>
      <w:r w:rsidR="000E467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E4670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tân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honey bee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abeille</w:t>
      </w:r>
      <w:r w:rsidRPr="008C0179">
        <w:t xml:space="preserve"> [initial &lt; </w:t>
      </w:r>
      <w:r w:rsidRPr="005D30C6">
        <w:rPr>
          <w:rFonts w:ascii="Doulos SIL" w:hAnsi="Doulos SIL"/>
          <w:i/>
          <w:color w:val="0000FF"/>
        </w:rPr>
        <w:t>yùw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hèŋg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B1FECD6" w14:textId="5DACD5A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yùw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yù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honey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miel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yù:</w:t>
      </w:r>
      <w:r w:rsidRPr="005D30C6">
        <w:rPr>
          <w:rFonts w:ascii="Doulos SIL" w:hAnsi="Doulos SIL"/>
          <w:i/>
          <w:color w:val="0000FF"/>
        </w:rPr>
        <w:noBreakHyphen/>
      </w:r>
      <w:r w:rsidR="000E4670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tán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E4670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42CDBD9C" w14:textId="77777777" w:rsidR="004E4BA0" w:rsidRPr="008C0179" w:rsidRDefault="00261FBE" w:rsidP="008319BA">
      <w:pPr>
        <w:pStyle w:val="letter"/>
        <w:tabs>
          <w:tab w:val="clear" w:pos="992"/>
        </w:tabs>
        <w:spacing w:line="320" w:lineRule="exact"/>
      </w:pPr>
      <w:r w:rsidRPr="008C0179">
        <w:t>Z</w:t>
      </w:r>
    </w:p>
    <w:p w14:paraId="69EFEADA" w14:textId="3E01007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[tr] pick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</w:t>
      </w:r>
      <w:r w:rsidRPr="008C0179">
        <w:t xml:space="preserve"> [PotPass </w:t>
      </w:r>
      <w:r w:rsidRPr="005D30C6">
        <w:rPr>
          <w:rFonts w:ascii="Doulos SIL" w:hAnsi="Doulos SIL"/>
          <w:i/>
          <w:color w:val="0000FF"/>
        </w:rPr>
        <w:t>zá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zà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za</w:t>
      </w:r>
      <w:r w:rsidR="00A82BA9" w:rsidRPr="00A82BA9">
        <w:rPr>
          <w:rFonts w:ascii="Doulos SIL" w:hAnsi="Doulos SIL"/>
          <w:i/>
          <w:iCs/>
          <w:color w:val="008000"/>
          <w:spacing w:val="30"/>
          <w:szCs w:val="24"/>
        </w:rPr>
        <w:t>:</w:t>
      </w:r>
      <w:r w:rsidR="00A82BA9">
        <w:t>,</w:t>
      </w:r>
      <w:r w:rsidRPr="008C0179">
        <w:t xml:space="preserve"> KCh </w:t>
      </w:r>
      <w:r w:rsidRPr="00BB673A">
        <w:rPr>
          <w:rFonts w:ascii="Arial Unicode MS" w:eastAsia="Arial Unicode MS" w:hAnsi="Arial Unicode MS"/>
          <w:i/>
          <w:color w:val="008000"/>
        </w:rPr>
        <w:t>jow</w:t>
      </w:r>
      <w:r w:rsidRPr="008C0179">
        <w:t>] [near-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sámbú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zâ</w:t>
      </w:r>
      <w:r w:rsidRPr="008C0179">
        <w:t>.</w:t>
      </w:r>
    </w:p>
    <w:p w14:paraId="34119D97" w14:textId="01025F7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3E6B18">
        <w:t xml:space="preserve">a) </w:t>
      </w:r>
      <w:r w:rsidRPr="008C0179">
        <w:t xml:space="preserve">[intr plus same-subject imperfective clause] keep (doing)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continuer (à faire)</w:t>
      </w:r>
      <w:r w:rsidRPr="008C0179">
        <w:t xml:space="preserve"> [narrative style] [Za </w:t>
      </w:r>
      <w:r w:rsidRPr="005D30C6">
        <w:rPr>
          <w:rFonts w:ascii="Doulos SIL" w:hAnsi="Doulos SIL"/>
          <w:i/>
          <w:color w:val="0000FF"/>
        </w:rPr>
        <w:t>zà</w:t>
      </w:r>
      <w:r w:rsidRPr="008C0179">
        <w:t>] [</w:t>
      </w:r>
      <w:r w:rsidR="00C673CD" w:rsidRPr="00C673CD">
        <w:rPr>
          <w:smallCaps/>
        </w:rPr>
        <w:t>syn: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tu</w:t>
      </w:r>
      <w:r w:rsidR="00D95751">
        <w:rPr>
          <w:rFonts w:ascii="Doulos SIL" w:hAnsi="Doulos SIL"/>
          <w:i/>
          <w:color w:val="0000FF"/>
        </w:rPr>
        <w:t>́</w:t>
      </w:r>
      <w:r w:rsidRPr="005D30C6">
        <w:rPr>
          <w:rFonts w:ascii="Doulos SIL" w:hAnsi="Doulos SIL"/>
          <w:i/>
          <w:color w:val="0000FF"/>
        </w:rPr>
        <w:t>ka</w:t>
      </w:r>
      <w:r w:rsidR="00D95751">
        <w:rPr>
          <w:rFonts w:ascii="Doulos SIL" w:hAnsi="Doulos SIL"/>
          <w:i/>
          <w:color w:val="0000FF"/>
        </w:rPr>
        <w:t>̂</w:t>
      </w:r>
      <w:r w:rsidRPr="008C0179">
        <w:t xml:space="preserve"> 2, </w:t>
      </w:r>
      <w:r w:rsidR="00D95751">
        <w:rPr>
          <w:rFonts w:ascii="Doulos SIL" w:hAnsi="Doulos SIL"/>
          <w:i/>
          <w:color w:val="0000FF"/>
        </w:rPr>
        <w:t>c</w:t>
      </w:r>
      <w:r w:rsidR="00D95751" w:rsidRPr="005D30C6">
        <w:rPr>
          <w:rFonts w:ascii="Doulos SIL" w:hAnsi="Doulos SIL"/>
          <w:i/>
          <w:color w:val="0000FF"/>
        </w:rPr>
        <w:t>ìndî</w:t>
      </w:r>
      <w:r w:rsidR="003E6B18">
        <w:t xml:space="preserve"> 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zà à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sélèŋ</w:t>
      </w:r>
      <w:r w:rsidRPr="008C0179">
        <w:t xml:space="preserve">  he kept speaking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continuait à parler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zá ꜜ</w:t>
      </w:r>
      <w:r w:rsidR="00B54650" w:rsidRPr="00B54650">
        <w:rPr>
          <w:rFonts w:ascii="Doulos SIL" w:hAnsi="Doulos SIL"/>
          <w:i/>
          <w:color w:val="0000FF"/>
        </w:rPr>
        <w:t xml:space="preserve"> </w:t>
      </w:r>
      <w:r w:rsidR="00B54650" w:rsidRPr="008732FC">
        <w:rPr>
          <w:rFonts w:ascii="Doulos SIL" w:hAnsi="Doulos SIL"/>
          <w:i/>
          <w:color w:val="0000FF"/>
        </w:rPr>
        <w:t>í</w:t>
      </w:r>
      <w:r w:rsidR="00B54650" w:rsidRPr="008732FC">
        <w:rPr>
          <w:rFonts w:ascii="Doulos SIL" w:hAnsi="Doulos SIL"/>
          <w:i/>
          <w:color w:val="0000FF"/>
        </w:rPr>
        <w:sym w:font="Symbol" w:char="F0AD"/>
      </w:r>
      <w:r w:rsidR="00B54650" w:rsidRPr="008732FC">
        <w:rPr>
          <w:rFonts w:ascii="Doulos SIL" w:hAnsi="Doulos SIL"/>
          <w:i/>
          <w:color w:val="0000FF"/>
        </w:rPr>
        <w:t>=</w:t>
      </w:r>
      <w:r w:rsidR="00B54650" w:rsidRPr="008732FC">
        <w:rPr>
          <w:rFonts w:ascii="Doulos SIL" w:hAnsi="Doulos SIL"/>
          <w:i/>
          <w:color w:val="0000FF"/>
        </w:rPr>
        <w:sym w:font="Symbol" w:char="F0AD"/>
      </w:r>
      <w:r w:rsidR="00B54650" w:rsidRPr="008732FC">
        <w:rPr>
          <w:rFonts w:ascii="Doulos SIL" w:hAnsi="Doulos SIL"/>
          <w:i/>
          <w:color w:val="0000FF"/>
        </w:rPr>
        <w:t>î</w:t>
      </w:r>
      <w:r w:rsidR="00B54650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t>sèlèŋ</w:t>
      </w:r>
      <w:r w:rsidRPr="002C3CD0">
        <w:t xml:space="preserve"> </w:t>
      </w:r>
      <w:r w:rsidR="00B54650">
        <w:t xml:space="preserve"> </w:t>
      </w:r>
      <w:r w:rsidRPr="002C3CD0">
        <w:t>I</w:t>
      </w:r>
      <w:r w:rsidRPr="008C0179">
        <w:t xml:space="preserve"> kept speaking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continué à parler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 xml:space="preserve">ɲòŋ zá 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gú ꜜlá:mê</w:t>
      </w:r>
      <w:r w:rsidRPr="008C0179">
        <w:t xml:space="preserve">  they continued in authority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continuèrent à gouverner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zín</w:t>
      </w:r>
      <w:r w:rsidRPr="005D30C6">
        <w:rPr>
          <w:rFonts w:ascii="Doulos SIL" w:hAnsi="Doulos SIL"/>
          <w:i/>
          <w:color w:val="0000FF"/>
        </w:rPr>
        <w:noBreakHyphen/>
        <w:t xml:space="preserve">ó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zá à gú↑=ŋ́ ꜜsúbúr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the djinn kept trying to persuade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djinn continua à essayer de le convaincre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3E6B18">
        <w:t xml:space="preserve">b) </w:t>
      </w:r>
      <w:r w:rsidRPr="008C0179">
        <w:t xml:space="preserve">[intr plus </w:t>
      </w:r>
      <w:r w:rsidRPr="005D30C6">
        <w:rPr>
          <w:rFonts w:ascii="Doulos SIL" w:hAnsi="Doulos SIL"/>
          <w:i/>
          <w:color w:val="0000FF"/>
        </w:rPr>
        <w:t>hâl</w:t>
      </w:r>
      <w:r w:rsidR="00B54650">
        <w:t xml:space="preserve"> clause] keep</w:t>
      </w:r>
      <w:r w:rsidRPr="008C0179">
        <w:t xml:space="preserve"> (doing)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continer (à faire)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àꜛ zà [hál à: háw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kámb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hásàrâ]]</w:t>
      </w:r>
      <w:r w:rsidRPr="002C3CD0">
        <w:t xml:space="preserve"> </w:t>
      </w:r>
      <w:r w:rsidR="003E6B18">
        <w:t xml:space="preserve"> </w:t>
      </w:r>
      <w:r w:rsidRPr="002C3CD0">
        <w:t>it</w:t>
      </w:r>
      <w:r w:rsidRPr="008C0179">
        <w:t xml:space="preserve"> (=injection) </w:t>
      </w:r>
      <w:r w:rsidR="003E6B18">
        <w:t>went on to nearly ruin</w:t>
      </w:r>
      <w:r w:rsidRPr="008C0179">
        <w:t xml:space="preserve"> her hand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ça (=piqûre) continua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</w:t>
      </w:r>
      <w:r w:rsidR="007B254E">
        <w:rPr>
          <w:rFonts w:ascii="Garamond" w:hAnsi="Garamond"/>
        </w:rPr>
        <w:t>’</w:t>
      </w:r>
      <w:r w:rsidR="003E6B18">
        <w:rPr>
          <w:rFonts w:ascii="Garamond" w:hAnsi="Garamond"/>
        </w:rPr>
        <w:t>elle</w:t>
      </w:r>
      <w:r>
        <w:rPr>
          <w:rFonts w:ascii="Garamond" w:hAnsi="Garamond"/>
        </w:rPr>
        <w:t xml:space="preserve"> faillit gâter sa main</w:t>
      </w:r>
      <w:r w:rsidRPr="008C0179">
        <w:t>.</w:t>
      </w:r>
    </w:p>
    <w:p w14:paraId="22D76F04" w14:textId="48F08E4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[clau</w:t>
      </w:r>
      <w:r w:rsidR="003E6B18">
        <w:t>se- or phrase-initial particle]</w:t>
      </w:r>
      <w:r w:rsidRPr="008C0179">
        <w:t xml:space="preserve"> (from) as early as; (in the time) since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depuis; dès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zǎ</w:t>
      </w:r>
      <w:r w:rsidRPr="008C0179">
        <w:t>, etc.]</w:t>
      </w:r>
      <w:r w:rsidRPr="00590ABD">
        <w:t xml:space="preserve"> - </w:t>
      </w:r>
      <w:r w:rsidRPr="008C0179">
        <w:t xml:space="preserve">phrases: </w:t>
      </w:r>
      <w:r w:rsidRPr="005D30C6">
        <w:rPr>
          <w:rFonts w:ascii="Doulos SIL" w:hAnsi="Doulos SIL"/>
          <w:i/>
          <w:color w:val="0000FF"/>
        </w:rPr>
        <w:t>zá: kígîŋ</w:t>
      </w:r>
      <w:r w:rsidRPr="008C0179">
        <w:t xml:space="preserve">  since last night, (back during) last night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depuis hier nuit, dès huir nuit</w:t>
      </w:r>
      <w:r w:rsidRPr="008C0179">
        <w:t xml:space="preserve">; </w:t>
      </w:r>
      <w:r w:rsidR="00E036E1">
        <w:rPr>
          <w:rFonts w:ascii="Doulos SIL" w:hAnsi="Doulos SIL"/>
          <w:i/>
          <w:color w:val="0000FF"/>
        </w:rPr>
        <w:t>zá: kígí</w:t>
      </w:r>
      <w:r w:rsidRPr="005D30C6">
        <w:rPr>
          <w:rFonts w:ascii="Doulos SIL" w:hAnsi="Doulos SIL"/>
          <w:i/>
          <w:color w:val="0000FF"/>
        </w:rPr>
        <w:t>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since the night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depuis la nuit</w:t>
      </w:r>
      <w:r w:rsidRPr="008C0179">
        <w:t xml:space="preserve">; </w:t>
      </w:r>
      <w:r w:rsidR="00E036E1">
        <w:rPr>
          <w:rFonts w:ascii="Doulos SIL" w:hAnsi="Doulos SIL"/>
          <w:i/>
          <w:color w:val="0000FF"/>
        </w:rPr>
        <w:t>[zá: mà-</w:t>
      </w:r>
      <w:r w:rsidRPr="005D30C6">
        <w:rPr>
          <w:rFonts w:ascii="Doulos SIL" w:hAnsi="Doulos SIL"/>
          <w:i/>
          <w:color w:val="0000FF"/>
        </w:rPr>
        <w:t>sáŋ</w:t>
      </w:r>
      <w:r w:rsidR="00E036E1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E036E1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hál ꜜḿ bú:</w:t>
      </w:r>
      <w:r w:rsidR="00E036E1">
        <w:rPr>
          <w:rFonts w:ascii="Doulos SIL" w:hAnsi="Doulos SIL"/>
          <w:i/>
          <w:color w:val="0000FF"/>
        </w:rPr>
        <w:t>]</w:t>
      </w:r>
      <w:r w:rsidRPr="008C0179">
        <w:t xml:space="preserve">  from now until you die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dès maintenant jusqu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à ce que tu mourras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zá: hôw</w:t>
      </w:r>
      <w:r w:rsidRPr="008C0179">
        <w:t xml:space="preserve">  since long ago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depuis longtemps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[clause-initial partic</w:t>
      </w:r>
      <w:r w:rsidR="00E036E1">
        <w:t>le with following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gâ</w:t>
      </w:r>
      <w:r w:rsidRPr="008C0179">
        <w:t xml:space="preserve"> 3] since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depuis que</w:t>
      </w:r>
      <w:r w:rsidRPr="00590ABD">
        <w:t xml:space="preserve"> - </w:t>
      </w:r>
      <w:r w:rsidRPr="008C0179">
        <w:t xml:space="preserve">[after negation] (even) before (the time when)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(même) avant que</w:t>
      </w:r>
      <w:r w:rsidRPr="00590ABD">
        <w:t xml:space="preserve"> - </w:t>
      </w:r>
      <w:r w:rsidRPr="008C0179">
        <w:t xml:space="preserve">positive ex: </w:t>
      </w:r>
      <w:r w:rsidRPr="005D30C6">
        <w:rPr>
          <w:rFonts w:ascii="Doulos SIL" w:hAnsi="Doulos SIL"/>
          <w:i/>
          <w:color w:val="0000FF"/>
        </w:rPr>
        <w:t xml:space="preserve">zá: gâ </w:t>
      </w:r>
      <w:r w:rsidRPr="00CC6C99">
        <w:rPr>
          <w:rFonts w:ascii="Doulos SIL" w:hAnsi="Doulos SIL"/>
          <w:i/>
          <w:color w:val="0000FF"/>
        </w:rPr>
        <w:t>X</w:t>
      </w:r>
      <w:r w:rsidRPr="005D30C6">
        <w:rPr>
          <w:rFonts w:ascii="Doulos SIL" w:hAnsi="Doulos SIL"/>
          <w:i/>
          <w:color w:val="0000FF"/>
        </w:rPr>
        <w:t xml:space="preserve"> kà</w:t>
      </w:r>
      <w:r w:rsidRPr="008C0179">
        <w:t xml:space="preserve">  since (the time when) X came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depuis (le moment) que X est venu</w:t>
      </w:r>
      <w:r w:rsidRPr="00590ABD">
        <w:t xml:space="preserve"> - </w:t>
      </w:r>
      <w:r w:rsidRPr="008C0179">
        <w:t xml:space="preserve">negative ex: </w:t>
      </w:r>
      <w:r w:rsidRPr="005D30C6">
        <w:rPr>
          <w:rFonts w:ascii="Doulos SIL" w:hAnsi="Doulos SIL"/>
          <w:i/>
          <w:color w:val="0000FF"/>
        </w:rPr>
        <w:t xml:space="preserve">zá: gá </w:t>
      </w:r>
      <w:r w:rsidR="00CC6C99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ꜜmá:b</w:t>
      </w:r>
      <w:r w:rsidRPr="005D30C6">
        <w:rPr>
          <w:rFonts w:ascii="Doulos SIL" w:hAnsi="Doulos SIL"/>
          <w:i/>
          <w:color w:val="0000FF"/>
        </w:rPr>
        <w:noBreakHyphen/>
        <w:t>ò dì</w:t>
      </w:r>
      <w:r w:rsidR="00CC6C99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màn tó:</w:t>
      </w:r>
      <w:r w:rsidRPr="008C0179">
        <w:t xml:space="preserve">  even before the griot arrived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même avant que le griot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arrive</w:t>
      </w:r>
      <w:r w:rsidRPr="008C0179">
        <w:t>.</w:t>
      </w:r>
    </w:p>
    <w:p w14:paraId="3DCAB908" w14:textId="4C03AF3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zàbìyà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albino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albinos</w:t>
      </w:r>
      <w:r w:rsidRPr="008C0179">
        <w:t>.</w:t>
      </w:r>
    </w:p>
    <w:p w14:paraId="252933D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záké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take a handful of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prendre une poignée de</w:t>
      </w:r>
      <w:r w:rsidRPr="008C0179">
        <w:t>.</w:t>
      </w:r>
    </w:p>
    <w:p w14:paraId="38B5661D" w14:textId="01A36C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zágábê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záɣábê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(hawk) seize (its prey); (dog) bite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(rapace) saisir (sa proie); (chien) mordre</w:t>
      </w:r>
      <w:r w:rsidRPr="008C0179">
        <w:t xml:space="preserve"> [for some speakers with uvular fricative </w:t>
      </w:r>
      <w:r w:rsidRPr="005D30C6">
        <w:rPr>
          <w:rFonts w:ascii="Doulos SIL" w:hAnsi="Doulos SIL"/>
          <w:i/>
          <w:color w:val="0000FF"/>
        </w:rPr>
        <w:t>ɣ</w:t>
      </w:r>
      <w:r w:rsidRPr="008C0179">
        <w:t>].</w:t>
      </w:r>
    </w:p>
    <w:p w14:paraId="221B3F2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zágál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zágálâ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small square tomtom for children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tamtam carré des enfants</w:t>
      </w:r>
      <w:r w:rsidRPr="008C0179">
        <w:t>.</w:t>
      </w:r>
    </w:p>
    <w:p w14:paraId="0A53769F" w14:textId="4777890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zàhà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with optional dative] be upset, angry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énerver</w:t>
      </w:r>
      <w:r w:rsidRPr="008C0179">
        <w:t xml:space="preserve"> - ex: </w:t>
      </w:r>
      <w:r w:rsidRPr="005D30C6">
        <w:rPr>
          <w:rFonts w:ascii="Doulos SIL" w:hAnsi="Doulos SIL"/>
          <w:i/>
          <w:color w:val="0000FF"/>
        </w:rPr>
        <w:t>àꜛ zàhà s-êy</w:t>
      </w:r>
      <w:r w:rsidRPr="008C0179">
        <w:t xml:space="preserve">  he got angry with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énervé avec moi</w:t>
      </w:r>
      <w:r w:rsidRPr="008C0179">
        <w:t>.</w:t>
      </w:r>
    </w:p>
    <w:p w14:paraId="3EFA5A00" w14:textId="4C289F5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zàhánnám</w:t>
      </w:r>
      <w:r w:rsidR="00190323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0023A4">
        <w:rPr>
          <w:color w:val="993300"/>
        </w:rPr>
        <w:t xml:space="preserve"> </w:t>
      </w:r>
      <w:r w:rsidRPr="008C0179">
        <w:t xml:space="preserve">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nâm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</w:t>
      </w:r>
      <w:r w:rsidR="005B15D8">
        <w:t>hell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5B15D8">
        <w:rPr>
          <w:rFonts w:ascii="Garamond" w:hAnsi="Garamond"/>
        </w:rPr>
        <w:t>enfer</w:t>
      </w:r>
      <w:r w:rsidR="005B15D8">
        <w:t xml:space="preserve"> [variant of </w:t>
      </w:r>
      <w:r w:rsidR="005B15D8" w:rsidRPr="005D30C6">
        <w:rPr>
          <w:rFonts w:ascii="Doulos SIL" w:hAnsi="Doulos SIL"/>
          <w:i/>
          <w:color w:val="0000FF"/>
        </w:rPr>
        <w:t>jàhánnámâ</w:t>
      </w:r>
      <w:r w:rsidR="005B15D8">
        <w:t>]</w:t>
      </w:r>
      <w:r w:rsidRPr="008C0179">
        <w:t>.</w:t>
      </w:r>
    </w:p>
    <w:p w14:paraId="255B7A3C" w14:textId="3694B9E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zákkâ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Islamic tithe (distributed to the poor)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dîme islamique (distribuée aux pauvres)</w:t>
      </w:r>
      <w:r w:rsidRPr="008C0179">
        <w:t>.</w:t>
      </w:r>
    </w:p>
    <w:p w14:paraId="416D072B" w14:textId="16678D7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DefPl 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[n, possessed] best effort; maximum, outer limit, endpoint; totality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(son) possible, effort maximum; limite; totalité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zák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à zák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ꜜzák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nám ꜜzák</w:t>
      </w:r>
      <w:r w:rsidRPr="005D30C6">
        <w:rPr>
          <w:rFonts w:ascii="Doulos SIL" w:hAnsi="Doulos SIL"/>
          <w:i/>
          <w:color w:val="0000FF"/>
        </w:rPr>
        <w:noBreakHyphen/>
        <w:t>è té:</w:t>
      </w:r>
      <w:r w:rsidRPr="002C3CD0">
        <w:t xml:space="preserve"> </w:t>
      </w:r>
      <w:r w:rsidR="0000497A">
        <w:t xml:space="preserve"> </w:t>
      </w:r>
      <w:r w:rsidRPr="002C3CD0">
        <w:t>I</w:t>
      </w:r>
      <w:r w:rsidR="007B254E">
        <w:t>’</w:t>
      </w:r>
      <w:r w:rsidRPr="008C0179">
        <w:t xml:space="preserve">ll give it my best shot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ferai de mon mieux</w:t>
      </w:r>
      <w:r w:rsidRPr="008C0179">
        <w:t>.</w:t>
      </w:r>
    </w:p>
    <w:p w14:paraId="0EB8DF61" w14:textId="57A76BAD" w:rsidR="004E4BA0" w:rsidRPr="0064111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zàkù</w:t>
      </w:r>
      <w:r w:rsidRPr="005D30C6">
        <w:rPr>
          <w:rFonts w:ascii="Doulos SIL" w:hAnsi="Doulos SIL"/>
          <w:i/>
          <w:color w:val="0000FF"/>
        </w:rPr>
        <w:noBreakHyphen/>
        <w:t>[bín</w:t>
      </w:r>
      <w:r w:rsidR="005B15D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bîǹ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midnight, middle of the night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minuit, milieu de la nuit</w:t>
      </w:r>
      <w:r w:rsidRPr="00590ABD">
        <w:t xml:space="preserve"> - </w:t>
      </w:r>
      <w:r w:rsidRPr="008C0179">
        <w:t xml:space="preserve">expanded phrase: </w:t>
      </w:r>
      <w:r w:rsidRPr="005D30C6">
        <w:rPr>
          <w:rFonts w:ascii="Doulos SIL" w:hAnsi="Doulos SIL"/>
          <w:i/>
          <w:color w:val="0000FF"/>
        </w:rPr>
        <w:t>zàkù</w:t>
      </w:r>
      <w:r w:rsidRPr="005D30C6">
        <w:rPr>
          <w:rFonts w:ascii="Doulos SIL" w:hAnsi="Doulos SIL"/>
          <w:i/>
          <w:color w:val="0000FF"/>
        </w:rPr>
        <w:noBreakHyphen/>
        <w:t>bín sùn</w:t>
      </w:r>
      <w:r w:rsidRPr="0000497A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àlénì</w:t>
      </w:r>
      <w:r w:rsidRPr="008C0179">
        <w:t xml:space="preserve"> - ex: </w:t>
      </w:r>
      <w:r w:rsidRPr="005D30C6">
        <w:rPr>
          <w:rFonts w:ascii="Doulos SIL" w:hAnsi="Doulos SIL"/>
          <w:i/>
          <w:color w:val="0000FF"/>
        </w:rPr>
        <w:t>zàkù</w:t>
      </w:r>
      <w:r w:rsidRPr="005D30C6">
        <w:rPr>
          <w:rFonts w:ascii="Doulos SIL" w:hAnsi="Doulos SIL"/>
          <w:i/>
          <w:color w:val="0000FF"/>
        </w:rPr>
        <w:noBreakHyphen/>
        <w:t>bín</w:t>
      </w:r>
      <w:r w:rsidRPr="0064111F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mán ꜜtó:</w:t>
      </w:r>
      <w:r w:rsidRPr="008C0179">
        <w:t xml:space="preserve"> it isn</w:t>
      </w:r>
      <w:r w:rsidR="007B254E">
        <w:t>’</w:t>
      </w:r>
      <w:r w:rsidRPr="008C0179">
        <w:t xml:space="preserve">t midnight yet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pas encore minuit</w:t>
      </w:r>
      <w:r>
        <w:t>.</w:t>
      </w:r>
    </w:p>
    <w:p w14:paraId="655E4F26" w14:textId="5BC3AFC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(griot) flatter (sb) publicly by calling out the name of one</w:t>
      </w:r>
      <w:r w:rsidR="007B254E">
        <w:t>’</w:t>
      </w:r>
      <w:r w:rsidRPr="008C0179">
        <w:t xml:space="preserve">s ancestors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(griot) flatter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en public en criant les noms de ses ancêtres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zàmá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[cf. Ful </w:t>
      </w:r>
      <w:r w:rsidRPr="00BB673A">
        <w:rPr>
          <w:rFonts w:ascii="Arial Unicode MS" w:eastAsia="Arial Unicode MS" w:hAnsi="Arial Unicode MS"/>
          <w:i/>
          <w:color w:val="008000"/>
        </w:rPr>
        <w:t>jamm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 xml:space="preserve">, Bam </w:t>
      </w:r>
      <w:r w:rsidRPr="00BB673A">
        <w:rPr>
          <w:rFonts w:ascii="Arial Unicode MS" w:eastAsia="Arial Unicode MS" w:hAnsi="Arial Unicode MS"/>
          <w:i/>
          <w:color w:val="008000"/>
        </w:rPr>
        <w:t>jamu</w:t>
      </w:r>
      <w:r w:rsidRPr="008C0179">
        <w:t xml:space="preserve"> </w:t>
      </w:r>
      <w:r w:rsidR="007B254E">
        <w:t>‘</w:t>
      </w:r>
      <w:r w:rsidRPr="008C0179">
        <w:t>family name</w:t>
      </w:r>
      <w:r w:rsidR="007B254E">
        <w:t>’</w:t>
      </w:r>
      <w:r w:rsidRPr="008C0179">
        <w:t>].</w:t>
      </w:r>
    </w:p>
    <w:p w14:paraId="6E0F4682" w14:textId="03EC2CA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zàmà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(female animal) miscarry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(femelle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animal) avoir une fausse couche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zàmá</w:t>
      </w:r>
      <w:r w:rsidRPr="008C0179">
        <w:t>].</w:t>
      </w:r>
    </w:p>
    <w:p w14:paraId="5B10E40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zàmán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mân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era, period (of time), long time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temps, période (historique)</w:t>
      </w:r>
      <w:r w:rsidRPr="008C0179">
        <w:t>.</w:t>
      </w:r>
    </w:p>
    <w:p w14:paraId="3208FC0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zàmàns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cake formerly made with ground millet and the plant </w:t>
      </w:r>
      <w:r w:rsidRPr="005D30C6">
        <w:rPr>
          <w:rFonts w:ascii="Doulos SIL" w:hAnsi="Doulos SIL"/>
          <w:i/>
          <w:color w:val="0000FF"/>
        </w:rPr>
        <w:t>zàmàns</w:t>
      </w:r>
      <w:r w:rsidRPr="005D30C6">
        <w:rPr>
          <w:rFonts w:ascii="Doulos SIL" w:hAnsi="Doulos SIL"/>
          <w:i/>
          <w:color w:val="0000FF"/>
        </w:rPr>
        <w:noBreakHyphen/>
        <w:t>ò bùnd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gâteau préparé jadis avec du mil écrasé et la plante herbacée </w:t>
      </w:r>
      <w:r w:rsidRPr="005D30C6">
        <w:rPr>
          <w:rFonts w:ascii="Doulos SIL" w:hAnsi="Doulos SIL"/>
          <w:i/>
          <w:color w:val="0000FF"/>
        </w:rPr>
        <w:t>zàmàns</w:t>
      </w:r>
      <w:r w:rsidRPr="005D30C6">
        <w:rPr>
          <w:rFonts w:ascii="Doulos SIL" w:hAnsi="Doulos SIL"/>
          <w:i/>
          <w:color w:val="0000FF"/>
        </w:rPr>
        <w:noBreakHyphen/>
        <w:t>ò bùnd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>.</w:t>
      </w:r>
    </w:p>
    <w:p w14:paraId="1DB921FD" w14:textId="25C4FE8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zàmàns</w:t>
      </w:r>
      <w:r w:rsidRPr="005D30C6">
        <w:rPr>
          <w:rFonts w:ascii="Doulos SIL" w:hAnsi="Doulos SIL"/>
          <w:i/>
          <w:color w:val="0000FF"/>
        </w:rPr>
        <w:noBreakHyphen/>
        <w:t>ò bùnd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(only form in use)  </w:t>
      </w:r>
      <w:r>
        <w:rPr>
          <w:rFonts w:ascii="Wingdings" w:hAnsi="Wingdings"/>
          <w:sz w:val="18"/>
        </w:rPr>
        <w:t></w:t>
      </w:r>
      <w:r w:rsidRPr="008C0179">
        <w:t xml:space="preserve"> [cpd n, lit. “</w:t>
      </w:r>
      <w:r w:rsidRPr="008C0179">
        <w:sym w:font="Symbol" w:char="F0BC"/>
      </w:r>
      <w:r w:rsidRPr="008C0179">
        <w:t> stick-</w:t>
      </w:r>
      <w:r w:rsidR="006F7EBF">
        <w:rPr>
          <w:smallCaps/>
        </w:rPr>
        <w:t>dimin</w:t>
      </w:r>
      <w:r w:rsidRPr="008C0179">
        <w:t xml:space="preserve">”] herb sp.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plante herbacée sp</w:t>
      </w:r>
      <w:r w:rsidRPr="008C0179">
        <w:t>.</w:t>
      </w:r>
    </w:p>
    <w:p w14:paraId="6259960A" w14:textId="02E7740D" w:rsidR="004E4BA0" w:rsidRPr="008C0179" w:rsidRDefault="0000497A" w:rsidP="008319BA">
      <w:pPr>
        <w:tabs>
          <w:tab w:val="clear" w:pos="992"/>
        </w:tabs>
        <w:spacing w:line="320" w:lineRule="exact"/>
        <w:ind w:left="567" w:hanging="567"/>
      </w:pP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zàmà</w:t>
      </w:r>
      <w:r w:rsidR="00261FBE" w:rsidRPr="005D30C6">
        <w:rPr>
          <w:rFonts w:ascii="Doulos SIL" w:hAnsi="Doulos SIL"/>
          <w:i/>
          <w:color w:val="0000FF"/>
        </w:rPr>
        <w:noBreakHyphen/>
        <w:t>r</w:t>
      </w:r>
      <w:r>
        <w:rPr>
          <w:rFonts w:ascii="Doulos SIL" w:hAnsi="Doulos SIL"/>
          <w:i/>
          <w:color w:val="0000FF"/>
        </w:rPr>
        <w:t>]</w:t>
      </w:r>
      <w:r w:rsidR="00261FBE" w:rsidRPr="005D30C6">
        <w:rPr>
          <w:rFonts w:ascii="Doulos SIL" w:hAnsi="Doulos SIL"/>
          <w:i/>
          <w:color w:val="0000FF"/>
        </w:rPr>
        <w:noBreakHyphen/>
      </w:r>
      <w:r>
        <w:rPr>
          <w:rFonts w:ascii="Doulos SIL" w:hAnsi="Doulos SIL"/>
          <w:i/>
          <w:color w:val="0000FF"/>
        </w:rPr>
        <w:t>[</w:t>
      </w:r>
      <w:r w:rsidR="00261FBE" w:rsidRPr="005D30C6">
        <w:rPr>
          <w:rFonts w:ascii="Doulos SIL" w:hAnsi="Doulos SIL"/>
          <w:i/>
          <w:color w:val="0000FF"/>
        </w:rPr>
        <w:t>í:z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>
        <w:rPr>
          <w:rFonts w:ascii="Doulos SIL" w:hAnsi="Doulos SIL"/>
          <w:i/>
          <w:color w:val="0000FF"/>
        </w:rPr>
        <w:t>]</w:t>
      </w:r>
      <w:r w:rsidR="00261FBE" w:rsidRPr="008C0179">
        <w:t xml:space="preserve">  (NF </w:t>
      </w:r>
      <w:r w:rsidR="00261FBE" w:rsidRPr="005D30C6">
        <w:rPr>
          <w:rFonts w:ascii="Doulos SIL" w:hAnsi="Doulos SIL"/>
          <w:i/>
          <w:color w:val="0000FF"/>
        </w:rPr>
        <w:noBreakHyphen/>
        <w:t>ì:zê</w:t>
      </w:r>
      <w:r w:rsidR="00261FBE" w:rsidRPr="00AC7F30">
        <w:t>, D</w:t>
      </w:r>
      <w:r w:rsidR="00261FBE" w:rsidRPr="008C0179">
        <w:t xml:space="preserve">efSg </w:t>
      </w:r>
      <w:r w:rsidR="00261FBE" w:rsidRPr="005D30C6">
        <w:rPr>
          <w:rFonts w:ascii="Doulos SIL" w:hAnsi="Doulos SIL"/>
          <w:i/>
          <w:color w:val="0000FF"/>
        </w:rPr>
        <w:noBreakHyphen/>
        <w:t>ò</w:t>
      </w:r>
      <w:r w:rsidR="00261FBE" w:rsidRPr="008C0179">
        <w:t xml:space="preserve">)  </w:t>
      </w:r>
      <w:r w:rsidR="00261FBE">
        <w:rPr>
          <w:rFonts w:ascii="Wingdings" w:hAnsi="Wingdings"/>
          <w:sz w:val="18"/>
        </w:rPr>
        <w:t></w:t>
      </w:r>
      <w:r w:rsidR="00261FBE" w:rsidRPr="008C0179">
        <w:t xml:space="preserve"> [</w:t>
      </w:r>
      <w:r w:rsidR="003F7949">
        <w:t xml:space="preserve">cpd </w:t>
      </w:r>
      <w:r w:rsidR="00261FBE" w:rsidRPr="008C0179">
        <w:t xml:space="preserve">n] stillborn child or young </w:t>
      </w:r>
      <w:r w:rsidR="00261FBE">
        <w:rPr>
          <w:rFonts w:ascii="Wingdings" w:hAnsi="Wingdings"/>
          <w:sz w:val="18"/>
        </w:rPr>
        <w:t></w:t>
      </w:r>
      <w:r w:rsidR="00261FBE" w:rsidRPr="008C0179">
        <w:t xml:space="preserve"> </w:t>
      </w:r>
      <w:r w:rsidR="00261FBE">
        <w:rPr>
          <w:rFonts w:ascii="Garamond" w:hAnsi="Garamond"/>
        </w:rPr>
        <w:t>(un) mort-né</w:t>
      </w:r>
      <w:r w:rsidR="00261FBE" w:rsidRPr="008C0179">
        <w:t xml:space="preserve"> [contains VblN of </w:t>
      </w:r>
      <w:r w:rsidR="00261FBE" w:rsidRPr="005D30C6">
        <w:rPr>
          <w:rFonts w:ascii="Doulos SIL" w:hAnsi="Doulos SIL"/>
          <w:i/>
          <w:color w:val="0000FF"/>
        </w:rPr>
        <w:t>zàmà</w:t>
      </w:r>
      <w:r w:rsidR="00261FBE" w:rsidRPr="008C0179">
        <w:t> 2].</w:t>
      </w:r>
    </w:p>
    <w:p w14:paraId="21DDE124" w14:textId="7F497C9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zàmá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rî</w:t>
      </w:r>
      <w:r w:rsidRPr="008C0179">
        <w:t xml:space="preserve"> [with </w:t>
      </w:r>
      <w:r w:rsidR="00FF6758">
        <w:t>&lt;HL&gt;-tone</w:t>
      </w:r>
      <w:r w:rsidRPr="008C0179"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 </w:t>
      </w:r>
      <w:r>
        <w:rPr>
          <w:rFonts w:ascii="Wingdings" w:hAnsi="Wingdings"/>
          <w:sz w:val="18"/>
        </w:rPr>
        <w:t></w:t>
      </w:r>
      <w:r w:rsidRPr="008C0179">
        <w:t xml:space="preserve"> [n] (family) name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nom (de famille)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zàmà</w:t>
      </w:r>
      <w:r w:rsidRPr="008C0179">
        <w:t xml:space="preserve"> 1], 3Sg poss: </w:t>
      </w:r>
      <w:r w:rsidRPr="005D30C6">
        <w:rPr>
          <w:rFonts w:ascii="Doulos SIL" w:hAnsi="Doulos SIL"/>
          <w:i/>
          <w:color w:val="0000FF"/>
        </w:rPr>
        <w:t>àꜛ zàmá-r-ò</w:t>
      </w:r>
      <w:r w:rsidRPr="008C0179">
        <w:t>.</w:t>
      </w:r>
    </w:p>
    <w:p w14:paraId="5812DDF2" w14:textId="77777777" w:rsidR="004E4BA0" w:rsidRPr="008C0179" w:rsidRDefault="00261FBE" w:rsidP="008319BA">
      <w:pPr>
        <w:tabs>
          <w:tab w:val="clear" w:pos="992"/>
          <w:tab w:val="left" w:pos="6030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zàmbà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deceive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tromper, trahir</w:t>
      </w:r>
      <w:r w:rsidRPr="008C0179">
        <w:t>.</w:t>
      </w:r>
    </w:p>
    <w:p w14:paraId="66D96BC5" w14:textId="522E79A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cream of millet </w:t>
      </w:r>
      <w:r>
        <w:rPr>
          <w:rFonts w:ascii="Wingdings" w:hAnsi="Wingdings"/>
          <w:sz w:val="18"/>
        </w:rPr>
        <w:t></w:t>
      </w:r>
      <w:r w:rsidRPr="008C0179">
        <w:t xml:space="preserve"> crème de mil [used with verb </w:t>
      </w:r>
      <w:r w:rsidRPr="005D30C6">
        <w:rPr>
          <w:rFonts w:ascii="Doulos SIL" w:hAnsi="Doulos SIL"/>
          <w:i/>
          <w:color w:val="0000FF"/>
        </w:rPr>
        <w:t>hàŋ</w:t>
      </w:r>
      <w:r w:rsidRPr="008C0179">
        <w:t xml:space="preserve"> </w:t>
      </w:r>
      <w:r w:rsidR="007B254E">
        <w:t>‘</w:t>
      </w:r>
      <w:r w:rsidRPr="008C0179">
        <w:t>drink</w:t>
      </w:r>
      <w:r w:rsidR="007B254E">
        <w:t>’</w:t>
      </w:r>
      <w:r w:rsidRPr="008C0179">
        <w:t xml:space="preserve">; cf. </w:t>
      </w:r>
      <w:r w:rsidRPr="005D30C6">
        <w:rPr>
          <w:rFonts w:ascii="Doulos SIL" w:hAnsi="Doulos SIL"/>
          <w:i/>
          <w:color w:val="0000FF"/>
        </w:rPr>
        <w:t>sémbú</w:t>
      </w:r>
      <w:r w:rsidRPr="008C0179">
        <w:t> 2] [cpd (</w:t>
      </w:r>
      <w:r w:rsidR="006F7EBF">
        <w:rPr>
          <w:smallCaps/>
        </w:rPr>
        <w:t>dimin</w:t>
      </w:r>
      <w:r w:rsidRPr="008C0179">
        <w:t xml:space="preserve">): </w:t>
      </w:r>
      <w:r w:rsidRPr="005D30C6">
        <w:rPr>
          <w:rFonts w:ascii="Doulos SIL" w:hAnsi="Doulos SIL"/>
          <w:i/>
          <w:color w:val="0000FF"/>
        </w:rPr>
        <w:t>kùr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zâmb</w:t>
      </w:r>
      <w:r w:rsidRPr="005D30C6">
        <w:rPr>
          <w:rFonts w:ascii="Doulos SIL" w:hAnsi="Doulos SIL"/>
          <w:i/>
          <w:color w:val="0000FF"/>
        </w:rPr>
        <w:noBreakHyphen/>
        <w:t>íya</w:t>
      </w:r>
      <w:r w:rsidR="006F7EBF">
        <w:rPr>
          <w:rFonts w:ascii="Doulos SIL" w:hAnsi="Doulos SIL"/>
          <w:i/>
          <w:color w:val="0000FF"/>
        </w:rPr>
        <w:t>̀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8C0179">
        <w:t>].</w:t>
      </w:r>
    </w:p>
    <w:p w14:paraId="3E08631F" w14:textId="4881544D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zàmí:yâŋ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[used adverbially] stark naked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complèment nu</w:t>
      </w:r>
      <w:r w:rsidRPr="008C0179">
        <w:t xml:space="preserve"> [</w:t>
      </w:r>
      <w:r w:rsidR="008C1A9C" w:rsidRPr="008C1A9C">
        <w:rPr>
          <w:smallCaps/>
        </w:rPr>
        <w:t xml:space="preserve">syn: </w:t>
      </w:r>
      <w:r w:rsidR="0000497A" w:rsidRPr="005D30C6">
        <w:rPr>
          <w:rFonts w:ascii="Doulos SIL" w:hAnsi="Doulos SIL"/>
          <w:i/>
          <w:color w:val="0000FF"/>
        </w:rPr>
        <w:t>ɲá</w:t>
      </w:r>
      <w:r w:rsidR="0000497A" w:rsidRPr="005D30C6">
        <w:rPr>
          <w:rFonts w:ascii="Doulos SIL" w:hAnsi="Doulos SIL"/>
          <w:i/>
          <w:color w:val="0000FF"/>
        </w:rPr>
        <w:noBreakHyphen/>
        <w:t>ꜜ[háy</w:t>
      </w:r>
      <w:r w:rsidR="0000497A" w:rsidRPr="005D30C6">
        <w:rPr>
          <w:rFonts w:ascii="Doulos SIL" w:hAnsi="Doulos SIL"/>
          <w:i/>
          <w:color w:val="0000FF"/>
        </w:rPr>
        <w:noBreakHyphen/>
        <w:t>r</w:t>
      </w:r>
      <w:r w:rsidR="0000497A" w:rsidRPr="005D30C6">
        <w:rPr>
          <w:rFonts w:ascii="Doulos SIL" w:hAnsi="Doulos SIL"/>
          <w:i/>
          <w:color w:val="0000FF"/>
        </w:rPr>
        <w:noBreakHyphen/>
        <w:t>ó]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í↑=ŋ́ gàrù zàmí:yâŋ</w:t>
      </w:r>
      <w:r w:rsidRPr="002C3CD0">
        <w:t xml:space="preserve"> </w:t>
      </w:r>
      <w:r w:rsidR="006F7EBF">
        <w:t xml:space="preserve"> </w:t>
      </w:r>
      <w:r w:rsidRPr="002C3CD0">
        <w:t>I</w:t>
      </w:r>
      <w:r w:rsidRPr="008C0179">
        <w:t xml:space="preserve"> found him stark naked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trouvé complètement nu</w:t>
      </w:r>
      <w:r w:rsidRPr="008C0179">
        <w:t>.</w:t>
      </w:r>
    </w:p>
    <w:p w14:paraId="62CF6E1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zân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ABF02F4" w14:textId="6D7E8BA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zànà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zònà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churn, beat (milk, for butter)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baratter, battre (le lait, pour faire du beurre)</w:t>
      </w:r>
      <w:r w:rsidRPr="008C0179">
        <w:t xml:space="preserve"> [archaic KS </w:t>
      </w:r>
      <w:r w:rsidRPr="00BB673A">
        <w:rPr>
          <w:rFonts w:ascii="Arial Unicode MS" w:eastAsia="Arial Unicode MS" w:hAnsi="Arial Unicode MS"/>
          <w:i/>
          <w:color w:val="008000"/>
        </w:rPr>
        <w:t>zana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(sb) be perturbed, worried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ê. agité, troublé</w:t>
      </w:r>
      <w:r w:rsidRPr="008C0179">
        <w:t>.</w:t>
      </w:r>
    </w:p>
    <w:p w14:paraId="1CE136FD" w14:textId="0FA6B68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zàndárm-ò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zàndàrmû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gendarme (policeman)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gendarme</w:t>
      </w:r>
      <w:r w:rsidRPr="008C0179">
        <w:t xml:space="preserve"> </w:t>
      </w:r>
      <w:r w:rsidR="00AE2AFF">
        <w:t>[&lt;</w:t>
      </w:r>
      <w:r w:rsidRPr="008C0179">
        <w:t>Fr].</w:t>
      </w:r>
    </w:p>
    <w:p w14:paraId="0707546A" w14:textId="1CC10886" w:rsidR="004E4BA0" w:rsidRPr="00B544EF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zàŋgu</w:t>
      </w:r>
      <w:r w:rsidR="00223CBC" w:rsidRPr="005D30C6">
        <w:rPr>
          <w:rFonts w:ascii="Doulos SIL" w:hAnsi="Doulos SIL"/>
          <w:i/>
          <w:color w:val="0000FF"/>
        </w:rPr>
        <w:t>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[num] hundred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cent</w:t>
      </w:r>
      <w:r w:rsidRPr="008C0179">
        <w:t xml:space="preserve"> [used alone to mean </w:t>
      </w:r>
      <w:r w:rsidR="007B254E">
        <w:t>‘</w:t>
      </w:r>
      <w:r w:rsidRPr="008C0179">
        <w:t>100</w:t>
      </w:r>
      <w:r w:rsidR="007B254E">
        <w:t>’</w:t>
      </w:r>
      <w:r w:rsidRPr="008C0179">
        <w:t xml:space="preserve">; with following numeral </w:t>
      </w:r>
      <w:r w:rsidR="007B254E">
        <w:t>‘</w:t>
      </w:r>
      <w:r w:rsidRPr="008C0179">
        <w:t>2</w:t>
      </w:r>
      <w:r w:rsidR="007B254E">
        <w:t>’</w:t>
      </w:r>
      <w:r w:rsidRPr="008C0179">
        <w:t xml:space="preserve"> to </w:t>
      </w:r>
      <w:r w:rsidR="007B254E">
        <w:t>‘</w:t>
      </w:r>
      <w:r w:rsidRPr="008C0179">
        <w:t>9</w:t>
      </w:r>
      <w:r w:rsidR="007B254E">
        <w:t>’</w:t>
      </w:r>
      <w:r w:rsidRPr="008C0179">
        <w:t xml:space="preserve"> for </w:t>
      </w:r>
      <w:r w:rsidR="007B254E">
        <w:t>‘</w:t>
      </w:r>
      <w:r w:rsidRPr="008C0179">
        <w:t>200, </w:t>
      </w:r>
      <w:r w:rsidRPr="008C0179">
        <w:sym w:font="Symbol" w:char="F0BC"/>
      </w:r>
      <w:r w:rsidRPr="008C0179">
        <w:t>, 900</w:t>
      </w:r>
      <w:r w:rsidR="007B254E">
        <w:t>’</w:t>
      </w:r>
      <w:r w:rsidRPr="008C0179">
        <w:t xml:space="preserve">] [with currency, denotes the </w:t>
      </w:r>
      <w:r w:rsidR="007B254E">
        <w:t>‘</w:t>
      </w:r>
      <w:r w:rsidRPr="008C0179">
        <w:t>riyal</w:t>
      </w:r>
      <w:r w:rsidR="007B254E">
        <w:t>’</w:t>
      </w:r>
      <w:r w:rsidRPr="008C0179">
        <w:t>; multiply by 5 to get value in francs CFA]</w:t>
      </w:r>
      <w:r w:rsidRPr="002C3CD0">
        <w:t xml:space="preserve"> -</w:t>
      </w:r>
      <w:r w:rsidRPr="00590ABD">
        <w:t xml:space="preserve"> </w:t>
      </w:r>
      <w:r w:rsidRPr="008C0179">
        <w:t xml:space="preserve">exx: </w:t>
      </w:r>
      <w:r w:rsidRPr="005D30C6">
        <w:rPr>
          <w:rFonts w:ascii="Doulos SIL" w:hAnsi="Doulos SIL"/>
          <w:i/>
          <w:color w:val="0000FF"/>
        </w:rPr>
        <w:t>zàŋgù gú:</w:t>
      </w:r>
      <w:r w:rsidRPr="008C0179">
        <w:t xml:space="preserve"> five hundred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cinq cent </w:t>
      </w:r>
      <w:r w:rsidRPr="008C0179">
        <w:t xml:space="preserve">[in currency usually = 2500 francs CFA]; </w:t>
      </w:r>
      <w:r w:rsidRPr="005D30C6">
        <w:rPr>
          <w:rFonts w:ascii="Doulos SIL" w:hAnsi="Doulos SIL"/>
          <w:i/>
          <w:color w:val="0000FF"/>
        </w:rPr>
        <w:t xml:space="preserve">[wòy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záŋgù]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kâ</w:t>
      </w:r>
      <w:r w:rsidRPr="008C0179">
        <w:t xml:space="preserve">  one hundred women came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cent femmes sont venues</w:t>
      </w:r>
      <w:r>
        <w:t>.</w:t>
      </w:r>
    </w:p>
    <w:p w14:paraId="3F3E2B7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zá:nî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03E06043" w14:textId="343C0A8C" w:rsidR="004E4BA0" w:rsidRPr="00DC6C5E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zà:nì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646BB3">
        <w:t xml:space="preserve">cpd </w:t>
      </w:r>
      <w:r w:rsidRPr="008C0179">
        <w:t xml:space="preserve">n] successful person, one who has “made it”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qui a réussi</w:t>
      </w:r>
      <w:r>
        <w:t xml:space="preserve"> [&lt; </w:t>
      </w: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>].</w:t>
      </w:r>
    </w:p>
    <w:p w14:paraId="3631EC1E" w14:textId="7654703F" w:rsidR="00646BB3" w:rsidRPr="008C0179" w:rsidRDefault="00646BB3" w:rsidP="00646BB3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zá:nî</w:t>
      </w:r>
      <w:r w:rsidRPr="008C0179">
        <w:t xml:space="preserve"> [note </w:t>
      </w:r>
      <w:r>
        <w:t>&lt;HL&gt;-tone</w:t>
      </w:r>
      <w:r w:rsidRPr="008C0179">
        <w:t xml:space="preserve">],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>
        <w:t xml:space="preserve"> ; </w:t>
      </w:r>
      <w:r w:rsidRPr="008C0179">
        <w:t xml:space="preserve">perhaps influenced in form and sense by Fr </w:t>
      </w:r>
      <w:r>
        <w:rPr>
          <w:rFonts w:ascii="Garamond" w:hAnsi="Garamond"/>
        </w:rPr>
        <w:t>journée (de travail)</w:t>
      </w:r>
      <w:r w:rsidRPr="008C0179">
        <w:t xml:space="preserve">, but cf. KS </w:t>
      </w:r>
      <w:r w:rsidRPr="00BB673A">
        <w:rPr>
          <w:rFonts w:ascii="Arial Unicode MS" w:eastAsia="Arial Unicode MS" w:hAnsi="Arial Unicode MS"/>
          <w:i/>
          <w:color w:val="008000"/>
        </w:rPr>
        <w:t>za:ri</w:t>
      </w:r>
      <w:r w:rsidRPr="008C0179">
        <w:t xml:space="preserve"> and dialectal </w:t>
      </w:r>
      <w:r w:rsidRPr="00BB673A">
        <w:rPr>
          <w:rFonts w:ascii="Arial Unicode MS" w:eastAsia="Arial Unicode MS" w:hAnsi="Arial Unicode MS"/>
          <w:i/>
          <w:color w:val="008000"/>
        </w:rPr>
        <w:t>za:riŋ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o</w:t>
      </w:r>
      <w:r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>
        <w:t>,</w:t>
      </w:r>
      <w:r w:rsidRPr="008C0179">
        <w:t xml:space="preserve"> KCh </w:t>
      </w:r>
      <w:r w:rsidRPr="00BB673A">
        <w:rPr>
          <w:rFonts w:ascii="Arial Unicode MS" w:eastAsia="Arial Unicode MS" w:hAnsi="Arial Unicode MS"/>
          <w:i/>
          <w:color w:val="008000"/>
        </w:rPr>
        <w:t>ja:ri</w:t>
      </w:r>
      <w:r w:rsidRPr="008C0179">
        <w:t xml:space="preserve"> and dialectal </w:t>
      </w:r>
      <w:r w:rsidRPr="00BB673A">
        <w:rPr>
          <w:rFonts w:ascii="Arial Unicode MS" w:eastAsia="Arial Unicode MS" w:hAnsi="Arial Unicode MS"/>
          <w:i/>
          <w:color w:val="008000"/>
        </w:rPr>
        <w:t>ja:riyo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zá:rì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zá:ríŋó</w:t>
      </w:r>
      <w:r w:rsidRPr="008C0179">
        <w:t xml:space="preserve">, all meaning </w:t>
      </w:r>
      <w:r>
        <w:t>‘</w:t>
      </w:r>
      <w:r w:rsidRPr="008C0179">
        <w:t>daytime</w:t>
      </w:r>
      <w:r>
        <w:t>’</w:t>
      </w:r>
      <w:r w:rsidRPr="008C0179">
        <w:t xml:space="preserve"> or </w:t>
      </w:r>
      <w:r>
        <w:t>‘</w:t>
      </w:r>
      <w:r w:rsidRPr="008C0179">
        <w:t>mid-day</w:t>
      </w:r>
      <w:r>
        <w:t>’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[n] daytime, daylight, day</w:t>
      </w:r>
      <w:r>
        <w:t>’</w:t>
      </w:r>
      <w:r w:rsidRPr="008C0179">
        <w:t xml:space="preserve">s work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journée, (une) journée de travail</w:t>
      </w:r>
      <w:r w:rsidRPr="00590ABD">
        <w:t xml:space="preserve"> - </w:t>
      </w:r>
      <w:r w:rsidRPr="008C0179">
        <w:t xml:space="preserve">phrase: </w:t>
      </w:r>
      <w:r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ígín</w:t>
      </w:r>
      <w:r w:rsidRPr="005D30C6">
        <w:rPr>
          <w:rFonts w:ascii="Doulos SIL" w:hAnsi="Doulos SIL"/>
          <w:i/>
          <w:color w:val="0000FF"/>
        </w:rPr>
        <w:noBreakHyphen/>
        <w:t>ó ńdù zá:níy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day and night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 xml:space="preserve">jour et nuit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wealth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richesse, fortune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ʔálmán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jáwdî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tà:jír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="00817524">
        <w:rPr>
          <w:rFonts w:ascii="Doulos SIL" w:hAnsi="Doulos SIL"/>
          <w:i/>
          <w:color w:val="0000FF"/>
        </w:rPr>
        <w:t>gó:↑</w:t>
      </w:r>
      <w:r w:rsidR="00817524">
        <w:rPr>
          <w:rFonts w:ascii="Doulos SIL" w:hAnsi="Doulos SIL"/>
          <w:i/>
          <w:color w:val="0000FF"/>
        </w:rPr>
        <w:noBreakHyphen/>
        <w:t>ńdù</w:t>
      </w:r>
      <w:r w:rsidRPr="005D30C6">
        <w:rPr>
          <w:rFonts w:ascii="Doulos SIL" w:hAnsi="Doulos SIL"/>
          <w:i/>
          <w:color w:val="0000FF"/>
        </w:rPr>
        <w:t xml:space="preserve"> zá:nî</w:t>
      </w:r>
      <w:r w:rsidRPr="008C0179">
        <w:t xml:space="preserve">  strike it rich, hit the jackpot, have one</w:t>
      </w:r>
      <w:r>
        <w:t>’</w:t>
      </w:r>
      <w:r w:rsidRPr="008C0179">
        <w:t xml:space="preserve">s big day (e.g. wedding), be famous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avoir une grande réussite, faire fortune, avoir son jour (par ex., son mariage), ê. célèbre</w:t>
      </w:r>
      <w:r w:rsidRPr="008C0179">
        <w:t>.</w:t>
      </w:r>
    </w:p>
    <w:p w14:paraId="51D99CC4" w14:textId="0BBE7E6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zàŋkàm</w:t>
      </w:r>
      <w:r w:rsidR="0009344D" w:rsidRPr="0009344D">
        <w:t xml:space="preserve">  ~  </w:t>
      </w:r>
      <w:r w:rsidRPr="008C0179">
        <w:t xml:space="preserve">(rarely) </w:t>
      </w:r>
      <w:r w:rsidRPr="005D30C6">
        <w:rPr>
          <w:rFonts w:ascii="Doulos SIL" w:hAnsi="Doulos SIL"/>
          <w:i/>
          <w:color w:val="0000FF"/>
        </w:rPr>
        <w:t>zàŋkàŋ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strut around; achieve glory or honor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pavaner, faire la démarche; atteindre la gloire ou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honneur</w:t>
      </w:r>
      <w:r w:rsidRPr="008C0179">
        <w:t xml:space="preserve"> [noun </w:t>
      </w:r>
      <w:r w:rsidRPr="005D30C6">
        <w:rPr>
          <w:rFonts w:ascii="Doulos SIL" w:hAnsi="Doulos SIL"/>
          <w:i/>
          <w:color w:val="0000FF"/>
        </w:rPr>
        <w:t>zàŋkàm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245FEE69" w14:textId="54E6703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zàŋkàm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zàŋkàm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glory, prestige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gloire, prestige</w:t>
      </w:r>
      <w:r w:rsidRPr="008C0179">
        <w:t>.</w:t>
      </w:r>
    </w:p>
    <w:p w14:paraId="0F49F881" w14:textId="3563D90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heifer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génisse</w:t>
      </w:r>
      <w:r w:rsidRPr="008C0179">
        <w:t>.</w:t>
      </w:r>
    </w:p>
    <w:p w14:paraId="23CF35D8" w14:textId="0E10EF0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záɲéy</w:t>
      </w:r>
      <w:r w:rsidRPr="008C0179">
        <w:t xml:space="preserve">  [KS </w:t>
      </w:r>
      <w:r w:rsidRPr="00BB673A">
        <w:rPr>
          <w:rFonts w:ascii="Arial Unicode MS" w:eastAsia="Arial Unicode MS" w:hAnsi="Arial Unicode MS"/>
          <w:i/>
          <w:color w:val="008000"/>
        </w:rPr>
        <w:t>zaŋey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[tr] (illness, body part) hurt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(maladie, partie du corps) faire mal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 plus postp </w:t>
      </w:r>
      <w:r w:rsidRPr="005D30C6">
        <w:rPr>
          <w:rFonts w:ascii="Doulos SIL" w:hAnsi="Doulos SIL"/>
          <w:i/>
          <w:color w:val="0000FF"/>
        </w:rPr>
        <w:t>gà:</w:t>
      </w:r>
      <w:r w:rsidRPr="008C0179">
        <w:t xml:space="preserve">] (body part) be painful to, hurt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(partie du corps) faire mal à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bùɲ</w:t>
      </w:r>
      <w:r w:rsidRPr="005D30C6">
        <w:rPr>
          <w:rFonts w:ascii="Doulos SIL" w:hAnsi="Doulos SIL"/>
          <w:i/>
          <w:color w:val="0000FF"/>
        </w:rPr>
        <w:noBreakHyphen/>
        <w:t xml:space="preserve">èy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bó ẁ záɲéy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gâ: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8C0179">
        <w:t xml:space="preserve">  my head hurts me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 tête me fait mal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c) [intr] (sb) be in pain, suffer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 souffrir (douleur)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[fútt-ú]</w:t>
      </w:r>
      <w:r w:rsidRPr="005D30C6">
        <w:rPr>
          <w:rFonts w:ascii="Doulos SIL" w:hAnsi="Doulos SIL"/>
          <w:i/>
          <w:color w:val="0000FF"/>
        </w:rPr>
        <w:noBreakHyphen/>
        <w:t>záɲéy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[hàɲ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záɲéy</w:t>
      </w:r>
      <w:r w:rsidRPr="008C0179">
        <w:t>.</w:t>
      </w:r>
    </w:p>
    <w:p w14:paraId="5F517629" w14:textId="62DD7EC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zàɲ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metal bracelet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bracelet en métal</w:t>
      </w:r>
      <w:r w:rsidRPr="00590ABD">
        <w:t xml:space="preserve"> [gold, silver, etc.; cf. </w:t>
      </w:r>
      <w:r w:rsidRPr="005D30C6">
        <w:rPr>
          <w:rFonts w:ascii="Doulos SIL" w:hAnsi="Doulos SIL"/>
          <w:i/>
          <w:color w:val="0000FF"/>
        </w:rPr>
        <w:t>[kàmb</w:t>
      </w:r>
      <w:r w:rsidRPr="005D30C6">
        <w:rPr>
          <w:rFonts w:ascii="Doulos SIL" w:hAnsi="Doulos SIL"/>
          <w:i/>
          <w:color w:val="0000FF"/>
        </w:rPr>
        <w:noBreakHyphen/>
        <w:t>ù]</w:t>
      </w:r>
      <w:r w:rsidRPr="005D30C6">
        <w:rPr>
          <w:rFonts w:ascii="Doulos SIL" w:hAnsi="Doulos SIL"/>
          <w:i/>
          <w:color w:val="0000FF"/>
        </w:rPr>
        <w:noBreakHyphen/>
        <w:t>hí:r-ò</w:t>
      </w:r>
      <w:r w:rsidRPr="00590ABD">
        <w:t xml:space="preserve">] - </w:t>
      </w:r>
      <w:r w:rsidRPr="008C0179">
        <w:t>cpd (</w:t>
      </w:r>
      <w:r w:rsidR="006F7EBF">
        <w:rPr>
          <w:smallCaps/>
        </w:rPr>
        <w:t>dimin</w:t>
      </w:r>
      <w:r w:rsidRPr="008C0179">
        <w:t xml:space="preserve">): see </w:t>
      </w:r>
      <w:r w:rsidRPr="005D30C6">
        <w:rPr>
          <w:rFonts w:ascii="Doulos SIL" w:hAnsi="Doulos SIL"/>
          <w:i/>
          <w:color w:val="0000FF"/>
        </w:rPr>
        <w:t>gònj</w:t>
      </w:r>
      <w:r w:rsidRPr="005D30C6">
        <w:rPr>
          <w:rFonts w:ascii="Doulos SIL" w:hAnsi="Doulos SIL"/>
          <w:i/>
          <w:color w:val="0000FF"/>
        </w:rPr>
        <w:noBreakHyphen/>
        <w:t>èy záɲɲ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="006F7EBF">
        <w:t xml:space="preserve"> </w:t>
      </w:r>
      <w:r w:rsidRPr="008C0179">
        <w:t>.</w:t>
      </w:r>
    </w:p>
    <w:p w14:paraId="532EE2C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zà:râ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8BFBF7E" w14:textId="56F66C0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zàràbî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be tired; suffer (pain); have serious problems, go broke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fatigué, souffrir</w:t>
      </w:r>
      <w:r w:rsidR="0000497A">
        <w:rPr>
          <w:rFonts w:ascii="Garamond" w:hAnsi="Garamond"/>
        </w:rPr>
        <w:t>; (qqn) ê. en panne, ê. à sec (sans argent)</w:t>
      </w:r>
      <w:r w:rsidRPr="008C0179">
        <w:t xml:space="preserve"> [common; partial syn</w:t>
      </w:r>
      <w:r w:rsidR="008C1A9C">
        <w:t>onym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jêŋ</w:t>
      </w:r>
      <w:r w:rsidRPr="008C0179">
        <w:t>]</w:t>
      </w:r>
      <w:r w:rsidRPr="00590ABD">
        <w:t xml:space="preserve"> - </w:t>
      </w:r>
      <w:r w:rsidR="0000497A">
        <w:t>Imperative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zàràbî</w:t>
      </w:r>
      <w:r w:rsidRPr="005D30C6">
        <w:rPr>
          <w:rFonts w:ascii="Doulos SIL" w:hAnsi="Doulos SIL"/>
          <w:i/>
          <w:color w:val="0000FF"/>
        </w:rPr>
        <w:noBreakHyphen/>
        <w:t>ŋ</w:t>
      </w:r>
      <w:r w:rsidRPr="008C0179">
        <w:t>.</w:t>
      </w:r>
    </w:p>
    <w:p w14:paraId="7F2229A0" w14:textId="4DB051E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zàràbî</w:t>
      </w:r>
      <w:r w:rsidRPr="002C3CD0">
        <w:t xml:space="preserve"> 1</w:t>
      </w:r>
      <w:r w:rsidRPr="008C0179">
        <w:t xml:space="preserve">b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="00A609F3" w:rsidRPr="005D30C6">
        <w:rPr>
          <w:rFonts w:ascii="Doulos SIL" w:hAnsi="Doulos SIL"/>
          <w:i/>
          <w:color w:val="0000FF"/>
        </w:rPr>
        <w:t>zà</w:t>
      </w:r>
      <w:r w:rsidRPr="005D30C6">
        <w:rPr>
          <w:rFonts w:ascii="Doulos SIL" w:hAnsi="Doulos SIL"/>
          <w:i/>
          <w:color w:val="0000FF"/>
        </w:rPr>
        <w:t>ráb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[note tones])  </w:t>
      </w:r>
      <w:r>
        <w:rPr>
          <w:rFonts w:ascii="Wingdings" w:hAnsi="Wingdings"/>
          <w:sz w:val="18"/>
        </w:rPr>
        <w:t></w:t>
      </w:r>
      <w:r w:rsidRPr="008C0179">
        <w:t xml:space="preserve"> [n] hard work, fatigue, suffering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fatigue, souffrance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zàráb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5CA3CBB2" w14:textId="0591672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zà:ràm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or </w:t>
      </w:r>
      <w:r w:rsidR="00D77ED8">
        <w:t>servb</w:t>
      </w:r>
      <w:r w:rsidRPr="008C0179">
        <w:t xml:space="preserve">] go in mid-day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partir en plein jour</w:t>
      </w:r>
      <w:r w:rsidRPr="008C0179">
        <w:t>.</w:t>
      </w:r>
    </w:p>
    <w:p w14:paraId="12CA4D26" w14:textId="21ED2B4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zárgé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zárjé</w:t>
      </w:r>
      <w:r w:rsidR="00AF3DC0">
        <w:t> </w:t>
      </w:r>
      <w:r w:rsidRPr="008C0179">
        <w:t>].</w:t>
      </w:r>
    </w:p>
    <w:p w14:paraId="75FE6A57" w14:textId="22A332E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zàrgì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[see </w:t>
      </w:r>
      <w:r w:rsidRPr="005D30C6">
        <w:rPr>
          <w:rFonts w:ascii="Doulos SIL" w:hAnsi="Doulos SIL"/>
          <w:i/>
          <w:color w:val="0000FF"/>
        </w:rPr>
        <w:t>zàrjì</w:t>
      </w:r>
      <w:r w:rsidR="00AF3DC0">
        <w:t> </w:t>
      </w:r>
      <w:r w:rsidRPr="008C0179">
        <w:t>].</w:t>
      </w:r>
    </w:p>
    <w:p w14:paraId="3C428D02" w14:textId="69E5243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zá:rí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[phrase-final particle, uncommon] very much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extrêmement, très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zá:tì</w:t>
      </w:r>
      <w:r w:rsidRPr="002C3CD0">
        <w:rPr>
          <w:color w:val="008000"/>
        </w:rPr>
        <w:t>,</w:t>
      </w:r>
      <w:r w:rsidRPr="008C0179">
        <w:t xml:space="preserve"> Ful </w:t>
      </w:r>
      <w:r w:rsidRPr="00BB673A">
        <w:rPr>
          <w:rFonts w:ascii="Arial Unicode MS" w:eastAsia="Arial Unicode MS" w:hAnsi="Arial Unicode MS"/>
          <w:i/>
          <w:color w:val="008000"/>
        </w:rPr>
        <w:t>ja:ti</w:t>
      </w:r>
      <w:r w:rsidRPr="008C0179"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ja:ti</w:t>
      </w:r>
      <w:r w:rsidRPr="002C3CD0">
        <w:rPr>
          <w:color w:val="008000"/>
        </w:rPr>
        <w:t>,</w:t>
      </w:r>
      <w:r w:rsidRPr="008C0179">
        <w:t xml:space="preserve"> etc., cf. perhaps &lt;Ar </w:t>
      </w:r>
      <w:r w:rsidRPr="00BB673A">
        <w:rPr>
          <w:rFonts w:ascii="Arial Unicode MS" w:eastAsia="Arial Unicode MS" w:hAnsi="Arial Unicode MS"/>
          <w:i/>
          <w:color w:val="008000"/>
        </w:rPr>
        <w:t>ða:t</w:t>
      </w:r>
      <w:r w:rsidRPr="00BB673A">
        <w:rPr>
          <w:rFonts w:ascii="Arial Unicode MS" w:eastAsia="Arial Unicode MS" w:hAnsi="Arial Unicode MS"/>
          <w:i/>
          <w:color w:val="008000"/>
        </w:rPr>
        <w:noBreakHyphen/>
      </w:r>
      <w:r w:rsidRPr="008C0179">
        <w:t>] [</w:t>
      </w:r>
      <w:r w:rsidR="008C1A9C" w:rsidRPr="008C1A9C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já:tîŋ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(hâl) sán</w:t>
      </w:r>
      <w:r w:rsidR="00A82BA9">
        <w:rPr>
          <w:rFonts w:ascii="Doulos SIL" w:hAnsi="Doulos SIL"/>
          <w:i/>
          <w:color w:val="0000FF"/>
        </w:rPr>
        <w:tab/>
      </w:r>
      <w:r w:rsidRPr="005D30C6">
        <w:rPr>
          <w:rFonts w:ascii="Doulos SIL" w:hAnsi="Doulos SIL"/>
          <w:i/>
          <w:color w:val="0000FF"/>
        </w:rPr>
        <w:t>né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hál à: bá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hál màn tù móssó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sáttê</w:t>
      </w:r>
      <w:r w:rsidR="00AF3DC0">
        <w:t> </w:t>
      </w:r>
      <w:r w:rsidR="00260C05">
        <w:t xml:space="preserve">] - proverb: see under </w:t>
      </w:r>
      <w:r w:rsidR="00260C05" w:rsidRPr="00260C05">
        <w:rPr>
          <w:rFonts w:ascii="Doulos SIL" w:hAnsi="Doulos SIL"/>
          <w:i/>
          <w:color w:val="0000FF"/>
        </w:rPr>
        <w:t>támmá</w:t>
      </w:r>
      <w:r w:rsidRPr="008C0179">
        <w:t>.</w:t>
      </w:r>
    </w:p>
    <w:p w14:paraId="602853E0" w14:textId="5EE7656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zárjé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zárgé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(water) boil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(eau) bouillir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zárj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 [</w:t>
      </w:r>
      <w:r w:rsidRPr="005D30C6">
        <w:rPr>
          <w:rFonts w:ascii="Doulos SIL" w:hAnsi="Doulos SIL"/>
          <w:i/>
          <w:color w:val="0000FF"/>
        </w:rPr>
        <w:t>wású</w:t>
      </w:r>
      <w:r w:rsidRPr="008C0179">
        <w:t xml:space="preserve"> is more common for </w:t>
      </w:r>
      <w:r w:rsidR="007B254E">
        <w:t>‘</w:t>
      </w:r>
      <w:r w:rsidRPr="008C0179">
        <w:t>water (boil)</w:t>
      </w:r>
      <w:r w:rsidR="007B254E">
        <w:t>’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[tr] make (e.g. worms) swarm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faire </w:t>
      </w:r>
      <w:r w:rsidR="00AF3DC0">
        <w:rPr>
          <w:rFonts w:ascii="Garamond" w:hAnsi="Garamond"/>
        </w:rPr>
        <w:t>essaimer</w:t>
      </w:r>
      <w:r>
        <w:rPr>
          <w:rFonts w:ascii="Garamond" w:hAnsi="Garamond"/>
        </w:rPr>
        <w:t xml:space="preserve"> (vers, etc.)</w:t>
      </w:r>
      <w:r w:rsidRPr="008C0179">
        <w:t>.</w:t>
      </w:r>
    </w:p>
    <w:p w14:paraId="0626A38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zárj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boil (e.g. meat, peanuts, animal fat)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bouillir (viande, arachides, graisse, etc.)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zárjé</w:t>
      </w:r>
      <w:r w:rsidRPr="008C0179">
        <w:t>].</w:t>
      </w:r>
    </w:p>
    <w:p w14:paraId="135C1BC8" w14:textId="747D412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zàrjì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zàrgì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critical observations to (e.g. a child or a worker); advise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des remarques critiques à (un enfant, un ouvrier, etc.); conseiller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í↑=ŋ́ zàrjì á↑=ŋ́ sù 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bámàkò</w:t>
      </w:r>
      <w:r w:rsidRPr="002C3CD0">
        <w:t xml:space="preserve"> </w:t>
      </w:r>
      <w:r w:rsidR="00AF3DC0">
        <w:t xml:space="preserve"> </w:t>
      </w:r>
      <w:r w:rsidRPr="002C3CD0">
        <w:t>I</w:t>
      </w:r>
      <w:r w:rsidRPr="008C0179">
        <w:t xml:space="preserve"> advised him not to go to Bamako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l</w:t>
      </w:r>
      <w:r w:rsidR="00AF3DC0">
        <w:rPr>
          <w:rFonts w:ascii="Garamond" w:hAnsi="Garamond"/>
        </w:rPr>
        <w:t xml:space="preserve">ui </w:t>
      </w:r>
      <w:r>
        <w:rPr>
          <w:rFonts w:ascii="Garamond" w:hAnsi="Garamond"/>
        </w:rPr>
        <w:t>ai conseillé de ne pas aller à Bamako</w:t>
      </w:r>
      <w:r w:rsidRPr="008C0179">
        <w:t>.</w:t>
      </w:r>
    </w:p>
    <w:p w14:paraId="4FA281CD" w14:textId="47CF677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zàrmà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Zarma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zarma</w:t>
      </w:r>
      <w:r w:rsidRPr="008C0179">
        <w:t xml:space="preserve"> [Songhay ethnic group and language of the Republic of Niger</w:t>
      </w:r>
      <w:r w:rsidR="00AF3DC0">
        <w:t xml:space="preserve"> including Niamey area</w:t>
      </w:r>
      <w:r w:rsidRPr="008C0179">
        <w:t>].</w:t>
      </w:r>
    </w:p>
    <w:p w14:paraId="285A6D84" w14:textId="5836786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zàrmà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zàrm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5D30C6">
        <w:rPr>
          <w:rFonts w:ascii="Doulos SIL" w:hAnsi="Doulos SIL"/>
          <w:i/>
          <w:color w:val="0000FF"/>
        </w:rPr>
        <w:noBreakHyphen/>
        <w:t>tàrêy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tàr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[cpd n] Zarma-hood, community of Zarmas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AF3DC0">
        <w:rPr>
          <w:rFonts w:ascii="Garamond" w:hAnsi="Garamond"/>
        </w:rPr>
        <w:t>ethnie zarma, ensemble des z</w:t>
      </w:r>
      <w:r>
        <w:rPr>
          <w:rFonts w:ascii="Garamond" w:hAnsi="Garamond"/>
        </w:rPr>
        <w:t>arma</w:t>
      </w:r>
      <w:r w:rsidRPr="008C0179">
        <w:t>.</w:t>
      </w:r>
    </w:p>
    <w:p w14:paraId="302824D7" w14:textId="2C48537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zà:râ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[TSK </w:t>
      </w:r>
      <w:r w:rsidRPr="00BB673A">
        <w:rPr>
          <w:rFonts w:ascii="Arial Unicode MS" w:eastAsia="Arial Unicode MS" w:hAnsi="Arial Unicode MS"/>
          <w:i/>
          <w:color w:val="008000"/>
        </w:rPr>
        <w:t>zěwrè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zá:rà</w:t>
      </w:r>
      <w:r w:rsidRPr="008C0179">
        <w:t xml:space="preserve">, etc.]  </w:t>
      </w:r>
      <w:r>
        <w:rPr>
          <w:rFonts w:ascii="Wingdings" w:hAnsi="Wingdings"/>
          <w:sz w:val="18"/>
        </w:rPr>
        <w:t></w:t>
      </w:r>
      <w:r w:rsidRPr="008C0179">
        <w:t xml:space="preserve"> a) [n] rag, old garment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chiffon, habit usé</w:t>
      </w:r>
      <w:r w:rsidRPr="00590ABD">
        <w:t xml:space="preserve"> - </w:t>
      </w:r>
      <w:r w:rsidRPr="008C0179">
        <w:t xml:space="preserve">n+adj: </w:t>
      </w:r>
      <w:r w:rsidRPr="005D30C6">
        <w:rPr>
          <w:rFonts w:ascii="Doulos SIL" w:hAnsi="Doulos SIL"/>
          <w:i/>
          <w:color w:val="0000FF"/>
        </w:rPr>
        <w:t>zà:rá bè:rì</w:t>
      </w:r>
      <w:r w:rsidRPr="008C0179">
        <w:t xml:space="preserve">  big rag </w:t>
      </w:r>
      <w:r w:rsidR="00AF3DC0" w:rsidRPr="0033636C">
        <w:rPr>
          <w:rFonts w:ascii="Wingdings" w:hAnsi="Wingdings"/>
        </w:rPr>
        <w:t></w:t>
      </w:r>
      <w:r w:rsidRPr="008C0179">
        <w:t xml:space="preserve"> gros chiffon  </w:t>
      </w:r>
      <w:r>
        <w:rPr>
          <w:rFonts w:ascii="Wingdings" w:hAnsi="Wingdings"/>
          <w:sz w:val="18"/>
        </w:rPr>
        <w:t></w:t>
      </w:r>
      <w:r w:rsidRPr="008C0179">
        <w:t xml:space="preserve"> b) [adj] old, worn-out (garment, vehicle)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vieux, usé (vêtement, voiture)</w:t>
      </w:r>
      <w:r w:rsidRPr="00590ABD">
        <w:t xml:space="preserve"> - </w:t>
      </w:r>
      <w:r w:rsidRPr="008C0179">
        <w:t xml:space="preserve">n+adj phrase: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ù zá:r</w:t>
      </w:r>
      <w:r w:rsidRPr="000023A4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dàrb</w:t>
      </w:r>
      <w:r w:rsidRPr="005D30C6">
        <w:rPr>
          <w:rFonts w:ascii="Doulos SIL" w:hAnsi="Doulos SIL"/>
          <w:i/>
          <w:color w:val="0000FF"/>
        </w:rPr>
        <w:noBreakHyphen/>
        <w:t>ù zá:râ</w:t>
      </w:r>
      <w:r w:rsidRPr="008C0179">
        <w:t xml:space="preserve">)  rag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chiffon</w:t>
      </w:r>
      <w:r w:rsidRPr="008C0179">
        <w:t xml:space="preserve"> </w:t>
      </w:r>
      <w:r w:rsidR="00AF3DC0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c) [see under </w:t>
      </w:r>
      <w:r w:rsidRPr="005D30C6">
        <w:rPr>
          <w:rFonts w:ascii="Doulos SIL" w:hAnsi="Doulos SIL"/>
          <w:i/>
          <w:color w:val="0000FF"/>
        </w:rPr>
        <w:t>wâ:</w:t>
      </w:r>
      <w:r w:rsidRPr="008C0179">
        <w:t xml:space="preserve"> 3].</w:t>
      </w:r>
    </w:p>
    <w:p w14:paraId="0F1A1550" w14:textId="7DC0182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internal demon (in spirit possession trance)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diable intérieur (dans la transe des possédés)</w:t>
      </w:r>
      <w:r w:rsidR="00E018C3">
        <w:t xml:space="preserve"> [cf. </w:t>
      </w:r>
      <w:r w:rsidR="00E018C3" w:rsidRPr="005D30C6">
        <w:rPr>
          <w:rFonts w:ascii="Doulos SIL" w:hAnsi="Doulos SIL"/>
          <w:i/>
          <w:color w:val="0000FF"/>
        </w:rPr>
        <w:t>hàwk</w:t>
      </w:r>
      <w:r w:rsidR="00E018C3" w:rsidRPr="005D30C6">
        <w:rPr>
          <w:rFonts w:ascii="Doulos SIL" w:hAnsi="Doulos SIL"/>
          <w:i/>
          <w:color w:val="0000FF"/>
        </w:rPr>
        <w:noBreakHyphen/>
        <w:t>ò</w:t>
      </w:r>
      <w:r w:rsidR="00E018C3">
        <w:t>]</w:t>
      </w:r>
      <w:r>
        <w:rPr>
          <w:rFonts w:ascii="Garamond" w:hAnsi="Garamond"/>
        </w:rPr>
        <w:t>.</w:t>
      </w:r>
    </w:p>
    <w:p w14:paraId="76B0634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zá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picked up, lifted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pris, soulevé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zà</w:t>
      </w:r>
      <w:r w:rsidRPr="008C0179">
        <w:t> 2].</w:t>
      </w:r>
    </w:p>
    <w:p w14:paraId="67DE2E27" w14:textId="0795846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zà-zàbì-yà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zà-zàbî</w:t>
      </w:r>
      <w:r w:rsidRPr="008C0179">
        <w:t xml:space="preserve"> [note tone],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mosquito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moustique</w:t>
      </w:r>
      <w:r w:rsidRPr="008C0179">
        <w:t xml:space="preserve"> [probably a frozen </w:t>
      </w:r>
      <w:r w:rsidR="006F7EBF">
        <w:rPr>
          <w:smallCaps/>
        </w:rPr>
        <w:t>dimin</w:t>
      </w:r>
      <w:r w:rsidRPr="008C0179">
        <w:t xml:space="preserve">, form </w:t>
      </w:r>
      <w:r w:rsidR="00740A6A">
        <w:t>parallel</w:t>
      </w:r>
      <w:r w:rsidRPr="008C0179">
        <w:t xml:space="preserve"> to </w:t>
      </w:r>
      <w:r w:rsidRPr="005D30C6">
        <w:rPr>
          <w:rFonts w:ascii="Doulos SIL" w:hAnsi="Doulos SIL"/>
          <w:i/>
          <w:color w:val="0000FF"/>
        </w:rPr>
        <w:t>dà-dàbìyà</w:t>
      </w:r>
      <w:r w:rsidRPr="008C0179">
        <w:t>].</w:t>
      </w:r>
    </w:p>
    <w:p w14:paraId="519D7C63" w14:textId="0E6A73F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swear, take an oath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jurer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zé: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3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zé: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zé: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sí:nê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ʔá:dî</w:t>
      </w:r>
      <w:r w:rsidRPr="008C0179">
        <w:t>].</w:t>
      </w:r>
    </w:p>
    <w:p w14:paraId="21B9C339" w14:textId="3CBF9E9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zébánzéb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cut of meat including backbone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morceau de viande </w:t>
      </w:r>
      <w:r w:rsidR="00740A6A">
        <w:rPr>
          <w:rFonts w:ascii="Garamond" w:hAnsi="Garamond"/>
        </w:rPr>
        <w:t>contenant</w:t>
      </w:r>
      <w:r>
        <w:rPr>
          <w:rFonts w:ascii="Garamond" w:hAnsi="Garamond"/>
        </w:rPr>
        <w:t xml:space="preserve"> la colonne vertébrale</w:t>
      </w:r>
      <w:r w:rsidRPr="008C0179">
        <w:t xml:space="preserve"> [traditionally offered to goldsmiths</w:t>
      </w:r>
      <w:r>
        <w:rPr>
          <w:rFonts w:ascii="Garamond" w:hAnsi="Garamond"/>
        </w:rPr>
        <w:t>].</w:t>
      </w:r>
    </w:p>
    <w:p w14:paraId="6E8332B4" w14:textId="48F4CAA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zébú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lower (price); diminish, reduce; thin out (sprouting plants)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diminuer (prix); réduire; diminuer (pousses de plantes)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á↑=ŋ́ </w:t>
      </w:r>
      <w:r w:rsidR="00740A6A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ʔà hày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740A6A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ꜜzébú</w:t>
      </w:r>
      <w:r w:rsidRPr="008C0179">
        <w:t xml:space="preserve">  he lowered his price </w:t>
      </w:r>
      <w:r w:rsidRPr="0033636C">
        <w:rPr>
          <w:rFonts w:ascii="Wingdings" w:hAnsi="Wingdings"/>
        </w:rPr>
        <w:t></w:t>
      </w:r>
      <w:r w:rsidRPr="008C0179">
        <w:t xml:space="preserve"> il diminua son prix  </w:t>
      </w:r>
      <w:r>
        <w:rPr>
          <w:rFonts w:ascii="Wingdings" w:hAnsi="Wingdings"/>
          <w:sz w:val="18"/>
        </w:rPr>
        <w:t></w:t>
      </w:r>
      <w:r w:rsidRPr="008C0179">
        <w:t xml:space="preserve"> b) </w:t>
      </w:r>
      <w:r>
        <w:rPr>
          <w:rFonts w:ascii="Wingdings" w:hAnsi="Wingdings"/>
          <w:sz w:val="18"/>
        </w:rPr>
        <w:t></w:t>
      </w:r>
      <w:r w:rsidRPr="008C0179">
        <w:t xml:space="preserve"> [intr] be reduced, go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diminuer</w:t>
      </w:r>
      <w:r w:rsidRPr="008C0179">
        <w:t>.</w:t>
      </w:r>
    </w:p>
    <w:p w14:paraId="3A3D0ACB" w14:textId="2780BC6A" w:rsidR="004E4BA0" w:rsidRPr="000023A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zèkér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zékêr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3F71DB">
        <w:t>n inal</w:t>
      </w:r>
      <w:r w:rsidRPr="008C0179">
        <w:t xml:space="preserve">] buttock; bottom (of plant)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fesse; partie inférieure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plante)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zèkér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3Sg </w:t>
      </w:r>
      <w:r w:rsidRPr="005D30C6">
        <w:rPr>
          <w:rFonts w:ascii="Doulos SIL" w:hAnsi="Doulos SIL"/>
          <w:i/>
          <w:color w:val="0000FF"/>
        </w:rPr>
        <w:t>zèkér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3FullSg </w:t>
      </w:r>
      <w:r w:rsidRPr="005D30C6">
        <w:rPr>
          <w:rFonts w:ascii="Doulos SIL" w:hAnsi="Doulos SIL"/>
          <w:i/>
          <w:color w:val="0000FF"/>
        </w:rPr>
        <w:t>ʔáŋgá zèkér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52D3DAB2" w14:textId="657EEC8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zéfé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chop (with blade); chip off (wood) with ax (in </w:t>
      </w:r>
      <w:r w:rsidR="006E547B">
        <w:t>making mortars); chisel (stone)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couper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coup vertical); tailler (bois) avec la hache (en fabriquant un mortier); ciseler (pierre)</w:t>
      </w:r>
      <w:r w:rsidRPr="008C0179">
        <w:t xml:space="preserve"> [cf.</w:t>
      </w:r>
      <w:r w:rsidRPr="00D05555">
        <w:rPr>
          <w:i/>
        </w:rPr>
        <w:t xml:space="preserve">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é:rà:</w:t>
      </w:r>
      <w:r w:rsidRPr="008C0179">
        <w:t>].</w:t>
      </w:r>
    </w:p>
    <w:p w14:paraId="2479CD69" w14:textId="1849975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zél</w:t>
      </w:r>
      <w:r w:rsidRPr="005D30C6">
        <w:rPr>
          <w:rFonts w:ascii="Doulos SIL" w:hAnsi="Doulos SIL"/>
          <w:i/>
          <w:color w:val="0000FF"/>
        </w:rPr>
        <w:noBreakHyphen/>
      </w:r>
      <w:r w:rsidR="005B15D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búnd</w:t>
      </w:r>
      <w:r w:rsidR="005B15D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ó</w:t>
      </w:r>
      <w:r w:rsidR="005B15D8">
        <w:rPr>
          <w:rFonts w:ascii="Doulos SIL" w:hAnsi="Doulos SIL"/>
          <w:i/>
          <w:color w:val="0000FF"/>
        </w:rPr>
        <w:t>]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5B15D8">
        <w:t xml:space="preserve">cpd </w:t>
      </w:r>
      <w:r w:rsidRPr="008C0179">
        <w:t xml:space="preserve">n] kneading stick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bâton à malaxer</w:t>
      </w:r>
      <w:r w:rsidRPr="008C0179">
        <w:t>.</w:t>
      </w:r>
    </w:p>
    <w:p w14:paraId="6FC9FA73" w14:textId="589805E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zélé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stupid person; sb who acts abnormally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personne peu intelligente; </w:t>
      </w:r>
      <w:r w:rsidR="00B82168">
        <w:rPr>
          <w:rFonts w:ascii="Garamond" w:hAnsi="Garamond"/>
        </w:rPr>
        <w:t>qqn</w:t>
      </w:r>
      <w:r w:rsidR="00186E42">
        <w:rPr>
          <w:rFonts w:ascii="Garamond" w:hAnsi="Garamond"/>
        </w:rPr>
        <w:t xml:space="preserve"> qui se c</w:t>
      </w:r>
      <w:r>
        <w:rPr>
          <w:rFonts w:ascii="Garamond" w:hAnsi="Garamond"/>
        </w:rPr>
        <w:t>omporte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bizarre</w:t>
      </w:r>
      <w:r w:rsidRPr="008C0179">
        <w:t xml:space="preserve"> [common insult by old people to children; cf. verb </w:t>
      </w:r>
      <w:r w:rsidRPr="005D30C6">
        <w:rPr>
          <w:rFonts w:ascii="Doulos SIL" w:hAnsi="Doulos SIL"/>
          <w:i/>
          <w:color w:val="0000FF"/>
        </w:rPr>
        <w:t>zèlèy-zélèy</w:t>
      </w:r>
      <w:r w:rsidRPr="008C0179">
        <w:t>]</w:t>
      </w:r>
      <w:r w:rsidRPr="00590ABD">
        <w:t xml:space="preserve"> - </w:t>
      </w:r>
      <w:r w:rsidRPr="008C0179">
        <w:t xml:space="preserve">clumsy, uncoordinated person (e.g. due to hefty bulk)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maladroite, gauche (à cause de sa masse)</w:t>
      </w:r>
      <w:r w:rsidRPr="008C0179">
        <w:t>.</w:t>
      </w:r>
    </w:p>
    <w:p w14:paraId="329A0EA8" w14:textId="5C7874C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zèlèy-zélèy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act strangely; be clumsy, uncoordinated in walking; be joking (not serious)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comporter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façon bizarre; marcher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une façon désiquilibrée; parler en blague </w:t>
      </w:r>
      <w:r w:rsidRPr="008C0179">
        <w:t xml:space="preserve">[noun </w:t>
      </w:r>
      <w:r w:rsidRPr="005D30C6">
        <w:rPr>
          <w:rFonts w:ascii="Doulos SIL" w:hAnsi="Doulos SIL"/>
          <w:i/>
          <w:color w:val="0000FF"/>
        </w:rPr>
        <w:t>zélé</w:t>
      </w:r>
      <w:r w:rsidRPr="008C0179">
        <w:t>].</w:t>
      </w:r>
    </w:p>
    <w:p w14:paraId="5B3106B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zèm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zèm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DA8EF8" w14:textId="6179528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zèmbêr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t>zèmbér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thousand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mille</w:t>
      </w:r>
      <w:r w:rsidRPr="008C0179">
        <w:t xml:space="preserve"> [plus digit numeral </w:t>
      </w:r>
      <w:r w:rsidR="007B254E">
        <w:t>‘</w:t>
      </w:r>
      <w:r w:rsidRPr="008C0179">
        <w:t xml:space="preserve">1, 2, </w:t>
      </w:r>
      <w:r w:rsidRPr="008C0179">
        <w:sym w:font="Symbol" w:char="F0BC"/>
      </w:r>
      <w:r w:rsidR="007B254E">
        <w:t>‘</w:t>
      </w:r>
      <w:r w:rsidRPr="008C0179">
        <w:t xml:space="preserve"> to mean </w:t>
      </w:r>
      <w:r w:rsidR="007B254E">
        <w:t>‘</w:t>
      </w:r>
      <w:r w:rsidRPr="008C0179">
        <w:t xml:space="preserve">1000, 2000, </w:t>
      </w:r>
      <w:r w:rsidRPr="008C0179">
        <w:sym w:font="Symbol" w:char="F0BC"/>
      </w:r>
      <w:r w:rsidR="007B254E">
        <w:t>‘</w:t>
      </w:r>
      <w:r w:rsidRPr="008C0179">
        <w:t xml:space="preserve">] [in currency context, refers implicitly to the </w:t>
      </w:r>
      <w:r w:rsidR="007B254E">
        <w:t>‘</w:t>
      </w:r>
      <w:r w:rsidRPr="008C0179">
        <w:t>riyal</w:t>
      </w:r>
      <w:r w:rsidR="007B254E">
        <w:t>’</w:t>
      </w:r>
      <w:r w:rsidRPr="008C0179">
        <w:t xml:space="preserve">; multiply by 5 to get the amount in francs CFA; Za </w:t>
      </w:r>
      <w:r w:rsidRPr="00BB673A">
        <w:rPr>
          <w:rFonts w:ascii="Arial Unicode MS" w:eastAsia="Arial Unicode MS" w:hAnsi="Arial Unicode MS"/>
          <w:i/>
          <w:color w:val="008000"/>
        </w:rPr>
        <w:t>zǎmbàr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zàmbárà</w:t>
      </w:r>
      <w:r w:rsidRPr="008C0179">
        <w:t xml:space="preserve">, TSK </w:t>
      </w:r>
      <w:r w:rsidRPr="00BB673A">
        <w:rPr>
          <w:rFonts w:ascii="Arial Unicode MS" w:eastAsia="Arial Unicode MS" w:hAnsi="Arial Unicode MS"/>
          <w:i/>
          <w:color w:val="008000"/>
        </w:rPr>
        <w:t>zǎmbɛ́rɛ̀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 xml:space="preserve">zèmbér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fó:</w:t>
      </w:r>
      <w:r w:rsidRPr="002C3CD0">
        <w:t xml:space="preserve"> 1</w:t>
      </w:r>
      <w:r w:rsidRPr="008C0179">
        <w:t>000 (in currency: 5000 francs CFA)</w:t>
      </w:r>
      <w:r w:rsidRPr="00590ABD">
        <w:t xml:space="preserve"> - </w:t>
      </w:r>
      <w:r w:rsidRPr="008C0179">
        <w:t xml:space="preserve">distributive: </w:t>
      </w:r>
      <w:r w:rsidRPr="005D30C6">
        <w:rPr>
          <w:rFonts w:ascii="Doulos SIL" w:hAnsi="Doulos SIL"/>
          <w:i/>
          <w:color w:val="0000FF"/>
        </w:rPr>
        <w:t>zèmbér</w:t>
      </w:r>
      <w:r w:rsidRPr="005D30C6">
        <w:rPr>
          <w:rFonts w:ascii="Doulos SIL" w:hAnsi="Doulos SIL"/>
          <w:i/>
          <w:color w:val="0000FF"/>
        </w:rPr>
        <w:noBreakHyphen/>
        <w:t>zèmbêr</w:t>
      </w:r>
      <w:r w:rsidRPr="002C3CD0">
        <w:t xml:space="preserve"> a</w:t>
      </w:r>
      <w:r w:rsidRPr="008C0179">
        <w:t xml:space="preserve"> thousand each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mille mille</w:t>
      </w:r>
      <w:r w:rsidRPr="008C0179">
        <w:t>.</w:t>
      </w:r>
    </w:p>
    <w:p w14:paraId="15AB6B55" w14:textId="230CEF9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zèmnà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zènnà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divide, split up, share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diviser, partager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be divided, become split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diviser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féy</w:t>
      </w:r>
      <w:r w:rsidR="00186E42">
        <w:t xml:space="preserve"> 1</w:t>
      </w:r>
      <w:r w:rsidRPr="008C0179">
        <w:t>].</w:t>
      </w:r>
    </w:p>
    <w:p w14:paraId="6C4147F0" w14:textId="644EDDA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zèm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jeweler (goldsmith, silversmith)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bijoutier (orfèvre)</w:t>
      </w:r>
      <w:r w:rsidRPr="008C0179">
        <w:t xml:space="preserve"> [works with silver and gold; cf. </w:t>
      </w:r>
      <w:r w:rsidRPr="005D30C6">
        <w:rPr>
          <w:rFonts w:ascii="Doulos SIL" w:hAnsi="Doulos SIL"/>
          <w:i/>
          <w:color w:val="0000FF"/>
        </w:rPr>
        <w:t>gàrgás-ò</w:t>
      </w:r>
      <w:r w:rsidRPr="008C0179">
        <w:t>]</w:t>
      </w:r>
    </w:p>
    <w:p w14:paraId="1F71AB8A" w14:textId="7728F7E0" w:rsidR="004E4BA0" w:rsidRPr="003C63E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zé:n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zé:ⁿ</w:t>
      </w:r>
      <w:r w:rsidRPr="008C0179">
        <w:t xml:space="preserve">  [Adj </w:t>
      </w: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[intr] (living thing) be</w:t>
      </w:r>
      <w:r w:rsidR="00186E42">
        <w:t>come</w:t>
      </w:r>
      <w:r w:rsidRPr="008C0179">
        <w:t xml:space="preserve"> old, elderly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186E42">
        <w:rPr>
          <w:rFonts w:ascii="Garamond" w:hAnsi="Garamond"/>
        </w:rPr>
        <w:t>(être vivant) devenir</w:t>
      </w:r>
      <w:r>
        <w:rPr>
          <w:rFonts w:ascii="Garamond" w:hAnsi="Garamond"/>
        </w:rPr>
        <w:t xml:space="preserve"> vieux, âgé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[VO] be older than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plus vieux que, ê.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aîné de</w:t>
      </w:r>
      <w:r w:rsidRPr="008C0179">
        <w:t xml:space="preserve"> [3SgO </w:t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186E42">
        <w:t>] [also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ndù</w:t>
      </w:r>
      <w:r w:rsidRPr="008C0179">
        <w:t xml:space="preserve">  in this sense]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bòr ká ꜜzé:n ɲôŋ kûl</w:t>
      </w:r>
      <w:r w:rsidRPr="008C0179">
        <w:t xml:space="preserve">  (the) one who was older than all of them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celui qui était plus vieux qu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eux tous</w:t>
      </w:r>
      <w:r w:rsidRPr="008C0179">
        <w:t>.</w:t>
      </w:r>
    </w:p>
    <w:p w14:paraId="66CE8F98" w14:textId="6494DF4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-òw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zèndè</w:t>
      </w:r>
      <w:r w:rsidRPr="008C0179">
        <w:t xml:space="preserve">) </w:t>
      </w:r>
      <w:r>
        <w:rPr>
          <w:rFonts w:ascii="Wingdings" w:hAnsi="Wingdings"/>
          <w:sz w:val="18"/>
        </w:rPr>
        <w:t></w:t>
      </w:r>
      <w:r w:rsidRPr="008C0179">
        <w:t xml:space="preserve"> [adj] false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faux</w:t>
      </w:r>
      <w:r w:rsidRPr="008C0179">
        <w:t xml:space="preserve"> [in a handful of flora-fauna terms, see </w:t>
      </w:r>
      <w:r w:rsidRPr="005D30C6">
        <w:rPr>
          <w:rFonts w:ascii="Doulos SIL" w:hAnsi="Doulos SIL"/>
          <w:i/>
          <w:color w:val="0000FF"/>
        </w:rPr>
        <w:t>dì:n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kòb</w:t>
      </w:r>
      <w:r w:rsidRPr="005D30C6">
        <w:rPr>
          <w:rFonts w:ascii="Doulos SIL" w:hAnsi="Doulos SIL"/>
          <w:i/>
          <w:color w:val="0000FF"/>
        </w:rPr>
        <w:noBreakHyphen/>
        <w:t xml:space="preserve">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nànt</w:t>
      </w:r>
      <w:r w:rsidRPr="005D30C6">
        <w:rPr>
          <w:rFonts w:ascii="Doulos SIL" w:hAnsi="Doulos SIL"/>
          <w:i/>
          <w:color w:val="0000FF"/>
        </w:rPr>
        <w:noBreakHyphen/>
        <w:t>ù ↑zénd-ò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danda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dándá</w:t>
      </w:r>
      <w:r w:rsidRPr="008C0179">
        <w:t>].</w:t>
      </w:r>
    </w:p>
    <w:p w14:paraId="1D67987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zeŋge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, zeŋgi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[alphabetized as  </w:t>
      </w:r>
      <w:r w:rsidRPr="005D30C6">
        <w:rPr>
          <w:rFonts w:ascii="Doulos SIL" w:hAnsi="Doulos SIL"/>
          <w:i/>
          <w:color w:val="0000FF"/>
        </w:rPr>
        <w:t>zenje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5D30C6">
        <w:rPr>
          <w:rFonts w:ascii="Doulos SIL" w:hAnsi="Doulos SIL"/>
          <w:i/>
          <w:color w:val="0000FF"/>
        </w:rPr>
        <w:t>, zenji</w:t>
      </w:r>
      <w:r w:rsidRPr="005D30C6">
        <w:rPr>
          <w:rFonts w:ascii="Doulos SIL" w:hAnsi="Doulos SIL"/>
          <w:i/>
          <w:color w:val="0000FF"/>
        </w:rPr>
        <w:sym w:font="Symbol" w:char="F0BC"/>
      </w:r>
      <w:r w:rsidRPr="008C0179">
        <w:t>].</w:t>
      </w:r>
    </w:p>
    <w:p w14:paraId="2A516D7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êy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oldness, old age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vieillesse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zé:n</w:t>
      </w:r>
      <w:r w:rsidRPr="008C0179">
        <w:t>].</w:t>
      </w:r>
    </w:p>
    <w:p w14:paraId="10E24734" w14:textId="7B383A2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age</w:t>
      </w:r>
      <w:r w:rsidR="00186E42">
        <w:t xml:space="preserve"> (sth)</w:t>
      </w:r>
      <w:r w:rsidRPr="008C0179">
        <w:t xml:space="preserve">, make old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vieillir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zé:n</w:t>
      </w:r>
      <w:r w:rsidRPr="008C0179">
        <w:t>].</w:t>
      </w:r>
    </w:p>
    <w:p w14:paraId="53D253DB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zè:nì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6E7DAB7" w14:textId="1ABAFDC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zè:níy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zè:níy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níy</w:t>
      </w:r>
      <w:r w:rsidRPr="005D30C6">
        <w:rPr>
          <w:rFonts w:ascii="Doulos SIL" w:hAnsi="Doulos SIL"/>
          <w:i/>
          <w:color w:val="0000FF"/>
        </w:rPr>
        <w:noBreakHyphen/>
        <w:t>ow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níy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[</w:t>
      </w:r>
      <w:r w:rsidRPr="008C0179">
        <w:rPr>
          <w:smallCaps/>
        </w:rPr>
        <w:t>dimin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7BE765F" w14:textId="371C3DB1" w:rsidR="004E4BA0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Garamond" w:hAnsi="Garamond"/>
        </w:rPr>
      </w:pPr>
      <w:r w:rsidRPr="005D30C6">
        <w:rPr>
          <w:rFonts w:ascii="Doulos SIL" w:hAnsi="Doulos SIL"/>
          <w:i/>
          <w:color w:val="0000FF"/>
        </w:rPr>
        <w:t>zéŋgé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piece (that has been cut off)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morceau (coupé)</w:t>
      </w:r>
      <w:r w:rsidRPr="008C0179">
        <w:t xml:space="preserve"> [originally a VblN &lt; </w:t>
      </w:r>
      <w:r w:rsidRPr="005D30C6">
        <w:rPr>
          <w:rFonts w:ascii="Doulos SIL" w:hAnsi="Doulos SIL"/>
          <w:i/>
          <w:color w:val="0000FF"/>
        </w:rPr>
        <w:t>zéŋgí</w:t>
      </w:r>
      <w:r w:rsidR="00186E42">
        <w:t xml:space="preserve"> </w:t>
      </w:r>
      <w:r w:rsidRPr="008C0179">
        <w:t>]</w:t>
      </w:r>
      <w:r>
        <w:rPr>
          <w:rFonts w:ascii="Garamond" w:hAnsi="Garamond"/>
        </w:rPr>
        <w:t>.</w:t>
      </w:r>
    </w:p>
    <w:p w14:paraId="70CFF6D2" w14:textId="13D6341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zéŋgí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zéŋgí</w:t>
      </w:r>
      <w:r w:rsidRPr="003E4524">
        <w:rPr>
          <w:color w:val="993300"/>
        </w:rPr>
        <w:t xml:space="preserve"> 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[tr] cut off (a piece)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couper, enlever (un morceau)</w:t>
      </w:r>
      <w:r w:rsidRPr="008C0179">
        <w:t xml:space="preserve"> [can be reduplicated: </w:t>
      </w:r>
      <w:r w:rsidRPr="005D30C6">
        <w:rPr>
          <w:rFonts w:ascii="Doulos SIL" w:hAnsi="Doulos SIL"/>
          <w:i/>
          <w:color w:val="0000FF"/>
        </w:rPr>
        <w:t>zéŋgí</w:t>
      </w:r>
      <w:r w:rsidRPr="005D30C6">
        <w:rPr>
          <w:rFonts w:ascii="Doulos SIL" w:hAnsi="Doulos SIL"/>
          <w:i/>
          <w:color w:val="0000FF"/>
        </w:rPr>
        <w:noBreakHyphen/>
        <w:t>zéŋgí</w:t>
      </w:r>
      <w:r w:rsidRPr="008C0179">
        <w:t xml:space="preserve">] [cf. noun </w:t>
      </w:r>
      <w:r w:rsidRPr="005D30C6">
        <w:rPr>
          <w:rFonts w:ascii="Doulos SIL" w:hAnsi="Doulos SIL"/>
          <w:i/>
          <w:color w:val="0000FF"/>
        </w:rPr>
        <w:t>zéŋgé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zenji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zánjí</w:t>
      </w:r>
      <w:r w:rsidRPr="008C0179">
        <w:t>].</w:t>
      </w:r>
    </w:p>
    <w:p w14:paraId="753CCE19" w14:textId="7777777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zènnà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zèmnà</w:t>
      </w:r>
      <w:r w:rsidRPr="008C0179">
        <w:t>].</w:t>
      </w:r>
    </w:p>
    <w:p w14:paraId="38BB8001" w14:textId="70878AC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zè:nì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old, elderly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vieux, âgé</w:t>
      </w:r>
      <w:r w:rsidRPr="008C0179">
        <w:t xml:space="preserve"> [Absol </w:t>
      </w:r>
      <w:r w:rsidRPr="005D30C6">
        <w:rPr>
          <w:rFonts w:ascii="Doulos SIL" w:hAnsi="Doulos SIL"/>
          <w:i/>
          <w:color w:val="0000FF"/>
        </w:rPr>
        <w:t>ʔì</w:t>
      </w:r>
      <w:r w:rsidRPr="005D30C6">
        <w:rPr>
          <w:rFonts w:ascii="Doulos SIL" w:hAnsi="Doulos SIL"/>
          <w:i/>
          <w:color w:val="0000FF"/>
        </w:rPr>
        <w:noBreakHyphen/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 ; </w:t>
      </w:r>
      <w:r w:rsidR="006F7EBF">
        <w:rPr>
          <w:smallCaps/>
        </w:rPr>
        <w:t>dimin</w:t>
      </w:r>
      <w:r w:rsidRPr="008C0179">
        <w:t xml:space="preserve">  </w:t>
      </w: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íy</w:t>
      </w:r>
      <w:r w:rsidRPr="005D30C6">
        <w:rPr>
          <w:rFonts w:ascii="Doulos SIL" w:hAnsi="Doulos SIL"/>
          <w:i/>
          <w:color w:val="0000FF"/>
        </w:rPr>
        <w:noBreakHyphen/>
        <w:t>òw</w:t>
      </w:r>
      <w:r w:rsidRPr="008C0179">
        <w:t xml:space="preserve">] [&lt;verb </w:t>
      </w:r>
      <w:r w:rsidRPr="005D30C6">
        <w:rPr>
          <w:rFonts w:ascii="Doulos SIL" w:hAnsi="Doulos SIL"/>
          <w:i/>
          <w:color w:val="0000FF"/>
        </w:rPr>
        <w:t>zé:n</w:t>
      </w:r>
      <w:r w:rsidRPr="008C0179">
        <w:t>]</w:t>
      </w:r>
      <w:r w:rsidRPr="00590ABD">
        <w:t xml:space="preserve"> - </w:t>
      </w:r>
      <w:r w:rsidRPr="008C0179">
        <w:t xml:space="preserve">cpd: see </w:t>
      </w:r>
      <w:r w:rsidRPr="005D30C6">
        <w:rPr>
          <w:rFonts w:ascii="Doulos SIL" w:hAnsi="Doulos SIL"/>
          <w:i/>
          <w:color w:val="0000FF"/>
        </w:rPr>
        <w:t>gà:</w:t>
      </w:r>
      <w:r w:rsidRPr="005D30C6">
        <w:rPr>
          <w:rFonts w:ascii="Doulos SIL" w:hAnsi="Doulos SIL"/>
          <w:i/>
          <w:color w:val="0000FF"/>
        </w:rPr>
        <w:noBreakHyphen/>
      </w:r>
      <w:r w:rsidR="00186E4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186E42">
        <w:rPr>
          <w:rFonts w:ascii="Doulos SIL" w:hAnsi="Doulos SIL"/>
          <w:i/>
          <w:color w:val="0000FF"/>
        </w:rPr>
        <w:t>]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 xml:space="preserve">hàr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zé:n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0C2A8800" w14:textId="2F2D757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zèntèrì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narrate,</w:t>
      </w:r>
      <w:r w:rsidR="00186E42">
        <w:t xml:space="preserve"> </w:t>
      </w:r>
      <w:r w:rsidRPr="008C0179">
        <w:t xml:space="preserve">tell </w:t>
      </w:r>
      <w:r w:rsidR="00186E42">
        <w:t>a tale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raconter</w:t>
      </w:r>
      <w:r w:rsidRPr="008C0179">
        <w:t xml:space="preserve"> [Agentive  </w:t>
      </w:r>
      <w:r w:rsidRPr="005D30C6">
        <w:rPr>
          <w:rFonts w:ascii="Doulos SIL" w:hAnsi="Doulos SIL"/>
          <w:i/>
          <w:color w:val="0000FF"/>
        </w:rPr>
        <w:t>zèntèr</w:t>
      </w:r>
      <w:r w:rsidRPr="005D30C6">
        <w:rPr>
          <w:rFonts w:ascii="Doulos SIL" w:hAnsi="Doulos SIL"/>
          <w:i/>
          <w:color w:val="0000FF"/>
        </w:rPr>
        <w:noBreakHyphen/>
        <w:t>kò</w:t>
      </w:r>
      <w:r w:rsidRPr="008C0179">
        <w:t xml:space="preserve">]  [KS </w:t>
      </w:r>
      <w:r w:rsidRPr="00BB673A">
        <w:rPr>
          <w:rFonts w:ascii="Arial Unicode MS" w:eastAsia="Arial Unicode MS" w:hAnsi="Arial Unicode MS"/>
          <w:i/>
          <w:color w:val="008000"/>
        </w:rPr>
        <w:t>ženti</w:t>
      </w:r>
      <w:r w:rsidRPr="008C0179">
        <w:t>].</w:t>
      </w:r>
    </w:p>
    <w:p w14:paraId="56B00F1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zèntèrì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zèntèr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B409E5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zèntèr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tèrì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story; riddle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conte; devinette</w:t>
      </w:r>
      <w:r w:rsidRPr="008C0179">
        <w:t xml:space="preserve"> [verb </w:t>
      </w:r>
      <w:r w:rsidRPr="005D30C6">
        <w:rPr>
          <w:rFonts w:ascii="Doulos SIL" w:hAnsi="Doulos SIL"/>
          <w:i/>
          <w:color w:val="0000FF"/>
        </w:rPr>
        <w:t>zèntèrì</w:t>
      </w:r>
      <w:r w:rsidRPr="008C0179">
        <w:t> 1a].</w:t>
      </w:r>
    </w:p>
    <w:p w14:paraId="3906F1B4" w14:textId="1B5AA9A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zèntèr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>agentive n</w:t>
      </w:r>
      <w:r w:rsidRPr="008C0179">
        <w:t xml:space="preserve">] storyteller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raconteur</w:t>
      </w:r>
      <w:r w:rsidRPr="008C0179">
        <w:t>.</w:t>
      </w:r>
    </w:p>
    <w:p w14:paraId="5A73638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zè:n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7BE036B" w14:textId="29EEDB9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zè:rì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knock (sb)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terrasser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sátí</w:t>
      </w:r>
      <w:r w:rsidRPr="008C0179">
        <w:t>].</w:t>
      </w:r>
      <w:r w:rsidRPr="008C0179">
        <w:tab/>
      </w:r>
    </w:p>
    <w:p w14:paraId="6F95DD6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zé:rí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draw, sketch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dessiner</w:t>
      </w:r>
      <w:r w:rsidRPr="008C0179">
        <w:t xml:space="preserve"> [related to noun </w:t>
      </w:r>
      <w:r w:rsidRPr="005D30C6">
        <w:rPr>
          <w:rFonts w:ascii="Doulos SIL" w:hAnsi="Doulos SIL"/>
          <w:i/>
          <w:color w:val="0000FF"/>
        </w:rPr>
        <w:t>zé:r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 1].</w:t>
      </w:r>
    </w:p>
    <w:p w14:paraId="635AFDAC" w14:textId="7E00F89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zé:rí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stripe, line, track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trait, ligne, trace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zé:rí</w:t>
      </w:r>
      <w:r w:rsidRPr="008C0179">
        <w:t xml:space="preserve"> 2] [Ka </w:t>
      </w:r>
      <w:r w:rsidRPr="00BB673A">
        <w:rPr>
          <w:rFonts w:ascii="Arial Unicode MS" w:eastAsia="Arial Unicode MS" w:hAnsi="Arial Unicode MS"/>
          <w:i/>
          <w:color w:val="008000"/>
        </w:rPr>
        <w:t>zé:rí</w:t>
      </w:r>
      <w:r w:rsidR="00186E42">
        <w:rPr>
          <w:rFonts w:eastAsia="Arial Unicode MS"/>
        </w:rPr>
        <w:t xml:space="preserve"> </w:t>
      </w:r>
      <w:r w:rsidRPr="008C0179">
        <w:t>].</w:t>
      </w:r>
    </w:p>
    <w:p w14:paraId="34C2A01A" w14:textId="4C5DE66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2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hammock-like device for keeping clothing</w:t>
      </w:r>
      <w:r w:rsidR="006E547B">
        <w:t xml:space="preserve"> etc. off the ground in a house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balançoire en forme de hamac pour garder les bagages au-dessus du sol dans une maison</w:t>
      </w:r>
      <w:r w:rsidRPr="008C0179">
        <w:t>.</w:t>
      </w:r>
    </w:p>
    <w:p w14:paraId="2984DF8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2C3CD0">
        <w:t xml:space="preserve"> 3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swearing, oath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jurement, serment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zé: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ʔá:dî</w:t>
      </w:r>
      <w:r w:rsidRPr="008C0179">
        <w:t>].</w:t>
      </w:r>
    </w:p>
    <w:p w14:paraId="697F64CD" w14:textId="5A71C8EB" w:rsidR="004E4BA0" w:rsidRPr="00E91E24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zè:tèy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(sb, body part) be large and slightly misshapen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</w:t>
      </w:r>
      <w:r w:rsidR="00B82168">
        <w:rPr>
          <w:rFonts w:ascii="Garamond" w:hAnsi="Garamond"/>
        </w:rPr>
        <w:t>qqn</w:t>
      </w:r>
      <w:r w:rsidR="00186E42">
        <w:rPr>
          <w:rFonts w:ascii="Garamond" w:hAnsi="Garamond"/>
        </w:rPr>
        <w:t>, partie du corps) ê. gros et legèrement</w:t>
      </w:r>
      <w:r>
        <w:rPr>
          <w:rFonts w:ascii="Garamond" w:hAnsi="Garamond"/>
        </w:rPr>
        <w:t xml:space="preserve"> mal formé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mè:</w:t>
      </w:r>
      <w:r w:rsidRPr="005D30C6">
        <w:rPr>
          <w:rFonts w:ascii="Doulos SIL" w:hAnsi="Doulos SIL"/>
          <w:i/>
          <w:color w:val="0000FF"/>
        </w:rPr>
        <w:noBreakHyphen/>
        <w:t>[zè:t</w:t>
      </w:r>
      <w:r w:rsidRPr="005D30C6">
        <w:rPr>
          <w:rFonts w:ascii="Doulos SIL" w:hAnsi="Doulos SIL"/>
          <w:i/>
          <w:color w:val="0000FF"/>
        </w:rPr>
        <w:noBreakHyphen/>
        <w:t>ò]</w:t>
      </w:r>
      <w:r>
        <w:t>].</w:t>
      </w:r>
    </w:p>
    <w:p w14:paraId="574AFFDC" w14:textId="5E12CC8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zè:t</w:t>
      </w:r>
      <w:r w:rsidR="005B15D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8C0179">
        <w:t xml:space="preserve"> 1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stick with basket attached for gathering fonio seeds by knocking them </w:t>
      </w:r>
      <w:r w:rsidR="00186E42">
        <w:t xml:space="preserve">directly </w:t>
      </w:r>
      <w:r w:rsidRPr="008C0179">
        <w:t xml:space="preserve">off the plants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bâton avec un panier pour cueillir les grains de fonio</w:t>
      </w:r>
      <w:r w:rsidR="00186E42">
        <w:rPr>
          <w:rFonts w:ascii="Garamond" w:hAnsi="Garamond"/>
        </w:rPr>
        <w:t xml:space="preserve"> directement en battant les plantes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wíndí</w:t>
      </w:r>
      <w:r w:rsidRPr="008C0179">
        <w:t>].</w:t>
      </w:r>
    </w:p>
    <w:p w14:paraId="734690A2" w14:textId="5CBB3F8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zè:t-ò</w:t>
      </w:r>
      <w:r w:rsidRPr="008C0179">
        <w:t xml:space="preserve"> 2  </w:t>
      </w:r>
      <w:r>
        <w:rPr>
          <w:rFonts w:ascii="Wingdings" w:hAnsi="Wingdings"/>
          <w:sz w:val="18"/>
        </w:rPr>
        <w:t></w:t>
      </w:r>
      <w:r w:rsidRPr="008C0179">
        <w:t xml:space="preserve"> [see </w:t>
      </w:r>
      <w:r w:rsidRPr="005D30C6">
        <w:rPr>
          <w:rFonts w:ascii="Doulos SIL" w:hAnsi="Doulos SIL"/>
          <w:i/>
          <w:color w:val="0000FF"/>
        </w:rPr>
        <w:t>mè:-</w:t>
      </w:r>
      <w:r w:rsidR="00186E4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zè:t-ò</w:t>
      </w:r>
      <w:r w:rsidR="00186E42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75277E66" w14:textId="35DA836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zèy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 or tr] steal (</w:t>
      </w:r>
      <w:r w:rsidR="00B82168">
        <w:t>sth</w:t>
      </w:r>
      <w:r w:rsidRPr="008C0179">
        <w:t xml:space="preserve">), rob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voler (</w:t>
      </w:r>
      <w:r w:rsidR="00A04924">
        <w:rPr>
          <w:rFonts w:ascii="Garamond" w:hAnsi="Garamond"/>
        </w:rPr>
        <w:t>qqch</w:t>
      </w:r>
      <w:r w:rsidR="00464BF2">
        <w:rPr>
          <w:rFonts w:ascii="Garamond" w:hAnsi="Garamond"/>
        </w:rPr>
        <w:t>) dérober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</w:t>
      </w:r>
      <w:r w:rsidRPr="008C0179">
        <w:t xml:space="preserve"> [PotPass </w:t>
      </w:r>
      <w:r w:rsidRPr="005D30C6">
        <w:rPr>
          <w:rFonts w:ascii="Doulos SIL" w:hAnsi="Doulos SIL"/>
          <w:i/>
          <w:color w:val="0000FF"/>
        </w:rPr>
        <w:t>zéy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>]</w:t>
      </w:r>
    </w:p>
    <w:p w14:paraId="0729107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zèy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zèy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D6926A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zèy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(seed) sprout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(germe) pousser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zéy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 2] [cf. </w:t>
      </w:r>
      <w:r w:rsidRPr="005D30C6">
        <w:rPr>
          <w:rFonts w:ascii="Doulos SIL" w:hAnsi="Doulos SIL"/>
          <w:i/>
          <w:color w:val="0000FF"/>
        </w:rPr>
        <w:t>sémbâ</w:t>
      </w:r>
      <w:r w:rsidRPr="008C0179">
        <w:t>].</w:t>
      </w:r>
    </w:p>
    <w:p w14:paraId="55FCBFD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zèybán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bân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vulture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charognard (vautour)</w:t>
      </w:r>
      <w:r w:rsidRPr="008C0179">
        <w:t xml:space="preserve"> </w:t>
      </w:r>
      <w:r w:rsidRPr="008C0179">
        <w:rPr>
          <w:smallCaps/>
        </w:rPr>
        <w:t>[</w:t>
      </w:r>
      <w:r w:rsidRPr="00FE62AD">
        <w:rPr>
          <w:smallCaps/>
        </w:rPr>
        <w:t>id</w:t>
      </w:r>
      <w:r w:rsidRPr="008C0179">
        <w:rPr>
          <w:smallCaps/>
        </w:rPr>
        <w:t>:</w:t>
      </w:r>
      <w:r w:rsidRPr="008C0179">
        <w:t xml:space="preserve"> all spp., but focally </w:t>
      </w:r>
      <w:r>
        <w:rPr>
          <w:rFonts w:ascii="Garamond" w:hAnsi="Garamond"/>
          <w:i/>
        </w:rPr>
        <w:t>Gyps rueppelli</w:t>
      </w:r>
      <w:r w:rsidRPr="008C0179">
        <w:t xml:space="preserve"> (the largest local vulture sp., now rare)].</w:t>
      </w:r>
    </w:p>
    <w:p w14:paraId="5C57850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stolen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volé</w:t>
      </w:r>
      <w:r w:rsidRPr="008C0179">
        <w:t xml:space="preserve"> [PotPass &lt; </w:t>
      </w:r>
      <w:r w:rsidRPr="005D30C6">
        <w:rPr>
          <w:rFonts w:ascii="Doulos SIL" w:hAnsi="Doulos SIL"/>
          <w:i/>
          <w:color w:val="0000FF"/>
        </w:rPr>
        <w:t>zèy</w:t>
      </w:r>
      <w:r w:rsidRPr="008C0179">
        <w:t> 1].</w:t>
      </w:r>
    </w:p>
    <w:p w14:paraId="249717B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(seed) to sprout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pousser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zèy</w:t>
      </w:r>
      <w:r w:rsidRPr="008C0179">
        <w:t> 2].</w:t>
      </w:r>
    </w:p>
    <w:p w14:paraId="537492FA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force to swear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jurer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zé:</w:t>
      </w:r>
      <w:r w:rsidRPr="008C0179">
        <w:t>].</w:t>
      </w:r>
    </w:p>
    <w:p w14:paraId="3A376B12" w14:textId="0195598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zèy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zèy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thief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voleur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zèy</w:t>
      </w:r>
      <w:r w:rsidRPr="008C0179">
        <w:t> ; near-</w:t>
      </w:r>
      <w:r w:rsidR="008C1A9C" w:rsidRPr="008C1A9C">
        <w:rPr>
          <w:smallCaps/>
        </w:rPr>
        <w:t xml:space="preserve">syn: </w:t>
      </w:r>
      <w:r w:rsidR="00464BF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kàmb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464BF2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noBreakHyphen/>
      </w:r>
      <w:r w:rsidR="00464BF2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fùmb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464BF2">
        <w:rPr>
          <w:rFonts w:ascii="Doulos SIL" w:hAnsi="Doulos SIL"/>
          <w:i/>
          <w:color w:val="0000FF"/>
        </w:rPr>
        <w:t>]</w:t>
      </w:r>
      <w:r w:rsidRPr="008C0179">
        <w:t>].</w:t>
      </w:r>
    </w:p>
    <w:p w14:paraId="7B135ABE" w14:textId="52A0DA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zí:</w:t>
      </w:r>
      <w:r w:rsidRPr="002C3CD0">
        <w:t xml:space="preserve"> 1</w:t>
      </w:r>
      <w:r w:rsidRPr="008C0179">
        <w:t xml:space="preserve">a  </w:t>
      </w:r>
      <w:r>
        <w:rPr>
          <w:rFonts w:ascii="Wingdings" w:hAnsi="Wingdings"/>
          <w:sz w:val="18"/>
        </w:rPr>
        <w:t></w:t>
      </w:r>
      <w:r w:rsidRPr="008C0179">
        <w:t xml:space="preserve"> [intr] swim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nager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zí: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zí:</w:t>
      </w:r>
      <w:r w:rsidRPr="005D30C6">
        <w:rPr>
          <w:rFonts w:ascii="Doulos SIL" w:hAnsi="Doulos SIL"/>
          <w:i/>
          <w:color w:val="0000FF"/>
        </w:rPr>
        <w:noBreakHyphen/>
        <w:t>ɲóŋ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zí: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308D169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zí:</w:t>
      </w:r>
      <w:r w:rsidRPr="002C3CD0">
        <w:t xml:space="preserve"> 1</w:t>
      </w:r>
      <w:r w:rsidRPr="008C0179">
        <w:t xml:space="preserve">b  </w:t>
      </w:r>
      <w:r>
        <w:rPr>
          <w:rFonts w:ascii="Wingdings" w:hAnsi="Wingdings"/>
          <w:sz w:val="18"/>
        </w:rPr>
        <w:t></w:t>
      </w:r>
      <w:r w:rsidRPr="008C0179">
        <w:t xml:space="preserve"> [tr] kick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donner un coup de pied à</w:t>
      </w:r>
      <w:r w:rsidRPr="008C0179">
        <w:t>.</w:t>
      </w:r>
    </w:p>
    <w:p w14:paraId="2FA9A54F" w14:textId="65DFAB0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zíbá:r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leather wallet worn on </w:t>
      </w:r>
      <w:r w:rsidR="004510BF">
        <w:t xml:space="preserve">a </w:t>
      </w:r>
      <w:r w:rsidRPr="008C0179">
        <w:t xml:space="preserve">string around </w:t>
      </w:r>
      <w:r w:rsidR="004510BF">
        <w:t xml:space="preserve">the </w:t>
      </w:r>
      <w:r w:rsidRPr="008C0179">
        <w:t xml:space="preserve">neck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portefeuille en cuir porté sur une corde autour du cou</w:t>
      </w:r>
      <w:r w:rsidRPr="008C0179">
        <w:t xml:space="preserve"> [worn mainly by Bella and Tamashek people].</w:t>
      </w:r>
    </w:p>
    <w:p w14:paraId="1A378F7C" w14:textId="2B4A6D0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zíbdâ</w:t>
      </w:r>
      <w:r w:rsidRPr="008C0179">
        <w:t xml:space="preserve">  U (NF </w:t>
      </w:r>
      <w:r w:rsidRPr="005D30C6">
        <w:rPr>
          <w:rFonts w:ascii="Doulos SIL" w:hAnsi="Doulos SIL"/>
          <w:i/>
          <w:color w:val="0000FF"/>
        </w:rPr>
        <w:t>-</w:t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civet (mammal)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civette (mammifère)</w:t>
      </w:r>
      <w:r w:rsidRPr="008C0179">
        <w:t xml:space="preserve"> [</w:t>
      </w:r>
      <w:r w:rsidRPr="00FE62AD">
        <w:rPr>
          <w:smallCaps/>
        </w:rPr>
        <w:t>id</w:t>
      </w:r>
      <w:r w:rsidR="004510BF">
        <w:t xml:space="preserve"> not certain:</w:t>
      </w:r>
      <w:r w:rsidRPr="008C0179">
        <w:t xml:space="preserve"> </w:t>
      </w:r>
      <w:r w:rsidR="004510BF">
        <w:t xml:space="preserve">apparently </w:t>
      </w:r>
      <w:r>
        <w:rPr>
          <w:rFonts w:ascii="Garamond" w:hAnsi="Garamond"/>
          <w:i/>
        </w:rPr>
        <w:t>Civetta civetta</w:t>
      </w:r>
      <w:r w:rsidRPr="008C0179">
        <w:t>].</w:t>
      </w:r>
    </w:p>
    <w:p w14:paraId="60883BF8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zí:b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make dirty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salir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zí:bî</w:t>
      </w:r>
      <w:r w:rsidRPr="008C0179">
        <w:t>].</w:t>
      </w:r>
    </w:p>
    <w:p w14:paraId="65719493" w14:textId="3249A4F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zíbí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 plus optional Postp </w:t>
      </w:r>
      <w:r w:rsidRPr="005D30C6">
        <w:rPr>
          <w:rFonts w:ascii="Doulos SIL" w:hAnsi="Doulos SIL"/>
          <w:i/>
          <w:color w:val="0000FF"/>
        </w:rPr>
        <w:t>bôŋ</w:t>
      </w:r>
      <w:r w:rsidR="002F1715">
        <w:t>]</w:t>
      </w:r>
      <w:r w:rsidRPr="008C0179">
        <w:t xml:space="preserve"> lean (on sth), prop oneself up (on sth)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appuyer (sur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),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 xml:space="preserve">arc-bouter (sur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térkê</w:t>
      </w:r>
      <w:r w:rsidRPr="008C0179">
        <w:t>].</w:t>
      </w:r>
    </w:p>
    <w:p w14:paraId="515DB26E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zí:bî</w:t>
      </w:r>
      <w:r w:rsidRPr="008C0179">
        <w:t xml:space="preserve"> 1a  </w:t>
      </w:r>
      <w:r>
        <w:rPr>
          <w:rFonts w:ascii="Wingdings" w:hAnsi="Wingdings"/>
          <w:sz w:val="18"/>
        </w:rPr>
        <w:t></w:t>
      </w:r>
      <w:r w:rsidRPr="008C0179">
        <w:t xml:space="preserve"> [intr] be dirty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sale</w:t>
      </w:r>
      <w:r w:rsidRPr="008C0179">
        <w:t xml:space="preserve"> [Caus </w:t>
      </w:r>
      <w:r w:rsidRPr="005D30C6">
        <w:rPr>
          <w:rFonts w:ascii="Doulos SIL" w:hAnsi="Doulos SIL"/>
          <w:i/>
          <w:color w:val="0000FF"/>
        </w:rPr>
        <w:t>zí:b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cf. noun and adjective </w:t>
      </w:r>
      <w:r w:rsidRPr="005D30C6">
        <w:rPr>
          <w:rFonts w:ascii="Doulos SIL" w:hAnsi="Doulos SIL"/>
          <w:i/>
          <w:color w:val="0000FF"/>
        </w:rPr>
        <w:t>zì:b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[Za &amp; Ka verb and noun </w:t>
      </w:r>
      <w:r w:rsidRPr="00BB673A">
        <w:rPr>
          <w:rFonts w:ascii="Arial Unicode MS" w:eastAsia="Arial Unicode MS" w:hAnsi="Arial Unicode MS"/>
          <w:i/>
          <w:color w:val="008000"/>
        </w:rPr>
        <w:t>zì:bì</w:t>
      </w:r>
      <w:r w:rsidRPr="008C0179">
        <w:t xml:space="preserve">, TSK verb </w:t>
      </w:r>
      <w:r w:rsidRPr="00BB673A">
        <w:rPr>
          <w:rFonts w:ascii="Arial Unicode MS" w:eastAsia="Arial Unicode MS" w:hAnsi="Arial Unicode MS"/>
          <w:i/>
          <w:color w:val="008000"/>
        </w:rPr>
        <w:t>zí:bì</w:t>
      </w:r>
      <w:r w:rsidRPr="008C0179">
        <w:t xml:space="preserve"> and noun </w:t>
      </w:r>
      <w:r w:rsidRPr="00BB673A">
        <w:rPr>
          <w:rFonts w:ascii="Arial Unicode MS" w:eastAsia="Arial Unicode MS" w:hAnsi="Arial Unicode MS"/>
          <w:i/>
          <w:color w:val="008000"/>
        </w:rPr>
        <w:t>zì:bì</w:t>
      </w:r>
      <w:r w:rsidRPr="008C0179">
        <w:t>].</w:t>
      </w:r>
    </w:p>
    <w:p w14:paraId="1292F670" w14:textId="14047A9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zì:bì</w:t>
      </w:r>
      <w:r w:rsidRPr="008C0179">
        <w:t xml:space="preserve"> 1b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zì:bì</w:t>
      </w:r>
      <w:r w:rsidRPr="008C0179">
        <w:t xml:space="preserve"> 1c  </w:t>
      </w:r>
      <w:r>
        <w:rPr>
          <w:rFonts w:ascii="Wingdings" w:hAnsi="Wingdings"/>
          <w:sz w:val="18"/>
        </w:rPr>
        <w:t></w:t>
      </w:r>
      <w:r w:rsidRPr="008C0179">
        <w:t xml:space="preserve"> [adj] [see </w:t>
      </w:r>
      <w:r w:rsidRPr="005D30C6">
        <w:rPr>
          <w:rFonts w:ascii="Doulos SIL" w:hAnsi="Doulos SIL"/>
          <w:i/>
          <w:color w:val="0000FF"/>
        </w:rPr>
        <w:t>zì:b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1a, </w:t>
      </w:r>
      <w:r w:rsidRPr="005D30C6">
        <w:rPr>
          <w:rFonts w:ascii="Doulos SIL" w:hAnsi="Doulos SIL"/>
          <w:i/>
          <w:color w:val="0000FF"/>
        </w:rPr>
        <w:t>zi:b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 1b].</w:t>
      </w:r>
    </w:p>
    <w:p w14:paraId="2B04DD50" w14:textId="647843E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1a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zì:bì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dirtiness, filth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saleté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zí:bî</w:t>
      </w:r>
      <w:r w:rsidRPr="008C0179">
        <w:t>].</w:t>
      </w:r>
    </w:p>
    <w:p w14:paraId="74AB097F" w14:textId="108AE40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1b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zi:bì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[adj] dirty, unclean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sale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zí:bî</w:t>
      </w:r>
      <w:r w:rsidRPr="008C0179">
        <w:t>].</w:t>
      </w:r>
    </w:p>
    <w:p w14:paraId="6098394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zìkírì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count with prayer beads (rosary)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conter avec le chapelet</w:t>
      </w:r>
      <w:r w:rsidRPr="008C0179">
        <w:t>.</w:t>
      </w:r>
    </w:p>
    <w:p w14:paraId="4AD97703" w14:textId="1E446ED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zìddâm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8C0179">
        <w:sym w:font="Symbol" w:char="F0BC"/>
      </w:r>
      <w:r w:rsidRPr="005D30C6">
        <w:rPr>
          <w:rFonts w:ascii="Doulos SIL" w:hAnsi="Doulos SIL"/>
          <w:i/>
          <w:color w:val="0000FF"/>
        </w:rPr>
        <w:t>dám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atheist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athée</w:t>
      </w:r>
      <w:r w:rsidRPr="008C0179">
        <w:t>.</w:t>
      </w:r>
    </w:p>
    <w:p w14:paraId="13B7865C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zìfî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zìfíy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02AA29DA" w14:textId="72D0899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zìfíy</w:t>
      </w:r>
      <w:r w:rsidR="005B15D8">
        <w:rPr>
          <w:rFonts w:ascii="Doulos SIL" w:hAnsi="Doulos SIL"/>
          <w:i/>
          <w:color w:val="0000FF"/>
        </w:rPr>
        <w:t>-</w:t>
      </w:r>
      <w:r w:rsidRPr="005D30C6">
        <w:rPr>
          <w:rFonts w:ascii="Doulos SIL" w:hAnsi="Doulos SIL"/>
          <w:i/>
          <w:color w:val="0000FF"/>
        </w:rPr>
        <w:t>ò</w:t>
      </w:r>
      <w:r w:rsidRPr="00AE45CF">
        <w:t xml:space="preserve">  </w:t>
      </w:r>
      <w:r w:rsidRPr="008C0179">
        <w:t xml:space="preserve">(NF </w:t>
      </w:r>
      <w:r w:rsidRPr="005D30C6">
        <w:rPr>
          <w:rFonts w:ascii="Doulos SIL" w:hAnsi="Doulos SIL"/>
          <w:i/>
          <w:color w:val="0000FF"/>
        </w:rPr>
        <w:t>zìfî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pocket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poche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zìfíy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 xml:space="preserve">, 2Sg </w:t>
      </w:r>
      <w:r w:rsidRPr="005D30C6">
        <w:rPr>
          <w:rFonts w:ascii="Doulos SIL" w:hAnsi="Doulos SIL"/>
          <w:i/>
          <w:color w:val="0000FF"/>
        </w:rPr>
        <w:t>zìfíy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noBreakHyphen/>
        <w:t>nóŋ</w:t>
      </w:r>
      <w:r w:rsidRPr="008C0179">
        <w:t xml:space="preserve">] [cf. Za &amp; TSK </w:t>
      </w:r>
      <w:r w:rsidRPr="00BB673A">
        <w:rPr>
          <w:rFonts w:ascii="Arial Unicode MS" w:eastAsia="Arial Unicode MS" w:hAnsi="Arial Unicode MS"/>
          <w:i/>
          <w:color w:val="008000"/>
        </w:rPr>
        <w:t>zí:bà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zíbà</w:t>
      </w:r>
      <w:r w:rsidRPr="008C0179">
        <w:t>, &lt;Ar √</w:t>
      </w:r>
      <w:r w:rsidRPr="00BB673A">
        <w:rPr>
          <w:rFonts w:ascii="Arial Unicode MS" w:eastAsia="Arial Unicode MS" w:hAnsi="Arial Unicode MS"/>
          <w:color w:val="008000"/>
        </w:rPr>
        <w:t>jyb</w:t>
      </w:r>
      <w:r w:rsidRPr="008C0179">
        <w:t xml:space="preserve">, similarly Ful </w:t>
      </w:r>
      <w:r w:rsidRPr="00BB673A">
        <w:rPr>
          <w:rFonts w:ascii="Arial Unicode MS" w:eastAsia="Arial Unicode MS" w:hAnsi="Arial Unicode MS"/>
          <w:i/>
          <w:color w:val="008000"/>
        </w:rPr>
        <w:t>njiiba</w:t>
      </w:r>
      <w:r w:rsidRPr="008C0179">
        <w:t xml:space="preserve">, Hausa </w:t>
      </w:r>
      <w:r w:rsidRPr="00BB673A">
        <w:rPr>
          <w:rFonts w:ascii="Arial Unicode MS" w:eastAsia="Arial Unicode MS" w:hAnsi="Arial Unicode MS"/>
          <w:i/>
          <w:color w:val="008000"/>
        </w:rPr>
        <w:t>aljifu</w:t>
      </w:r>
      <w:r w:rsidRPr="008C0179">
        <w:t>].</w:t>
      </w:r>
    </w:p>
    <w:p w14:paraId="55144D09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zíg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go up, raise, send up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monter, hausser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zígí</w:t>
      </w:r>
      <w:r w:rsidRPr="008C0179">
        <w:t>].</w:t>
      </w:r>
    </w:p>
    <w:p w14:paraId="06DC3EF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zígí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go up, climb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monter, grimper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zígí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zíg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cf. noun </w:t>
      </w:r>
      <w:r w:rsidRPr="005D30C6">
        <w:rPr>
          <w:rFonts w:ascii="Doulos SIL" w:hAnsi="Doulos SIL"/>
          <w:i/>
          <w:color w:val="0000FF"/>
        </w:rPr>
        <w:t>zíg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A697642" w14:textId="51A8D00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zígí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going up, climbing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D269F5">
        <w:rPr>
          <w:rFonts w:ascii="Garamond" w:hAnsi="Garamond"/>
        </w:rPr>
        <w:t>fait</w:t>
      </w:r>
      <w:r>
        <w:rPr>
          <w:rFonts w:ascii="Garamond" w:hAnsi="Garamond"/>
        </w:rPr>
        <w:t xml:space="preserve"> de monter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zígí</w:t>
      </w:r>
      <w:r w:rsidRPr="008C0179">
        <w:t>].</w:t>
      </w:r>
    </w:p>
    <w:p w14:paraId="4AEA8F9A" w14:textId="7D9F3E0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zíg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zígî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ladder (for climbing onto roof or into tree); step (of stairs)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échelle, escalier; marche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escalier)</w:t>
      </w:r>
      <w:r w:rsidRPr="008C0179">
        <w:t xml:space="preserve"> [cf. verb </w:t>
      </w:r>
      <w:r w:rsidRPr="005D30C6">
        <w:rPr>
          <w:rFonts w:ascii="Doulos SIL" w:hAnsi="Doulos SIL"/>
          <w:i/>
          <w:color w:val="0000FF"/>
        </w:rPr>
        <w:t>zígí</w:t>
      </w:r>
      <w:r w:rsidRPr="008C0179">
        <w:t>].</w:t>
      </w:r>
    </w:p>
    <w:p w14:paraId="2393E7AE" w14:textId="139B92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zímél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zímêl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binoculars, field glasses; telescope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jumelle; téléscope</w:t>
      </w:r>
      <w:r w:rsidRPr="008C0179">
        <w:t xml:space="preserve"> [&lt;Fr].</w:t>
      </w:r>
    </w:p>
    <w:p w14:paraId="7C2BC4CA" w14:textId="638875D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zìmmà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zìmm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zìmmà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zìmmà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leader of spirit-possession cult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chef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confrérie des possédés</w:t>
      </w:r>
      <w:r w:rsidRPr="008C0179">
        <w:t xml:space="preserve"> [KS </w:t>
      </w:r>
      <w:r w:rsidRPr="00BB673A">
        <w:rPr>
          <w:rFonts w:ascii="Arial Unicode MS" w:eastAsia="Arial Unicode MS" w:hAnsi="Arial Unicode MS"/>
          <w:i/>
          <w:color w:val="008000"/>
        </w:rPr>
        <w:t>zimmow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zì:mà</w:t>
      </w:r>
      <w:r w:rsidRPr="008C0179">
        <w:t>].</w:t>
      </w:r>
    </w:p>
    <w:p w14:paraId="36297DA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zîn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70C57A41" w14:textId="469827D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zínâ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commit adultery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commetre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adultère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zíná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, Partpl </w:t>
      </w:r>
      <w:r w:rsidRPr="005D30C6">
        <w:rPr>
          <w:rFonts w:ascii="Doulos SIL" w:hAnsi="Doulos SIL"/>
          <w:i/>
          <w:color w:val="0000FF"/>
        </w:rPr>
        <w:t>zìn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 [&lt;Ar √</w:t>
      </w:r>
      <w:r w:rsidRPr="00BB673A">
        <w:rPr>
          <w:rFonts w:ascii="Arial Unicode MS" w:eastAsia="Arial Unicode MS" w:hAnsi="Arial Unicode MS"/>
          <w:color w:val="008000"/>
        </w:rPr>
        <w:t>zny</w:t>
      </w:r>
      <w:r w:rsidRPr="008C0179">
        <w:t>].</w:t>
      </w:r>
    </w:p>
    <w:p w14:paraId="62EFF79D" w14:textId="314CE6E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zìn</w:t>
      </w:r>
      <w:r w:rsidRPr="005D30C6">
        <w:rPr>
          <w:rFonts w:ascii="Doulos SIL" w:hAnsi="Doulos SIL"/>
          <w:i/>
          <w:color w:val="0000FF"/>
        </w:rPr>
        <w:noBreakHyphen/>
        <w:t>ànt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àntè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</w:t>
      </w:r>
      <w:r w:rsidR="00D91A89">
        <w:t>[partpl]</w:t>
      </w:r>
      <w:r w:rsidRPr="008C0179">
        <w:t xml:space="preserve"> adulterous (person)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(personne) adultère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zína</w:t>
      </w:r>
      <w:r w:rsidR="004510BF">
        <w:rPr>
          <w:rFonts w:ascii="Doulos SIL" w:hAnsi="Doulos SIL"/>
          <w:i/>
          <w:color w:val="0000FF"/>
        </w:rPr>
        <w:t>̂</w:t>
      </w:r>
      <w:r w:rsidR="004510BF">
        <w:t> </w:t>
      </w:r>
      <w:r w:rsidRPr="008C0179">
        <w:t>].</w:t>
      </w:r>
    </w:p>
    <w:p w14:paraId="2AFB205F" w14:textId="4822945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zìndì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pebble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 caillou</w:t>
      </w:r>
      <w:r w:rsidRPr="008C0179">
        <w:t>.</w:t>
      </w:r>
    </w:p>
    <w:p w14:paraId="7F15AA49" w14:textId="0FE59B2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zìnd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kó</w:t>
      </w:r>
      <w:r w:rsidR="00220FE5" w:rsidRPr="005D30C6">
        <w:rPr>
          <w:rFonts w:ascii="Doulos SIL" w:hAnsi="Doulos SIL"/>
          <w:bCs/>
          <w:i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ìyà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n, lit. “pebble grasshopper”] buff-colored grasshopper sp. (well-camouflaged among small stones)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sauterelle sp. à couleur chamois (bien camouflée dans les pierres)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includes </w:t>
      </w:r>
      <w:r w:rsidRPr="0013567E">
        <w:rPr>
          <w:rFonts w:ascii="Garamond" w:hAnsi="Garamond"/>
          <w:i/>
        </w:rPr>
        <w:t>Scintharista notabilis</w:t>
      </w:r>
      <w:r w:rsidRPr="008C0179">
        <w:t xml:space="preserve">, Acrididae, Oedipodinae [seen], probably also </w:t>
      </w:r>
      <w:r>
        <w:rPr>
          <w:rFonts w:ascii="Garamond" w:hAnsi="Garamond"/>
          <w:i/>
        </w:rPr>
        <w:t>Acrotylus longipes</w:t>
      </w:r>
      <w:r w:rsidRPr="008C0179">
        <w:t xml:space="preserve"> and </w:t>
      </w:r>
      <w:r w:rsidRPr="0013567E">
        <w:rPr>
          <w:rFonts w:ascii="Garamond" w:hAnsi="Garamond"/>
          <w:i/>
        </w:rPr>
        <w:t>Acrotylus blondeli</w:t>
      </w:r>
      <w:r w:rsidRPr="008C0179">
        <w:t>, Acrididae, Oedipodinae].</w:t>
      </w:r>
    </w:p>
    <w:p w14:paraId="7D32A12F" w14:textId="6B09A9D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zín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zîn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zíní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djinn, devil, sprite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djinn, diable</w:t>
      </w:r>
      <w:r w:rsidRPr="008C0179">
        <w:t xml:space="preserve"> [&lt;Ar √</w:t>
      </w:r>
      <w:r w:rsidRPr="00BB673A">
        <w:rPr>
          <w:rFonts w:ascii="Arial Unicode MS" w:eastAsia="Arial Unicode MS" w:hAnsi="Arial Unicode MS"/>
          <w:color w:val="008000"/>
        </w:rPr>
        <w:t>jnn</w:t>
      </w:r>
      <w:r w:rsidRPr="008C0179">
        <w:t>]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zín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8C0179">
        <w:t>.</w:t>
      </w:r>
    </w:p>
    <w:p w14:paraId="1A5E9338" w14:textId="7003677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zìnzîm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zìnzîn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zìnzîŋ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gnaw (e.g. millet grains off the ear)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ronger (par ex., grains de mil sur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épi)</w:t>
      </w:r>
      <w:r w:rsidRPr="008C0179">
        <w:t xml:space="preserve"> [</w:t>
      </w:r>
      <w:r w:rsidRPr="002C3CD0">
        <w:t xml:space="preserve">Imprt </w:t>
      </w:r>
      <w:r w:rsidRPr="005D30C6">
        <w:rPr>
          <w:rFonts w:ascii="Doulos SIL" w:hAnsi="Doulos SIL"/>
          <w:i/>
          <w:color w:val="0000FF"/>
        </w:rPr>
        <w:t>zínzìŋ</w:t>
      </w:r>
      <w:r w:rsidRPr="008C0179">
        <w:t>].</w:t>
      </w:r>
    </w:p>
    <w:p w14:paraId="39428AA9" w14:textId="06BB2843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zìnzìmòkk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zìnzìmòk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),  </w:t>
      </w:r>
      <w:r>
        <w:rPr>
          <w:rFonts w:ascii="Wingdings" w:hAnsi="Wingdings"/>
          <w:sz w:val="18"/>
        </w:rPr>
        <w:t></w:t>
      </w:r>
      <w:r w:rsidRPr="008C0179">
        <w:t xml:space="preserve"> [n] long-tailed parakeet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perroquet, perruche à collier</w:t>
      </w:r>
      <w:r w:rsidRPr="008C0179">
        <w:t xml:space="preserve"> [</w:t>
      </w:r>
      <w:r w:rsidR="00147354" w:rsidRPr="00147354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Psittacula krameri</w:t>
      </w:r>
      <w:r w:rsidRPr="008C0179">
        <w:t>].</w:t>
      </w:r>
    </w:p>
    <w:p w14:paraId="48CE3B87" w14:textId="2F883A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rub, polish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frotter, polir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zì:rì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be rubbed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frotté</w:t>
      </w:r>
      <w:r w:rsidRPr="008C0179">
        <w:t xml:space="preserve"> [</w:t>
      </w:r>
      <w:r w:rsidR="00EF00AF">
        <w:t>ResPass</w:t>
      </w:r>
      <w:r w:rsidRPr="008C0179">
        <w:t xml:space="preserve"> &lt; </w:t>
      </w:r>
      <w:r w:rsidRPr="005D30C6">
        <w:rPr>
          <w:rFonts w:ascii="Doulos SIL" w:hAnsi="Doulos SIL"/>
          <w:i/>
          <w:color w:val="0000FF"/>
        </w:rPr>
        <w:t>zì:rì</w:t>
      </w:r>
      <w:r w:rsidRPr="008C0179">
        <w:t>]</w:t>
      </w:r>
      <w:r w:rsidR="005D30C6">
        <w:t>.</w:t>
      </w:r>
    </w:p>
    <w:p w14:paraId="2ACE847C" w14:textId="5504407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zìrkítì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drag (sth) on the ground; reject (an idea)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traîner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 par terre ; rejeter </w:t>
      </w:r>
      <w:r w:rsidR="00DB5CC7">
        <w:rPr>
          <w:rFonts w:ascii="Garamond" w:hAnsi="Garamond"/>
        </w:rPr>
        <w:t>(</w:t>
      </w:r>
      <w:r>
        <w:rPr>
          <w:rFonts w:ascii="Garamond" w:hAnsi="Garamond"/>
        </w:rPr>
        <w:t>une idée)</w:t>
      </w:r>
      <w:r w:rsidRPr="008C0179">
        <w:t>.</w:t>
      </w:r>
    </w:p>
    <w:p w14:paraId="4FBD45B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zì:rì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rub, polish; file (use a metal file 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frotter, polir; limer</w:t>
      </w:r>
      <w:r w:rsidRPr="008C0179">
        <w:t xml:space="preserve"> [UnspecO </w:t>
      </w:r>
      <w:r w:rsidRPr="005D30C6">
        <w:rPr>
          <w:rFonts w:ascii="Doulos SIL" w:hAnsi="Doulos SIL"/>
          <w:i/>
          <w:color w:val="0000FF"/>
        </w:rPr>
        <w:t>zì:r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>].</w:t>
      </w:r>
    </w:p>
    <w:p w14:paraId="2B29427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zí: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swimming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natation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zí:</w:t>
      </w:r>
      <w:r w:rsidRPr="008C0179">
        <w:t>].</w:t>
      </w:r>
    </w:p>
    <w:p w14:paraId="68E6E0A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zí: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swim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nager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zí:</w:t>
      </w:r>
      <w:r w:rsidRPr="008C0179">
        <w:t>].</w:t>
      </w:r>
    </w:p>
    <w:p w14:paraId="7C44A327" w14:textId="204E960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zìy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zì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planted field near a village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champ cultivé prés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 village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zìy</w:t>
      </w:r>
      <w:r w:rsidRPr="005D30C6">
        <w:rPr>
          <w:rFonts w:ascii="Doulos SIL" w:hAnsi="Doulos SIL"/>
          <w:i/>
          <w:color w:val="0000FF"/>
        </w:rPr>
        <w:noBreakHyphen/>
        <w:t>ê</w:t>
      </w:r>
      <w:r w:rsidRPr="008C0179">
        <w:t>.</w:t>
      </w:r>
    </w:p>
    <w:p w14:paraId="70341C7B" w14:textId="345D23C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zòfól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zò</w:t>
      </w:r>
      <w:r w:rsidR="00637A99" w:rsidRPr="005D30C6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="00637A99" w:rsidRPr="005D30C6">
        <w:rPr>
          <w:rFonts w:ascii="Doulos SIL" w:hAnsi="Doulos SIL"/>
          <w:i/>
          <w:color w:val="0000FF"/>
        </w:rPr>
        <w:t>ô</w:t>
      </w:r>
      <w:r w:rsidRPr="005D30C6">
        <w:rPr>
          <w:rFonts w:ascii="Doulos SIL" w:hAnsi="Doulos SIL"/>
          <w:i/>
          <w:color w:val="0000FF"/>
        </w:rPr>
        <w:t>l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penis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membre viril, sexe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homme</w:t>
      </w:r>
      <w:r w:rsidR="008C1A9C">
        <w:t xml:space="preserve"> [more common synonym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bènd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1A358AB4" w14:textId="396F5788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zók!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[interj] alert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alerte, vigilant</w:t>
      </w:r>
      <w:r w:rsidRPr="00590ABD">
        <w:t xml:space="preserve"> - </w:t>
      </w:r>
      <w:r w:rsidRPr="008C0179">
        <w:t>phrases (VP</w:t>
      </w:r>
      <w:r w:rsidR="007B254E">
        <w:t>’</w:t>
      </w:r>
      <w:r w:rsidRPr="008C0179">
        <w:t xml:space="preserve">s): </w:t>
      </w:r>
      <w:r w:rsidRPr="005D30C6">
        <w:rPr>
          <w:rFonts w:ascii="Doulos SIL" w:hAnsi="Doulos SIL"/>
          <w:i/>
          <w:color w:val="0000FF"/>
        </w:rPr>
        <w:t>gòrò zók!</w:t>
      </w:r>
      <w:r w:rsidRPr="008C0179">
        <w:rPr>
          <w:color w:val="993300"/>
        </w:rPr>
        <w:t xml:space="preserve"> </w:t>
      </w:r>
      <w:r w:rsidRPr="008C0179">
        <w:t xml:space="preserve"> (dog) sit alertly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(chien) ê. assis mais vigilant</w:t>
      </w:r>
      <w:r w:rsidRPr="008C0179">
        <w:t xml:space="preserve">; </w:t>
      </w:r>
      <w:r w:rsidRPr="005D30C6">
        <w:rPr>
          <w:rFonts w:ascii="Doulos SIL" w:hAnsi="Doulos SIL"/>
          <w:i/>
          <w:color w:val="0000FF"/>
        </w:rPr>
        <w:t>gò: zók!</w:t>
      </w:r>
      <w:r w:rsidRPr="008C0179">
        <w:t xml:space="preserve">  be alert, vigilant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ê. vigilant, alerte</w:t>
      </w:r>
      <w:r w:rsidRPr="008C0179">
        <w:t xml:space="preserve"> (negated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sí: zók!</w:t>
      </w:r>
      <w:r w:rsidRPr="008C0179">
        <w:t>).</w:t>
      </w:r>
    </w:p>
    <w:p w14:paraId="1316E426" w14:textId="761D2B7C" w:rsidR="004E4BA0" w:rsidRPr="008C0179" w:rsidRDefault="00261FBE" w:rsidP="008319BA">
      <w:pPr>
        <w:tabs>
          <w:tab w:val="clear" w:pos="992"/>
        </w:tabs>
        <w:spacing w:line="320" w:lineRule="exact"/>
        <w:ind w:left="567" w:right="360" w:hanging="567"/>
      </w:pPr>
      <w:r w:rsidRPr="005D30C6">
        <w:rPr>
          <w:rFonts w:ascii="Doulos SIL" w:hAnsi="Doulos SIL"/>
          <w:i/>
          <w:color w:val="0000FF"/>
        </w:rPr>
        <w:t>zòl</w:t>
      </w:r>
      <w:r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(cloth) sack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sac (en  tissu)</w:t>
      </w:r>
      <w:r w:rsidRPr="008C0179">
        <w:t xml:space="preserve"> [variant </w:t>
      </w:r>
      <w:r w:rsidRPr="005D30C6">
        <w:rPr>
          <w:rFonts w:ascii="Doulos SIL" w:hAnsi="Doulos SIL"/>
          <w:i/>
          <w:color w:val="0000FF"/>
        </w:rPr>
        <w:t>zòlòŋ</w:t>
      </w:r>
      <w:r w:rsidR="00A67525"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 ; </w:t>
      </w:r>
      <w:r w:rsidR="006F7EBF">
        <w:rPr>
          <w:smallCaps/>
        </w:rPr>
        <w:t>dimin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zòl</w:t>
      </w:r>
      <w:r w:rsidR="00A67525"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íyà</w:t>
      </w:r>
      <w:r w:rsidRPr="008C0179">
        <w:t xml:space="preserve"> ; cf. </w:t>
      </w:r>
      <w:r w:rsidRPr="005D30C6">
        <w:rPr>
          <w:rFonts w:ascii="Doulos SIL" w:hAnsi="Doulos SIL"/>
          <w:i/>
          <w:color w:val="0000FF"/>
        </w:rPr>
        <w:t>bàtkòmb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leather bag with shoulder cords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sac en peau avec des cordes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épaule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bàtkòmb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>á:k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</w:t>
      </w:r>
      <w:r w:rsidR="00A67525"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ò:l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A6AD4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mán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</w:t>
      </w:r>
      <w:r w:rsidRPr="005D30C6">
        <w:rPr>
          <w:rFonts w:ascii="Doulos SIL" w:hAnsi="Doulos SIL"/>
          <w:i/>
          <w:color w:val="0000FF"/>
        </w:rPr>
        <w:t>sàkkó:s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703B4797" w14:textId="0DD90867" w:rsidR="004E4BA0" w:rsidRPr="00B37958" w:rsidRDefault="00261FBE" w:rsidP="008319BA">
      <w:pPr>
        <w:tabs>
          <w:tab w:val="clear" w:pos="992"/>
        </w:tabs>
        <w:spacing w:line="320" w:lineRule="exact"/>
        <w:ind w:left="540" w:hanging="540"/>
      </w:pPr>
      <w:r w:rsidRPr="005D30C6">
        <w:rPr>
          <w:rFonts w:ascii="Doulos SIL" w:hAnsi="Doulos SIL"/>
          <w:i/>
          <w:color w:val="0000FF"/>
        </w:rPr>
        <w:t>zòllô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come out of water</w:t>
      </w:r>
      <w:r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sortir de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eau</w:t>
      </w:r>
      <w:r w:rsidRPr="000023A4">
        <w:t xml:space="preserve"> [Imprt </w:t>
      </w:r>
      <w:r w:rsidRPr="005D30C6">
        <w:rPr>
          <w:rFonts w:ascii="Doulos SIL" w:hAnsi="Doulos SIL"/>
          <w:i/>
          <w:color w:val="0000FF"/>
        </w:rPr>
        <w:t>zòllô-ŋ</w:t>
      </w:r>
      <w:r w:rsidRPr="000023A4">
        <w:t>].</w:t>
      </w:r>
    </w:p>
    <w:p w14:paraId="2D365821" w14:textId="6E40CE2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zòl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small gourd with neck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petite gourde à col </w:t>
      </w:r>
      <w:r w:rsidRPr="008C0179">
        <w:t>[for carrying milk etc.]</w:t>
      </w:r>
      <w:r w:rsidRPr="00590ABD">
        <w:t xml:space="preserve"> - </w:t>
      </w:r>
      <w:r w:rsidRPr="008C0179">
        <w:t>entire plant</w:t>
      </w:r>
      <w:r w:rsidRPr="002C3CD0">
        <w:t xml:space="preserve">: </w:t>
      </w:r>
      <w:r w:rsidRPr="005D30C6">
        <w:rPr>
          <w:rFonts w:ascii="Doulos SIL" w:hAnsi="Doulos SIL"/>
          <w:i/>
          <w:color w:val="0000FF"/>
        </w:rPr>
        <w:t>zòl</w:t>
      </w:r>
      <w:r w:rsidRPr="005D30C6">
        <w:rPr>
          <w:rFonts w:ascii="Doulos SIL" w:hAnsi="Doulos SIL"/>
          <w:i/>
          <w:color w:val="0000FF"/>
        </w:rPr>
        <w:noBreakHyphen/>
        <w:t>ò ɲâ</w:t>
      </w:r>
      <w:r w:rsidRPr="008C0179">
        <w:t xml:space="preserve">  [</w:t>
      </w:r>
      <w:r w:rsidRPr="00FE62AD">
        <w:rPr>
          <w:smallCaps/>
        </w:rPr>
        <w:t>id</w:t>
      </w:r>
      <w:r w:rsidRPr="008C0179">
        <w:t xml:space="preserve">: a small form of </w:t>
      </w:r>
      <w:r>
        <w:rPr>
          <w:rFonts w:ascii="Garamond" w:hAnsi="Garamond"/>
          <w:i/>
        </w:rPr>
        <w:t>Lagenaria siceraria</w:t>
      </w:r>
      <w:r w:rsidRPr="008C0179">
        <w:t xml:space="preserve">, Cucurbitaceae] [cf. </w:t>
      </w:r>
      <w:r w:rsidRPr="005D30C6">
        <w:rPr>
          <w:rFonts w:ascii="Doulos SIL" w:hAnsi="Doulos SIL"/>
          <w:i/>
          <w:color w:val="0000FF"/>
        </w:rPr>
        <w:t>gá:s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[n] a rattle made from such a gourd with pebbles inside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hochet à base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telle gourde avec de petites pierres</w:t>
      </w:r>
      <w:r w:rsidRPr="008C0179">
        <w:t xml:space="preserve"> [</w:t>
      </w:r>
      <w:r w:rsidR="009B0008">
        <w:t>shaken</w:t>
      </w:r>
      <w:r w:rsidRPr="008C0179">
        <w:t xml:space="preserve"> </w:t>
      </w:r>
      <w:r w:rsidR="009B0008">
        <w:t>to accompany</w:t>
      </w:r>
      <w:r w:rsidRPr="008C0179">
        <w:t xml:space="preserve"> tomtoms and violins, especially in spirit-possession dances].</w:t>
      </w:r>
    </w:p>
    <w:p w14:paraId="18DFAF99" w14:textId="54D78E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zòlòŋ</w:t>
      </w:r>
      <w:r w:rsidR="00475EF8"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zòl</w:t>
      </w:r>
      <w:r w:rsidR="00475EF8" w:rsidRPr="005146C7">
        <w:rPr>
          <w:rFonts w:ascii="Doulos SIL" w:hAnsi="Doulos SIL"/>
          <w:i/>
          <w:iCs/>
          <w:color w:val="0000FF"/>
          <w:spacing w:val="20"/>
          <w:szCs w:val="24"/>
        </w:rPr>
        <w:t>f</w:t>
      </w:r>
      <w:r w:rsidRPr="005D30C6">
        <w:rPr>
          <w:rFonts w:ascii="Doulos SIL" w:hAnsi="Doulos SIL"/>
          <w:i/>
          <w:color w:val="0000FF"/>
        </w:rPr>
        <w:t>ònt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5860509B" w14:textId="6C89B13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top of an elevation (point from which one can see far away)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sommet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élévation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où on peut voir loin)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zô:ⁿ</w:t>
      </w:r>
      <w:r w:rsidR="00475EF8">
        <w:t xml:space="preserve"> </w:t>
      </w:r>
      <w:r>
        <w:t>]</w:t>
      </w:r>
      <w:r w:rsidRPr="008C0179">
        <w:t>.</w:t>
      </w:r>
    </w:p>
    <w:p w14:paraId="020123DA" w14:textId="75833021" w:rsidR="004E4BA0" w:rsidRPr="00B37958" w:rsidRDefault="00261FBE" w:rsidP="008319BA">
      <w:pPr>
        <w:tabs>
          <w:tab w:val="clear" w:pos="992"/>
        </w:tabs>
        <w:spacing w:line="320" w:lineRule="exact"/>
        <w:ind w:left="540" w:hanging="540"/>
      </w:pPr>
      <w:r w:rsidRPr="005D30C6">
        <w:rPr>
          <w:rFonts w:ascii="Doulos SIL" w:hAnsi="Doulos SIL"/>
          <w:i/>
          <w:color w:val="0000FF"/>
        </w:rPr>
        <w:t>zô:ⁿ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look (from the top of an elevation)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regarder (du sommet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une élévation)</w:t>
      </w:r>
      <w:r>
        <w:t xml:space="preserve"> [cf. </w:t>
      </w:r>
      <w:r w:rsidRPr="005D30C6">
        <w:rPr>
          <w:rFonts w:ascii="Doulos SIL" w:hAnsi="Doulos SIL"/>
          <w:i/>
          <w:color w:val="0000FF"/>
        </w:rPr>
        <w:t>zò:m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9B0008">
        <w:t>]</w:t>
      </w:r>
      <w:r w:rsidRPr="00590ABD">
        <w:t xml:space="preserve"> - </w:t>
      </w:r>
      <w:r w:rsidRPr="005D30C6">
        <w:rPr>
          <w:rFonts w:ascii="Doulos SIL" w:hAnsi="Doulos SIL"/>
          <w:i/>
          <w:color w:val="0000FF"/>
        </w:rPr>
        <w:t xml:space="preserve">àꜛ zô:ⁿ [kù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néy gùnà] </w:t>
      </w:r>
      <w:r>
        <w:t xml:space="preserve"> he/she went up on a high spot to look at me </w:t>
      </w:r>
      <w:r w:rsidRPr="0033636C">
        <w:rPr>
          <w:rFonts w:ascii="Wingdings" w:hAnsi="Wingdings"/>
        </w:rPr>
        <w:t></w:t>
      </w:r>
      <w:r>
        <w:t xml:space="preserve"> </w:t>
      </w:r>
      <w:r>
        <w:rPr>
          <w:rFonts w:ascii="Garamond" w:hAnsi="Garamond"/>
        </w:rPr>
        <w:t>il (elle) monta sur une élévation pour me regarder</w:t>
      </w:r>
      <w:r w:rsidR="009B0008">
        <w:rPr>
          <w:rFonts w:ascii="Garamond" w:hAnsi="Garamond"/>
        </w:rPr>
        <w:t>.</w:t>
      </w:r>
    </w:p>
    <w:p w14:paraId="00C917F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zòŋ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3DAA552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zònà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zànà</w:t>
      </w:r>
      <w:r w:rsidRPr="008C0179">
        <w:t>].</w:t>
      </w:r>
    </w:p>
    <w:p w14:paraId="4A917687" w14:textId="6FA2E2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zóŋgû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Pl </w:t>
      </w:r>
      <w:r w:rsidRPr="005D30C6">
        <w:rPr>
          <w:rFonts w:ascii="Doulos SIL" w:hAnsi="Doulos SIL"/>
          <w:i/>
          <w:color w:val="0000FF"/>
        </w:rPr>
        <w:t>zóŋgú</w:t>
      </w:r>
      <w:r w:rsidRPr="005D30C6">
        <w:rPr>
          <w:rFonts w:ascii="Doulos SIL" w:hAnsi="Doulos SIL"/>
          <w:i/>
          <w:color w:val="0000FF"/>
        </w:rPr>
        <w:noBreakHyphen/>
        <w:t>ɲòŋ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dog with short ears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chien à oreilles courtes</w:t>
      </w:r>
      <w:r w:rsidRPr="008C0179">
        <w:t>.</w:t>
      </w:r>
    </w:p>
    <w:p w14:paraId="497CFD12" w14:textId="44DA54C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zòŋkôm</w:t>
      </w:r>
      <w:r w:rsidR="0009344D" w:rsidRPr="0009344D">
        <w:rPr>
          <w:color w:val="993300"/>
        </w:rPr>
        <w:t xml:space="preserve">  ~  </w:t>
      </w:r>
      <w:r w:rsidRPr="008C0179">
        <w:t xml:space="preserve">(less often) </w:t>
      </w:r>
      <w:r w:rsidRPr="005D30C6">
        <w:rPr>
          <w:rFonts w:ascii="Doulos SIL" w:hAnsi="Doulos SIL"/>
          <w:i/>
          <w:color w:val="0000FF"/>
        </w:rPr>
        <w:t>zòŋkôŋ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(bird) peck at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(oiseau) becqueter, picorer</w:t>
      </w:r>
      <w:r w:rsidRPr="008C0179">
        <w:t xml:space="preserve"> [Imprt </w:t>
      </w:r>
      <w:r w:rsidRPr="005D30C6">
        <w:rPr>
          <w:rFonts w:ascii="Doulos SIL" w:hAnsi="Doulos SIL"/>
          <w:i/>
          <w:color w:val="0000FF"/>
        </w:rPr>
        <w:t>zóŋkòm</w:t>
      </w:r>
      <w:r w:rsidRPr="008C0179">
        <w:t xml:space="preserve"> ; UnspecO </w:t>
      </w:r>
      <w:r w:rsidRPr="005D30C6">
        <w:rPr>
          <w:rFonts w:ascii="Doulos SIL" w:hAnsi="Doulos SIL"/>
          <w:i/>
          <w:color w:val="0000FF"/>
        </w:rPr>
        <w:t>zòŋkòm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[KS </w:t>
      </w:r>
      <w:r w:rsidRPr="00BB673A">
        <w:rPr>
          <w:rFonts w:ascii="Arial Unicode MS" w:eastAsia="Arial Unicode MS" w:hAnsi="Arial Unicode MS"/>
          <w:i/>
          <w:color w:val="008000"/>
        </w:rPr>
        <w:t>zoko</w:t>
      </w:r>
      <w:r w:rsidR="007E031C">
        <w:t>, Za=</w:t>
      </w:r>
      <w:r w:rsidRPr="008C0179">
        <w:t xml:space="preserve">Ka </w:t>
      </w:r>
      <w:r w:rsidRPr="00BB673A">
        <w:rPr>
          <w:rFonts w:ascii="Arial Unicode MS" w:eastAsia="Arial Unicode MS" w:hAnsi="Arial Unicode MS"/>
          <w:i/>
          <w:color w:val="008000"/>
        </w:rPr>
        <w:t>zókòm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 gò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héyn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zóŋꜜkôm</w:t>
      </w:r>
      <w:r w:rsidRPr="002C3CD0">
        <w:t xml:space="preserve"> </w:t>
      </w:r>
      <w:r w:rsidR="009B0008">
        <w:t xml:space="preserve"> </w:t>
      </w:r>
      <w:r w:rsidRPr="002C3CD0">
        <w:t>it</w:t>
      </w:r>
      <w:r w:rsidR="007B254E">
        <w:t>’</w:t>
      </w:r>
      <w:r w:rsidRPr="008C0179">
        <w:t xml:space="preserve">s pecking at the millet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becquète le mil</w:t>
      </w:r>
      <w:r w:rsidRPr="008C0179">
        <w:t>.</w:t>
      </w:r>
    </w:p>
    <w:p w14:paraId="5B05882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zòŋkòm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peck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becqueter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zòŋkôm</w:t>
      </w:r>
      <w:r w:rsidRPr="008C0179">
        <w:t>].</w:t>
      </w:r>
    </w:p>
    <w:p w14:paraId="7E465B72" w14:textId="6AF11D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zòŋ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zòŋ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jackal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chacal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especially </w:t>
      </w:r>
      <w:r>
        <w:rPr>
          <w:rFonts w:ascii="Garamond" w:hAnsi="Garamond"/>
          <w:i/>
        </w:rPr>
        <w:t>Canis adustus</w:t>
      </w:r>
      <w:r w:rsidRPr="008C0179">
        <w:t>].</w:t>
      </w:r>
    </w:p>
    <w:p w14:paraId="6C2F2597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zònzór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phantom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fantôme</w:t>
      </w:r>
      <w:r w:rsidRPr="008C0179">
        <w:t xml:space="preserve"> [sample context: one hears a voice or other sound, looks around and sees nothing].</w:t>
      </w:r>
    </w:p>
    <w:p w14:paraId="67C1F163" w14:textId="23108A1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zó:r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rein in (horse)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brider (cheval)</w:t>
      </w:r>
      <w:r w:rsidRPr="008C0179">
        <w:t xml:space="preserve"> [frozen causative] [KS </w:t>
      </w:r>
      <w:r w:rsidRPr="00BB673A">
        <w:rPr>
          <w:rFonts w:ascii="Arial Unicode MS" w:eastAsia="Arial Unicode MS" w:hAnsi="Arial Unicode MS"/>
          <w:i/>
          <w:color w:val="008000"/>
        </w:rPr>
        <w:t>zo:r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andi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b) [intr] (horseman) pull up, come to an abrupt stop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(chevalier)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arrêter brusquement</w:t>
      </w:r>
      <w:r w:rsidRPr="008C0179">
        <w:t>.</w:t>
      </w:r>
    </w:p>
    <w:p w14:paraId="16565396" w14:textId="2A3865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2C3CD0">
        <w:t xml:space="preserve"> 1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liquid swill, slop (water mixed with grain chaff, given to sheep and goats)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eau mélangée avec </w:t>
      </w:r>
      <w:r w:rsidR="009B0008">
        <w:rPr>
          <w:rFonts w:ascii="Garamond" w:hAnsi="Garamond"/>
        </w:rPr>
        <w:t xml:space="preserve">du </w:t>
      </w:r>
      <w:r>
        <w:rPr>
          <w:rFonts w:ascii="Garamond" w:hAnsi="Garamond"/>
        </w:rPr>
        <w:t xml:space="preserve">son de céréales (donnée aux moutons et </w:t>
      </w:r>
      <w:r w:rsidR="009B0008">
        <w:rPr>
          <w:rFonts w:ascii="Garamond" w:hAnsi="Garamond"/>
        </w:rPr>
        <w:t xml:space="preserve">aux </w:t>
      </w:r>
      <w:r>
        <w:rPr>
          <w:rFonts w:ascii="Garamond" w:hAnsi="Garamond"/>
        </w:rPr>
        <w:t>chèvres)</w:t>
      </w:r>
      <w:r w:rsidRPr="008C0179">
        <w:t>.</w:t>
      </w:r>
    </w:p>
    <w:p w14:paraId="08D1553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zó:r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zó:r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61BE1F60" w14:textId="6A0E0A5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noBreakHyphen/>
        <w:t>zó:r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[verbal cpd final] [see </w:t>
      </w:r>
      <w:r w:rsidRPr="005D30C6">
        <w:rPr>
          <w:rFonts w:ascii="Doulos SIL" w:hAnsi="Doulos SIL"/>
          <w:i/>
          <w:color w:val="0000FF"/>
        </w:rPr>
        <w:t>háɲɲá</w:t>
      </w:r>
      <w:r w:rsidRPr="005D30C6">
        <w:rPr>
          <w:rFonts w:ascii="Doulos SIL" w:hAnsi="Doulos SIL"/>
          <w:i/>
          <w:color w:val="0000FF"/>
        </w:rPr>
        <w:noBreakHyphen/>
        <w:t>zó:rú</w:t>
      </w:r>
      <w:r w:rsidRPr="008C0179">
        <w:t>].</w:t>
      </w:r>
    </w:p>
    <w:p w14:paraId="55C69943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zó:rú</w:t>
      </w:r>
      <w:r w:rsidRPr="002C3CD0">
        <w:t xml:space="preserve"> 3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clear (field)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défricher (un terrain)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(field) be cleared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(terrain) ê. défriché</w:t>
      </w:r>
      <w:r w:rsidRPr="008C0179">
        <w:t xml:space="preserve"> [no intr/tr tone shift].</w:t>
      </w:r>
    </w:p>
    <w:p w14:paraId="3EF2950D" w14:textId="2700A6A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zò:t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small ladle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petite louche</w:t>
      </w:r>
      <w:r w:rsidRPr="008C0179">
        <w:t xml:space="preserve"> [traditionally made from a small gourd fruit from a </w:t>
      </w:r>
      <w:r w:rsidR="009B0008">
        <w:t>cultivar</w:t>
      </w:r>
      <w:r w:rsidRPr="008C0179">
        <w:t xml:space="preserve"> of </w:t>
      </w:r>
      <w:r>
        <w:rPr>
          <w:rFonts w:ascii="Garamond" w:hAnsi="Garamond"/>
          <w:i/>
        </w:rPr>
        <w:t>Lagenaria siceraria</w:t>
      </w:r>
      <w:r w:rsidRPr="008C0179">
        <w:t>, Cucurbitaceae].</w:t>
      </w:r>
    </w:p>
    <w:p w14:paraId="7B4CFB45" w14:textId="263F263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zòw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[intr] fight, engage in a fight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battre, lutter</w:t>
      </w:r>
      <w:r w:rsidRPr="008C0179">
        <w:t xml:space="preserve"> [Agentive 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] [Dendi </w:t>
      </w:r>
      <w:r w:rsidRPr="00BB673A">
        <w:rPr>
          <w:rFonts w:ascii="Arial Unicode MS" w:eastAsia="Arial Unicode MS" w:hAnsi="Arial Unicode MS"/>
          <w:i/>
          <w:color w:val="008000"/>
        </w:rPr>
        <w:t>zòògú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ɲòŋ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zôw</w:t>
      </w:r>
      <w:r w:rsidRPr="008C0179">
        <w:t xml:space="preserve">  they fought (against each other)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se sont battus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 plus </w:t>
      </w:r>
      <w:r w:rsidRPr="005D30C6">
        <w:rPr>
          <w:rFonts w:ascii="Doulos SIL" w:hAnsi="Doulos SIL"/>
          <w:i/>
          <w:color w:val="0000FF"/>
        </w:rPr>
        <w:t>ǹdù</w:t>
      </w:r>
      <w:r w:rsidRPr="008C0179">
        <w:t xml:space="preserve"> phrase] fight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se battre contre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zów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=ńd</w:t>
      </w:r>
      <w:r w:rsidRPr="005D30C6">
        <w:rPr>
          <w:rFonts w:ascii="Doulos SIL" w:hAnsi="Doulos SIL"/>
          <w:i/>
          <w:color w:val="0000FF"/>
        </w:rPr>
        <w:noBreakHyphen/>
        <w:t>â</w:t>
      </w:r>
      <w:r w:rsidRPr="008C0179">
        <w:t xml:space="preserve"> </w:t>
      </w:r>
      <w:r w:rsidRPr="002C3CD0">
        <w:t xml:space="preserve"> I</w:t>
      </w:r>
      <w:r w:rsidRPr="008C0179">
        <w:t xml:space="preserve"> fought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je me suis battu contre lui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9B0008">
        <w:t> c) </w:t>
      </w:r>
      <w:r w:rsidRPr="008C0179">
        <w:t xml:space="preserve">[n] fighting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combat, lutte</w:t>
      </w:r>
      <w:r w:rsidRPr="008C0179">
        <w:t xml:space="preserve"> [but cf. noun 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</w:t>
      </w:r>
      <w:r w:rsidR="00C921CF">
        <w:rPr>
          <w:rFonts w:ascii="Doulos SIL" w:hAnsi="Doulos SIL"/>
          <w:i/>
          <w:color w:val="0000FF"/>
        </w:rPr>
        <w:t>c</w:t>
      </w:r>
      <w:r w:rsidRPr="005D30C6">
        <w:rPr>
          <w:rFonts w:ascii="Doulos SIL" w:hAnsi="Doulos SIL"/>
          <w:i/>
          <w:color w:val="0000FF"/>
        </w:rPr>
        <w:t xml:space="preserve">íné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zôw kúl ꜜsí:</w:t>
      </w:r>
      <w:r w:rsidRPr="008C0179">
        <w:t xml:space="preserve">  there was no match for him in fighting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avait pas de pareil en combat</w:t>
      </w:r>
      <w:r w:rsidRPr="008C0179">
        <w:t>.</w:t>
      </w:r>
    </w:p>
    <w:p w14:paraId="53508751" w14:textId="69FC3C1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zów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look back over shoulder, turn around (to look)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regarder en arrière, tourner la tête pour regarder</w:t>
      </w:r>
      <w:r w:rsidRPr="008C0179">
        <w:t xml:space="preserve"> [Za </w:t>
      </w:r>
      <w:r w:rsidRPr="00BB673A">
        <w:rPr>
          <w:rFonts w:ascii="Arial Unicode MS" w:eastAsia="Arial Unicode MS" w:hAnsi="Arial Unicode MS"/>
          <w:i/>
          <w:color w:val="008000"/>
        </w:rPr>
        <w:t>zágú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zogu</w:t>
      </w:r>
      <w:r w:rsidRPr="008C0179">
        <w:t xml:space="preserve">, KCh </w:t>
      </w:r>
      <w:r w:rsidRPr="00BB673A">
        <w:rPr>
          <w:rFonts w:ascii="Arial Unicode MS" w:eastAsia="Arial Unicode MS" w:hAnsi="Arial Unicode MS"/>
          <w:i/>
          <w:color w:val="008000"/>
        </w:rPr>
        <w:t>jo</w:t>
      </w:r>
      <w:r w:rsidR="00A82BA9" w:rsidRPr="00A82BA9">
        <w:rPr>
          <w:rFonts w:ascii="Doulos SIL" w:hAnsi="Doulos SIL"/>
          <w:i/>
          <w:iCs/>
          <w:color w:val="008000"/>
          <w:spacing w:val="30"/>
          <w:szCs w:val="24"/>
        </w:rPr>
        <w:t>:</w:t>
      </w:r>
      <w:r w:rsidR="00A82BA9">
        <w:t>,</w:t>
      </w:r>
      <w:r w:rsidRPr="008C0179">
        <w:t xml:space="preserve"> TSK </w:t>
      </w:r>
      <w:r w:rsidRPr="00BB673A">
        <w:rPr>
          <w:rFonts w:ascii="Arial Unicode MS" w:eastAsia="Arial Unicode MS" w:hAnsi="Arial Unicode MS"/>
          <w:i/>
          <w:color w:val="008000"/>
        </w:rPr>
        <w:t>zów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ì zów [kù díy</w:t>
      </w:r>
      <w:r w:rsidRPr="005D30C6">
        <w:rPr>
          <w:rFonts w:ascii="Doulos SIL" w:hAnsi="Doulos SIL"/>
          <w:i/>
          <w:color w:val="0000FF"/>
        </w:rPr>
        <w:noBreakHyphen/>
        <w:t xml:space="preserve">à] </w:t>
      </w:r>
      <w:r w:rsidRPr="002C3CD0">
        <w:t xml:space="preserve"> I</w:t>
      </w:r>
      <w:r w:rsidRPr="008C0179">
        <w:t xml:space="preserve"> looked back and saw him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j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ai regardé en arrière pour le voir</w:t>
      </w:r>
      <w:r w:rsidRPr="008C0179">
        <w:t>.</w:t>
      </w:r>
    </w:p>
    <w:p w14:paraId="5364150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].</w:t>
      </w:r>
    </w:p>
    <w:p w14:paraId="41869464" w14:textId="538B0D7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k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="001A4E5F">
        <w:rPr>
          <w:rFonts w:ascii="Doulos SIL" w:hAnsi="Doulos SIL"/>
          <w:i/>
          <w:color w:val="0000FF"/>
        </w:rPr>
        <w:noBreakHyphen/>
        <w:t>ù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noBreakHyphen/>
        <w:t>kôw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agentive </w:t>
      </w:r>
      <w:r w:rsidRPr="008C0179">
        <w:t xml:space="preserve">n] fighter, brawler, bully, ruffian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lutteur, combattant, brute, (un) dur</w:t>
      </w:r>
      <w:r w:rsidRPr="008C0179">
        <w:t xml:space="preserve"> [Agentive &lt; </w:t>
      </w:r>
      <w:r w:rsidRPr="005D30C6">
        <w:rPr>
          <w:rFonts w:ascii="Doulos SIL" w:hAnsi="Doulos SIL"/>
          <w:i/>
          <w:color w:val="0000FF"/>
        </w:rPr>
        <w:t>zòw</w:t>
      </w:r>
      <w:r w:rsidRPr="008C0179">
        <w:t> 1].</w:t>
      </w:r>
    </w:p>
    <w:p w14:paraId="62F78FAD" w14:textId="62DA6499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kòynì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kòyn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</w:t>
      </w:r>
      <w:r w:rsidR="001A4E5F">
        <w:t xml:space="preserve">cpd </w:t>
      </w:r>
      <w:r w:rsidRPr="008C0179">
        <w:t xml:space="preserve">n] fighter, brawler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lutteur, combattant</w:t>
      </w:r>
      <w:r w:rsidRPr="008C0179">
        <w:t xml:space="preserve"> [&lt; </w:t>
      </w:r>
      <w:r w:rsidRPr="005D30C6">
        <w:rPr>
          <w:rFonts w:ascii="Doulos SIL" w:hAnsi="Doulos SIL"/>
          <w:i/>
          <w:color w:val="0000FF"/>
        </w:rPr>
        <w:t>zòw</w:t>
      </w:r>
      <w:r w:rsidRPr="008C0179">
        <w:t> 1].</w:t>
      </w:r>
    </w:p>
    <w:p w14:paraId="4E4FC766" w14:textId="412591A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zòw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fight, brawl, fisticuffs; battle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lutte, bagarre; bataille</w:t>
      </w:r>
      <w:r w:rsidRPr="008C0179">
        <w:t xml:space="preserve"> [&lt;verb </w:t>
      </w:r>
      <w:r w:rsidRPr="005D30C6">
        <w:rPr>
          <w:rFonts w:ascii="Doulos SIL" w:hAnsi="Doulos SIL"/>
          <w:i/>
          <w:color w:val="0000FF"/>
        </w:rPr>
        <w:t>zòw</w:t>
      </w:r>
      <w:r w:rsidRPr="008C0179">
        <w:t> 1]</w:t>
      </w:r>
      <w:r w:rsidRPr="00590ABD">
        <w:t xml:space="preserve"> - </w:t>
      </w:r>
      <w:r w:rsidRPr="008C0179">
        <w:t xml:space="preserve">ex: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hà:r</w:t>
      </w:r>
      <w:r w:rsidRPr="005D30C6">
        <w:rPr>
          <w:rFonts w:ascii="Doulos SIL" w:hAnsi="Doulos SIL"/>
          <w:i/>
          <w:color w:val="0000FF"/>
        </w:rPr>
        <w:noBreakHyphen/>
        <w:t>ò káy</w:t>
      </w:r>
      <w:r w:rsidR="000D2083" w:rsidRPr="005D30C6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</w:t>
      </w:r>
      <w:r w:rsidR="009B00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zòw</w:t>
      </w:r>
      <w:r w:rsidRPr="005D30C6">
        <w:rPr>
          <w:rFonts w:ascii="Doulos SIL" w:hAnsi="Doulos SIL"/>
          <w:i/>
          <w:color w:val="0000FF"/>
        </w:rPr>
        <w:noBreakHyphen/>
        <w:t>èy kúl</w:t>
      </w:r>
      <w:r w:rsidR="009B000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ꜜsí: </w:t>
      </w:r>
      <w:r w:rsidR="000D2083" w:rsidRPr="005D30C6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bìn</w:t>
      </w:r>
      <w:r w:rsidRPr="005D30C6">
        <w:rPr>
          <w:rFonts w:ascii="Doulos SIL" w:hAnsi="Doulos SIL"/>
          <w:i/>
          <w:color w:val="0000FF"/>
        </w:rPr>
        <w:noBreakHyphen/>
      </w:r>
      <w:r w:rsidR="000D2083" w:rsidRPr="005D30C6">
        <w:rPr>
          <w:rFonts w:ascii="Doulos SIL" w:hAnsi="Doulos SIL"/>
          <w:i/>
          <w:color w:val="0000FF"/>
        </w:rPr>
        <w:t>ò ↑gâ]</w:t>
      </w:r>
      <w:r w:rsidRPr="008C0179">
        <w:t xml:space="preserve">  the fellow had no fight left in his heart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type n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avait plus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envie de lutter</w:t>
      </w:r>
      <w:r w:rsidRPr="008C0179">
        <w:t>c.</w:t>
      </w:r>
    </w:p>
    <w:p w14:paraId="65A16EF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  <w:rPr>
          <w:b/>
        </w:rPr>
      </w:pPr>
      <w:r w:rsidRPr="005D30C6">
        <w:rPr>
          <w:rFonts w:ascii="Doulos SIL" w:hAnsi="Doulos SIL"/>
          <w:i/>
          <w:color w:val="0000FF"/>
        </w:rPr>
        <w:t>zú:</w:t>
      </w:r>
      <w:r w:rsidRPr="002C3CD0">
        <w:t xml:space="preserve"> 1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[intr, tr] sip (e.g. tea)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siroter (thé etc.)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ní:n</w:t>
      </w:r>
      <w:r w:rsidRPr="005D30C6">
        <w:rPr>
          <w:rFonts w:ascii="Doulos SIL" w:hAnsi="Doulos SIL"/>
          <w:i/>
          <w:color w:val="0000FF"/>
        </w:rPr>
        <w:noBreakHyphen/>
        <w:t>ò zú:</w:t>
      </w:r>
      <w:r w:rsidRPr="008C0179">
        <w:t xml:space="preserve">  sniffle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renifler</w:t>
      </w:r>
      <w:r w:rsidRPr="008C0179">
        <w:t>.</w:t>
      </w:r>
    </w:p>
    <w:p w14:paraId="7D29FA0D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zú:</w:t>
      </w:r>
      <w:r w:rsidRPr="002C3CD0">
        <w:t xml:space="preserve"> 2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[see </w:t>
      </w:r>
      <w:r w:rsidRPr="005D30C6">
        <w:rPr>
          <w:rFonts w:ascii="Doulos SIL" w:hAnsi="Doulos SIL"/>
          <w:i/>
          <w:color w:val="0000FF"/>
        </w:rPr>
        <w:t>zúw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>].</w:t>
      </w:r>
    </w:p>
    <w:p w14:paraId="4E6AB125" w14:textId="4323EE6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zúkkê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fine (sb), assess a fine against (sb); (God) punish (sinners)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amender (</w:t>
      </w:r>
      <w:r w:rsidR="00B82168">
        <w:rPr>
          <w:rFonts w:ascii="Garamond" w:hAnsi="Garamond"/>
        </w:rPr>
        <w:t>qqn</w:t>
      </w:r>
      <w:r>
        <w:rPr>
          <w:rFonts w:ascii="Garamond" w:hAnsi="Garamond"/>
        </w:rPr>
        <w:t>); (God) punir (les pêcheurs)</w:t>
      </w:r>
      <w:r w:rsidRPr="008C0179">
        <w:t xml:space="preserve"> [fining is a common practice in associations] [perhaps &lt;Ful √</w:t>
      </w:r>
      <w:r w:rsidRPr="00BB673A">
        <w:rPr>
          <w:rFonts w:ascii="Arial Unicode MS" w:eastAsia="Arial Unicode MS" w:hAnsi="Arial Unicode MS"/>
          <w:color w:val="008000"/>
        </w:rPr>
        <w:t>jukk</w:t>
      </w:r>
      <w:r w:rsidRPr="005D30C6">
        <w:rPr>
          <w:rFonts w:ascii="Doulos SIL" w:hAnsi="Doulos SIL"/>
          <w:i/>
          <w:color w:val="0000FF"/>
        </w:rPr>
        <w:noBreakHyphen/>
      </w:r>
      <w:r w:rsidRPr="008C0179">
        <w:t xml:space="preserve">, cf. KS </w:t>
      </w:r>
      <w:r w:rsidRPr="00BB673A">
        <w:rPr>
          <w:rFonts w:ascii="Arial Unicode MS" w:eastAsia="Arial Unicode MS" w:hAnsi="Arial Unicode MS"/>
          <w:i/>
          <w:color w:val="008000"/>
        </w:rPr>
        <w:t>zukke</w:t>
      </w:r>
      <w:r w:rsidRPr="008C0179">
        <w:t xml:space="preserve">, Ka &amp; Za </w:t>
      </w:r>
      <w:r w:rsidRPr="00BB673A">
        <w:rPr>
          <w:rFonts w:ascii="Arial Unicode MS" w:eastAsia="Arial Unicode MS" w:hAnsi="Arial Unicode MS"/>
          <w:i/>
          <w:color w:val="008000"/>
        </w:rPr>
        <w:t>júkkè</w:t>
      </w:r>
      <w:r w:rsidRPr="008C0179">
        <w:t xml:space="preserve">] [VblN </w:t>
      </w:r>
      <w:r w:rsidRPr="005D30C6">
        <w:rPr>
          <w:rFonts w:ascii="Doulos SIL" w:hAnsi="Doulos SIL"/>
          <w:i/>
          <w:color w:val="0000FF"/>
        </w:rPr>
        <w:t>zúkké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PotPass </w:t>
      </w:r>
      <w:r w:rsidRPr="005D30C6">
        <w:rPr>
          <w:rFonts w:ascii="Doulos SIL" w:hAnsi="Doulos SIL"/>
          <w:i/>
          <w:color w:val="0000FF"/>
        </w:rPr>
        <w:t>zúkk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].</w:t>
      </w:r>
    </w:p>
    <w:p w14:paraId="6E1AABFC" w14:textId="5951660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zúkké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fining (sb)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D269F5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amender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zúkkê</w:t>
      </w:r>
      <w:r w:rsidR="009B0008">
        <w:t> </w:t>
      </w:r>
      <w:r w:rsidRPr="008C0179">
        <w:t>].</w:t>
      </w:r>
    </w:p>
    <w:p w14:paraId="1044D0B2" w14:textId="22C3AA0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zúkk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be fined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ê. amendé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zúkk</w:t>
      </w:r>
      <w:r w:rsidRPr="005D30C6">
        <w:rPr>
          <w:rFonts w:ascii="Doulos SIL" w:hAnsi="Doulos SIL"/>
          <w:i/>
          <w:color w:val="0000FF"/>
        </w:rPr>
        <w:noBreakHyphen/>
        <w:t>éyndi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H] [PotPass &lt; </w:t>
      </w:r>
      <w:r w:rsidRPr="005D30C6">
        <w:rPr>
          <w:rFonts w:ascii="Doulos SIL" w:hAnsi="Doulos SIL"/>
          <w:i/>
          <w:color w:val="0000FF"/>
        </w:rPr>
        <w:t>zúkkê</w:t>
      </w:r>
      <w:r w:rsidR="009B0008">
        <w:t> </w:t>
      </w:r>
      <w:r w:rsidRPr="008C0179">
        <w:t>].</w:t>
      </w:r>
    </w:p>
    <w:p w14:paraId="3B06F0BD" w14:textId="299B1384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zúkk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</w:t>
      </w:r>
      <w:r w:rsidR="009B0008" w:rsidRPr="008C0179">
        <w:t xml:space="preserve">(NF </w:t>
      </w:r>
      <w:r w:rsidR="009B0008">
        <w:rPr>
          <w:rFonts w:ascii="Doulos SIL" w:hAnsi="Doulos SIL"/>
          <w:i/>
          <w:color w:val="0000FF"/>
        </w:rPr>
        <w:noBreakHyphen/>
        <w:t>ú</w:t>
      </w:r>
      <w:r w:rsidR="009B0008" w:rsidRPr="008C0179">
        <w:t xml:space="preserve">, DefSg </w:t>
      </w:r>
      <w:r w:rsidR="009B0008">
        <w:rPr>
          <w:rFonts w:ascii="Doulos SIL" w:hAnsi="Doulos SIL"/>
          <w:i/>
          <w:color w:val="0000FF"/>
        </w:rPr>
        <w:noBreakHyphen/>
        <w:t>ó</w:t>
      </w:r>
      <w:r w:rsidR="009B0008" w:rsidRPr="008C0179">
        <w:t>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being fined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9B0008">
        <w:rPr>
          <w:rFonts w:ascii="Garamond" w:hAnsi="Garamond"/>
        </w:rPr>
        <w:t>fait</w:t>
      </w:r>
      <w:r>
        <w:rPr>
          <w:rFonts w:ascii="Garamond" w:hAnsi="Garamond"/>
        </w:rPr>
        <w:t xml:space="preserve"> d</w:t>
      </w:r>
      <w:r w:rsidR="007B254E">
        <w:rPr>
          <w:rFonts w:ascii="Garamond" w:hAnsi="Garamond"/>
        </w:rPr>
        <w:t>’</w:t>
      </w:r>
      <w:r w:rsidR="009B0008">
        <w:rPr>
          <w:rFonts w:ascii="Garamond" w:hAnsi="Garamond"/>
        </w:rPr>
        <w:t>ê.</w:t>
      </w:r>
      <w:r>
        <w:rPr>
          <w:rFonts w:ascii="Garamond" w:hAnsi="Garamond"/>
        </w:rPr>
        <w:t xml:space="preserve"> amendé</w:t>
      </w:r>
      <w:r w:rsidRPr="008C0179">
        <w:t>.</w:t>
      </w:r>
    </w:p>
    <w:p w14:paraId="144E65B8" w14:textId="6A64F5F5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zùgût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zùgú:tû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game (children in </w:t>
      </w:r>
      <w:r w:rsidR="009B0008">
        <w:t xml:space="preserve">a </w:t>
      </w:r>
      <w:r w:rsidRPr="008C0179">
        <w:t xml:space="preserve">circle, </w:t>
      </w:r>
      <w:r w:rsidR="009B0008">
        <w:t xml:space="preserve">a </w:t>
      </w:r>
      <w:r w:rsidRPr="008C0179">
        <w:t xml:space="preserve">handkerchief is dropped behind one of them)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9B0008">
        <w:rPr>
          <w:rFonts w:ascii="Garamond" w:hAnsi="Garamond"/>
        </w:rPr>
        <w:t>jeu (enfants dans un</w:t>
      </w:r>
      <w:r>
        <w:rPr>
          <w:rFonts w:ascii="Garamond" w:hAnsi="Garamond"/>
        </w:rPr>
        <w:t xml:space="preserve"> cercle, on laisse tomber un mouchoir derrière un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eux)</w:t>
      </w:r>
      <w:r w:rsidRPr="008C0179">
        <w:t>.</w:t>
      </w:r>
    </w:p>
    <w:p w14:paraId="1EA0FC44" w14:textId="3A93398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zúkâ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bump, knock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cogner</w:t>
      </w:r>
      <w:r w:rsidR="009B0008">
        <w:rPr>
          <w:rFonts w:ascii="Garamond" w:hAnsi="Garamond"/>
        </w:rPr>
        <w:t>, se heurter contre</w:t>
      </w:r>
      <w:r w:rsidRPr="008C0179">
        <w:t>.</w:t>
      </w:r>
    </w:p>
    <w:p w14:paraId="20FA8DED" w14:textId="304179E7" w:rsidR="004E4BA0" w:rsidRPr="005D30C6" w:rsidRDefault="00261FBE" w:rsidP="008319BA">
      <w:pPr>
        <w:tabs>
          <w:tab w:val="clear" w:pos="992"/>
        </w:tabs>
        <w:spacing w:line="320" w:lineRule="exact"/>
        <w:ind w:left="567" w:hanging="567"/>
        <w:rPr>
          <w:rFonts w:ascii="Doulos SIL" w:hAnsi="Doulos SIL"/>
          <w:i/>
          <w:color w:val="0000FF"/>
        </w:rPr>
      </w:pPr>
      <w:r w:rsidRPr="005D30C6">
        <w:rPr>
          <w:rFonts w:ascii="Doulos SIL" w:hAnsi="Doulos SIL"/>
          <w:i/>
          <w:color w:val="0000FF"/>
        </w:rPr>
        <w:t>zùk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="009B0008">
        <w:t xml:space="preserve"> [intr] bump sth</w:t>
      </w:r>
      <w:r w:rsidRPr="008C0179">
        <w:t xml:space="preserve">, do some bumping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9B0008">
        <w:rPr>
          <w:rFonts w:ascii="Garamond" w:hAnsi="Garamond"/>
        </w:rPr>
        <w:t>cogner qqch</w:t>
      </w:r>
      <w:r w:rsidRPr="008C0179">
        <w:t xml:space="preserve"> [UnspecO &lt; </w:t>
      </w:r>
      <w:r w:rsidRPr="005D30C6">
        <w:rPr>
          <w:rFonts w:ascii="Doulos SIL" w:hAnsi="Doulos SIL"/>
          <w:i/>
          <w:color w:val="0000FF"/>
        </w:rPr>
        <w:t>zúkâ</w:t>
      </w:r>
      <w:r w:rsidRPr="000023A4">
        <w:t>]</w:t>
      </w:r>
      <w:r w:rsidRPr="008C0179">
        <w:t>.</w:t>
      </w:r>
    </w:p>
    <w:p w14:paraId="4723930A" w14:textId="4501098F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zukke</w:t>
      </w:r>
      <w:r w:rsidRPr="008C0179">
        <w:sym w:font="Symbol" w:char="F0BC"/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[alphabetized as though </w:t>
      </w:r>
      <w:r w:rsidRPr="005D30C6">
        <w:rPr>
          <w:rFonts w:ascii="Doulos SIL" w:hAnsi="Doulos SIL"/>
          <w:i/>
          <w:color w:val="0000FF"/>
        </w:rPr>
        <w:t>zu</w:t>
      </w:r>
      <w:r w:rsidR="00C921CF">
        <w:rPr>
          <w:rFonts w:ascii="Doulos SIL" w:hAnsi="Doulos SIL"/>
          <w:i/>
          <w:color w:val="0000FF"/>
        </w:rPr>
        <w:t>cc</w:t>
      </w:r>
      <w:r w:rsidRPr="005D30C6">
        <w:rPr>
          <w:rFonts w:ascii="Doulos SIL" w:hAnsi="Doulos SIL"/>
          <w:i/>
          <w:color w:val="0000FF"/>
        </w:rPr>
        <w:t>e</w:t>
      </w:r>
      <w:r w:rsidRPr="008C0179">
        <w:rPr>
          <w:i/>
        </w:rPr>
        <w:sym w:font="Symbol" w:char="F0BC"/>
      </w:r>
      <w:r w:rsidRPr="008C0179">
        <w:t>].</w:t>
      </w:r>
    </w:p>
    <w:p w14:paraId="3ACCCD96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cluster (of bananas, dates, doum palm nuts); bundle (of notebooks)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régime (de bananes), grappe (de dattes, de noix de doum); lot (de cahiers)</w:t>
      </w:r>
      <w:r w:rsidRPr="008C0179">
        <w:t>.</w:t>
      </w:r>
    </w:p>
    <w:p w14:paraId="5DF7BCFF" w14:textId="103FFFA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zùkùr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make a poke (with finger or stick, into sth), plunge 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 xml:space="preserve">faire un coup (de doigt ou de bâton, dans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 xml:space="preserve">); plonger (dans 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[UnspecO of </w:t>
      </w:r>
      <w:r w:rsidRPr="005D30C6">
        <w:rPr>
          <w:rFonts w:ascii="Doulos SIL" w:hAnsi="Doulos SIL"/>
          <w:i/>
          <w:color w:val="0000FF"/>
        </w:rPr>
        <w:t>zúkúrí</w:t>
      </w:r>
      <w:r w:rsidRPr="008C0179">
        <w:t>].</w:t>
      </w:r>
    </w:p>
    <w:p w14:paraId="041A63BF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zúkúrí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take several pokes at (e.g. snake in burrow)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pousser (serpent dans son trou, etc.) plusieurs fois avec un bâton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plunge into (a woman, sexually)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plonger dans (une femme, au sens sexuel)</w:t>
      </w:r>
      <w:r w:rsidRPr="008C0179">
        <w:t>.</w:t>
      </w:r>
    </w:p>
    <w:p w14:paraId="03715974" w14:textId="544B7CDE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zúlî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invert, turn upside down, tip over (e.g. a glass)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renverser, mettre à l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envers (un verre, etc.)</w:t>
      </w:r>
      <w:r w:rsidRPr="008C0179">
        <w:t>.</w:t>
      </w:r>
    </w:p>
    <w:p w14:paraId="2E815A0F" w14:textId="407B36B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zùlún</w:t>
      </w:r>
      <w:r w:rsidRPr="005D30C6">
        <w:rPr>
          <w:rFonts w:ascii="Doulos SIL" w:hAnsi="Doulos SIL"/>
          <w:i/>
          <w:color w:val="0000FF"/>
        </w:rPr>
        <w:noBreakHyphen/>
        <w:t>ꜜzúlm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a) [n] gizzard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gésier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b) [n] testicles (of animal)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testicules (d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animal)</w:t>
      </w:r>
      <w:r w:rsidRPr="008C0179">
        <w:t>.</w:t>
      </w:r>
    </w:p>
    <w:p w14:paraId="3368BDA7" w14:textId="088717E0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zùmbù</w:t>
      </w:r>
      <w:r w:rsidRPr="008C0179">
        <w:t xml:space="preserve">  [VblN </w:t>
      </w:r>
      <w:r w:rsidRPr="005D30C6">
        <w:rPr>
          <w:rFonts w:ascii="Doulos SIL" w:hAnsi="Doulos SIL"/>
          <w:i/>
          <w:color w:val="0000FF"/>
        </w:rPr>
        <w:t>zùmbú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irregular Caus </w:t>
      </w:r>
      <w:r w:rsidRPr="005D30C6">
        <w:rPr>
          <w:rFonts w:ascii="Doulos SIL" w:hAnsi="Doulos SIL"/>
          <w:i/>
          <w:color w:val="0000FF"/>
        </w:rPr>
        <w:t>zúm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zùmtì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[intr] go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descendre</w:t>
      </w:r>
      <w:r w:rsidRPr="00590ABD">
        <w:t xml:space="preserve"> - </w:t>
      </w:r>
      <w:r w:rsidRPr="008C0179">
        <w:t xml:space="preserve">return home (after work)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rentrer chez soi</w:t>
      </w:r>
      <w:r w:rsidR="009B0008">
        <w:rPr>
          <w:rFonts w:ascii="Garamond" w:hAnsi="Garamond"/>
        </w:rPr>
        <w:t>, descendre</w:t>
      </w:r>
      <w:r>
        <w:rPr>
          <w:rFonts w:ascii="Garamond" w:hAnsi="Garamond"/>
        </w:rPr>
        <w:t xml:space="preserve"> (après le travail)</w:t>
      </w:r>
      <w:r w:rsidRPr="00590ABD">
        <w:t xml:space="preserve"> - </w:t>
      </w:r>
      <w:r w:rsidRPr="008C0179">
        <w:t xml:space="preserve">lodge, reside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résider, loger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zùmbù bándé</w:t>
      </w:r>
      <w:r w:rsidRPr="005D30C6">
        <w:rPr>
          <w:rFonts w:ascii="Doulos SIL" w:hAnsi="Doulos SIL"/>
          <w:i/>
          <w:color w:val="0000FF"/>
        </w:rPr>
        <w:noBreakHyphen/>
        <w:t>bándé</w:t>
      </w:r>
      <w:r w:rsidRPr="008C0179">
        <w:t xml:space="preserve">  to back up, walk backward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marcher en arrière</w:t>
      </w:r>
      <w:r w:rsidRPr="008C0179">
        <w:t>.</w:t>
      </w:r>
    </w:p>
    <w:p w14:paraId="54407F17" w14:textId="6B61D6B1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zùmbú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zùmbù-r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zùmbù-rî</w:t>
      </w:r>
      <w:r w:rsidR="009B0008">
        <w:t xml:space="preserve"> [note tones]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descent (downward motion)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descente</w:t>
      </w:r>
      <w:r w:rsidRPr="008C0179">
        <w:t>.</w:t>
      </w:r>
    </w:p>
    <w:p w14:paraId="495883E0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zúm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cause to go down, bring down, lower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descendre, baisser</w:t>
      </w:r>
      <w:r w:rsidRPr="008C0179">
        <w:t xml:space="preserve"> [irregular Caus &lt; </w:t>
      </w:r>
      <w:r w:rsidRPr="005D30C6">
        <w:rPr>
          <w:rFonts w:ascii="Doulos SIL" w:hAnsi="Doulos SIL"/>
          <w:i/>
          <w:color w:val="0000FF"/>
        </w:rPr>
        <w:t>zùmbù</w:t>
      </w:r>
      <w:r w:rsidRPr="008C0179">
        <w:t xml:space="preserve">, cf. </w:t>
      </w:r>
      <w:r w:rsidRPr="005D30C6">
        <w:rPr>
          <w:rFonts w:ascii="Doulos SIL" w:hAnsi="Doulos SIL"/>
          <w:i/>
          <w:color w:val="0000FF"/>
        </w:rPr>
        <w:t>zúmtí</w:t>
      </w:r>
      <w:r w:rsidRPr="008C0179">
        <w:t xml:space="preserve">] [cognates are also irregular: KCh </w:t>
      </w:r>
      <w:r w:rsidRPr="00BB673A">
        <w:rPr>
          <w:rFonts w:ascii="Arial Unicode MS" w:eastAsia="Arial Unicode MS" w:hAnsi="Arial Unicode MS"/>
          <w:i/>
          <w:color w:val="008000"/>
        </w:rPr>
        <w:t>jum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di</w:t>
      </w:r>
      <w:r w:rsidRPr="008C0179">
        <w:t xml:space="preserve">, KS </w:t>
      </w:r>
      <w:r w:rsidRPr="00BB673A">
        <w:rPr>
          <w:rFonts w:ascii="Arial Unicode MS" w:eastAsia="Arial Unicode MS" w:hAnsi="Arial Unicode MS"/>
          <w:i/>
          <w:color w:val="008000"/>
        </w:rPr>
        <w:t>zum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andi</w:t>
      </w:r>
      <w:r w:rsidRPr="008C0179">
        <w:t xml:space="preserve">, Za </w:t>
      </w:r>
      <w:r w:rsidRPr="00BB673A">
        <w:rPr>
          <w:rFonts w:ascii="Arial Unicode MS" w:eastAsia="Arial Unicode MS" w:hAnsi="Arial Unicode MS"/>
          <w:i/>
          <w:color w:val="008000"/>
        </w:rPr>
        <w:t>zúm</w:t>
      </w:r>
      <w:r w:rsidRPr="00BB673A">
        <w:rPr>
          <w:rFonts w:ascii="Arial Unicode MS" w:eastAsia="Arial Unicode MS" w:hAnsi="Arial Unicode MS"/>
          <w:i/>
          <w:color w:val="008000"/>
        </w:rPr>
        <w:noBreakHyphen/>
        <w:t>ándì</w:t>
      </w:r>
      <w:r w:rsidRPr="008C0179">
        <w:t>].</w:t>
      </w:r>
    </w:p>
    <w:p w14:paraId="63C7FF24" w14:textId="31BE5D70" w:rsidR="004E4BA0" w:rsidRPr="009B0008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zúmtí</w:t>
      </w:r>
      <w:r w:rsidRPr="002C3CD0">
        <w:t xml:space="preserve"> 1</w:t>
      </w:r>
      <w:r w:rsidRPr="008C0179">
        <w:t>a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zúntí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put on its head, put upside-down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poser sur sa tête, renverser sur sa tête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[tr] lower, bring down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baisser (</w:t>
      </w:r>
      <w:r w:rsidR="00A04924">
        <w:rPr>
          <w:rFonts w:ascii="Garamond" w:hAnsi="Garamond"/>
        </w:rPr>
        <w:t>qqch</w:t>
      </w:r>
      <w:r>
        <w:rPr>
          <w:rFonts w:ascii="Garamond" w:hAnsi="Garamond"/>
        </w:rPr>
        <w:t>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zú:rê</w:t>
      </w:r>
      <w:r w:rsidRPr="008C0179">
        <w:t xml:space="preserve">, </w:t>
      </w:r>
      <w:r w:rsidRPr="005D30C6">
        <w:rPr>
          <w:rFonts w:ascii="Doulos SIL" w:hAnsi="Doulos SIL"/>
          <w:i/>
          <w:color w:val="0000FF"/>
        </w:rPr>
        <w:t>súntí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á↑=ŋ́ bùwⁿ</w:t>
      </w:r>
      <w:r w:rsidRPr="005D30C6">
        <w:rPr>
          <w:rFonts w:ascii="Doulos SIL" w:hAnsi="Doulos SIL"/>
          <w:i/>
          <w:color w:val="0000FF"/>
        </w:rPr>
        <w:noBreakHyphen/>
        <w:t>ò zúmtí</w:t>
      </w:r>
      <w:r w:rsidRPr="008C0179">
        <w:t xml:space="preserve">  he lowered his head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baissé sa tête</w:t>
      </w:r>
      <w:r w:rsidR="009B0008">
        <w:t>.</w:t>
      </w:r>
    </w:p>
    <w:p w14:paraId="0A93EEF5" w14:textId="6F1368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zùmtì</w:t>
      </w:r>
      <w:r w:rsidRPr="002C3CD0">
        <w:t xml:space="preserve"> 1</w:t>
      </w:r>
      <w:r w:rsidRPr="008C0179">
        <w:t>b</w:t>
      </w:r>
      <w:r w:rsidR="0009344D" w:rsidRPr="0009344D">
        <w:t xml:space="preserve">  ~  </w:t>
      </w:r>
      <w:r w:rsidRPr="005D30C6">
        <w:rPr>
          <w:rFonts w:ascii="Doulos SIL" w:hAnsi="Doulos SIL"/>
          <w:i/>
          <w:color w:val="0000FF"/>
        </w:rPr>
        <w:t>zùntì</w:t>
      </w:r>
      <w:r w:rsidR="0009344D" w:rsidRPr="0009344D">
        <w:rPr>
          <w:i/>
          <w:color w:val="0000FF"/>
        </w:rPr>
        <w:t xml:space="preserve">  ~  </w:t>
      </w:r>
      <w:r w:rsidRPr="005D30C6">
        <w:rPr>
          <w:rFonts w:ascii="Doulos SIL" w:hAnsi="Doulos SIL"/>
          <w:i/>
          <w:color w:val="0000FF"/>
        </w:rPr>
        <w:t>sùntì</w:t>
      </w:r>
      <w:r w:rsidRPr="008C0179">
        <w:t xml:space="preserve"> </w:t>
      </w:r>
      <w:r>
        <w:rPr>
          <w:rFonts w:ascii="Wingdings" w:hAnsi="Wingdings"/>
          <w:sz w:val="18"/>
        </w:rPr>
        <w:t></w:t>
      </w:r>
      <w:r w:rsidRPr="008C0179">
        <w:t xml:space="preserve"> [intr] nod, let one</w:t>
      </w:r>
      <w:r w:rsidR="007B254E">
        <w:t>’</w:t>
      </w:r>
      <w:r w:rsidRPr="008C0179">
        <w:t xml:space="preserve">s head fall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baisser la tête, incliner la tête</w:t>
      </w:r>
      <w:r w:rsidRPr="008C0179">
        <w:t xml:space="preserve"> [with tone shift</w:t>
      </w:r>
      <w:r w:rsidR="009B0008">
        <w:t xml:space="preserve"> from 1a</w:t>
      </w:r>
      <w:r w:rsidRPr="008C0179">
        <w:t>].</w:t>
      </w:r>
    </w:p>
    <w:p w14:paraId="6842EF8A" w14:textId="347AC22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zúŋg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 (NF </w:t>
      </w:r>
      <w:r w:rsidRPr="005D30C6">
        <w:rPr>
          <w:rFonts w:ascii="Doulos SIL" w:hAnsi="Doulos SIL"/>
          <w:i/>
          <w:color w:val="0000FF"/>
        </w:rPr>
        <w:t>zúŋgâ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8C0179">
        <w:t xml:space="preserve">) [Za </w:t>
      </w:r>
      <w:r w:rsidRPr="00BB673A">
        <w:rPr>
          <w:rFonts w:ascii="Arial Unicode MS" w:eastAsia="Arial Unicode MS" w:hAnsi="Arial Unicode MS"/>
          <w:i/>
          <w:color w:val="008000"/>
        </w:rPr>
        <w:t>zùnku</w:t>
      </w:r>
      <w:r w:rsidRPr="00BB673A">
        <w:rPr>
          <w:rFonts w:ascii="Arial Unicode MS" w:eastAsia="Arial Unicode MS" w:hAnsi="Arial Unicode MS"/>
          <w:color w:val="008000"/>
        </w:rPr>
        <w:t>́</w:t>
      </w:r>
      <w:r w:rsidRPr="008C0179">
        <w:t xml:space="preserve">, Ka </w:t>
      </w:r>
      <w:r w:rsidRPr="00BB673A">
        <w:rPr>
          <w:rFonts w:ascii="Arial Unicode MS" w:eastAsia="Arial Unicode MS" w:hAnsi="Arial Unicode MS"/>
          <w:i/>
          <w:color w:val="008000"/>
        </w:rPr>
        <w:t>zùŋkà</w:t>
      </w:r>
      <w:r w:rsidRPr="008C0179">
        <w:t xml:space="preserve">]  </w:t>
      </w:r>
      <w:r>
        <w:rPr>
          <w:rFonts w:ascii="Wingdings" w:hAnsi="Wingdings"/>
          <w:sz w:val="18"/>
        </w:rPr>
        <w:t></w:t>
      </w:r>
      <w:r w:rsidRPr="008C0179">
        <w:t xml:space="preserve"> a) [n] hump (of camel, cow)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bosse (de vache, de chameau)</w:t>
      </w:r>
      <w:r w:rsidRPr="00590ABD">
        <w:t xml:space="preserve"> - </w:t>
      </w:r>
      <w:r w:rsidRPr="008C0179">
        <w:t>cpd below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zúŋg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2Sg </w:t>
      </w:r>
      <w:r w:rsidRPr="005D30C6">
        <w:rPr>
          <w:rFonts w:ascii="Doulos SIL" w:hAnsi="Doulos SIL"/>
          <w:i/>
          <w:color w:val="0000FF"/>
        </w:rPr>
        <w:t>zúŋg</w:t>
      </w:r>
      <w:r w:rsidRPr="005D30C6">
        <w:rPr>
          <w:rFonts w:ascii="Doulos SIL" w:hAnsi="Doulos SIL"/>
          <w:i/>
          <w:color w:val="0000FF"/>
        </w:rPr>
        <w:noBreakHyphen/>
        <w:t>à:</w:t>
      </w:r>
      <w:r w:rsidRPr="005D30C6">
        <w:rPr>
          <w:rFonts w:ascii="Doulos SIL" w:hAnsi="Doulos SIL"/>
          <w:i/>
          <w:color w:val="0000FF"/>
        </w:rPr>
        <w:noBreakHyphen/>
        <w:t>nôŋ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[n] visitor to a group of boys who are in seclusion after circumcision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personne qui rend visite aux garçons qui viennent d</w:t>
      </w:r>
      <w:r w:rsidR="007B254E">
        <w:rPr>
          <w:rFonts w:ascii="Garamond" w:hAnsi="Garamond"/>
        </w:rPr>
        <w:t>’</w:t>
      </w:r>
      <w:r w:rsidR="009B0008">
        <w:rPr>
          <w:rFonts w:ascii="Garamond" w:hAnsi="Garamond"/>
        </w:rPr>
        <w:t>ê.</w:t>
      </w:r>
      <w:r>
        <w:rPr>
          <w:rFonts w:ascii="Garamond" w:hAnsi="Garamond"/>
        </w:rPr>
        <w:t xml:space="preserve"> circoncis</w:t>
      </w:r>
      <w:r w:rsidRPr="008C0179">
        <w:t>.</w:t>
      </w:r>
    </w:p>
    <w:p w14:paraId="6AEC665C" w14:textId="3B5D8BC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zúŋg</w:t>
      </w:r>
      <w:r w:rsidRPr="005D30C6">
        <w:rPr>
          <w:rFonts w:ascii="Doulos SIL" w:hAnsi="Doulos SIL"/>
          <w:i/>
          <w:color w:val="0000FF"/>
        </w:rPr>
        <w:noBreakHyphen/>
        <w:t>à: kóy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[cpd n] animal or person with a back hump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 w:rsidR="0029262E">
        <w:rPr>
          <w:rFonts w:ascii="Garamond" w:hAnsi="Garamond"/>
        </w:rPr>
        <w:t>animal</w:t>
      </w:r>
      <w:r>
        <w:rPr>
          <w:rFonts w:ascii="Garamond" w:hAnsi="Garamond"/>
        </w:rPr>
        <w:t xml:space="preserve"> ou personne bossu</w:t>
      </w:r>
      <w:r w:rsidRPr="008C0179">
        <w:t>.</w:t>
      </w:r>
    </w:p>
    <w:p w14:paraId="0A1FC07A" w14:textId="102EC32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zùŋg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[n] sand fox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renard pâle</w:t>
      </w:r>
      <w:r w:rsidRPr="008C0179">
        <w:t xml:space="preserve"> [</w:t>
      </w:r>
      <w:r w:rsidRPr="00FE62AD">
        <w:rPr>
          <w:smallCaps/>
        </w:rPr>
        <w:t>id</w:t>
      </w:r>
      <w:r w:rsidRPr="008C0179">
        <w:t xml:space="preserve">: </w:t>
      </w:r>
      <w:r>
        <w:rPr>
          <w:rFonts w:ascii="Garamond" w:hAnsi="Garamond"/>
          <w:i/>
        </w:rPr>
        <w:t>Vulpes pallida</w:t>
      </w:r>
      <w:r w:rsidRPr="008C0179">
        <w:t xml:space="preserve">, perhaps also the fennec, </w:t>
      </w:r>
      <w:r>
        <w:rPr>
          <w:rFonts w:ascii="Garamond" w:hAnsi="Garamond"/>
          <w:i/>
        </w:rPr>
        <w:t>Fennecus zerda</w:t>
      </w:r>
      <w:r w:rsidR="009B0008">
        <w:t>, farther north</w:t>
      </w:r>
      <w:r w:rsidRPr="008C0179">
        <w:t xml:space="preserve">] [Za </w:t>
      </w:r>
      <w:r w:rsidRPr="00BB673A">
        <w:rPr>
          <w:rFonts w:ascii="Arial Unicode MS" w:eastAsia="Arial Unicode MS" w:hAnsi="Arial Unicode MS"/>
          <w:i/>
          <w:color w:val="008000"/>
        </w:rPr>
        <w:t>zùnkù</w:t>
      </w:r>
      <w:r w:rsidRPr="008C0179">
        <w:t xml:space="preserve"> </w:t>
      </w:r>
      <w:r w:rsidR="007B254E">
        <w:t>‘</w:t>
      </w:r>
      <w:r w:rsidRPr="008C0179">
        <w:t>fennec</w:t>
      </w:r>
      <w:r w:rsidR="007B254E">
        <w:t>’</w:t>
      </w:r>
      <w:r w:rsidRPr="008C0179">
        <w:t>].</w:t>
      </w:r>
    </w:p>
    <w:p w14:paraId="7F27AEE8" w14:textId="4E11254B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zúŋkútû</w:t>
      </w:r>
      <w:r w:rsidRPr="008C0179">
        <w:t xml:space="preserve">  (NF &amp; FinSg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ecstatic singing and dancing (in spirit-possession cult)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chanson et danse en extase (dans le culte des possédés)</w:t>
      </w:r>
      <w:r w:rsidRPr="008C0179">
        <w:t xml:space="preserve"> [</w:t>
      </w:r>
      <w:r w:rsidR="00C673CD" w:rsidRPr="00C673CD">
        <w:rPr>
          <w:smallCaps/>
        </w:rPr>
        <w:t xml:space="preserve">syn: </w:t>
      </w:r>
      <w:r w:rsidRPr="005D30C6">
        <w:rPr>
          <w:rFonts w:ascii="Doulos SIL" w:hAnsi="Doulos SIL"/>
          <w:i/>
          <w:color w:val="0000FF"/>
        </w:rPr>
        <w:t>hòl</w:t>
      </w:r>
      <w:r w:rsidR="009B0008">
        <w:rPr>
          <w:rFonts w:ascii="Doulos SIL" w:hAnsi="Doulos SIL"/>
          <w:i/>
          <w:color w:val="0000FF"/>
        </w:rPr>
        <w:t>ò</w:t>
      </w:r>
      <w:r w:rsidRPr="005D30C6">
        <w:rPr>
          <w:rFonts w:ascii="Doulos SIL" w:hAnsi="Doulos SIL"/>
          <w:i/>
          <w:color w:val="0000FF"/>
        </w:rPr>
        <w:noBreakHyphen/>
      </w:r>
      <w:r w:rsidR="009B0008">
        <w:rPr>
          <w:rFonts w:ascii="Doulos SIL" w:hAnsi="Doulos SIL"/>
          <w:i/>
          <w:color w:val="0000FF"/>
        </w:rPr>
        <w:t>[</w:t>
      </w:r>
      <w:r w:rsidRPr="005D30C6">
        <w:rPr>
          <w:rFonts w:ascii="Doulos SIL" w:hAnsi="Doulos SIL"/>
          <w:i/>
          <w:color w:val="0000FF"/>
        </w:rPr>
        <w:t>kòm</w:t>
      </w:r>
      <w:r w:rsidRPr="005D30C6">
        <w:rPr>
          <w:rFonts w:ascii="Doulos SIL" w:hAnsi="Doulos SIL"/>
          <w:i/>
          <w:color w:val="0000FF"/>
        </w:rPr>
        <w:noBreakHyphen/>
        <w:t>èy</w:t>
      </w:r>
      <w:r w:rsidR="009B0008">
        <w:rPr>
          <w:rFonts w:ascii="Doulos SIL" w:hAnsi="Doulos SIL"/>
          <w:i/>
          <w:color w:val="0000FF"/>
        </w:rPr>
        <w:t>]</w:t>
      </w:r>
      <w:r w:rsidRPr="005D30C6">
        <w:rPr>
          <w:rFonts w:ascii="Doulos SIL" w:hAnsi="Doulos SIL"/>
          <w:i/>
          <w:color w:val="0000FF"/>
        </w:rPr>
        <w:t xml:space="preserve"> hó:</w:t>
      </w:r>
      <w:r w:rsidR="009B0008" w:rsidRPr="005D30C6">
        <w:rPr>
          <w:rFonts w:ascii="Doulos SIL" w:hAnsi="Doulos SIL"/>
          <w:i/>
          <w:color w:val="0000FF"/>
        </w:rPr>
        <w:t>ꜜ</w:t>
      </w:r>
      <w:r w:rsidRPr="005D30C6">
        <w:rPr>
          <w:rFonts w:ascii="Doulos SIL" w:hAnsi="Doulos SIL"/>
          <w:i/>
          <w:color w:val="0000FF"/>
        </w:rPr>
        <w:t>r</w:t>
      </w:r>
      <w:r w:rsidRPr="005D30C6">
        <w:rPr>
          <w:rFonts w:ascii="Doulos SIL" w:hAnsi="Doulos SIL"/>
          <w:i/>
          <w:color w:val="0000FF"/>
        </w:rPr>
        <w:noBreakHyphen/>
        <w:t>o</w:t>
      </w:r>
      <w:r w:rsidR="009B0008">
        <w:rPr>
          <w:rFonts w:ascii="Doulos SIL" w:hAnsi="Doulos SIL"/>
          <w:i/>
          <w:color w:val="0000FF"/>
        </w:rPr>
        <w:t>̂</w:t>
      </w:r>
      <w:r w:rsidRPr="008C0179">
        <w:t>].</w:t>
      </w:r>
    </w:p>
    <w:p w14:paraId="306DE907" w14:textId="300FC4F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zùntì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[see </w:t>
      </w:r>
      <w:r w:rsidRPr="005D30C6">
        <w:rPr>
          <w:rFonts w:ascii="Doulos SIL" w:hAnsi="Doulos SIL"/>
          <w:i/>
          <w:color w:val="0000FF"/>
        </w:rPr>
        <w:t>zùmtì</w:t>
      </w:r>
      <w:r w:rsidR="00E84160">
        <w:t> </w:t>
      </w:r>
      <w:r w:rsidRPr="008C0179">
        <w:t>].</w:t>
      </w:r>
    </w:p>
    <w:p w14:paraId="0391770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zùnú:b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sin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péché</w:t>
      </w:r>
      <w:r w:rsidRPr="008C0179">
        <w:t xml:space="preserve"> [Ar √</w:t>
      </w:r>
      <w:r w:rsidRPr="00BB673A">
        <w:rPr>
          <w:rFonts w:ascii="Arial Unicode MS" w:eastAsia="Arial Unicode MS" w:hAnsi="Arial Unicode MS"/>
          <w:color w:val="008000"/>
        </w:rPr>
        <w:t>ðnb</w:t>
      </w:r>
      <w:r w:rsidRPr="008C0179">
        <w:t xml:space="preserve">, cf. Ful </w:t>
      </w:r>
      <w:r w:rsidRPr="00E84160">
        <w:rPr>
          <w:rFonts w:ascii="Doulos SIL" w:hAnsi="Doulos SIL"/>
          <w:i/>
          <w:color w:val="008000"/>
        </w:rPr>
        <w:t>junuubu</w:t>
      </w:r>
      <w:r w:rsidRPr="008C0179">
        <w:t>]</w:t>
      </w:r>
      <w:r w:rsidRPr="00590ABD">
        <w:t xml:space="preserve"> - </w:t>
      </w:r>
      <w:r w:rsidRPr="008C0179">
        <w:t xml:space="preserve">phrase: </w:t>
      </w:r>
      <w:r w:rsidRPr="005D30C6">
        <w:rPr>
          <w:rFonts w:ascii="Doulos SIL" w:hAnsi="Doulos SIL"/>
          <w:i/>
          <w:color w:val="0000FF"/>
        </w:rPr>
        <w:t>zùnú:b</w:t>
      </w:r>
      <w:r w:rsidRPr="005D30C6">
        <w:rPr>
          <w:rFonts w:ascii="Doulos SIL" w:hAnsi="Doulos SIL"/>
          <w:i/>
          <w:color w:val="0000FF"/>
        </w:rPr>
        <w:noBreakHyphen/>
        <w:t>èy té:</w:t>
      </w:r>
      <w:r w:rsidRPr="008C0179">
        <w:t xml:space="preserve">  commit sins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commettre des péchés</w:t>
      </w:r>
      <w:r w:rsidRPr="008C0179">
        <w:t>.</w:t>
      </w:r>
    </w:p>
    <w:p w14:paraId="7E8F2372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race, do some racing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la course</w:t>
      </w:r>
      <w:r w:rsidRPr="008C0179">
        <w:t xml:space="preserve"> [UnspecO of Caus </w:t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à túká ẁ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 ní</w:t>
      </w:r>
      <w:r w:rsidRPr="008C0179">
        <w:t xml:space="preserve">  she just kept on racing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elle continua à faire la course seulement</w:t>
      </w:r>
      <w:r w:rsidRPr="008C0179">
        <w:t>.</w:t>
      </w:r>
    </w:p>
    <w:p w14:paraId="544FD48F" w14:textId="1A8D70F6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zùrbù-zárbá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</w:r>
      <w:r w:rsidR="008319BA" w:rsidRPr="005D30C6">
        <w:rPr>
          <w:rFonts w:ascii="Doulos SIL" w:hAnsi="Doulos SIL"/>
          <w:i/>
          <w:color w:val="0000FF"/>
        </w:rPr>
        <w:t>∅</w:t>
      </w:r>
      <w:r w:rsidRPr="008C0179">
        <w:t>, DefSg -</w:t>
      </w:r>
      <w:r w:rsidRPr="005D30C6">
        <w:rPr>
          <w:rFonts w:ascii="Doulos SIL" w:hAnsi="Doulos SIL"/>
          <w:i/>
          <w:color w:val="0000FF"/>
        </w:rPr>
        <w:t>zárb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rags, tatters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haillons, chiffons</w:t>
      </w:r>
      <w:r w:rsidRPr="008C0179">
        <w:t>.</w:t>
      </w:r>
    </w:p>
    <w:p w14:paraId="159A4D71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zù:rè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[tr] lower, bow (head)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baisser; incliner (la tête)</w:t>
      </w:r>
      <w:r w:rsidRPr="008C0179">
        <w:t xml:space="preserve"> [cf. </w:t>
      </w:r>
      <w:r w:rsidRPr="005D30C6">
        <w:rPr>
          <w:rFonts w:ascii="Doulos SIL" w:hAnsi="Doulos SIL"/>
          <w:i/>
          <w:color w:val="0000FF"/>
        </w:rPr>
        <w:t>zùmtì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ʔàmí:r</w:t>
      </w:r>
      <w:r w:rsidRPr="00333577">
        <w:rPr>
          <w:i/>
          <w:color w:val="993300"/>
        </w:rPr>
        <w:noBreakHyphen/>
      </w:r>
      <w:r w:rsidRPr="005D30C6">
        <w:rPr>
          <w:rFonts w:ascii="Doulos SIL" w:hAnsi="Doulos SIL"/>
          <w:i/>
          <w:color w:val="0000FF"/>
        </w:rPr>
        <w:t>ó=ŋ́ bùwⁿ</w:t>
      </w:r>
      <w:r w:rsidRPr="005D30C6">
        <w:rPr>
          <w:rFonts w:ascii="Doulos SIL" w:hAnsi="Doulos SIL"/>
          <w:i/>
          <w:color w:val="0000FF"/>
        </w:rPr>
        <w:noBreakHyphen/>
        <w:t xml:space="preserve">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zú:rè</w:t>
      </w:r>
      <w:r w:rsidRPr="008C0179">
        <w:t xml:space="preserve">  the chief bowed his head (in shame)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le chef inclina la tête (de honte)</w:t>
      </w:r>
      <w:r w:rsidRPr="008C0179">
        <w:t xml:space="preserve">  (cf. perhaps Ful √</w:t>
      </w:r>
      <w:r w:rsidRPr="00BB673A">
        <w:rPr>
          <w:rFonts w:ascii="Arial Unicode MS" w:eastAsia="Arial Unicode MS" w:hAnsi="Arial Unicode MS"/>
          <w:color w:val="008000"/>
        </w:rPr>
        <w:t>ʄuuw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, √</w:t>
      </w:r>
      <w:r w:rsidRPr="00BB673A">
        <w:rPr>
          <w:rFonts w:ascii="Arial Unicode MS" w:eastAsia="Arial Unicode MS" w:hAnsi="Arial Unicode MS"/>
          <w:color w:val="008000"/>
        </w:rPr>
        <w:t>ʄuub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, √</w:t>
      </w:r>
      <w:r w:rsidRPr="00BB673A">
        <w:rPr>
          <w:rFonts w:ascii="Arial Unicode MS" w:eastAsia="Arial Unicode MS" w:hAnsi="Arial Unicode MS"/>
          <w:color w:val="008000"/>
        </w:rPr>
        <w:t>ʄoor</w:t>
      </w:r>
      <w:r w:rsidRPr="00BB673A">
        <w:rPr>
          <w:rFonts w:ascii="Arial Unicode MS" w:eastAsia="Arial Unicode MS" w:hAnsi="Arial Unicode MS"/>
          <w:color w:val="008000"/>
        </w:rPr>
        <w:noBreakHyphen/>
      </w:r>
      <w:r w:rsidRPr="008C0179">
        <w:t>).</w:t>
      </w:r>
    </w:p>
    <w:p w14:paraId="5B999335" w14:textId="058FC8A2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a) [tr] cause (e.g. horse) to run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courir</w:t>
      </w:r>
      <w:r w:rsidR="00E84160">
        <w:rPr>
          <w:rFonts w:ascii="Garamond" w:hAnsi="Garamond"/>
        </w:rPr>
        <w:t xml:space="preserve"> (cheval etc.)</w:t>
      </w:r>
      <w:r w:rsidRPr="008C0179">
        <w:t xml:space="preserve"> [Caus &lt; </w:t>
      </w:r>
      <w:r w:rsidRPr="005D30C6">
        <w:rPr>
          <w:rFonts w:ascii="Doulos SIL" w:hAnsi="Doulos SIL"/>
          <w:i/>
          <w:color w:val="0000FF"/>
        </w:rPr>
        <w:t>zùrù</w:t>
      </w:r>
      <w:r w:rsidRPr="008C0179">
        <w:t>]</w:t>
      </w:r>
      <w:r w:rsidRPr="002C3CD0">
        <w:t xml:space="preserve"> -</w:t>
      </w:r>
      <w:r w:rsidRPr="00590ABD">
        <w:t xml:space="preserve">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 xml:space="preserve">ɲò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 xml:space="preserve">náŋ ꜜkóy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bárì</w:t>
      </w:r>
      <w:r w:rsidRPr="005D30C6">
        <w:rPr>
          <w:rFonts w:ascii="Doulos SIL" w:hAnsi="Doulos SIL"/>
          <w:i/>
          <w:color w:val="0000FF"/>
        </w:rPr>
        <w:noBreakHyphen/>
        <w:t>y</w:t>
      </w:r>
      <w:r w:rsidRPr="005D30C6">
        <w:rPr>
          <w:rFonts w:ascii="Doulos SIL" w:hAnsi="Doulos SIL"/>
          <w:i/>
          <w:color w:val="0000FF"/>
        </w:rPr>
        <w:noBreakHyphen/>
        <w:t>èy 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they went to race the horses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ils sont allés faire courir les chevaux</w:t>
      </w:r>
      <w:r w:rsidRPr="00590ABD">
        <w:t xml:space="preserve"> - </w:t>
      </w:r>
      <w:r w:rsidRPr="008C0179">
        <w:t xml:space="preserve">drop out (of activity)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laisser tomber (activité)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b) [intr] race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faire la course</w:t>
      </w:r>
      <w:r w:rsidRPr="008C0179">
        <w:t xml:space="preserve">  [functions as UnspecO of (a), used like </w:t>
      </w:r>
      <w:r w:rsidRPr="005D30C6">
        <w:rPr>
          <w:rFonts w:ascii="Doulos SIL" w:hAnsi="Doulos SIL"/>
          <w:i/>
          <w:color w:val="0000FF"/>
        </w:rPr>
        <w:t>zùr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[cf. </w:t>
      </w:r>
      <w:r w:rsidRPr="005D30C6">
        <w:rPr>
          <w:rFonts w:ascii="Doulos SIL" w:hAnsi="Doulos SIL"/>
          <w:i/>
          <w:color w:val="0000FF"/>
        </w:rPr>
        <w:t>bárí</w:t>
      </w:r>
      <w:r w:rsidRPr="005D30C6">
        <w:rPr>
          <w:rFonts w:ascii="Doulos SIL" w:hAnsi="Doulos SIL"/>
          <w:i/>
          <w:color w:val="0000FF"/>
        </w:rPr>
        <w:noBreakHyphen/>
        <w:t>dám</w:t>
      </w:r>
      <w:r w:rsidRPr="008C0179">
        <w:t>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 ẁ 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  he rode fast (on </w:t>
      </w:r>
      <w:r w:rsidR="00E84160">
        <w:t xml:space="preserve">the </w:t>
      </w:r>
      <w:r w:rsidRPr="008C0179">
        <w:t xml:space="preserve">horse)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a fait courir (le cheval)</w:t>
      </w:r>
      <w:r w:rsidRPr="008C0179">
        <w:t>.</w:t>
      </w:r>
    </w:p>
    <w:p w14:paraId="2DB14A12" w14:textId="00FF47E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race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course</w:t>
      </w:r>
      <w:r w:rsidRPr="008C0179">
        <w:t xml:space="preserve"> [likely reduced from </w:t>
      </w:r>
      <w:r w:rsidRPr="005D30C6">
        <w:rPr>
          <w:rFonts w:ascii="Doulos SIL" w:hAnsi="Doulos SIL"/>
          <w:i/>
          <w:color w:val="0000FF"/>
        </w:rPr>
        <w:t>zùrù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]</w:t>
      </w:r>
      <w:r w:rsidR="002837BB">
        <w:t xml:space="preserve"> - cpd: see </w:t>
      </w:r>
      <w:r w:rsidR="002837BB" w:rsidRPr="005D30C6">
        <w:rPr>
          <w:rFonts w:ascii="Doulos SIL" w:hAnsi="Doulos SIL"/>
          <w:i/>
          <w:color w:val="0000FF"/>
        </w:rPr>
        <w:t>hár</w:t>
      </w:r>
      <w:r w:rsidR="002837BB" w:rsidRPr="005D30C6">
        <w:rPr>
          <w:rFonts w:ascii="Doulos SIL" w:hAnsi="Doulos SIL"/>
          <w:i/>
          <w:color w:val="0000FF"/>
        </w:rPr>
        <w:noBreakHyphen/>
      </w:r>
      <w:r w:rsidR="002837BB">
        <w:rPr>
          <w:rFonts w:ascii="Doulos SIL" w:hAnsi="Doulos SIL"/>
          <w:i/>
          <w:color w:val="0000FF"/>
        </w:rPr>
        <w:t>[</w:t>
      </w:r>
      <w:r w:rsidR="002837BB" w:rsidRPr="005D30C6">
        <w:rPr>
          <w:rFonts w:ascii="Doulos SIL" w:hAnsi="Doulos SIL"/>
          <w:i/>
          <w:color w:val="0000FF"/>
        </w:rPr>
        <w:t>zúr</w:t>
      </w:r>
      <w:r w:rsidR="002837BB" w:rsidRPr="005D30C6">
        <w:rPr>
          <w:rFonts w:ascii="Doulos SIL" w:hAnsi="Doulos SIL"/>
          <w:i/>
          <w:color w:val="0000FF"/>
        </w:rPr>
        <w:noBreakHyphen/>
        <w:t>ó</w:t>
      </w:r>
      <w:r w:rsidR="002837BB">
        <w:rPr>
          <w:rFonts w:ascii="Doulos SIL" w:hAnsi="Doulos SIL"/>
          <w:i/>
          <w:color w:val="0000FF"/>
        </w:rPr>
        <w:t>]</w:t>
      </w:r>
      <w:r w:rsidRPr="008C0179">
        <w:t>.</w:t>
      </w:r>
    </w:p>
    <w:p w14:paraId="05736B03" w14:textId="7FDB9FDD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zú:r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ú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="003875D1">
        <w:t xml:space="preserve"> [n] half of a </w:t>
      </w:r>
      <w:r w:rsidR="00D9562F">
        <w:t xml:space="preserve">bale </w:t>
      </w:r>
      <w:r w:rsidRPr="008C0179">
        <w:t xml:space="preserve">of millet </w:t>
      </w:r>
      <w:r w:rsidR="003875D1">
        <w:t>grain spikes</w:t>
      </w:r>
      <w:r w:rsidRPr="008C0179">
        <w:t xml:space="preserve">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la moitié 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un</w:t>
      </w:r>
      <w:r w:rsidRPr="00D9562F">
        <w:rPr>
          <w:rFonts w:ascii="Garamond" w:hAnsi="Garamond"/>
        </w:rPr>
        <w:t xml:space="preserve"> </w:t>
      </w:r>
      <w:r w:rsidR="00D9562F" w:rsidRPr="00D9562F">
        <w:rPr>
          <w:rFonts w:ascii="Garamond" w:hAnsi="Garamond"/>
        </w:rPr>
        <w:t xml:space="preserve">fagot </w:t>
      </w:r>
      <w:r>
        <w:rPr>
          <w:rFonts w:ascii="Garamond" w:hAnsi="Garamond"/>
        </w:rPr>
        <w:t>d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épis de mil</w:t>
      </w:r>
      <w:r w:rsidR="00D9562F">
        <w:t xml:space="preserve"> [cf. </w:t>
      </w:r>
      <w:r w:rsidR="00D9562F" w:rsidRPr="005D30C6">
        <w:rPr>
          <w:rFonts w:ascii="Doulos SIL" w:hAnsi="Doulos SIL"/>
          <w:i/>
          <w:color w:val="0000FF"/>
        </w:rPr>
        <w:t>bòk</w:t>
      </w:r>
      <w:r w:rsidR="00D9562F" w:rsidRPr="005D30C6">
        <w:rPr>
          <w:rFonts w:ascii="Doulos SIL" w:hAnsi="Doulos SIL"/>
          <w:i/>
          <w:color w:val="0000FF"/>
        </w:rPr>
        <w:noBreakHyphen/>
        <w:t>ò</w:t>
      </w:r>
      <w:r w:rsidR="00D9562F">
        <w:t>]</w:t>
      </w:r>
      <w:r w:rsidRPr="008C0179">
        <w:t>.</w:t>
      </w:r>
    </w:p>
    <w:p w14:paraId="37DCF6BB" w14:textId="22F9E92C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zùrù</w:t>
      </w:r>
      <w:r w:rsidRPr="008C0179">
        <w:t xml:space="preserve">  </w:t>
      </w:r>
      <w:r>
        <w:rPr>
          <w:rFonts w:ascii="Wingdings" w:hAnsi="Wingdings"/>
          <w:sz w:val="18"/>
        </w:rPr>
        <w:t></w:t>
      </w:r>
      <w:r w:rsidRPr="008C0179">
        <w:t xml:space="preserve"> [intr] run, move fast; run away, flee; (water) flow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courir; se sauver; (eau) couler</w:t>
      </w:r>
      <w:r w:rsidRPr="008C0179">
        <w:t xml:space="preserve"> [VblN </w:t>
      </w:r>
      <w:r w:rsidRPr="005D30C6">
        <w:rPr>
          <w:rFonts w:ascii="Doulos SIL" w:hAnsi="Doulos SIL"/>
          <w:i/>
          <w:color w:val="0000FF"/>
        </w:rPr>
        <w:t>zùrù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, Caus </w:t>
      </w:r>
      <w:r w:rsidRPr="005D30C6">
        <w:rPr>
          <w:rFonts w:ascii="Doulos SIL" w:hAnsi="Doulos SIL"/>
          <w:i/>
          <w:color w:val="0000FF"/>
        </w:rPr>
        <w:t>zúr</w:t>
      </w:r>
      <w:r w:rsidRPr="005D30C6">
        <w:rPr>
          <w:rFonts w:ascii="Doulos SIL" w:hAnsi="Doulos SIL"/>
          <w:i/>
          <w:color w:val="0000FF"/>
        </w:rPr>
        <w:noBreakHyphen/>
        <w:t>éyndí</w:t>
      </w:r>
      <w:r w:rsidRPr="008C0179">
        <w:t xml:space="preserve">, UnspecO of Caus </w:t>
      </w:r>
      <w:r w:rsidRPr="005D30C6">
        <w:rPr>
          <w:rFonts w:ascii="Doulos SIL" w:hAnsi="Doulos SIL"/>
          <w:i/>
          <w:color w:val="0000FF"/>
        </w:rPr>
        <w:t>zùr</w:t>
      </w:r>
      <w:r w:rsidRPr="005D30C6">
        <w:rPr>
          <w:rFonts w:ascii="Doulos SIL" w:hAnsi="Doulos SIL"/>
          <w:i/>
          <w:color w:val="0000FF"/>
        </w:rPr>
        <w:noBreakHyphen/>
        <w:t>ànd</w:t>
      </w:r>
      <w:r w:rsidRPr="005D30C6">
        <w:rPr>
          <w:rFonts w:ascii="Doulos SIL" w:hAnsi="Doulos SIL"/>
          <w:i/>
          <w:color w:val="0000FF"/>
        </w:rPr>
        <w:noBreakHyphen/>
        <w:t>à</w:t>
      </w:r>
      <w:r w:rsidRPr="008C0179">
        <w:t xml:space="preserve">] [cpd: see </w:t>
      </w:r>
      <w:r w:rsidRPr="005D30C6">
        <w:rPr>
          <w:rFonts w:ascii="Doulos SIL" w:hAnsi="Doulos SIL"/>
          <w:i/>
          <w:color w:val="0000FF"/>
        </w:rPr>
        <w:t>hár</w:t>
      </w:r>
      <w:r w:rsidRPr="005D30C6">
        <w:rPr>
          <w:rFonts w:ascii="Doulos SIL" w:hAnsi="Doulos SIL"/>
          <w:i/>
          <w:color w:val="0000FF"/>
        </w:rPr>
        <w:noBreakHyphen/>
        <w:t>zúr</w:t>
      </w:r>
      <w:r w:rsidRPr="005D30C6">
        <w:rPr>
          <w:rFonts w:ascii="Doulos SIL" w:hAnsi="Doulos SIL"/>
          <w:i/>
          <w:color w:val="0000FF"/>
        </w:rPr>
        <w:noBreakHyphen/>
        <w:t>ó]</w:t>
      </w:r>
      <w:r w:rsidRPr="00590ABD">
        <w:t xml:space="preserve"> - </w:t>
      </w:r>
      <w:r w:rsidRPr="008C0179">
        <w:t xml:space="preserve">ex: </w:t>
      </w:r>
      <w:r w:rsidRPr="005D30C6">
        <w:rPr>
          <w:rFonts w:ascii="Doulos SIL" w:hAnsi="Doulos SIL"/>
          <w:i/>
          <w:color w:val="0000FF"/>
        </w:rPr>
        <w:t>àꜛ zùrù [ẁ [ɲòŋ hú] dàm]</w:t>
      </w:r>
      <w:r w:rsidRPr="008C0179">
        <w:t xml:space="preserve">  he rushed into their house </w:t>
      </w:r>
      <w:r w:rsidRPr="0033636C">
        <w:rPr>
          <w:rFonts w:ascii="Wingdings" w:hAnsi="Wingdings"/>
        </w:rPr>
        <w:t></w:t>
      </w:r>
      <w:r w:rsidRPr="008C0179">
        <w:t xml:space="preserve"> </w:t>
      </w:r>
      <w:r>
        <w:rPr>
          <w:rFonts w:ascii="Garamond" w:hAnsi="Garamond"/>
        </w:rPr>
        <w:t>il s</w:t>
      </w:r>
      <w:r w:rsidR="007B254E">
        <w:rPr>
          <w:rFonts w:ascii="Garamond" w:hAnsi="Garamond"/>
        </w:rPr>
        <w:t>’</w:t>
      </w:r>
      <w:r>
        <w:rPr>
          <w:rFonts w:ascii="Garamond" w:hAnsi="Garamond"/>
        </w:rPr>
        <w:t>est précipité dans leur maison</w:t>
      </w:r>
      <w:r w:rsidRPr="008C0179">
        <w:t>.</w:t>
      </w:r>
    </w:p>
    <w:p w14:paraId="32F236F5" w14:textId="77777777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zùrù</w:t>
      </w:r>
      <w:r w:rsidRPr="005D30C6">
        <w:rPr>
          <w:rFonts w:ascii="Doulos SIL" w:hAnsi="Doulos SIL"/>
          <w:i/>
          <w:color w:val="0000FF"/>
        </w:rPr>
        <w:noBreakHyphen/>
        <w:t>r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ù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running, flight (fleeing)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fait de courir, fuite</w:t>
      </w:r>
      <w:r w:rsidRPr="008C0179">
        <w:t xml:space="preserve"> [VblN &lt; </w:t>
      </w:r>
      <w:r w:rsidRPr="005D30C6">
        <w:rPr>
          <w:rFonts w:ascii="Doulos SIL" w:hAnsi="Doulos SIL"/>
          <w:i/>
          <w:color w:val="0000FF"/>
        </w:rPr>
        <w:t>zùrù</w:t>
      </w:r>
      <w:r w:rsidRPr="008C0179">
        <w:t>].</w:t>
      </w:r>
    </w:p>
    <w:p w14:paraId="11331260" w14:textId="66DF177A" w:rsidR="004E4BA0" w:rsidRPr="008C0179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zúw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t>zú</w:t>
      </w:r>
      <w:r w:rsidR="00A82BA9" w:rsidRPr="00A82BA9">
        <w:rPr>
          <w:rFonts w:ascii="Doulos SIL" w:hAnsi="Doulos SIL"/>
          <w:i/>
          <w:iCs/>
          <w:color w:val="0000FF"/>
          <w:spacing w:val="30"/>
          <w:szCs w:val="24"/>
        </w:rPr>
        <w:t>:</w:t>
      </w:r>
      <w:r w:rsidR="00A82BA9">
        <w:t>,</w:t>
      </w:r>
      <w:r w:rsidRPr="008C0179">
        <w:t xml:space="preserve"> DefSg </w:t>
      </w:r>
      <w:r w:rsidRPr="005D30C6">
        <w:rPr>
          <w:rFonts w:ascii="Doulos SIL" w:hAnsi="Doulos SIL"/>
          <w:i/>
          <w:color w:val="0000FF"/>
        </w:rPr>
        <w:noBreakHyphen/>
        <w:t>ó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woof (of woven cloth), strip (of cloth), band; section (of larger whole)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trame (de fil), lanière (de tissu), bande; partie</w:t>
      </w:r>
      <w:r w:rsidRPr="00590ABD">
        <w:t xml:space="preserve"> - </w:t>
      </w:r>
      <w:r w:rsidRPr="008C0179">
        <w:t xml:space="preserve">poss: 1Sg </w:t>
      </w:r>
      <w:r w:rsidRPr="005D30C6">
        <w:rPr>
          <w:rFonts w:ascii="Doulos SIL" w:hAnsi="Doulos SIL"/>
          <w:i/>
          <w:color w:val="0000FF"/>
        </w:rPr>
        <w:t>zúw</w:t>
      </w:r>
      <w:r w:rsidRPr="005D30C6">
        <w:rPr>
          <w:rFonts w:ascii="Doulos SIL" w:hAnsi="Doulos SIL"/>
          <w:i/>
          <w:color w:val="0000FF"/>
        </w:rPr>
        <w:noBreakHyphen/>
        <w:t>è</w:t>
      </w:r>
      <w:r w:rsidRPr="002C3CD0">
        <w:t xml:space="preserve"> -</w:t>
      </w:r>
      <w:r w:rsidRPr="00590ABD">
        <w:t xml:space="preserve"> </w:t>
      </w:r>
      <w:r w:rsidRPr="008C0179">
        <w:t xml:space="preserve">cpd: see </w:t>
      </w:r>
      <w:r w:rsidR="00111664">
        <w:rPr>
          <w:rFonts w:ascii="Doulos SIL" w:hAnsi="Doulos SIL"/>
          <w:i/>
          <w:color w:val="0000FF"/>
        </w:rPr>
        <w:t>gòŋg</w:t>
      </w:r>
      <w:r w:rsidR="00111664">
        <w:rPr>
          <w:rFonts w:ascii="Doulos SIL" w:hAnsi="Doulos SIL"/>
          <w:i/>
          <w:color w:val="0000FF"/>
        </w:rPr>
        <w:noBreakHyphen/>
        <w:t>ò</w:t>
      </w:r>
      <w:r w:rsidRPr="005D30C6">
        <w:rPr>
          <w:rFonts w:ascii="Doulos SIL" w:hAnsi="Doulos SIL"/>
          <w:i/>
          <w:color w:val="0000FF"/>
        </w:rPr>
        <w:t xml:space="preserve"> </w:t>
      </w:r>
      <w:r w:rsidRPr="005D30C6">
        <w:rPr>
          <w:rFonts w:ascii="Doulos SIL" w:hAnsi="Doulos SIL"/>
          <w:i/>
          <w:color w:val="0000FF"/>
        </w:rPr>
        <w:sym w:font="Symbol" w:char="F0AD"/>
      </w:r>
      <w:r w:rsidRPr="005D30C6">
        <w:rPr>
          <w:rFonts w:ascii="Doulos SIL" w:hAnsi="Doulos SIL"/>
          <w:i/>
          <w:color w:val="0000FF"/>
        </w:rPr>
        <w:t>zúw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>.</w:t>
      </w:r>
    </w:p>
    <w:p w14:paraId="6F549748" w14:textId="77777777" w:rsidR="004E4BA0" w:rsidRDefault="00261FBE" w:rsidP="008319BA">
      <w:pPr>
        <w:tabs>
          <w:tab w:val="clear" w:pos="992"/>
        </w:tabs>
        <w:spacing w:line="320" w:lineRule="exact"/>
        <w:ind w:left="567" w:hanging="567"/>
      </w:pPr>
      <w:r w:rsidRPr="005D30C6">
        <w:rPr>
          <w:rFonts w:ascii="Doulos SIL" w:hAnsi="Doulos SIL"/>
          <w:i/>
          <w:color w:val="0000FF"/>
        </w:rPr>
        <w:t>zùzúg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  (NF </w:t>
      </w:r>
      <w:r w:rsidRPr="005D30C6">
        <w:rPr>
          <w:rFonts w:ascii="Doulos SIL" w:hAnsi="Doulos SIL"/>
          <w:i/>
          <w:color w:val="0000FF"/>
        </w:rPr>
        <w:noBreakHyphen/>
        <w:t>û</w:t>
      </w:r>
      <w:r w:rsidRPr="008C0179">
        <w:t xml:space="preserve">, DefSg </w:t>
      </w:r>
      <w:r w:rsidRPr="005D30C6">
        <w:rPr>
          <w:rFonts w:ascii="Doulos SIL" w:hAnsi="Doulos SIL"/>
          <w:i/>
          <w:color w:val="0000FF"/>
        </w:rPr>
        <w:noBreakHyphen/>
        <w:t>ò</w:t>
      </w:r>
      <w:r w:rsidRPr="008C0179">
        <w:t xml:space="preserve">)  </w:t>
      </w:r>
      <w:r>
        <w:rPr>
          <w:rFonts w:ascii="Wingdings" w:hAnsi="Wingdings"/>
          <w:sz w:val="18"/>
        </w:rPr>
        <w:t></w:t>
      </w:r>
      <w:r w:rsidRPr="008C0179">
        <w:t xml:space="preserve"> [n] old-fashioned ceiling window </w:t>
      </w:r>
      <w:r>
        <w:rPr>
          <w:rFonts w:ascii="Wingdings" w:hAnsi="Wingdings"/>
          <w:sz w:val="18"/>
        </w:rPr>
        <w:t></w:t>
      </w:r>
      <w:r w:rsidRPr="008C0179">
        <w:t xml:space="preserve"> </w:t>
      </w:r>
      <w:r>
        <w:rPr>
          <w:rFonts w:ascii="Garamond" w:hAnsi="Garamond"/>
        </w:rPr>
        <w:t>fenêtre de type ancien au plafond</w:t>
      </w:r>
      <w:r w:rsidRPr="008C0179">
        <w:t>.</w:t>
      </w:r>
    </w:p>
    <w:sectPr w:rsidR="004E4BA0" w:rsidSect="00457C88">
      <w:pgSz w:w="11904" w:h="16836"/>
      <w:pgMar w:top="1440" w:right="1440" w:bottom="125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930ED" w14:textId="77777777" w:rsidR="004C050F" w:rsidRDefault="004C050F">
      <w:r>
        <w:separator/>
      </w:r>
    </w:p>
  </w:endnote>
  <w:endnote w:type="continuationSeparator" w:id="0">
    <w:p w14:paraId="6CA10BE3" w14:textId="77777777" w:rsidR="004C050F" w:rsidRDefault="004C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paTimes">
    <w:altName w:val="Times New Roman"/>
    <w:charset w:val="4D"/>
    <w:family w:val="auto"/>
    <w:pitch w:val="variable"/>
    <w:sig w:usb0="03000000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Doulos SIL">
    <w:panose1 w:val="02000500070000020004"/>
    <w:charset w:val="00"/>
    <w:family w:val="auto"/>
    <w:pitch w:val="variable"/>
    <w:sig w:usb0="A00002FF" w:usb1="5200A1FF" w:usb2="02000009" w:usb3="00000000" w:csb0="00000197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oulosSIL">
    <w:altName w:val="Doulos SI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CB79" w14:textId="77777777" w:rsidR="004C050F" w:rsidRDefault="004C0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DE9C61" w14:textId="77777777" w:rsidR="004C050F" w:rsidRDefault="004C050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5E36F" w14:textId="77777777" w:rsidR="004C050F" w:rsidRDefault="004C0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07E5">
      <w:rPr>
        <w:rStyle w:val="PageNumber"/>
        <w:noProof/>
      </w:rPr>
      <w:t>234</w:t>
    </w:r>
    <w:r>
      <w:rPr>
        <w:rStyle w:val="PageNumber"/>
      </w:rPr>
      <w:fldChar w:fldCharType="end"/>
    </w:r>
  </w:p>
  <w:p w14:paraId="29930F43" w14:textId="77777777" w:rsidR="004C050F" w:rsidRDefault="004C050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DB9EE" w14:textId="77777777" w:rsidR="004C050F" w:rsidRDefault="004C050F" w:rsidP="004C05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07E5">
      <w:rPr>
        <w:rStyle w:val="PageNumber"/>
        <w:noProof/>
      </w:rPr>
      <w:t>i</w:t>
    </w:r>
    <w:r>
      <w:rPr>
        <w:rStyle w:val="PageNumber"/>
      </w:rPr>
      <w:fldChar w:fldCharType="end"/>
    </w:r>
  </w:p>
  <w:p w14:paraId="4DE3AC9D" w14:textId="77777777" w:rsidR="004C050F" w:rsidRDefault="004C050F" w:rsidP="00457C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C9E05" w14:textId="77777777" w:rsidR="004C050F" w:rsidRDefault="004C050F">
      <w:r>
        <w:separator/>
      </w:r>
    </w:p>
  </w:footnote>
  <w:footnote w:type="continuationSeparator" w:id="0">
    <w:p w14:paraId="7339A4B1" w14:textId="77777777" w:rsidR="004C050F" w:rsidRDefault="004C050F">
      <w:r>
        <w:continuationSeparator/>
      </w:r>
    </w:p>
  </w:footnote>
  <w:footnote w:id="1">
    <w:p w14:paraId="75A6762C" w14:textId="5F40E25E" w:rsidR="004C050F" w:rsidRDefault="004C050F">
      <w:pPr>
        <w:pStyle w:val="FootnoteText"/>
      </w:pPr>
      <w:r>
        <w:rPr>
          <w:rStyle w:val="FootnoteReference"/>
        </w:rPr>
        <w:footnoteRef/>
      </w:r>
      <w:r>
        <w:t xml:space="preserve"> J. Heath. 2011. “Innovation of head-marking in Humburi Senni (Songhay, Mali),” </w:t>
      </w:r>
      <w:r w:rsidRPr="00FF6758">
        <w:rPr>
          <w:i/>
        </w:rPr>
        <w:t>Diachronica</w:t>
      </w:r>
      <w:r>
        <w:t xml:space="preserve"> 28(1):1-24.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0EF63" w14:textId="3261D9CE" w:rsidR="004C050F" w:rsidRPr="003E4524" w:rsidRDefault="004C050F" w:rsidP="004E4BA0">
    <w:pPr>
      <w:pStyle w:val="Header"/>
      <w:jc w:val="right"/>
      <w:rPr>
        <w:i/>
      </w:rPr>
    </w:pPr>
    <w:r w:rsidRPr="003E4524">
      <w:rPr>
        <w:i/>
      </w:rPr>
      <w:t>Heath, Humburi Senni dictionary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9"/>
    <w:multiLevelType w:val="multilevel"/>
    <w:tmpl w:val="00000000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2"/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C46D9E"/>
    <w:rsid w:val="00000A2A"/>
    <w:rsid w:val="00001918"/>
    <w:rsid w:val="0000244E"/>
    <w:rsid w:val="0000497A"/>
    <w:rsid w:val="0000596B"/>
    <w:rsid w:val="00005D3D"/>
    <w:rsid w:val="000073C7"/>
    <w:rsid w:val="00014089"/>
    <w:rsid w:val="00020312"/>
    <w:rsid w:val="000268E2"/>
    <w:rsid w:val="00026A89"/>
    <w:rsid w:val="00027F47"/>
    <w:rsid w:val="0003179F"/>
    <w:rsid w:val="0003697E"/>
    <w:rsid w:val="00036B02"/>
    <w:rsid w:val="00040C52"/>
    <w:rsid w:val="00040FFF"/>
    <w:rsid w:val="000412D3"/>
    <w:rsid w:val="000432DA"/>
    <w:rsid w:val="00044C76"/>
    <w:rsid w:val="000454EC"/>
    <w:rsid w:val="00046BD6"/>
    <w:rsid w:val="00060018"/>
    <w:rsid w:val="000652AD"/>
    <w:rsid w:val="00065FC8"/>
    <w:rsid w:val="000707E5"/>
    <w:rsid w:val="00071BDD"/>
    <w:rsid w:val="00075E5F"/>
    <w:rsid w:val="00077727"/>
    <w:rsid w:val="000805D4"/>
    <w:rsid w:val="000830D3"/>
    <w:rsid w:val="00084E50"/>
    <w:rsid w:val="000905E2"/>
    <w:rsid w:val="0009344D"/>
    <w:rsid w:val="00094C55"/>
    <w:rsid w:val="00095AC8"/>
    <w:rsid w:val="00096195"/>
    <w:rsid w:val="000A0DC0"/>
    <w:rsid w:val="000A1A2B"/>
    <w:rsid w:val="000A6587"/>
    <w:rsid w:val="000A737B"/>
    <w:rsid w:val="000B43BC"/>
    <w:rsid w:val="000B644A"/>
    <w:rsid w:val="000C0813"/>
    <w:rsid w:val="000C109C"/>
    <w:rsid w:val="000C259D"/>
    <w:rsid w:val="000D0836"/>
    <w:rsid w:val="000D2083"/>
    <w:rsid w:val="000D6ABA"/>
    <w:rsid w:val="000E2F04"/>
    <w:rsid w:val="000E4608"/>
    <w:rsid w:val="000E4670"/>
    <w:rsid w:val="000E6A28"/>
    <w:rsid w:val="000E71DF"/>
    <w:rsid w:val="000F2C07"/>
    <w:rsid w:val="000F56FB"/>
    <w:rsid w:val="000F6705"/>
    <w:rsid w:val="00104417"/>
    <w:rsid w:val="00110294"/>
    <w:rsid w:val="00111664"/>
    <w:rsid w:val="00111B27"/>
    <w:rsid w:val="00113D06"/>
    <w:rsid w:val="00115CC1"/>
    <w:rsid w:val="00116259"/>
    <w:rsid w:val="0012085F"/>
    <w:rsid w:val="00121DFB"/>
    <w:rsid w:val="00123723"/>
    <w:rsid w:val="00123E41"/>
    <w:rsid w:val="00124CB9"/>
    <w:rsid w:val="00125EED"/>
    <w:rsid w:val="00127C8E"/>
    <w:rsid w:val="00130C01"/>
    <w:rsid w:val="001334F7"/>
    <w:rsid w:val="001364A5"/>
    <w:rsid w:val="00136C52"/>
    <w:rsid w:val="00140F23"/>
    <w:rsid w:val="00141115"/>
    <w:rsid w:val="001411F3"/>
    <w:rsid w:val="00142660"/>
    <w:rsid w:val="00147354"/>
    <w:rsid w:val="00150891"/>
    <w:rsid w:val="001548E1"/>
    <w:rsid w:val="00154B4B"/>
    <w:rsid w:val="00155886"/>
    <w:rsid w:val="00160891"/>
    <w:rsid w:val="00162C83"/>
    <w:rsid w:val="001644EC"/>
    <w:rsid w:val="0016628C"/>
    <w:rsid w:val="00167070"/>
    <w:rsid w:val="00167830"/>
    <w:rsid w:val="00177F50"/>
    <w:rsid w:val="00184F8B"/>
    <w:rsid w:val="001852B5"/>
    <w:rsid w:val="00186E42"/>
    <w:rsid w:val="00190323"/>
    <w:rsid w:val="001928D5"/>
    <w:rsid w:val="00194D73"/>
    <w:rsid w:val="001978FC"/>
    <w:rsid w:val="001A1E3D"/>
    <w:rsid w:val="001A240E"/>
    <w:rsid w:val="001A4120"/>
    <w:rsid w:val="001A4E5F"/>
    <w:rsid w:val="001B2D9E"/>
    <w:rsid w:val="001B3A72"/>
    <w:rsid w:val="001C047D"/>
    <w:rsid w:val="001C5D48"/>
    <w:rsid w:val="001D2CBA"/>
    <w:rsid w:val="001D4120"/>
    <w:rsid w:val="001D768D"/>
    <w:rsid w:val="001E3670"/>
    <w:rsid w:val="001F024B"/>
    <w:rsid w:val="001F4935"/>
    <w:rsid w:val="001F63E9"/>
    <w:rsid w:val="001F75E2"/>
    <w:rsid w:val="001F77E5"/>
    <w:rsid w:val="002028D5"/>
    <w:rsid w:val="00210532"/>
    <w:rsid w:val="00212734"/>
    <w:rsid w:val="002155BC"/>
    <w:rsid w:val="0021654A"/>
    <w:rsid w:val="002165A2"/>
    <w:rsid w:val="0021744F"/>
    <w:rsid w:val="00220FE5"/>
    <w:rsid w:val="00223CBC"/>
    <w:rsid w:val="002241F2"/>
    <w:rsid w:val="002262D7"/>
    <w:rsid w:val="00230A06"/>
    <w:rsid w:val="0023228A"/>
    <w:rsid w:val="00234ED0"/>
    <w:rsid w:val="00237C35"/>
    <w:rsid w:val="00241FB9"/>
    <w:rsid w:val="0024245D"/>
    <w:rsid w:val="002510C8"/>
    <w:rsid w:val="0025167F"/>
    <w:rsid w:val="00255EC8"/>
    <w:rsid w:val="002563BC"/>
    <w:rsid w:val="002604B5"/>
    <w:rsid w:val="00260C05"/>
    <w:rsid w:val="00261FBE"/>
    <w:rsid w:val="002633B6"/>
    <w:rsid w:val="00266E1F"/>
    <w:rsid w:val="00267BC5"/>
    <w:rsid w:val="00270147"/>
    <w:rsid w:val="0027020E"/>
    <w:rsid w:val="002732FF"/>
    <w:rsid w:val="002753EA"/>
    <w:rsid w:val="0027710A"/>
    <w:rsid w:val="00281CF7"/>
    <w:rsid w:val="002837BB"/>
    <w:rsid w:val="00286EC4"/>
    <w:rsid w:val="0029040C"/>
    <w:rsid w:val="0029262E"/>
    <w:rsid w:val="002958CE"/>
    <w:rsid w:val="00295AC3"/>
    <w:rsid w:val="00295EEB"/>
    <w:rsid w:val="002963F3"/>
    <w:rsid w:val="00296A6B"/>
    <w:rsid w:val="002A0D79"/>
    <w:rsid w:val="002A3001"/>
    <w:rsid w:val="002A3147"/>
    <w:rsid w:val="002A5B7B"/>
    <w:rsid w:val="002A7956"/>
    <w:rsid w:val="002B09B4"/>
    <w:rsid w:val="002B29C0"/>
    <w:rsid w:val="002C2227"/>
    <w:rsid w:val="002C488B"/>
    <w:rsid w:val="002C618E"/>
    <w:rsid w:val="002C6EB1"/>
    <w:rsid w:val="002D0A49"/>
    <w:rsid w:val="002D2A19"/>
    <w:rsid w:val="002D5527"/>
    <w:rsid w:val="002D597A"/>
    <w:rsid w:val="002D60B1"/>
    <w:rsid w:val="002E02ED"/>
    <w:rsid w:val="002E0A87"/>
    <w:rsid w:val="002E584F"/>
    <w:rsid w:val="002E69F9"/>
    <w:rsid w:val="002E7330"/>
    <w:rsid w:val="002E7D97"/>
    <w:rsid w:val="002F0520"/>
    <w:rsid w:val="002F1715"/>
    <w:rsid w:val="003037A2"/>
    <w:rsid w:val="00303C33"/>
    <w:rsid w:val="0031230A"/>
    <w:rsid w:val="00314329"/>
    <w:rsid w:val="003178FB"/>
    <w:rsid w:val="00321E00"/>
    <w:rsid w:val="003233B9"/>
    <w:rsid w:val="00323DE0"/>
    <w:rsid w:val="00333D0F"/>
    <w:rsid w:val="00336A6C"/>
    <w:rsid w:val="00337173"/>
    <w:rsid w:val="00337221"/>
    <w:rsid w:val="00337DCE"/>
    <w:rsid w:val="00341669"/>
    <w:rsid w:val="0034357D"/>
    <w:rsid w:val="00351FE8"/>
    <w:rsid w:val="00352FCA"/>
    <w:rsid w:val="00353DAC"/>
    <w:rsid w:val="003606C7"/>
    <w:rsid w:val="00362F22"/>
    <w:rsid w:val="00362F4A"/>
    <w:rsid w:val="00363020"/>
    <w:rsid w:val="003671A2"/>
    <w:rsid w:val="003700D0"/>
    <w:rsid w:val="00375E5B"/>
    <w:rsid w:val="003813D9"/>
    <w:rsid w:val="0038194C"/>
    <w:rsid w:val="003822D6"/>
    <w:rsid w:val="00385B1F"/>
    <w:rsid w:val="00386FBD"/>
    <w:rsid w:val="003875D1"/>
    <w:rsid w:val="003935CC"/>
    <w:rsid w:val="00393EB7"/>
    <w:rsid w:val="00395298"/>
    <w:rsid w:val="00397F76"/>
    <w:rsid w:val="003A3628"/>
    <w:rsid w:val="003A57D6"/>
    <w:rsid w:val="003A6F64"/>
    <w:rsid w:val="003B14AA"/>
    <w:rsid w:val="003B2FE4"/>
    <w:rsid w:val="003C1154"/>
    <w:rsid w:val="003C3A93"/>
    <w:rsid w:val="003C71E9"/>
    <w:rsid w:val="003D13AE"/>
    <w:rsid w:val="003D30F5"/>
    <w:rsid w:val="003D401C"/>
    <w:rsid w:val="003D4765"/>
    <w:rsid w:val="003D66CB"/>
    <w:rsid w:val="003D7A5E"/>
    <w:rsid w:val="003D7EDD"/>
    <w:rsid w:val="003D7F6B"/>
    <w:rsid w:val="003E1497"/>
    <w:rsid w:val="003E1822"/>
    <w:rsid w:val="003E2101"/>
    <w:rsid w:val="003E5AA4"/>
    <w:rsid w:val="003E5F9F"/>
    <w:rsid w:val="003E6AFD"/>
    <w:rsid w:val="003E6B18"/>
    <w:rsid w:val="003F406E"/>
    <w:rsid w:val="003F5E0A"/>
    <w:rsid w:val="003F71DB"/>
    <w:rsid w:val="003F7949"/>
    <w:rsid w:val="004001FF"/>
    <w:rsid w:val="00410703"/>
    <w:rsid w:val="00411D22"/>
    <w:rsid w:val="004133AF"/>
    <w:rsid w:val="004144BA"/>
    <w:rsid w:val="00415862"/>
    <w:rsid w:val="00423F23"/>
    <w:rsid w:val="00437EFF"/>
    <w:rsid w:val="00443C3E"/>
    <w:rsid w:val="004451FD"/>
    <w:rsid w:val="00446AB0"/>
    <w:rsid w:val="004475AF"/>
    <w:rsid w:val="004510BF"/>
    <w:rsid w:val="0045243D"/>
    <w:rsid w:val="004528E7"/>
    <w:rsid w:val="0045377A"/>
    <w:rsid w:val="00454745"/>
    <w:rsid w:val="00455DA7"/>
    <w:rsid w:val="00457C88"/>
    <w:rsid w:val="00461034"/>
    <w:rsid w:val="00461AA1"/>
    <w:rsid w:val="00461EC8"/>
    <w:rsid w:val="00464BF2"/>
    <w:rsid w:val="00464C52"/>
    <w:rsid w:val="00470329"/>
    <w:rsid w:val="004724A9"/>
    <w:rsid w:val="00475EF8"/>
    <w:rsid w:val="00477DCA"/>
    <w:rsid w:val="0048025A"/>
    <w:rsid w:val="00482630"/>
    <w:rsid w:val="00482CF4"/>
    <w:rsid w:val="004843EB"/>
    <w:rsid w:val="004908EA"/>
    <w:rsid w:val="00490E4A"/>
    <w:rsid w:val="00495798"/>
    <w:rsid w:val="00497815"/>
    <w:rsid w:val="004A770A"/>
    <w:rsid w:val="004A7F09"/>
    <w:rsid w:val="004B2BE4"/>
    <w:rsid w:val="004B3539"/>
    <w:rsid w:val="004B3A0C"/>
    <w:rsid w:val="004C050F"/>
    <w:rsid w:val="004C1D17"/>
    <w:rsid w:val="004C3339"/>
    <w:rsid w:val="004C66C7"/>
    <w:rsid w:val="004C730C"/>
    <w:rsid w:val="004D100E"/>
    <w:rsid w:val="004E0300"/>
    <w:rsid w:val="004E3E8D"/>
    <w:rsid w:val="004E4BA0"/>
    <w:rsid w:val="004E4F3D"/>
    <w:rsid w:val="004F38D0"/>
    <w:rsid w:val="004F7A5A"/>
    <w:rsid w:val="00501D6C"/>
    <w:rsid w:val="0051021F"/>
    <w:rsid w:val="005126D3"/>
    <w:rsid w:val="005146C7"/>
    <w:rsid w:val="005154C6"/>
    <w:rsid w:val="0051628D"/>
    <w:rsid w:val="00517AD6"/>
    <w:rsid w:val="0052681C"/>
    <w:rsid w:val="00527187"/>
    <w:rsid w:val="005419A9"/>
    <w:rsid w:val="005448C4"/>
    <w:rsid w:val="0055396B"/>
    <w:rsid w:val="0055729A"/>
    <w:rsid w:val="00557B57"/>
    <w:rsid w:val="00560E6F"/>
    <w:rsid w:val="0056202E"/>
    <w:rsid w:val="00564C07"/>
    <w:rsid w:val="00572536"/>
    <w:rsid w:val="00583E2B"/>
    <w:rsid w:val="00583F3D"/>
    <w:rsid w:val="005842BC"/>
    <w:rsid w:val="00587755"/>
    <w:rsid w:val="00591E0D"/>
    <w:rsid w:val="00595ACA"/>
    <w:rsid w:val="00597838"/>
    <w:rsid w:val="005A039F"/>
    <w:rsid w:val="005A0BCF"/>
    <w:rsid w:val="005A1DBF"/>
    <w:rsid w:val="005A2F26"/>
    <w:rsid w:val="005A7D48"/>
    <w:rsid w:val="005B15D8"/>
    <w:rsid w:val="005C0581"/>
    <w:rsid w:val="005C6A80"/>
    <w:rsid w:val="005D07B4"/>
    <w:rsid w:val="005D2C3E"/>
    <w:rsid w:val="005D30C6"/>
    <w:rsid w:val="005D3BD9"/>
    <w:rsid w:val="005E10FE"/>
    <w:rsid w:val="005E1332"/>
    <w:rsid w:val="005E2884"/>
    <w:rsid w:val="005E6AA6"/>
    <w:rsid w:val="005F179D"/>
    <w:rsid w:val="005F6661"/>
    <w:rsid w:val="00601969"/>
    <w:rsid w:val="00602655"/>
    <w:rsid w:val="00611172"/>
    <w:rsid w:val="00611B25"/>
    <w:rsid w:val="00612674"/>
    <w:rsid w:val="00613C95"/>
    <w:rsid w:val="00613D9C"/>
    <w:rsid w:val="0062333B"/>
    <w:rsid w:val="0062479E"/>
    <w:rsid w:val="00627D60"/>
    <w:rsid w:val="00630C48"/>
    <w:rsid w:val="00631FBC"/>
    <w:rsid w:val="006336B9"/>
    <w:rsid w:val="00634577"/>
    <w:rsid w:val="006354A1"/>
    <w:rsid w:val="00636B00"/>
    <w:rsid w:val="00637A99"/>
    <w:rsid w:val="00641018"/>
    <w:rsid w:val="00643B2F"/>
    <w:rsid w:val="00646BB3"/>
    <w:rsid w:val="00647384"/>
    <w:rsid w:val="00647EC6"/>
    <w:rsid w:val="0065083B"/>
    <w:rsid w:val="00651F6A"/>
    <w:rsid w:val="0065374D"/>
    <w:rsid w:val="0065679D"/>
    <w:rsid w:val="00662039"/>
    <w:rsid w:val="0066430E"/>
    <w:rsid w:val="00667281"/>
    <w:rsid w:val="00670B32"/>
    <w:rsid w:val="00673F74"/>
    <w:rsid w:val="0067455B"/>
    <w:rsid w:val="00680C68"/>
    <w:rsid w:val="00682A5E"/>
    <w:rsid w:val="00684144"/>
    <w:rsid w:val="00684993"/>
    <w:rsid w:val="0068675B"/>
    <w:rsid w:val="00692165"/>
    <w:rsid w:val="00694B41"/>
    <w:rsid w:val="00695ADA"/>
    <w:rsid w:val="0069720B"/>
    <w:rsid w:val="006A0841"/>
    <w:rsid w:val="006A222F"/>
    <w:rsid w:val="006A274F"/>
    <w:rsid w:val="006B0EF2"/>
    <w:rsid w:val="006B169C"/>
    <w:rsid w:val="006B2551"/>
    <w:rsid w:val="006B54D5"/>
    <w:rsid w:val="006B5CFE"/>
    <w:rsid w:val="006B6061"/>
    <w:rsid w:val="006B6D1C"/>
    <w:rsid w:val="006C01AA"/>
    <w:rsid w:val="006C1115"/>
    <w:rsid w:val="006C18D8"/>
    <w:rsid w:val="006C36E7"/>
    <w:rsid w:val="006C72C8"/>
    <w:rsid w:val="006D455B"/>
    <w:rsid w:val="006D52A8"/>
    <w:rsid w:val="006E547B"/>
    <w:rsid w:val="006E6AC5"/>
    <w:rsid w:val="006F65AF"/>
    <w:rsid w:val="006F6B5C"/>
    <w:rsid w:val="006F7EBF"/>
    <w:rsid w:val="00700611"/>
    <w:rsid w:val="007010C9"/>
    <w:rsid w:val="007040F9"/>
    <w:rsid w:val="00704A45"/>
    <w:rsid w:val="007069AC"/>
    <w:rsid w:val="00710788"/>
    <w:rsid w:val="00714206"/>
    <w:rsid w:val="00717027"/>
    <w:rsid w:val="00717190"/>
    <w:rsid w:val="00720447"/>
    <w:rsid w:val="00731C2D"/>
    <w:rsid w:val="007330F7"/>
    <w:rsid w:val="00740661"/>
    <w:rsid w:val="007408B9"/>
    <w:rsid w:val="00740A6A"/>
    <w:rsid w:val="00744E7F"/>
    <w:rsid w:val="00744F88"/>
    <w:rsid w:val="00746A2F"/>
    <w:rsid w:val="00747CAB"/>
    <w:rsid w:val="00751B74"/>
    <w:rsid w:val="007543B2"/>
    <w:rsid w:val="00761DDA"/>
    <w:rsid w:val="00763C85"/>
    <w:rsid w:val="007707CD"/>
    <w:rsid w:val="00772114"/>
    <w:rsid w:val="00786067"/>
    <w:rsid w:val="00791C65"/>
    <w:rsid w:val="007925E5"/>
    <w:rsid w:val="00793A11"/>
    <w:rsid w:val="007956C1"/>
    <w:rsid w:val="00796330"/>
    <w:rsid w:val="0079672C"/>
    <w:rsid w:val="0079761D"/>
    <w:rsid w:val="007A02DF"/>
    <w:rsid w:val="007A4C96"/>
    <w:rsid w:val="007A56FE"/>
    <w:rsid w:val="007A5BDE"/>
    <w:rsid w:val="007B254E"/>
    <w:rsid w:val="007B4F37"/>
    <w:rsid w:val="007C214B"/>
    <w:rsid w:val="007D5629"/>
    <w:rsid w:val="007D6845"/>
    <w:rsid w:val="007E031C"/>
    <w:rsid w:val="007E7224"/>
    <w:rsid w:val="007E7344"/>
    <w:rsid w:val="007F12F5"/>
    <w:rsid w:val="007F28C8"/>
    <w:rsid w:val="007F4FE6"/>
    <w:rsid w:val="007F5254"/>
    <w:rsid w:val="007F67EA"/>
    <w:rsid w:val="007F7796"/>
    <w:rsid w:val="00800316"/>
    <w:rsid w:val="00800920"/>
    <w:rsid w:val="00805092"/>
    <w:rsid w:val="00806ED4"/>
    <w:rsid w:val="00810521"/>
    <w:rsid w:val="00811D6F"/>
    <w:rsid w:val="00812A95"/>
    <w:rsid w:val="00817524"/>
    <w:rsid w:val="00817EC7"/>
    <w:rsid w:val="00820129"/>
    <w:rsid w:val="00820955"/>
    <w:rsid w:val="008217FC"/>
    <w:rsid w:val="00823687"/>
    <w:rsid w:val="008318B5"/>
    <w:rsid w:val="008319BA"/>
    <w:rsid w:val="0083642A"/>
    <w:rsid w:val="00841DE0"/>
    <w:rsid w:val="00842E07"/>
    <w:rsid w:val="00842F7C"/>
    <w:rsid w:val="0084539C"/>
    <w:rsid w:val="008465F3"/>
    <w:rsid w:val="00850C21"/>
    <w:rsid w:val="00851FAC"/>
    <w:rsid w:val="00852150"/>
    <w:rsid w:val="00860788"/>
    <w:rsid w:val="008613C3"/>
    <w:rsid w:val="008678EF"/>
    <w:rsid w:val="00873166"/>
    <w:rsid w:val="008732FC"/>
    <w:rsid w:val="0087344D"/>
    <w:rsid w:val="008734E9"/>
    <w:rsid w:val="00876A0A"/>
    <w:rsid w:val="0088213F"/>
    <w:rsid w:val="0088217E"/>
    <w:rsid w:val="008836C2"/>
    <w:rsid w:val="008876FA"/>
    <w:rsid w:val="008922F6"/>
    <w:rsid w:val="00894589"/>
    <w:rsid w:val="00895B93"/>
    <w:rsid w:val="00897C1E"/>
    <w:rsid w:val="008A232A"/>
    <w:rsid w:val="008A7C30"/>
    <w:rsid w:val="008A7FBC"/>
    <w:rsid w:val="008B72E2"/>
    <w:rsid w:val="008B74C4"/>
    <w:rsid w:val="008C0F4F"/>
    <w:rsid w:val="008C1A9C"/>
    <w:rsid w:val="008C2FBE"/>
    <w:rsid w:val="008C599A"/>
    <w:rsid w:val="008C73A7"/>
    <w:rsid w:val="008D486D"/>
    <w:rsid w:val="008D664F"/>
    <w:rsid w:val="008E0061"/>
    <w:rsid w:val="008E04AE"/>
    <w:rsid w:val="008E093A"/>
    <w:rsid w:val="008E1E78"/>
    <w:rsid w:val="008E47CD"/>
    <w:rsid w:val="008E7194"/>
    <w:rsid w:val="008E760C"/>
    <w:rsid w:val="008F2156"/>
    <w:rsid w:val="008F235E"/>
    <w:rsid w:val="00915404"/>
    <w:rsid w:val="00915C53"/>
    <w:rsid w:val="00921762"/>
    <w:rsid w:val="009248BA"/>
    <w:rsid w:val="00925C65"/>
    <w:rsid w:val="00930C53"/>
    <w:rsid w:val="00931223"/>
    <w:rsid w:val="009336C4"/>
    <w:rsid w:val="009343FD"/>
    <w:rsid w:val="009409B1"/>
    <w:rsid w:val="00941A2A"/>
    <w:rsid w:val="00941BF7"/>
    <w:rsid w:val="00942C27"/>
    <w:rsid w:val="0094406B"/>
    <w:rsid w:val="00947727"/>
    <w:rsid w:val="009479C5"/>
    <w:rsid w:val="00950D3E"/>
    <w:rsid w:val="0095270E"/>
    <w:rsid w:val="009536A2"/>
    <w:rsid w:val="0095649D"/>
    <w:rsid w:val="009578A8"/>
    <w:rsid w:val="00962EE3"/>
    <w:rsid w:val="00966600"/>
    <w:rsid w:val="00967322"/>
    <w:rsid w:val="00971247"/>
    <w:rsid w:val="009769EC"/>
    <w:rsid w:val="0097766D"/>
    <w:rsid w:val="009822D8"/>
    <w:rsid w:val="00982637"/>
    <w:rsid w:val="00987CEC"/>
    <w:rsid w:val="0099002B"/>
    <w:rsid w:val="009908C7"/>
    <w:rsid w:val="00991B40"/>
    <w:rsid w:val="00992586"/>
    <w:rsid w:val="0099295D"/>
    <w:rsid w:val="00995DF2"/>
    <w:rsid w:val="009A0B54"/>
    <w:rsid w:val="009A5147"/>
    <w:rsid w:val="009A6773"/>
    <w:rsid w:val="009A695C"/>
    <w:rsid w:val="009A6AD4"/>
    <w:rsid w:val="009A76F9"/>
    <w:rsid w:val="009B0008"/>
    <w:rsid w:val="009B0535"/>
    <w:rsid w:val="009C1A3C"/>
    <w:rsid w:val="009C221B"/>
    <w:rsid w:val="009C5454"/>
    <w:rsid w:val="009C568F"/>
    <w:rsid w:val="009C5DFD"/>
    <w:rsid w:val="009C6375"/>
    <w:rsid w:val="009C6D0F"/>
    <w:rsid w:val="009C741B"/>
    <w:rsid w:val="009D2240"/>
    <w:rsid w:val="009D2941"/>
    <w:rsid w:val="009D3044"/>
    <w:rsid w:val="009D320D"/>
    <w:rsid w:val="009D3A67"/>
    <w:rsid w:val="009D5798"/>
    <w:rsid w:val="009D5C2D"/>
    <w:rsid w:val="009D6825"/>
    <w:rsid w:val="009E103B"/>
    <w:rsid w:val="009E184F"/>
    <w:rsid w:val="009E4C8F"/>
    <w:rsid w:val="009E4DB4"/>
    <w:rsid w:val="009E566A"/>
    <w:rsid w:val="009E793F"/>
    <w:rsid w:val="009F0A8E"/>
    <w:rsid w:val="009F0AB0"/>
    <w:rsid w:val="009F31A0"/>
    <w:rsid w:val="009F4055"/>
    <w:rsid w:val="009F523B"/>
    <w:rsid w:val="009F6F23"/>
    <w:rsid w:val="009F7FEB"/>
    <w:rsid w:val="00A0196B"/>
    <w:rsid w:val="00A04924"/>
    <w:rsid w:val="00A04CAF"/>
    <w:rsid w:val="00A06CAC"/>
    <w:rsid w:val="00A07B02"/>
    <w:rsid w:val="00A07F24"/>
    <w:rsid w:val="00A11D91"/>
    <w:rsid w:val="00A13310"/>
    <w:rsid w:val="00A258E0"/>
    <w:rsid w:val="00A262CA"/>
    <w:rsid w:val="00A2689F"/>
    <w:rsid w:val="00A31899"/>
    <w:rsid w:val="00A32929"/>
    <w:rsid w:val="00A34308"/>
    <w:rsid w:val="00A34BC8"/>
    <w:rsid w:val="00A35663"/>
    <w:rsid w:val="00A4387B"/>
    <w:rsid w:val="00A46A98"/>
    <w:rsid w:val="00A46EFC"/>
    <w:rsid w:val="00A47116"/>
    <w:rsid w:val="00A51026"/>
    <w:rsid w:val="00A515AB"/>
    <w:rsid w:val="00A52734"/>
    <w:rsid w:val="00A53481"/>
    <w:rsid w:val="00A60025"/>
    <w:rsid w:val="00A609F3"/>
    <w:rsid w:val="00A61023"/>
    <w:rsid w:val="00A62E34"/>
    <w:rsid w:val="00A63AC4"/>
    <w:rsid w:val="00A64561"/>
    <w:rsid w:val="00A65371"/>
    <w:rsid w:val="00A67525"/>
    <w:rsid w:val="00A82670"/>
    <w:rsid w:val="00A82BA9"/>
    <w:rsid w:val="00A837E0"/>
    <w:rsid w:val="00A85036"/>
    <w:rsid w:val="00A85A27"/>
    <w:rsid w:val="00A870CB"/>
    <w:rsid w:val="00A87B53"/>
    <w:rsid w:val="00A905F2"/>
    <w:rsid w:val="00A93044"/>
    <w:rsid w:val="00A93376"/>
    <w:rsid w:val="00A94567"/>
    <w:rsid w:val="00AA1CC2"/>
    <w:rsid w:val="00AC1D66"/>
    <w:rsid w:val="00AD094C"/>
    <w:rsid w:val="00AD0CB0"/>
    <w:rsid w:val="00AD3B6C"/>
    <w:rsid w:val="00AD4EF9"/>
    <w:rsid w:val="00AE2A42"/>
    <w:rsid w:val="00AE2AFF"/>
    <w:rsid w:val="00AE6CCB"/>
    <w:rsid w:val="00AF3DC0"/>
    <w:rsid w:val="00AF5E46"/>
    <w:rsid w:val="00B03803"/>
    <w:rsid w:val="00B05566"/>
    <w:rsid w:val="00B05C35"/>
    <w:rsid w:val="00B1027B"/>
    <w:rsid w:val="00B17089"/>
    <w:rsid w:val="00B2294B"/>
    <w:rsid w:val="00B2410D"/>
    <w:rsid w:val="00B31181"/>
    <w:rsid w:val="00B341D2"/>
    <w:rsid w:val="00B34815"/>
    <w:rsid w:val="00B35097"/>
    <w:rsid w:val="00B35ECE"/>
    <w:rsid w:val="00B401ED"/>
    <w:rsid w:val="00B4027E"/>
    <w:rsid w:val="00B40A82"/>
    <w:rsid w:val="00B45EA0"/>
    <w:rsid w:val="00B53E0D"/>
    <w:rsid w:val="00B54650"/>
    <w:rsid w:val="00B54734"/>
    <w:rsid w:val="00B54A89"/>
    <w:rsid w:val="00B56EF1"/>
    <w:rsid w:val="00B60867"/>
    <w:rsid w:val="00B62C4A"/>
    <w:rsid w:val="00B640E9"/>
    <w:rsid w:val="00B70816"/>
    <w:rsid w:val="00B730DF"/>
    <w:rsid w:val="00B80857"/>
    <w:rsid w:val="00B82168"/>
    <w:rsid w:val="00B9344B"/>
    <w:rsid w:val="00B95501"/>
    <w:rsid w:val="00B9644C"/>
    <w:rsid w:val="00BB0D13"/>
    <w:rsid w:val="00BB39B3"/>
    <w:rsid w:val="00BB3C1D"/>
    <w:rsid w:val="00BB673A"/>
    <w:rsid w:val="00BC5BAA"/>
    <w:rsid w:val="00BC5EC0"/>
    <w:rsid w:val="00BC781A"/>
    <w:rsid w:val="00BD1D14"/>
    <w:rsid w:val="00BD3F6C"/>
    <w:rsid w:val="00BE0C5B"/>
    <w:rsid w:val="00BE1007"/>
    <w:rsid w:val="00BE3DF2"/>
    <w:rsid w:val="00BE7E4E"/>
    <w:rsid w:val="00BF184D"/>
    <w:rsid w:val="00BF4514"/>
    <w:rsid w:val="00BF7D1E"/>
    <w:rsid w:val="00BF7D85"/>
    <w:rsid w:val="00C016A7"/>
    <w:rsid w:val="00C027C8"/>
    <w:rsid w:val="00C05E6D"/>
    <w:rsid w:val="00C066D2"/>
    <w:rsid w:val="00C13082"/>
    <w:rsid w:val="00C14E4A"/>
    <w:rsid w:val="00C22BC5"/>
    <w:rsid w:val="00C26522"/>
    <w:rsid w:val="00C27208"/>
    <w:rsid w:val="00C31875"/>
    <w:rsid w:val="00C32BD6"/>
    <w:rsid w:val="00C339BC"/>
    <w:rsid w:val="00C3638F"/>
    <w:rsid w:val="00C3797D"/>
    <w:rsid w:val="00C40CE2"/>
    <w:rsid w:val="00C46D9E"/>
    <w:rsid w:val="00C47667"/>
    <w:rsid w:val="00C479E4"/>
    <w:rsid w:val="00C53B24"/>
    <w:rsid w:val="00C55285"/>
    <w:rsid w:val="00C568BD"/>
    <w:rsid w:val="00C574EF"/>
    <w:rsid w:val="00C63465"/>
    <w:rsid w:val="00C64B59"/>
    <w:rsid w:val="00C6679A"/>
    <w:rsid w:val="00C673CD"/>
    <w:rsid w:val="00C743D0"/>
    <w:rsid w:val="00C80EC5"/>
    <w:rsid w:val="00C81B92"/>
    <w:rsid w:val="00C915CE"/>
    <w:rsid w:val="00C92186"/>
    <w:rsid w:val="00C921CF"/>
    <w:rsid w:val="00C92FBF"/>
    <w:rsid w:val="00C93171"/>
    <w:rsid w:val="00CA6700"/>
    <w:rsid w:val="00CB2E15"/>
    <w:rsid w:val="00CB43E7"/>
    <w:rsid w:val="00CB44CC"/>
    <w:rsid w:val="00CB49EC"/>
    <w:rsid w:val="00CC6C99"/>
    <w:rsid w:val="00CD277C"/>
    <w:rsid w:val="00CD36EC"/>
    <w:rsid w:val="00CD4EAB"/>
    <w:rsid w:val="00CD58FB"/>
    <w:rsid w:val="00CD6361"/>
    <w:rsid w:val="00CD6662"/>
    <w:rsid w:val="00CE657D"/>
    <w:rsid w:val="00CF10BC"/>
    <w:rsid w:val="00CF19E9"/>
    <w:rsid w:val="00CF7251"/>
    <w:rsid w:val="00CF7B58"/>
    <w:rsid w:val="00D0186B"/>
    <w:rsid w:val="00D03BC1"/>
    <w:rsid w:val="00D05311"/>
    <w:rsid w:val="00D07804"/>
    <w:rsid w:val="00D10E63"/>
    <w:rsid w:val="00D14AB8"/>
    <w:rsid w:val="00D21F22"/>
    <w:rsid w:val="00D220B3"/>
    <w:rsid w:val="00D269F5"/>
    <w:rsid w:val="00D278A4"/>
    <w:rsid w:val="00D3020E"/>
    <w:rsid w:val="00D306A1"/>
    <w:rsid w:val="00D405C6"/>
    <w:rsid w:val="00D419E7"/>
    <w:rsid w:val="00D45BFD"/>
    <w:rsid w:val="00D5347E"/>
    <w:rsid w:val="00D542A2"/>
    <w:rsid w:val="00D55E33"/>
    <w:rsid w:val="00D62152"/>
    <w:rsid w:val="00D64EFE"/>
    <w:rsid w:val="00D730B7"/>
    <w:rsid w:val="00D75D67"/>
    <w:rsid w:val="00D77ED8"/>
    <w:rsid w:val="00D80141"/>
    <w:rsid w:val="00D805B7"/>
    <w:rsid w:val="00D81D04"/>
    <w:rsid w:val="00D82E4D"/>
    <w:rsid w:val="00D86766"/>
    <w:rsid w:val="00D869A3"/>
    <w:rsid w:val="00D86A5F"/>
    <w:rsid w:val="00D86E4D"/>
    <w:rsid w:val="00D91A89"/>
    <w:rsid w:val="00D9562F"/>
    <w:rsid w:val="00D95751"/>
    <w:rsid w:val="00D96D7F"/>
    <w:rsid w:val="00D975A6"/>
    <w:rsid w:val="00D9779C"/>
    <w:rsid w:val="00DA0EEA"/>
    <w:rsid w:val="00DA6636"/>
    <w:rsid w:val="00DB17EE"/>
    <w:rsid w:val="00DB231B"/>
    <w:rsid w:val="00DB5CC7"/>
    <w:rsid w:val="00DB7361"/>
    <w:rsid w:val="00DC1911"/>
    <w:rsid w:val="00DC20D7"/>
    <w:rsid w:val="00DC56FF"/>
    <w:rsid w:val="00DD1715"/>
    <w:rsid w:val="00DD3171"/>
    <w:rsid w:val="00DD37CF"/>
    <w:rsid w:val="00DD3CFC"/>
    <w:rsid w:val="00DD4036"/>
    <w:rsid w:val="00DD5A3F"/>
    <w:rsid w:val="00DD5E2B"/>
    <w:rsid w:val="00DD79E0"/>
    <w:rsid w:val="00DE39A8"/>
    <w:rsid w:val="00DE49F9"/>
    <w:rsid w:val="00DF2FF4"/>
    <w:rsid w:val="00DF315C"/>
    <w:rsid w:val="00DF3373"/>
    <w:rsid w:val="00DF5FAF"/>
    <w:rsid w:val="00E018C3"/>
    <w:rsid w:val="00E036E1"/>
    <w:rsid w:val="00E04895"/>
    <w:rsid w:val="00E0681E"/>
    <w:rsid w:val="00E069FC"/>
    <w:rsid w:val="00E1042C"/>
    <w:rsid w:val="00E11CAF"/>
    <w:rsid w:val="00E13509"/>
    <w:rsid w:val="00E146BC"/>
    <w:rsid w:val="00E20CD0"/>
    <w:rsid w:val="00E21E60"/>
    <w:rsid w:val="00E22035"/>
    <w:rsid w:val="00E23C54"/>
    <w:rsid w:val="00E265DC"/>
    <w:rsid w:val="00E30526"/>
    <w:rsid w:val="00E30FA0"/>
    <w:rsid w:val="00E31B56"/>
    <w:rsid w:val="00E31F6B"/>
    <w:rsid w:val="00E32142"/>
    <w:rsid w:val="00E41741"/>
    <w:rsid w:val="00E4244E"/>
    <w:rsid w:val="00E442A2"/>
    <w:rsid w:val="00E46E2E"/>
    <w:rsid w:val="00E50124"/>
    <w:rsid w:val="00E51D82"/>
    <w:rsid w:val="00E53F7B"/>
    <w:rsid w:val="00E578D1"/>
    <w:rsid w:val="00E638E1"/>
    <w:rsid w:val="00E75F38"/>
    <w:rsid w:val="00E81BBF"/>
    <w:rsid w:val="00E81DA7"/>
    <w:rsid w:val="00E83777"/>
    <w:rsid w:val="00E84160"/>
    <w:rsid w:val="00E8517F"/>
    <w:rsid w:val="00E852E9"/>
    <w:rsid w:val="00E85548"/>
    <w:rsid w:val="00E85C16"/>
    <w:rsid w:val="00E879F4"/>
    <w:rsid w:val="00E87DB5"/>
    <w:rsid w:val="00E91CF1"/>
    <w:rsid w:val="00E96CE5"/>
    <w:rsid w:val="00EA3F12"/>
    <w:rsid w:val="00EA6BCE"/>
    <w:rsid w:val="00EA71DA"/>
    <w:rsid w:val="00EB19BB"/>
    <w:rsid w:val="00EB2DAF"/>
    <w:rsid w:val="00EB3A6D"/>
    <w:rsid w:val="00EB48CB"/>
    <w:rsid w:val="00EB5804"/>
    <w:rsid w:val="00EB6FBF"/>
    <w:rsid w:val="00EB74C2"/>
    <w:rsid w:val="00ED1A3A"/>
    <w:rsid w:val="00ED52EB"/>
    <w:rsid w:val="00ED7F2F"/>
    <w:rsid w:val="00EE1D54"/>
    <w:rsid w:val="00EE2BEB"/>
    <w:rsid w:val="00EF00AF"/>
    <w:rsid w:val="00EF2327"/>
    <w:rsid w:val="00EF32F7"/>
    <w:rsid w:val="00EF3BA4"/>
    <w:rsid w:val="00EF440B"/>
    <w:rsid w:val="00EF7C6B"/>
    <w:rsid w:val="00F03246"/>
    <w:rsid w:val="00F12F44"/>
    <w:rsid w:val="00F136B0"/>
    <w:rsid w:val="00F17F55"/>
    <w:rsid w:val="00F21C6F"/>
    <w:rsid w:val="00F22C8A"/>
    <w:rsid w:val="00F2646F"/>
    <w:rsid w:val="00F27B1E"/>
    <w:rsid w:val="00F305F4"/>
    <w:rsid w:val="00F34244"/>
    <w:rsid w:val="00F3760E"/>
    <w:rsid w:val="00F41A7C"/>
    <w:rsid w:val="00F4322C"/>
    <w:rsid w:val="00F46FBE"/>
    <w:rsid w:val="00F46FD7"/>
    <w:rsid w:val="00F53FCA"/>
    <w:rsid w:val="00F558BB"/>
    <w:rsid w:val="00F61A79"/>
    <w:rsid w:val="00F6412F"/>
    <w:rsid w:val="00F64C47"/>
    <w:rsid w:val="00F67EB2"/>
    <w:rsid w:val="00F700F4"/>
    <w:rsid w:val="00F717AE"/>
    <w:rsid w:val="00F72AAE"/>
    <w:rsid w:val="00F73BEB"/>
    <w:rsid w:val="00F808F9"/>
    <w:rsid w:val="00F84B7B"/>
    <w:rsid w:val="00F92A06"/>
    <w:rsid w:val="00FA0A80"/>
    <w:rsid w:val="00FA0E5B"/>
    <w:rsid w:val="00FA4E26"/>
    <w:rsid w:val="00FA5E76"/>
    <w:rsid w:val="00FB1DDC"/>
    <w:rsid w:val="00FC053C"/>
    <w:rsid w:val="00FC3BEB"/>
    <w:rsid w:val="00FC64C5"/>
    <w:rsid w:val="00FD0156"/>
    <w:rsid w:val="00FD0A53"/>
    <w:rsid w:val="00FE07B3"/>
    <w:rsid w:val="00FE2C8E"/>
    <w:rsid w:val="00FE62AD"/>
    <w:rsid w:val="00FE7902"/>
    <w:rsid w:val="00FF12B8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0FE35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B55"/>
    <w:pPr>
      <w:tabs>
        <w:tab w:val="left" w:pos="992"/>
      </w:tabs>
      <w:ind w:left="284" w:hanging="284"/>
    </w:pPr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9"/>
      </w:numPr>
      <w:suppressLineNumbers/>
      <w:tabs>
        <w:tab w:val="clear" w:pos="992"/>
      </w:tabs>
      <w:spacing w:before="240" w:after="60"/>
      <w:jc w:val="both"/>
      <w:outlineLvl w:val="0"/>
    </w:pPr>
    <w:rPr>
      <w:rFonts w:ascii="Helvetica" w:eastAsia="Times" w:hAnsi="Helvetica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0"/>
      </w:numPr>
      <w:suppressLineNumbers/>
      <w:tabs>
        <w:tab w:val="clear" w:pos="992"/>
      </w:tabs>
      <w:spacing w:before="240" w:after="60"/>
      <w:jc w:val="both"/>
      <w:outlineLvl w:val="1"/>
    </w:pPr>
    <w:rPr>
      <w:rFonts w:ascii="Helvetica" w:eastAsia="Times" w:hAnsi="Helvetica"/>
      <w:b/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1"/>
      </w:numPr>
      <w:suppressLineNumbers/>
      <w:spacing w:before="240" w:after="60"/>
      <w:outlineLvl w:val="2"/>
    </w:pPr>
    <w:rPr>
      <w:rFonts w:ascii="Helvetica" w:hAnsi="Helvetica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2"/>
      </w:numPr>
      <w:spacing w:before="240" w:after="6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qFormat/>
    <w:pPr>
      <w:numPr>
        <w:ilvl w:val="4"/>
        <w:numId w:val="13"/>
      </w:numPr>
      <w:spacing w:before="240" w:after="60"/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">
    <w:name w:val="list"/>
    <w:basedOn w:val="Normal"/>
    <w:pPr>
      <w:spacing w:before="120"/>
      <w:ind w:left="624" w:hanging="340"/>
    </w:pPr>
  </w:style>
  <w:style w:type="paragraph" w:customStyle="1" w:styleId="Hasspoem">
    <w:name w:val="Hass poem"/>
    <w:basedOn w:val="Normal"/>
    <w:pPr>
      <w:tabs>
        <w:tab w:val="clear" w:pos="992"/>
        <w:tab w:val="left" w:pos="993"/>
      </w:tabs>
      <w:ind w:left="0" w:firstLine="709"/>
      <w:jc w:val="both"/>
    </w:pPr>
    <w:rPr>
      <w:rFonts w:eastAsia="Times"/>
      <w:b/>
    </w:rPr>
  </w:style>
  <w:style w:type="character" w:styleId="FootnoteReference">
    <w:name w:val="footnote reference"/>
    <w:basedOn w:val="DefaultParagraphFont"/>
    <w:rPr>
      <w:rFonts w:ascii="Times" w:hAnsi="Times"/>
      <w:position w:val="6"/>
      <w:sz w:val="1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FootnoteText">
    <w:name w:val="footnote text"/>
    <w:basedOn w:val="Normal"/>
  </w:style>
  <w:style w:type="paragraph" w:styleId="EndnoteText">
    <w:name w:val="endnote text"/>
    <w:basedOn w:val="Normal"/>
    <w:rPr>
      <w:sz w:val="20"/>
    </w:rPr>
  </w:style>
  <w:style w:type="paragraph" w:customStyle="1" w:styleId="Hasspoemipa">
    <w:name w:val="Hass poem ipa"/>
    <w:basedOn w:val="Normal"/>
    <w:pPr>
      <w:tabs>
        <w:tab w:val="clear" w:pos="992"/>
      </w:tabs>
      <w:ind w:left="0" w:right="-159" w:firstLine="709"/>
      <w:jc w:val="both"/>
    </w:pPr>
    <w:rPr>
      <w:rFonts w:ascii="IpaTimes" w:eastAsia="Times" w:hAnsi="IpaTimes"/>
      <w:b/>
    </w:rPr>
  </w:style>
  <w:style w:type="character" w:styleId="LineNumber">
    <w:name w:val="line number"/>
    <w:basedOn w:val="DefaultParagraphFont"/>
    <w:rPr>
      <w:rFonts w:ascii="Times" w:hAnsi="Times"/>
      <w:sz w:val="20"/>
    </w:rPr>
  </w:style>
  <w:style w:type="paragraph" w:customStyle="1" w:styleId="Usual">
    <w:name w:val="Usual"/>
    <w:basedOn w:val="Normal"/>
    <w:pPr>
      <w:tabs>
        <w:tab w:val="clear" w:pos="992"/>
        <w:tab w:val="left" w:pos="36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</w:tabs>
      <w:ind w:left="0" w:right="720" w:firstLine="0"/>
    </w:pPr>
    <w:rPr>
      <w:sz w:val="22"/>
    </w:rPr>
  </w:style>
  <w:style w:type="paragraph" w:customStyle="1" w:styleId="letter">
    <w:name w:val="letter"/>
    <w:basedOn w:val="Normal"/>
    <w:next w:val="Normal"/>
    <w:pPr>
      <w:keepNext/>
      <w:spacing w:before="360" w:after="240"/>
      <w:ind w:left="0" w:firstLine="0"/>
      <w:jc w:val="center"/>
    </w:pPr>
    <w:rPr>
      <w:b/>
      <w:sz w:val="32"/>
    </w:rPr>
  </w:style>
  <w:style w:type="paragraph" w:customStyle="1" w:styleId="hasstrans">
    <w:name w:val="hasstrans"/>
    <w:basedOn w:val="Normal"/>
    <w:pPr>
      <w:tabs>
        <w:tab w:val="clear" w:pos="992"/>
      </w:tabs>
      <w:ind w:left="440" w:right="4320" w:hanging="440"/>
    </w:pPr>
    <w:rPr>
      <w:sz w:val="22"/>
    </w:rPr>
  </w:style>
  <w:style w:type="paragraph" w:customStyle="1" w:styleId="monologue">
    <w:name w:val="monologue"/>
    <w:basedOn w:val="Normal"/>
    <w:pPr>
      <w:tabs>
        <w:tab w:val="clear" w:pos="992"/>
      </w:tabs>
      <w:ind w:left="0" w:right="4320" w:firstLine="0"/>
    </w:pPr>
    <w:rPr>
      <w:rFonts w:ascii="IpaTimes" w:hAnsi="IpaTimes"/>
      <w:sz w:val="22"/>
    </w:rPr>
  </w:style>
  <w:style w:type="paragraph" w:customStyle="1" w:styleId="dict">
    <w:name w:val="dict"/>
    <w:basedOn w:val="Normal"/>
    <w:pPr>
      <w:tabs>
        <w:tab w:val="clear" w:pos="992"/>
        <w:tab w:val="left" w:pos="1800"/>
      </w:tabs>
      <w:ind w:left="1800" w:hanging="1800"/>
    </w:pPr>
    <w:rPr>
      <w:rFonts w:ascii="IpaTimes" w:hAnsi="IpaTimes"/>
      <w:sz w:val="22"/>
    </w:rPr>
  </w:style>
  <w:style w:type="paragraph" w:styleId="Footer">
    <w:name w:val="footer"/>
    <w:basedOn w:val="Normal"/>
    <w:pPr>
      <w:tabs>
        <w:tab w:val="clear" w:pos="992"/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3E4524"/>
    <w:pPr>
      <w:tabs>
        <w:tab w:val="clear" w:pos="992"/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C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C88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B55"/>
    <w:pPr>
      <w:tabs>
        <w:tab w:val="left" w:pos="992"/>
      </w:tabs>
      <w:ind w:left="284" w:hanging="284"/>
    </w:pPr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9"/>
      </w:numPr>
      <w:suppressLineNumbers/>
      <w:tabs>
        <w:tab w:val="clear" w:pos="992"/>
      </w:tabs>
      <w:spacing w:before="240" w:after="60"/>
      <w:jc w:val="both"/>
      <w:outlineLvl w:val="0"/>
    </w:pPr>
    <w:rPr>
      <w:rFonts w:ascii="Helvetica" w:eastAsia="Times" w:hAnsi="Helvetica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0"/>
      </w:numPr>
      <w:suppressLineNumbers/>
      <w:tabs>
        <w:tab w:val="clear" w:pos="992"/>
      </w:tabs>
      <w:spacing w:before="240" w:after="60"/>
      <w:jc w:val="both"/>
      <w:outlineLvl w:val="1"/>
    </w:pPr>
    <w:rPr>
      <w:rFonts w:ascii="Helvetica" w:eastAsia="Times" w:hAnsi="Helvetica"/>
      <w:b/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1"/>
      </w:numPr>
      <w:suppressLineNumbers/>
      <w:spacing w:before="240" w:after="60"/>
      <w:outlineLvl w:val="2"/>
    </w:pPr>
    <w:rPr>
      <w:rFonts w:ascii="Helvetica" w:hAnsi="Helvetica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2"/>
      </w:numPr>
      <w:spacing w:before="240" w:after="6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qFormat/>
    <w:pPr>
      <w:numPr>
        <w:ilvl w:val="4"/>
        <w:numId w:val="13"/>
      </w:numPr>
      <w:spacing w:before="240" w:after="60"/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">
    <w:name w:val="list"/>
    <w:basedOn w:val="Normal"/>
    <w:pPr>
      <w:spacing w:before="120"/>
      <w:ind w:left="624" w:hanging="340"/>
    </w:pPr>
  </w:style>
  <w:style w:type="paragraph" w:customStyle="1" w:styleId="Hasspoem">
    <w:name w:val="Hass poem"/>
    <w:basedOn w:val="Normal"/>
    <w:pPr>
      <w:tabs>
        <w:tab w:val="clear" w:pos="992"/>
        <w:tab w:val="left" w:pos="993"/>
      </w:tabs>
      <w:ind w:left="0" w:firstLine="709"/>
      <w:jc w:val="both"/>
    </w:pPr>
    <w:rPr>
      <w:rFonts w:eastAsia="Times"/>
      <w:b/>
    </w:rPr>
  </w:style>
  <w:style w:type="character" w:styleId="FootnoteReference">
    <w:name w:val="footnote reference"/>
    <w:basedOn w:val="DefaultParagraphFont"/>
    <w:rPr>
      <w:rFonts w:ascii="Times" w:hAnsi="Times"/>
      <w:position w:val="6"/>
      <w:sz w:val="1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FootnoteText">
    <w:name w:val="footnote text"/>
    <w:basedOn w:val="Normal"/>
  </w:style>
  <w:style w:type="paragraph" w:styleId="EndnoteText">
    <w:name w:val="endnote text"/>
    <w:basedOn w:val="Normal"/>
    <w:rPr>
      <w:sz w:val="20"/>
    </w:rPr>
  </w:style>
  <w:style w:type="paragraph" w:customStyle="1" w:styleId="Hasspoemipa">
    <w:name w:val="Hass poem ipa"/>
    <w:basedOn w:val="Normal"/>
    <w:pPr>
      <w:tabs>
        <w:tab w:val="clear" w:pos="992"/>
      </w:tabs>
      <w:ind w:left="0" w:right="-159" w:firstLine="709"/>
      <w:jc w:val="both"/>
    </w:pPr>
    <w:rPr>
      <w:rFonts w:ascii="IpaTimes" w:eastAsia="Times" w:hAnsi="IpaTimes"/>
      <w:b/>
    </w:rPr>
  </w:style>
  <w:style w:type="character" w:styleId="LineNumber">
    <w:name w:val="line number"/>
    <w:basedOn w:val="DefaultParagraphFont"/>
    <w:rPr>
      <w:rFonts w:ascii="Times" w:hAnsi="Times"/>
      <w:sz w:val="20"/>
    </w:rPr>
  </w:style>
  <w:style w:type="paragraph" w:customStyle="1" w:styleId="Usual">
    <w:name w:val="Usual"/>
    <w:basedOn w:val="Normal"/>
    <w:pPr>
      <w:tabs>
        <w:tab w:val="clear" w:pos="992"/>
        <w:tab w:val="left" w:pos="36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</w:tabs>
      <w:ind w:left="0" w:right="720" w:firstLine="0"/>
    </w:pPr>
    <w:rPr>
      <w:sz w:val="22"/>
    </w:rPr>
  </w:style>
  <w:style w:type="paragraph" w:customStyle="1" w:styleId="letter">
    <w:name w:val="letter"/>
    <w:basedOn w:val="Normal"/>
    <w:next w:val="Normal"/>
    <w:pPr>
      <w:keepNext/>
      <w:spacing w:before="360" w:after="240"/>
      <w:ind w:left="0" w:firstLine="0"/>
      <w:jc w:val="center"/>
    </w:pPr>
    <w:rPr>
      <w:b/>
      <w:sz w:val="32"/>
    </w:rPr>
  </w:style>
  <w:style w:type="paragraph" w:customStyle="1" w:styleId="hasstrans">
    <w:name w:val="hasstrans"/>
    <w:basedOn w:val="Normal"/>
    <w:pPr>
      <w:tabs>
        <w:tab w:val="clear" w:pos="992"/>
      </w:tabs>
      <w:ind w:left="440" w:right="4320" w:hanging="440"/>
    </w:pPr>
    <w:rPr>
      <w:sz w:val="22"/>
    </w:rPr>
  </w:style>
  <w:style w:type="paragraph" w:customStyle="1" w:styleId="monologue">
    <w:name w:val="monologue"/>
    <w:basedOn w:val="Normal"/>
    <w:pPr>
      <w:tabs>
        <w:tab w:val="clear" w:pos="992"/>
      </w:tabs>
      <w:ind w:left="0" w:right="4320" w:firstLine="0"/>
    </w:pPr>
    <w:rPr>
      <w:rFonts w:ascii="IpaTimes" w:hAnsi="IpaTimes"/>
      <w:sz w:val="22"/>
    </w:rPr>
  </w:style>
  <w:style w:type="paragraph" w:customStyle="1" w:styleId="dict">
    <w:name w:val="dict"/>
    <w:basedOn w:val="Normal"/>
    <w:pPr>
      <w:tabs>
        <w:tab w:val="clear" w:pos="992"/>
        <w:tab w:val="left" w:pos="1800"/>
      </w:tabs>
      <w:ind w:left="1800" w:hanging="1800"/>
    </w:pPr>
    <w:rPr>
      <w:rFonts w:ascii="IpaTimes" w:hAnsi="IpaTimes"/>
      <w:sz w:val="22"/>
    </w:rPr>
  </w:style>
  <w:style w:type="paragraph" w:styleId="Footer">
    <w:name w:val="footer"/>
    <w:basedOn w:val="Normal"/>
    <w:pPr>
      <w:tabs>
        <w:tab w:val="clear" w:pos="992"/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3E4524"/>
    <w:pPr>
      <w:tabs>
        <w:tab w:val="clear" w:pos="992"/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C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C88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Microsoft%20Office%2098:Templates:Hombori%20dict%20templ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Hombori dict template</Template>
  <TotalTime>3825</TotalTime>
  <Pages>254</Pages>
  <Words>118893</Words>
  <Characters>677691</Characters>
  <Application>Microsoft Macintosh Word</Application>
  <DocSecurity>0</DocSecurity>
  <Lines>5647</Lines>
  <Paragraphs>1589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a‹ 1</vt:lpstr>
    </vt:vector>
  </TitlesOfParts>
  <Company>University of Michigan</Company>
  <LinksUpToDate>false</LinksUpToDate>
  <CharactersWithSpaces>794995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a‹ 1</dc:title>
  <dc:subject/>
  <dc:creator>Jeff Heath</dc:creator>
  <cp:keywords/>
  <cp:lastModifiedBy>Jeffrey Heath</cp:lastModifiedBy>
  <cp:revision>775</cp:revision>
  <cp:lastPrinted>1999-04-13T16:37:00Z</cp:lastPrinted>
  <dcterms:created xsi:type="dcterms:W3CDTF">2014-03-01T19:40:00Z</dcterms:created>
  <dcterms:modified xsi:type="dcterms:W3CDTF">2016-03-10T02:49:00Z</dcterms:modified>
</cp:coreProperties>
</file>